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CE9E2EB" w:rsidR="00FB3483" w:rsidRPr="00930A31" w:rsidRDefault="000020C5"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3672CD6" w:rsidR="00FB3483" w:rsidRPr="00930A31" w:rsidRDefault="00141B25"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82B3AE5" w:rsidR="00FB3483" w:rsidRPr="00930A31" w:rsidRDefault="006909BA" w:rsidP="005979B8">
            <w:pPr>
              <w:pStyle w:val="Default"/>
              <w:spacing w:before="40" w:after="40"/>
              <w:rPr>
                <w:rFonts w:ascii="Arial" w:hAnsi="Arial" w:cs="Arial"/>
                <w:color w:val="auto"/>
                <w:sz w:val="18"/>
                <w:szCs w:val="18"/>
              </w:rPr>
            </w:pPr>
            <w:r>
              <w:rPr>
                <w:rFonts w:ascii="Arial" w:hAnsi="Arial" w:cs="Arial"/>
                <w:color w:val="auto"/>
                <w:sz w:val="18"/>
                <w:szCs w:val="18"/>
              </w:rPr>
              <w:t>p. 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092BF53B" w:rsidR="00FB3483" w:rsidRPr="00930A31" w:rsidRDefault="006909BA" w:rsidP="005979B8">
            <w:pPr>
              <w:pStyle w:val="Default"/>
              <w:spacing w:before="40" w:after="40"/>
              <w:rPr>
                <w:rFonts w:ascii="Arial" w:hAnsi="Arial" w:cs="Arial"/>
                <w:color w:val="auto"/>
                <w:sz w:val="18"/>
                <w:szCs w:val="18"/>
              </w:rPr>
            </w:pPr>
            <w:r>
              <w:rPr>
                <w:rFonts w:ascii="Arial" w:hAnsi="Arial" w:cs="Arial"/>
                <w:color w:val="auto"/>
                <w:sz w:val="18"/>
                <w:szCs w:val="18"/>
              </w:rPr>
              <w:t>p. 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691D52C" w:rsidR="00FB3483" w:rsidRPr="00930A31" w:rsidRDefault="007B4E70" w:rsidP="005979B8">
            <w:pPr>
              <w:pStyle w:val="Default"/>
              <w:spacing w:before="40" w:after="40"/>
              <w:rPr>
                <w:rFonts w:ascii="Arial" w:hAnsi="Arial" w:cs="Arial"/>
                <w:color w:val="auto"/>
                <w:sz w:val="18"/>
                <w:szCs w:val="18"/>
              </w:rPr>
            </w:pPr>
            <w:r>
              <w:rPr>
                <w:rFonts w:ascii="Arial" w:hAnsi="Arial" w:cs="Arial"/>
                <w:color w:val="auto"/>
                <w:sz w:val="18"/>
                <w:szCs w:val="18"/>
              </w:rPr>
              <w:t>p. 9</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C6EB7F4" w:rsidR="00FB3483" w:rsidRPr="00930A31" w:rsidRDefault="00B10D9F" w:rsidP="005979B8">
            <w:pPr>
              <w:pStyle w:val="Default"/>
              <w:spacing w:before="40" w:after="40"/>
              <w:rPr>
                <w:rFonts w:ascii="Arial" w:hAnsi="Arial" w:cs="Arial"/>
                <w:color w:val="auto"/>
                <w:sz w:val="18"/>
                <w:szCs w:val="18"/>
              </w:rPr>
            </w:pPr>
            <w:r>
              <w:rPr>
                <w:rFonts w:ascii="Arial" w:hAnsi="Arial" w:cs="Arial"/>
                <w:color w:val="auto"/>
                <w:sz w:val="18"/>
                <w:szCs w:val="18"/>
              </w:rPr>
              <w:t>p. 8</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A9CD562" w:rsidR="00FB3483" w:rsidRPr="00930A31" w:rsidRDefault="00461464"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 1, </w:t>
            </w:r>
            <w:r w:rsidR="006B1629">
              <w:rPr>
                <w:rFonts w:ascii="Arial" w:hAnsi="Arial" w:cs="Arial"/>
                <w:color w:val="auto"/>
                <w:sz w:val="18"/>
                <w:szCs w:val="18"/>
              </w:rPr>
              <w:t>Additional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F15BF21" w:rsidR="00FB3483" w:rsidRPr="00930A31" w:rsidRDefault="00C305FE" w:rsidP="005979B8">
            <w:pPr>
              <w:pStyle w:val="Default"/>
              <w:spacing w:before="40" w:after="40"/>
              <w:rPr>
                <w:rFonts w:ascii="Arial" w:hAnsi="Arial" w:cs="Arial"/>
                <w:color w:val="auto"/>
                <w:sz w:val="18"/>
                <w:szCs w:val="18"/>
              </w:rPr>
            </w:pPr>
            <w:r>
              <w:rPr>
                <w:rFonts w:ascii="Arial" w:hAnsi="Arial" w:cs="Arial"/>
                <w:color w:val="auto"/>
                <w:sz w:val="18"/>
                <w:szCs w:val="18"/>
              </w:rPr>
              <w:t>p. 8</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905DCFE" w14:textId="77777777" w:rsidR="00FB3483" w:rsidRDefault="007D3639" w:rsidP="005979B8">
            <w:pPr>
              <w:pStyle w:val="Default"/>
              <w:spacing w:before="40" w:after="40"/>
              <w:rPr>
                <w:rFonts w:ascii="Arial" w:hAnsi="Arial" w:cs="Arial"/>
                <w:color w:val="auto"/>
                <w:sz w:val="18"/>
                <w:szCs w:val="18"/>
              </w:rPr>
            </w:pPr>
            <w:r>
              <w:rPr>
                <w:rFonts w:ascii="Arial" w:hAnsi="Arial" w:cs="Arial"/>
                <w:color w:val="auto"/>
                <w:sz w:val="18"/>
                <w:szCs w:val="18"/>
              </w:rPr>
              <w:t>p. 9</w:t>
            </w:r>
            <w:r w:rsidR="00E236A3">
              <w:rPr>
                <w:rFonts w:ascii="Arial" w:hAnsi="Arial" w:cs="Arial"/>
                <w:color w:val="auto"/>
                <w:sz w:val="18"/>
                <w:szCs w:val="18"/>
              </w:rPr>
              <w:t>-10</w:t>
            </w:r>
          </w:p>
          <w:p w14:paraId="2E65623E" w14:textId="6167FED7" w:rsidR="00E236A3" w:rsidRPr="00930A31" w:rsidRDefault="00E236A3" w:rsidP="005979B8">
            <w:pPr>
              <w:pStyle w:val="Default"/>
              <w:spacing w:before="40" w:after="40"/>
              <w:rPr>
                <w:rFonts w:ascii="Arial" w:hAnsi="Arial" w:cs="Arial"/>
                <w:color w:val="auto"/>
                <w:sz w:val="18"/>
                <w:szCs w:val="18"/>
              </w:rPr>
            </w:pPr>
            <w:r>
              <w:rPr>
                <w:rFonts w:ascii="Arial" w:hAnsi="Arial" w:cs="Arial"/>
                <w:color w:val="auto"/>
                <w:sz w:val="18"/>
                <w:szCs w:val="18"/>
              </w:rPr>
              <w:t>Supplement 2, Additional File 2</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DC6E84A" w:rsidR="00FB3483" w:rsidRPr="00F334F6" w:rsidRDefault="00151234" w:rsidP="005979B8">
            <w:pPr>
              <w:pStyle w:val="Default"/>
              <w:spacing w:before="40" w:after="40"/>
              <w:rPr>
                <w:rFonts w:ascii="Arial" w:hAnsi="Arial" w:cs="Arial"/>
                <w:color w:val="auto"/>
                <w:sz w:val="18"/>
                <w:szCs w:val="18"/>
                <w:highlight w:val="yellow"/>
              </w:rPr>
            </w:pPr>
            <w:r w:rsidRPr="00151234">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1D3B8B8" w:rsidR="00930A31" w:rsidRPr="00930A31" w:rsidRDefault="001F2CCA" w:rsidP="005979B8">
            <w:pPr>
              <w:pStyle w:val="Default"/>
              <w:spacing w:before="40" w:after="40"/>
              <w:rPr>
                <w:rFonts w:ascii="Arial" w:hAnsi="Arial" w:cs="Arial"/>
                <w:color w:val="auto"/>
                <w:sz w:val="18"/>
                <w:szCs w:val="18"/>
              </w:rPr>
            </w:pPr>
            <w:r>
              <w:rPr>
                <w:rFonts w:ascii="Arial" w:hAnsi="Arial" w:cs="Arial"/>
                <w:color w:val="auto"/>
                <w:sz w:val="18"/>
                <w:szCs w:val="18"/>
              </w:rPr>
              <w:t>p. 10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5E729F3" w:rsidR="00930A31" w:rsidRPr="00930A31" w:rsidRDefault="002742E3"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DDD7480" w:rsidR="00930A31" w:rsidRPr="00930A31" w:rsidRDefault="002B54E5" w:rsidP="005979B8">
            <w:pPr>
              <w:pStyle w:val="Default"/>
              <w:spacing w:before="40" w:after="40"/>
              <w:rPr>
                <w:rFonts w:ascii="Arial" w:hAnsi="Arial" w:cs="Arial"/>
                <w:color w:val="auto"/>
                <w:sz w:val="18"/>
                <w:szCs w:val="18"/>
              </w:rPr>
            </w:pPr>
            <w:r>
              <w:rPr>
                <w:rFonts w:ascii="Arial" w:hAnsi="Arial" w:cs="Arial"/>
                <w:color w:val="auto"/>
                <w:sz w:val="18"/>
                <w:szCs w:val="18"/>
              </w:rPr>
              <w:t>p. 11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349C895" w:rsidR="00FB3483" w:rsidRPr="00930A31" w:rsidRDefault="00E001F1" w:rsidP="005979B8">
            <w:pPr>
              <w:pStyle w:val="Default"/>
              <w:spacing w:before="40" w:after="40"/>
              <w:rPr>
                <w:rFonts w:ascii="Arial" w:hAnsi="Arial" w:cs="Arial"/>
                <w:color w:val="auto"/>
                <w:sz w:val="18"/>
                <w:szCs w:val="18"/>
              </w:rPr>
            </w:pPr>
            <w:r>
              <w:rPr>
                <w:rFonts w:ascii="Arial" w:hAnsi="Arial" w:cs="Arial"/>
                <w:color w:val="auto"/>
                <w:sz w:val="18"/>
                <w:szCs w:val="18"/>
              </w:rPr>
              <w:t>p.11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E8AA529" w:rsidR="00FB3483" w:rsidRPr="00930A31" w:rsidRDefault="00A80BC9" w:rsidP="005979B8">
            <w:pPr>
              <w:pStyle w:val="Default"/>
              <w:spacing w:before="40" w:after="40"/>
              <w:rPr>
                <w:rFonts w:ascii="Arial" w:hAnsi="Arial" w:cs="Arial"/>
                <w:color w:val="auto"/>
                <w:sz w:val="18"/>
                <w:szCs w:val="18"/>
              </w:rPr>
            </w:pPr>
            <w:r w:rsidRPr="00151234">
              <w:rPr>
                <w:rFonts w:ascii="Arial" w:hAnsi="Arial" w:cs="Arial"/>
                <w:color w:val="auto"/>
                <w:sz w:val="18"/>
                <w:szCs w:val="18"/>
              </w:rPr>
              <w:t>p. 11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2D035AA" w:rsidR="00930A31" w:rsidRPr="00930A31" w:rsidRDefault="00355610" w:rsidP="005979B8">
            <w:pPr>
              <w:pStyle w:val="Default"/>
              <w:spacing w:before="40" w:after="40"/>
              <w:rPr>
                <w:rFonts w:ascii="Arial" w:hAnsi="Arial" w:cs="Arial"/>
                <w:color w:val="auto"/>
                <w:sz w:val="18"/>
                <w:szCs w:val="18"/>
              </w:rPr>
            </w:pPr>
            <w:r>
              <w:rPr>
                <w:rFonts w:ascii="Arial" w:hAnsi="Arial" w:cs="Arial"/>
                <w:color w:val="auto"/>
                <w:sz w:val="18"/>
                <w:szCs w:val="18"/>
              </w:rPr>
              <w:t>p. 12</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FE6EE85" w:rsidR="00930A31" w:rsidRPr="00930A31" w:rsidRDefault="00C32E9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190033A" w:rsidR="00930A31" w:rsidRPr="00930A31" w:rsidRDefault="00C32E9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44D8C92"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AAA7B66" w:rsidR="00930A31" w:rsidRPr="00930A31" w:rsidRDefault="00A67FFC" w:rsidP="00077B44">
            <w:pPr>
              <w:pStyle w:val="Default"/>
              <w:spacing w:before="40" w:after="40"/>
              <w:rPr>
                <w:rFonts w:ascii="Arial" w:hAnsi="Arial" w:cs="Arial"/>
                <w:color w:val="auto"/>
                <w:sz w:val="18"/>
                <w:szCs w:val="18"/>
              </w:rPr>
            </w:pPr>
            <w:r>
              <w:rPr>
                <w:rFonts w:ascii="Arial" w:hAnsi="Arial" w:cs="Arial"/>
                <w:color w:val="auto"/>
                <w:sz w:val="18"/>
                <w:szCs w:val="18"/>
              </w:rPr>
              <w:t>p. 12</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87EC46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2414584" w:rsidR="00930A31" w:rsidRPr="00930A31" w:rsidRDefault="000E7779" w:rsidP="00077B44">
            <w:pPr>
              <w:pStyle w:val="Default"/>
              <w:spacing w:before="40" w:after="40"/>
              <w:rPr>
                <w:rFonts w:ascii="Arial" w:hAnsi="Arial" w:cs="Arial"/>
                <w:color w:val="auto"/>
                <w:sz w:val="18"/>
                <w:szCs w:val="18"/>
              </w:rPr>
            </w:pPr>
            <w:r>
              <w:rPr>
                <w:rFonts w:ascii="Arial" w:hAnsi="Arial" w:cs="Arial"/>
                <w:color w:val="auto"/>
                <w:sz w:val="18"/>
                <w:szCs w:val="18"/>
              </w:rPr>
              <w:t>p. 12 -13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F28F977" w:rsidR="00930A31" w:rsidRPr="00930A31" w:rsidRDefault="0064033C" w:rsidP="00077B44">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AE12E6">
              <w:rPr>
                <w:rFonts w:ascii="Arial" w:hAnsi="Arial" w:cs="Arial"/>
                <w:color w:val="auto"/>
                <w:sz w:val="18"/>
                <w:szCs w:val="18"/>
              </w:rPr>
              <w:t>14-</w:t>
            </w:r>
            <w:r>
              <w:rPr>
                <w:rFonts w:ascii="Arial" w:hAnsi="Arial" w:cs="Arial"/>
                <w:color w:val="auto"/>
                <w:sz w:val="18"/>
                <w:szCs w:val="18"/>
              </w:rPr>
              <w:t>15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6F2CB6C" w:rsidR="00930A31" w:rsidRPr="00930A31" w:rsidRDefault="002326F4" w:rsidP="00077B44">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F9D7080" w:rsidR="00930A31" w:rsidRPr="00930A31" w:rsidRDefault="002326F4" w:rsidP="00077B44">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C3A4840" w:rsidR="00077B44" w:rsidRPr="00930A31" w:rsidRDefault="001D1C2F" w:rsidP="00077B44">
            <w:pPr>
              <w:pStyle w:val="Default"/>
              <w:spacing w:before="40" w:after="40"/>
              <w:rPr>
                <w:rFonts w:ascii="Arial" w:hAnsi="Arial" w:cs="Arial"/>
                <w:color w:val="auto"/>
                <w:sz w:val="18"/>
                <w:szCs w:val="18"/>
              </w:rPr>
            </w:pPr>
            <w:r>
              <w:rPr>
                <w:rFonts w:ascii="Arial" w:hAnsi="Arial" w:cs="Arial"/>
                <w:color w:val="auto"/>
                <w:sz w:val="18"/>
                <w:szCs w:val="18"/>
              </w:rPr>
              <w:t>p. 16</w:t>
            </w:r>
            <w:r w:rsidR="00A42F2B">
              <w:rPr>
                <w:rFonts w:ascii="Arial" w:hAnsi="Arial" w:cs="Arial"/>
                <w:color w:val="auto"/>
                <w:sz w:val="18"/>
                <w:szCs w:val="18"/>
              </w:rPr>
              <w:t>-17</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8147BCC" w:rsidR="00077B44" w:rsidRPr="00930A31" w:rsidRDefault="001E4741" w:rsidP="00077B44">
            <w:pPr>
              <w:pStyle w:val="Default"/>
              <w:spacing w:before="40" w:after="40"/>
              <w:rPr>
                <w:rFonts w:ascii="Arial" w:hAnsi="Arial" w:cs="Arial"/>
                <w:color w:val="auto"/>
                <w:sz w:val="18"/>
                <w:szCs w:val="18"/>
              </w:rPr>
            </w:pPr>
            <w:r>
              <w:rPr>
                <w:rFonts w:ascii="Arial" w:hAnsi="Arial" w:cs="Arial"/>
                <w:color w:val="auto"/>
                <w:sz w:val="18"/>
                <w:szCs w:val="18"/>
              </w:rPr>
              <w:t>p.16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460DA7" w14:textId="77777777" w:rsidR="006958AA" w:rsidRDefault="006958AA">
      <w:r>
        <w:separator/>
      </w:r>
    </w:p>
  </w:endnote>
  <w:endnote w:type="continuationSeparator" w:id="0">
    <w:p w14:paraId="447AC9EF" w14:textId="77777777" w:rsidR="006958AA" w:rsidRDefault="0069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236D4" w14:textId="77777777" w:rsidR="006958AA" w:rsidRDefault="006958AA">
      <w:r>
        <w:separator/>
      </w:r>
    </w:p>
  </w:footnote>
  <w:footnote w:type="continuationSeparator" w:id="0">
    <w:p w14:paraId="7A153D74" w14:textId="77777777" w:rsidR="006958AA" w:rsidRDefault="00695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9F22D9"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F45399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20C5"/>
    <w:rsid w:val="00077B44"/>
    <w:rsid w:val="000E7779"/>
    <w:rsid w:val="00141B25"/>
    <w:rsid w:val="001478F6"/>
    <w:rsid w:val="00151234"/>
    <w:rsid w:val="00152CDB"/>
    <w:rsid w:val="00156D3A"/>
    <w:rsid w:val="0018323E"/>
    <w:rsid w:val="00190C83"/>
    <w:rsid w:val="001D1C2F"/>
    <w:rsid w:val="001E4741"/>
    <w:rsid w:val="001F2CCA"/>
    <w:rsid w:val="002275F3"/>
    <w:rsid w:val="002326F4"/>
    <w:rsid w:val="00246C93"/>
    <w:rsid w:val="00256BAF"/>
    <w:rsid w:val="002742E3"/>
    <w:rsid w:val="002A2A06"/>
    <w:rsid w:val="002B54E5"/>
    <w:rsid w:val="003103C2"/>
    <w:rsid w:val="003516AD"/>
    <w:rsid w:val="00355610"/>
    <w:rsid w:val="00363B8D"/>
    <w:rsid w:val="003760FB"/>
    <w:rsid w:val="003B79FF"/>
    <w:rsid w:val="00400A0B"/>
    <w:rsid w:val="004033C1"/>
    <w:rsid w:val="00443C1D"/>
    <w:rsid w:val="00461464"/>
    <w:rsid w:val="00461576"/>
    <w:rsid w:val="004C1685"/>
    <w:rsid w:val="005078EE"/>
    <w:rsid w:val="00512420"/>
    <w:rsid w:val="00550BF1"/>
    <w:rsid w:val="0059028D"/>
    <w:rsid w:val="005979B8"/>
    <w:rsid w:val="005B7C92"/>
    <w:rsid w:val="005E1401"/>
    <w:rsid w:val="00623D1D"/>
    <w:rsid w:val="00640172"/>
    <w:rsid w:val="0064033C"/>
    <w:rsid w:val="006909BA"/>
    <w:rsid w:val="006958AA"/>
    <w:rsid w:val="006B1629"/>
    <w:rsid w:val="006E5FE2"/>
    <w:rsid w:val="006F3BA6"/>
    <w:rsid w:val="00715AAF"/>
    <w:rsid w:val="00726794"/>
    <w:rsid w:val="0077253C"/>
    <w:rsid w:val="007B42E4"/>
    <w:rsid w:val="007B4E70"/>
    <w:rsid w:val="007D3639"/>
    <w:rsid w:val="008412D5"/>
    <w:rsid w:val="008A3EAE"/>
    <w:rsid w:val="008E2C91"/>
    <w:rsid w:val="00930A31"/>
    <w:rsid w:val="00947707"/>
    <w:rsid w:val="009827E5"/>
    <w:rsid w:val="009F22D9"/>
    <w:rsid w:val="00A215D2"/>
    <w:rsid w:val="00A42F2B"/>
    <w:rsid w:val="00A67FFC"/>
    <w:rsid w:val="00A80BC9"/>
    <w:rsid w:val="00A86593"/>
    <w:rsid w:val="00AB79CE"/>
    <w:rsid w:val="00AE12E6"/>
    <w:rsid w:val="00AE4BBD"/>
    <w:rsid w:val="00B10D9F"/>
    <w:rsid w:val="00B51910"/>
    <w:rsid w:val="00B6071C"/>
    <w:rsid w:val="00B730D1"/>
    <w:rsid w:val="00C22710"/>
    <w:rsid w:val="00C305FE"/>
    <w:rsid w:val="00C32E9E"/>
    <w:rsid w:val="00C97E80"/>
    <w:rsid w:val="00D9097C"/>
    <w:rsid w:val="00D95D84"/>
    <w:rsid w:val="00DC4F19"/>
    <w:rsid w:val="00E001F1"/>
    <w:rsid w:val="00E236A3"/>
    <w:rsid w:val="00E324A8"/>
    <w:rsid w:val="00E66E3A"/>
    <w:rsid w:val="00E86B38"/>
    <w:rsid w:val="00EB610E"/>
    <w:rsid w:val="00F334F6"/>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.~WRD0002</Template>
  <TotalTime>2</TotalTime>
  <Pages>3</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Arif Jetha</cp:lastModifiedBy>
  <cp:revision>3</cp:revision>
  <cp:lastPrinted>2020-11-24T03:02:00Z</cp:lastPrinted>
  <dcterms:created xsi:type="dcterms:W3CDTF">2024-08-01T12:11:00Z</dcterms:created>
  <dcterms:modified xsi:type="dcterms:W3CDTF">2024-08-01T12:13:00Z</dcterms:modified>
</cp:coreProperties>
</file>