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DD1E2" w14:textId="77777777" w:rsidR="00D26E97" w:rsidRPr="00BB1E46" w:rsidRDefault="00BB1E46" w:rsidP="00BB1E46">
      <w:pPr>
        <w:jc w:val="center"/>
        <w:rPr>
          <w:rFonts w:asciiTheme="minorBidi" w:hAnsiTheme="minorBidi" w:cstheme="minorBidi"/>
          <w:b/>
          <w:bCs/>
          <w:sz w:val="26"/>
          <w:szCs w:val="26"/>
          <w:lang w:val="en-US"/>
        </w:rPr>
      </w:pPr>
      <w:r w:rsidRPr="00BB1E46">
        <w:rPr>
          <w:rFonts w:asciiTheme="minorBidi" w:hAnsiTheme="minorBidi" w:cstheme="minorBidi"/>
          <w:b/>
          <w:bCs/>
          <w:sz w:val="26"/>
          <w:szCs w:val="26"/>
          <w:lang w:val="en-US"/>
        </w:rPr>
        <w:t>Macrolides usage as anti-inflammatory agents in the treatment of community acquired pneumonia and</w:t>
      </w:r>
      <w:r>
        <w:rPr>
          <w:rFonts w:asciiTheme="minorBidi" w:hAnsiTheme="minorBidi" w:cstheme="minorBidi"/>
          <w:b/>
          <w:bCs/>
          <w:sz w:val="26"/>
          <w:szCs w:val="26"/>
          <w:lang w:val="en-US"/>
        </w:rPr>
        <w:t xml:space="preserve"> </w:t>
      </w:r>
      <w:r w:rsidRPr="00BB1E46">
        <w:rPr>
          <w:rFonts w:asciiTheme="minorBidi" w:hAnsiTheme="minorBidi" w:cstheme="minorBidi"/>
          <w:b/>
          <w:bCs/>
          <w:sz w:val="26"/>
          <w:szCs w:val="26"/>
          <w:lang w:val="en-US"/>
        </w:rPr>
        <w:t>ventilator associated pneumonia: a systematic review</w:t>
      </w:r>
      <w:r>
        <w:rPr>
          <w:rFonts w:asciiTheme="minorBidi" w:hAnsiTheme="minorBidi" w:cstheme="minorBidi"/>
          <w:b/>
          <w:bCs/>
          <w:sz w:val="26"/>
          <w:szCs w:val="26"/>
          <w:lang w:val="en-US"/>
        </w:rPr>
        <w:t xml:space="preserve"> </w:t>
      </w:r>
      <w:r w:rsidR="00D55C32" w:rsidRPr="00400237">
        <w:rPr>
          <w:rFonts w:asciiTheme="minorBidi" w:hAnsiTheme="minorBidi" w:cstheme="minorBidi"/>
          <w:b/>
          <w:bCs/>
          <w:sz w:val="26"/>
          <w:szCs w:val="26"/>
        </w:rPr>
        <w:t>and meta-analysis</w:t>
      </w:r>
    </w:p>
    <w:p w14:paraId="4549A88A" w14:textId="77777777" w:rsidR="00460209" w:rsidRDefault="00460209" w:rsidP="00D26E9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35D37D04" w14:textId="77777777" w:rsidR="00460209" w:rsidRDefault="00460209" w:rsidP="00D26E97">
      <w:pPr>
        <w:jc w:val="both"/>
        <w:rPr>
          <w:rFonts w:ascii="Arial" w:hAnsi="Arial" w:cs="Arial"/>
          <w:sz w:val="20"/>
          <w:szCs w:val="20"/>
        </w:rPr>
      </w:pPr>
    </w:p>
    <w:p w14:paraId="0D6FD5DA" w14:textId="77777777" w:rsidR="00DF55E6" w:rsidRPr="001D5C09" w:rsidRDefault="00DF55E6" w:rsidP="00FB13C7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D5C09">
        <w:rPr>
          <w:rFonts w:ascii="Arial" w:hAnsi="Arial" w:cs="Arial"/>
          <w:sz w:val="20"/>
          <w:szCs w:val="20"/>
        </w:rPr>
        <w:t xml:space="preserve">Record any missing information as unclear or not described, to make it clear that the information was not found in the study report(s), not that you forgot to extract it. </w:t>
      </w:r>
      <w:r w:rsidR="00103E46" w:rsidRPr="001D5C09">
        <w:rPr>
          <w:rFonts w:ascii="Arial" w:hAnsi="Arial" w:cs="Arial"/>
          <w:sz w:val="20"/>
          <w:szCs w:val="20"/>
        </w:rPr>
        <w:t>Write N/A if not relevant for the review.</w:t>
      </w:r>
    </w:p>
    <w:p w14:paraId="166BC60B" w14:textId="77777777" w:rsidR="003540B7" w:rsidRPr="00CC4F8C" w:rsidRDefault="003540B7" w:rsidP="003540B7">
      <w:pPr>
        <w:tabs>
          <w:tab w:val="right" w:leader="dot" w:pos="3369"/>
        </w:tabs>
        <w:rPr>
          <w:rFonts w:ascii="Arial" w:hAnsi="Arial" w:cs="Arial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6732"/>
      </w:tblGrid>
      <w:tr w:rsidR="00D26E97" w:rsidRPr="00CC4F8C" w14:paraId="1720FB33" w14:textId="77777777" w:rsidTr="00D26E97">
        <w:trPr>
          <w:trHeight w:val="427"/>
        </w:trPr>
        <w:tc>
          <w:tcPr>
            <w:tcW w:w="1781" w:type="pct"/>
            <w:shd w:val="clear" w:color="auto" w:fill="auto"/>
          </w:tcPr>
          <w:p w14:paraId="3F99502A" w14:textId="77777777" w:rsidR="00D26E97" w:rsidRPr="00CC4F8C" w:rsidRDefault="00D26E97" w:rsidP="00506C8B">
            <w:pPr>
              <w:tabs>
                <w:tab w:val="right" w:leader="dot" w:pos="3369"/>
              </w:tabs>
              <w:spacing w:before="40"/>
              <w:rPr>
                <w:rFonts w:ascii="Arial" w:hAnsi="Arial" w:cs="Arial"/>
                <w:b/>
                <w:color w:val="BFBFBF"/>
                <w:szCs w:val="24"/>
              </w:rPr>
            </w:pPr>
            <w:r w:rsidRPr="00CC4F8C">
              <w:rPr>
                <w:rFonts w:ascii="Arial" w:hAnsi="Arial" w:cs="Arial"/>
                <w:b/>
                <w:szCs w:val="24"/>
              </w:rPr>
              <w:t>Study</w:t>
            </w:r>
            <w:r>
              <w:rPr>
                <w:rFonts w:ascii="Arial" w:hAnsi="Arial" w:cs="Arial"/>
                <w:b/>
                <w:szCs w:val="24"/>
              </w:rPr>
              <w:t xml:space="preserve"> ID</w:t>
            </w:r>
            <w:r w:rsidRPr="00CC4F8C">
              <w:rPr>
                <w:rFonts w:ascii="Arial" w:hAnsi="Arial" w:cs="Arial"/>
                <w:b/>
                <w:szCs w:val="24"/>
              </w:rPr>
              <w:t xml:space="preserve"> </w:t>
            </w:r>
            <w:r w:rsidRPr="001D5C0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1D5C09">
              <w:rPr>
                <w:rFonts w:ascii="Arial" w:hAnsi="Arial" w:cs="Arial"/>
                <w:i/>
                <w:sz w:val="18"/>
                <w:szCs w:val="18"/>
              </w:rPr>
              <w:t>e.g</w:t>
            </w:r>
            <w:proofErr w:type="spellEnd"/>
            <w:r w:rsidRPr="001D5C09">
              <w:rPr>
                <w:rFonts w:ascii="Arial" w:hAnsi="Arial" w:cs="Arial"/>
                <w:i/>
                <w:sz w:val="18"/>
                <w:szCs w:val="18"/>
              </w:rPr>
              <w:t xml:space="preserve"> Smith 2001)</w:t>
            </w:r>
          </w:p>
        </w:tc>
        <w:tc>
          <w:tcPr>
            <w:tcW w:w="3219" w:type="pct"/>
            <w:shd w:val="clear" w:color="auto" w:fill="auto"/>
          </w:tcPr>
          <w:p w14:paraId="77A52FA0" w14:textId="77777777" w:rsidR="00D26E97" w:rsidRPr="00CC4F8C" w:rsidRDefault="00D26E97" w:rsidP="0077031D">
            <w:pPr>
              <w:tabs>
                <w:tab w:val="right" w:leader="dot" w:pos="3369"/>
              </w:tabs>
              <w:spacing w:before="40"/>
              <w:rPr>
                <w:rFonts w:ascii="Arial" w:hAnsi="Arial" w:cs="Arial"/>
                <w:b/>
                <w:color w:val="BFBFBF"/>
                <w:szCs w:val="24"/>
              </w:rPr>
            </w:pPr>
            <w:r w:rsidRPr="00CC4F8C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Review title here"/>
                  <w:textInput/>
                </w:ffData>
              </w:fldChar>
            </w:r>
            <w:r w:rsidRPr="00CC4F8C">
              <w:rPr>
                <w:rFonts w:ascii="Arial" w:hAnsi="Arial" w:cs="Arial"/>
                <w:szCs w:val="24"/>
              </w:rPr>
              <w:instrText xml:space="preserve"> FORMTEXT </w:instrText>
            </w:r>
            <w:r w:rsidRPr="00CC4F8C">
              <w:rPr>
                <w:rFonts w:ascii="Arial" w:hAnsi="Arial" w:cs="Arial"/>
                <w:szCs w:val="24"/>
              </w:rPr>
            </w:r>
            <w:r w:rsidRPr="00CC4F8C">
              <w:rPr>
                <w:rFonts w:ascii="Arial" w:hAnsi="Arial" w:cs="Arial"/>
                <w:szCs w:val="24"/>
              </w:rPr>
              <w:fldChar w:fldCharType="separate"/>
            </w:r>
            <w:r w:rsidRPr="00CC4F8C">
              <w:rPr>
                <w:rFonts w:cs="Arial"/>
                <w:noProof/>
                <w:szCs w:val="24"/>
              </w:rPr>
              <w:t> </w:t>
            </w:r>
            <w:r w:rsidRPr="00CC4F8C">
              <w:rPr>
                <w:rFonts w:cs="Arial"/>
                <w:noProof/>
                <w:szCs w:val="24"/>
              </w:rPr>
              <w:t> </w:t>
            </w:r>
            <w:r w:rsidRPr="00CC4F8C">
              <w:rPr>
                <w:rFonts w:cs="Arial"/>
                <w:noProof/>
                <w:szCs w:val="24"/>
              </w:rPr>
              <w:t> </w:t>
            </w:r>
            <w:r w:rsidRPr="00CC4F8C">
              <w:rPr>
                <w:rFonts w:cs="Arial"/>
                <w:noProof/>
                <w:szCs w:val="24"/>
              </w:rPr>
              <w:t> </w:t>
            </w:r>
            <w:r w:rsidRPr="00CC4F8C">
              <w:rPr>
                <w:rFonts w:cs="Arial"/>
                <w:noProof/>
                <w:szCs w:val="24"/>
              </w:rPr>
              <w:t> </w:t>
            </w:r>
            <w:r w:rsidRPr="00CC4F8C">
              <w:rPr>
                <w:rFonts w:ascii="Arial" w:hAnsi="Arial" w:cs="Arial"/>
                <w:szCs w:val="24"/>
              </w:rPr>
              <w:fldChar w:fldCharType="end"/>
            </w:r>
          </w:p>
        </w:tc>
      </w:tr>
    </w:tbl>
    <w:p w14:paraId="6751808F" w14:textId="77777777" w:rsidR="0021491D" w:rsidRDefault="0021491D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98"/>
        <w:gridCol w:w="6481"/>
        <w:gridCol w:w="626"/>
        <w:gridCol w:w="553"/>
        <w:gridCol w:w="992"/>
      </w:tblGrid>
      <w:tr w:rsidR="00BB1E46" w:rsidRPr="00CC4F8C" w14:paraId="144E32FB" w14:textId="77777777" w:rsidTr="001D5C09">
        <w:trPr>
          <w:trHeight w:val="390"/>
        </w:trPr>
        <w:tc>
          <w:tcPr>
            <w:tcW w:w="0" w:type="auto"/>
            <w:vMerge w:val="restart"/>
          </w:tcPr>
          <w:p w14:paraId="3CBDCE28" w14:textId="77777777" w:rsidR="00506C8B" w:rsidRPr="00CC4F8C" w:rsidRDefault="00506C8B" w:rsidP="003540B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0" w:type="auto"/>
            <w:vMerge w:val="restart"/>
          </w:tcPr>
          <w:p w14:paraId="589AB710" w14:textId="77777777" w:rsidR="00506C8B" w:rsidRPr="00CC4F8C" w:rsidRDefault="00506C8B" w:rsidP="002C0556">
            <w:pPr>
              <w:rPr>
                <w:rFonts w:ascii="Arial" w:hAnsi="Arial" w:cs="Arial"/>
                <w:b/>
                <w:sz w:val="20"/>
              </w:rPr>
            </w:pPr>
            <w:r w:rsidRPr="00CC4F8C">
              <w:rPr>
                <w:rFonts w:ascii="Arial" w:hAnsi="Arial" w:cs="Arial"/>
                <w:b/>
                <w:sz w:val="20"/>
              </w:rPr>
              <w:t>Eligibility criteria</w:t>
            </w:r>
          </w:p>
          <w:p w14:paraId="426DB52F" w14:textId="77777777" w:rsidR="00506C8B" w:rsidRPr="001D5C09" w:rsidRDefault="00506C8B" w:rsidP="00B752FA">
            <w:pPr>
              <w:rPr>
                <w:rFonts w:ascii="Arial" w:hAnsi="Arial" w:cs="Arial"/>
                <w:b/>
                <w:color w:val="808080"/>
                <w:sz w:val="18"/>
                <w:szCs w:val="18"/>
              </w:rPr>
            </w:pPr>
            <w:r w:rsidRPr="001D5C09">
              <w:rPr>
                <w:rFonts w:ascii="Arial" w:hAnsi="Arial" w:cs="Arial"/>
                <w:i/>
                <w:color w:val="808080"/>
                <w:sz w:val="18"/>
                <w:szCs w:val="18"/>
              </w:rPr>
              <w:t>(Insert inclusion criteria for each characteristic as defined in the Protocol)</w:t>
            </w:r>
          </w:p>
        </w:tc>
        <w:tc>
          <w:tcPr>
            <w:tcW w:w="0" w:type="auto"/>
            <w:gridSpan w:val="3"/>
            <w:tcBorders>
              <w:bottom w:val="nil"/>
            </w:tcBorders>
            <w:vAlign w:val="bottom"/>
          </w:tcPr>
          <w:p w14:paraId="05CC93C9" w14:textId="77777777" w:rsidR="00506C8B" w:rsidRPr="00CC4F8C" w:rsidRDefault="00506C8B" w:rsidP="00BC14BA">
            <w:pPr>
              <w:jc w:val="center"/>
              <w:rPr>
                <w:rFonts w:ascii="Arial" w:hAnsi="Arial" w:cs="Arial"/>
                <w:b/>
                <w:color w:val="A6A6A6"/>
                <w:sz w:val="20"/>
              </w:rPr>
            </w:pPr>
            <w:r w:rsidRPr="00CC4F8C">
              <w:rPr>
                <w:rFonts w:ascii="Arial" w:hAnsi="Arial" w:cs="Arial"/>
                <w:b/>
                <w:sz w:val="20"/>
              </w:rPr>
              <w:t xml:space="preserve">Eligibility criteria met? </w:t>
            </w:r>
          </w:p>
        </w:tc>
      </w:tr>
      <w:tr w:rsidR="00BB1E46" w:rsidRPr="00CC4F8C" w14:paraId="6361F219" w14:textId="77777777" w:rsidTr="001D5C09">
        <w:trPr>
          <w:trHeight w:val="390"/>
        </w:trPr>
        <w:tc>
          <w:tcPr>
            <w:tcW w:w="0" w:type="auto"/>
            <w:vMerge/>
          </w:tcPr>
          <w:p w14:paraId="17067A10" w14:textId="77777777" w:rsidR="00506C8B" w:rsidRPr="00CC4F8C" w:rsidRDefault="00506C8B" w:rsidP="003540B7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0" w:type="auto"/>
            <w:vMerge/>
          </w:tcPr>
          <w:p w14:paraId="6E857819" w14:textId="77777777" w:rsidR="00506C8B" w:rsidRPr="00CC4F8C" w:rsidRDefault="00506C8B" w:rsidP="002C0556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vAlign w:val="bottom"/>
          </w:tcPr>
          <w:p w14:paraId="115D5171" w14:textId="77777777" w:rsidR="00506C8B" w:rsidRPr="00CC4F8C" w:rsidRDefault="00506C8B" w:rsidP="00BC14BA">
            <w:pPr>
              <w:jc w:val="center"/>
              <w:rPr>
                <w:rFonts w:ascii="Arial" w:hAnsi="Arial" w:cs="Arial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440A275B" w14:textId="77777777" w:rsidR="00506C8B" w:rsidRPr="00CC4F8C" w:rsidRDefault="00506C8B" w:rsidP="00BC14BA">
            <w:pPr>
              <w:jc w:val="center"/>
              <w:rPr>
                <w:rFonts w:ascii="Arial" w:hAnsi="Arial" w:cs="Arial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bottom"/>
          </w:tcPr>
          <w:p w14:paraId="54949697" w14:textId="77777777" w:rsidR="00506C8B" w:rsidRPr="00CC4F8C" w:rsidRDefault="00506C8B" w:rsidP="00BC14BA">
            <w:pPr>
              <w:jc w:val="center"/>
              <w:rPr>
                <w:rFonts w:ascii="Arial" w:hAnsi="Arial" w:cs="Arial"/>
                <w:b/>
                <w:color w:val="A6A6A6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t>Unclear</w:t>
            </w:r>
          </w:p>
        </w:tc>
      </w:tr>
      <w:tr w:rsidR="00BB1E46" w:rsidRPr="00CC4F8C" w14:paraId="4DC72D19" w14:textId="77777777" w:rsidTr="001D5C09">
        <w:trPr>
          <w:trHeight w:val="390"/>
        </w:trPr>
        <w:tc>
          <w:tcPr>
            <w:tcW w:w="0" w:type="auto"/>
          </w:tcPr>
          <w:p w14:paraId="3F91A1B8" w14:textId="77777777" w:rsidR="00BC4CFA" w:rsidRPr="00CC4F8C" w:rsidRDefault="00BC4CFA" w:rsidP="00F14139">
            <w:pPr>
              <w:rPr>
                <w:rFonts w:ascii="Arial" w:hAnsi="Arial" w:cs="Arial"/>
                <w:b/>
                <w:sz w:val="20"/>
                <w:lang w:val="ru-RU"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C4F8C">
              <w:rPr>
                <w:rFonts w:ascii="Arial" w:hAnsi="Arial" w:cs="Arial"/>
                <w:b/>
                <w:bCs/>
              </w:rPr>
              <w:t>tudy designs</w:t>
            </w:r>
          </w:p>
        </w:tc>
        <w:tc>
          <w:tcPr>
            <w:tcW w:w="0" w:type="auto"/>
          </w:tcPr>
          <w:p w14:paraId="50F5D441" w14:textId="77777777" w:rsidR="00654AB9" w:rsidRPr="00C64A03" w:rsidRDefault="00A20668" w:rsidP="00BB1E46">
            <w:pPr>
              <w:ind w:left="360"/>
              <w:rPr>
                <w:rFonts w:ascii="Arial" w:hAnsi="Arial" w:cs="Arial"/>
                <w:b/>
                <w:bCs/>
                <w:color w:val="1921C5"/>
              </w:rPr>
            </w:pPr>
            <w:r w:rsidRPr="00C64A03">
              <w:rPr>
                <w:rFonts w:ascii="Arial" w:hAnsi="Arial" w:cs="Arial"/>
              </w:rPr>
              <w:t>Any study in English lang</w:t>
            </w:r>
            <w:r w:rsidR="00D26E97" w:rsidRPr="00C64A03">
              <w:rPr>
                <w:rFonts w:ascii="Arial" w:hAnsi="Arial" w:cs="Arial"/>
              </w:rPr>
              <w:t xml:space="preserve">uage that is concerned with </w:t>
            </w:r>
            <w:r w:rsidR="008B7C58" w:rsidRPr="00C64A03">
              <w:rPr>
                <w:rFonts w:ascii="Arial" w:hAnsi="Arial" w:cs="Arial"/>
              </w:rPr>
              <w:t xml:space="preserve">assessing the </w:t>
            </w:r>
            <w:r w:rsidR="00BB1E46">
              <w:rPr>
                <w:rFonts w:ascii="Arial" w:hAnsi="Arial" w:cs="Arial"/>
              </w:rPr>
              <w:t>anti-inflammatory effect of macrolides in CAP and VAP</w:t>
            </w:r>
            <w:r w:rsidR="0063334C" w:rsidRPr="00C64A03">
              <w:rPr>
                <w:rFonts w:ascii="Arial" w:hAnsi="Arial" w:cs="Arial"/>
              </w:rPr>
              <w:t xml:space="preserve">. Study designs are </w:t>
            </w:r>
            <w:r w:rsidR="00BB1E46">
              <w:rPr>
                <w:rFonts w:ascii="Arial" w:hAnsi="Arial" w:cs="Arial"/>
              </w:rPr>
              <w:t xml:space="preserve">prospective observational and </w:t>
            </w:r>
            <w:r w:rsidR="0063334C" w:rsidRPr="00C64A03">
              <w:rPr>
                <w:rFonts w:ascii="Arial" w:hAnsi="Arial" w:cs="Arial"/>
              </w:rPr>
              <w:t>RCTs</w:t>
            </w:r>
            <w:r w:rsidR="0040735C">
              <w:rPr>
                <w:rFonts w:ascii="Arial" w:hAnsi="Arial" w:cs="Arial"/>
              </w:rPr>
              <w:t>.</w:t>
            </w:r>
          </w:p>
          <w:p w14:paraId="01DC953D" w14:textId="77777777" w:rsidR="00D26E97" w:rsidRPr="00D26E97" w:rsidRDefault="00D26E97" w:rsidP="00D26E97">
            <w:pPr>
              <w:ind w:left="360"/>
              <w:rPr>
                <w:rFonts w:ascii="Arial" w:hAnsi="Arial" w:cs="Arial"/>
                <w:b/>
                <w:bCs/>
                <w:color w:val="1921C5"/>
              </w:rPr>
            </w:pP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</w:tcPr>
          <w:p w14:paraId="0655ED8D" w14:textId="5996F062" w:rsidR="00BC4CFA" w:rsidRPr="00CC4F8C" w:rsidRDefault="00505C6F" w:rsidP="005F41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986EA08" w14:textId="77777777" w:rsidR="00BC4CFA" w:rsidRPr="00CC4F8C" w:rsidRDefault="00BC4CFA" w:rsidP="005F41EA">
            <w:pPr>
              <w:jc w:val="center"/>
              <w:rPr>
                <w:rFonts w:ascii="Arial" w:hAnsi="Arial" w:cs="Arial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8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sz w:val="20"/>
              </w:rPr>
            </w:r>
            <w:r w:rsidR="00D57492">
              <w:rPr>
                <w:rFonts w:ascii="Arial" w:hAnsi="Arial" w:cs="Arial"/>
                <w:sz w:val="20"/>
              </w:rPr>
              <w:fldChar w:fldCharType="separate"/>
            </w:r>
            <w:r w:rsidRPr="00CC4F8C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14:paraId="37CCFB08" w14:textId="77777777" w:rsidR="00BC4CFA" w:rsidRPr="00CC4F8C" w:rsidRDefault="00BC4CFA" w:rsidP="005F41EA">
            <w:pPr>
              <w:jc w:val="center"/>
              <w:rPr>
                <w:rFonts w:ascii="Arial" w:hAnsi="Arial" w:cs="Arial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8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sz w:val="20"/>
              </w:rPr>
            </w:r>
            <w:r w:rsidR="00D57492">
              <w:rPr>
                <w:rFonts w:ascii="Arial" w:hAnsi="Arial" w:cs="Arial"/>
                <w:sz w:val="20"/>
              </w:rPr>
              <w:fldChar w:fldCharType="separate"/>
            </w:r>
            <w:r w:rsidRPr="00CC4F8C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B1E46" w:rsidRPr="00CC4F8C" w14:paraId="63D5EDE6" w14:textId="77777777" w:rsidTr="001D5C09">
        <w:tc>
          <w:tcPr>
            <w:tcW w:w="0" w:type="auto"/>
          </w:tcPr>
          <w:p w14:paraId="6D19E94D" w14:textId="77777777" w:rsidR="00506C8B" w:rsidRPr="00CC4F8C" w:rsidRDefault="00D26E97" w:rsidP="003540B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Setting</w:t>
            </w:r>
          </w:p>
          <w:p w14:paraId="16182B48" w14:textId="77777777" w:rsidR="00506C8B" w:rsidRPr="00CC4F8C" w:rsidRDefault="00506C8B" w:rsidP="003540B7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84129D2" w14:textId="77777777" w:rsidR="00506C8B" w:rsidRPr="00C64A03" w:rsidRDefault="00D26E97" w:rsidP="00C64A03">
            <w:pPr>
              <w:spacing w:before="40"/>
              <w:ind w:left="360"/>
              <w:rPr>
                <w:rFonts w:ascii="Arial" w:hAnsi="Arial" w:cs="Arial"/>
              </w:rPr>
            </w:pPr>
            <w:r w:rsidRPr="00C64A03">
              <w:rPr>
                <w:rFonts w:ascii="Arial" w:hAnsi="Arial" w:cs="Arial"/>
              </w:rPr>
              <w:t>Hospital services</w:t>
            </w:r>
            <w:r w:rsidR="00654AB9" w:rsidRPr="00C64A03">
              <w:rPr>
                <w:rFonts w:ascii="Arial" w:hAnsi="Arial" w:cs="Arial"/>
              </w:rPr>
              <w:t xml:space="preserve"> </w:t>
            </w:r>
            <w:r w:rsidRPr="00C64A03">
              <w:rPr>
                <w:rFonts w:ascii="Arial" w:hAnsi="Arial" w:cs="Arial"/>
              </w:rPr>
              <w:t xml:space="preserve"> -</w:t>
            </w:r>
            <w:r w:rsidR="00AD7F15" w:rsidRPr="00C64A03">
              <w:rPr>
                <w:rFonts w:ascii="Arial" w:hAnsi="Arial" w:cs="Arial"/>
              </w:rPr>
              <w:t xml:space="preserve"> </w:t>
            </w:r>
            <w:r w:rsidR="008B7C58" w:rsidRPr="00C64A03">
              <w:rPr>
                <w:rFonts w:ascii="Arial" w:hAnsi="Arial" w:cs="Arial"/>
              </w:rPr>
              <w:t xml:space="preserve">Adult medical patients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E2DC3" w14:textId="74953D60" w:rsidR="00506C8B" w:rsidRPr="00CC4F8C" w:rsidRDefault="000B0CF8" w:rsidP="008D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E6ED3" w14:textId="77777777" w:rsidR="00506C8B" w:rsidRPr="00CC4F8C" w:rsidRDefault="00506C8B" w:rsidP="008D3179">
            <w:pPr>
              <w:jc w:val="center"/>
              <w:rPr>
                <w:rFonts w:ascii="Arial" w:hAnsi="Arial" w:cs="Arial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8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sz w:val="20"/>
              </w:rPr>
            </w:r>
            <w:r w:rsidR="00D57492">
              <w:rPr>
                <w:rFonts w:ascii="Arial" w:hAnsi="Arial" w:cs="Arial"/>
                <w:sz w:val="20"/>
              </w:rPr>
              <w:fldChar w:fldCharType="separate"/>
            </w:r>
            <w:r w:rsidRPr="00CC4F8C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7E74" w14:textId="77777777" w:rsidR="00506C8B" w:rsidRPr="00CC4F8C" w:rsidRDefault="00506C8B" w:rsidP="008D3179">
            <w:pPr>
              <w:jc w:val="center"/>
              <w:rPr>
                <w:rFonts w:ascii="Arial" w:hAnsi="Arial" w:cs="Arial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8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sz w:val="20"/>
              </w:rPr>
            </w:r>
            <w:r w:rsidR="00D57492">
              <w:rPr>
                <w:rFonts w:ascii="Arial" w:hAnsi="Arial" w:cs="Arial"/>
                <w:sz w:val="20"/>
              </w:rPr>
              <w:fldChar w:fldCharType="separate"/>
            </w:r>
            <w:r w:rsidRPr="00CC4F8C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B1E46" w:rsidRPr="00CC4F8C" w14:paraId="3A3EDAF0" w14:textId="77777777" w:rsidTr="001D5C09">
        <w:tc>
          <w:tcPr>
            <w:tcW w:w="0" w:type="auto"/>
          </w:tcPr>
          <w:p w14:paraId="21146E84" w14:textId="77777777" w:rsidR="00506C8B" w:rsidRPr="00CC4F8C" w:rsidRDefault="00D26E97" w:rsidP="002C055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Measurement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7E08F41" w14:textId="77777777" w:rsidR="00BB1E46" w:rsidRPr="00BB1E46" w:rsidRDefault="00BB1E46" w:rsidP="00BB1E46">
            <w:pPr>
              <w:spacing w:before="40"/>
              <w:ind w:left="360"/>
              <w:rPr>
                <w:rFonts w:ascii="Arial" w:hAnsi="Arial" w:cs="Arial"/>
                <w:lang w:val="en-US"/>
              </w:rPr>
            </w:pPr>
            <w:r w:rsidRPr="00BB1E46">
              <w:rPr>
                <w:rFonts w:ascii="Arial" w:hAnsi="Arial" w:cs="Arial"/>
                <w:lang w:val="en-US"/>
              </w:rPr>
              <w:t>1. Does the use of macrolides as anti-inflammatory agents play a role in the treatment of community</w:t>
            </w:r>
          </w:p>
          <w:p w14:paraId="6CE46729" w14:textId="77777777" w:rsidR="00BB1E46" w:rsidRPr="00BB1E46" w:rsidRDefault="00BB1E46" w:rsidP="00BB1E46">
            <w:pPr>
              <w:spacing w:before="40"/>
              <w:ind w:left="360"/>
              <w:rPr>
                <w:rFonts w:ascii="Arial" w:hAnsi="Arial" w:cs="Arial"/>
                <w:lang w:val="en-US"/>
              </w:rPr>
            </w:pPr>
            <w:r w:rsidRPr="00BB1E46">
              <w:rPr>
                <w:rFonts w:ascii="Arial" w:hAnsi="Arial" w:cs="Arial"/>
                <w:lang w:val="en-US"/>
              </w:rPr>
              <w:t>acquired pneumonia (CAP)?</w:t>
            </w:r>
          </w:p>
          <w:p w14:paraId="115672BA" w14:textId="77777777" w:rsidR="00BB1E46" w:rsidRPr="00BB1E46" w:rsidRDefault="00BB1E46" w:rsidP="00BB1E46">
            <w:pPr>
              <w:spacing w:before="40"/>
              <w:ind w:left="360"/>
              <w:rPr>
                <w:rFonts w:ascii="Arial" w:hAnsi="Arial" w:cs="Arial"/>
                <w:lang w:val="en-US"/>
              </w:rPr>
            </w:pPr>
            <w:r w:rsidRPr="00BB1E46">
              <w:rPr>
                <w:rFonts w:ascii="Arial" w:hAnsi="Arial" w:cs="Arial"/>
                <w:lang w:val="en-US"/>
              </w:rPr>
              <w:t>2. Does the use of macrolides as anti-inflammatory agents play a role in the treatment of ventilator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BB1E46">
              <w:rPr>
                <w:rFonts w:ascii="Arial" w:hAnsi="Arial" w:cs="Arial"/>
                <w:lang w:val="en-US"/>
              </w:rPr>
              <w:t>associated</w:t>
            </w:r>
          </w:p>
          <w:p w14:paraId="3C7C1386" w14:textId="77777777" w:rsidR="00D26E97" w:rsidRPr="00D26E97" w:rsidRDefault="00BB1E46" w:rsidP="00BB1E46">
            <w:pPr>
              <w:spacing w:before="40"/>
              <w:rPr>
                <w:rFonts w:ascii="Arial" w:hAnsi="Arial" w:cs="Arial"/>
              </w:rPr>
            </w:pPr>
            <w:r w:rsidRPr="00BB1E46">
              <w:rPr>
                <w:rFonts w:ascii="Arial" w:hAnsi="Arial" w:cs="Arial"/>
                <w:lang w:val="en-US"/>
              </w:rPr>
              <w:t>pneumonia (HAP)?</w:t>
            </w:r>
          </w:p>
          <w:p w14:paraId="7F05E03B" w14:textId="77777777" w:rsidR="00D26E97" w:rsidRPr="00495870" w:rsidRDefault="00D26E97" w:rsidP="00D26E97">
            <w:pPr>
              <w:pStyle w:val="ListParagraph"/>
              <w:spacing w:before="4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82E7F" w14:textId="75417F68" w:rsidR="00506C8B" w:rsidRPr="00CC4F8C" w:rsidRDefault="000B0CF8" w:rsidP="008D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C89BD" w14:textId="77777777" w:rsidR="00506C8B" w:rsidRPr="00CC4F8C" w:rsidRDefault="00506C8B" w:rsidP="008D3179">
            <w:pPr>
              <w:jc w:val="center"/>
              <w:rPr>
                <w:rFonts w:ascii="Arial" w:hAnsi="Arial" w:cs="Arial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CC4F8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sz w:val="20"/>
              </w:rPr>
            </w:r>
            <w:r w:rsidR="00D57492">
              <w:rPr>
                <w:rFonts w:ascii="Arial" w:hAnsi="Arial" w:cs="Arial"/>
                <w:sz w:val="20"/>
              </w:rPr>
              <w:fldChar w:fldCharType="separate"/>
            </w:r>
            <w:r w:rsidRPr="00CC4F8C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CFC10" w14:textId="77777777" w:rsidR="00506C8B" w:rsidRPr="00CC4F8C" w:rsidRDefault="00506C8B" w:rsidP="008D3179">
            <w:pPr>
              <w:jc w:val="center"/>
              <w:rPr>
                <w:rFonts w:ascii="Arial" w:hAnsi="Arial" w:cs="Arial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CC4F8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sz w:val="20"/>
              </w:rPr>
            </w:r>
            <w:r w:rsidR="00D57492">
              <w:rPr>
                <w:rFonts w:ascii="Arial" w:hAnsi="Arial" w:cs="Arial"/>
                <w:sz w:val="20"/>
              </w:rPr>
              <w:fldChar w:fldCharType="separate"/>
            </w:r>
            <w:r w:rsidRPr="00CC4F8C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B1E46" w:rsidRPr="00CC4F8C" w14:paraId="2A4ADA96" w14:textId="77777777" w:rsidTr="000E440D">
        <w:trPr>
          <w:trHeight w:val="1080"/>
        </w:trPr>
        <w:tc>
          <w:tcPr>
            <w:tcW w:w="0" w:type="auto"/>
          </w:tcPr>
          <w:p w14:paraId="1861FD09" w14:textId="77777777" w:rsidR="000E440D" w:rsidRPr="00CC4F8C" w:rsidRDefault="000E440D" w:rsidP="002C0556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sz w:val="20"/>
              </w:rPr>
            </w:pPr>
            <w:r w:rsidRPr="00CC4F8C">
              <w:rPr>
                <w:rFonts w:ascii="Arial" w:hAnsi="Arial" w:cs="Arial"/>
                <w:b/>
                <w:sz w:val="20"/>
              </w:rPr>
              <w:t>Outcome measure(s)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234FF91" w14:textId="77777777" w:rsidR="00D26E97" w:rsidRPr="00400237" w:rsidRDefault="00495870" w:rsidP="00400237">
            <w:pPr>
              <w:spacing w:before="40"/>
              <w:rPr>
                <w:rFonts w:ascii="Arial" w:hAnsi="Arial" w:cs="Arial"/>
              </w:rPr>
            </w:pPr>
            <w:r w:rsidRPr="00400237">
              <w:rPr>
                <w:rFonts w:ascii="Arial" w:hAnsi="Arial" w:cs="Arial"/>
              </w:rPr>
              <w:t xml:space="preserve"> </w:t>
            </w:r>
            <w:r w:rsidR="00D26E97" w:rsidRPr="00400237">
              <w:rPr>
                <w:rFonts w:ascii="Arial" w:hAnsi="Arial" w:cs="Arial"/>
              </w:rPr>
              <w:t xml:space="preserve">Does study focus on outcome from one of: </w:t>
            </w:r>
          </w:p>
          <w:p w14:paraId="463D011E" w14:textId="77777777" w:rsidR="004E3B7C" w:rsidRPr="004E3B7C" w:rsidRDefault="004E3B7C" w:rsidP="004E3B7C">
            <w:pPr>
              <w:pStyle w:val="ListParagraph"/>
              <w:spacing w:before="40"/>
              <w:rPr>
                <w:rFonts w:ascii="Arial" w:hAnsi="Arial" w:cs="Arial"/>
                <w:lang w:val="en-US"/>
              </w:rPr>
            </w:pPr>
            <w:r w:rsidRPr="004E3B7C">
              <w:rPr>
                <w:rFonts w:ascii="Arial" w:hAnsi="Arial" w:cs="Arial"/>
                <w:lang w:val="en-US"/>
              </w:rPr>
              <w:t>1- clinical stability including HR less than 100 BPM and SBP greater than 90 mm Hg, T less than 38 C, RR</w:t>
            </w:r>
          </w:p>
          <w:p w14:paraId="2D60B285" w14:textId="77777777" w:rsidR="004E3B7C" w:rsidRPr="004E3B7C" w:rsidRDefault="004E3B7C" w:rsidP="004E3B7C">
            <w:pPr>
              <w:pStyle w:val="ListParagraph"/>
              <w:spacing w:before="40"/>
              <w:rPr>
                <w:rFonts w:ascii="Arial" w:hAnsi="Arial" w:cs="Arial"/>
                <w:lang w:val="en-US"/>
              </w:rPr>
            </w:pPr>
            <w:r w:rsidRPr="004E3B7C">
              <w:rPr>
                <w:rFonts w:ascii="Arial" w:hAnsi="Arial" w:cs="Arial"/>
                <w:lang w:val="en-US"/>
              </w:rPr>
              <w:t>less than 24, O2 saturation more than 90% at room air</w:t>
            </w:r>
          </w:p>
          <w:p w14:paraId="71AD61E5" w14:textId="77777777" w:rsidR="004E3B7C" w:rsidRPr="004E3B7C" w:rsidRDefault="004E3B7C" w:rsidP="004E3B7C">
            <w:pPr>
              <w:pStyle w:val="ListParagraph"/>
              <w:spacing w:before="40"/>
              <w:rPr>
                <w:rFonts w:ascii="Arial" w:hAnsi="Arial" w:cs="Arial"/>
                <w:lang w:val="en-US"/>
              </w:rPr>
            </w:pPr>
            <w:r w:rsidRPr="004E3B7C">
              <w:rPr>
                <w:rFonts w:ascii="Arial" w:hAnsi="Arial" w:cs="Arial"/>
                <w:lang w:val="en-US"/>
              </w:rPr>
              <w:t>2- decrease in hospital length of stay</w:t>
            </w:r>
          </w:p>
          <w:p w14:paraId="23917645" w14:textId="77777777" w:rsidR="00400237" w:rsidRDefault="004E3B7C" w:rsidP="004E3B7C">
            <w:pPr>
              <w:pStyle w:val="ListParagraph"/>
              <w:spacing w:before="40"/>
              <w:rPr>
                <w:rFonts w:ascii="Arial" w:hAnsi="Arial" w:cs="Arial"/>
                <w:lang w:val="en-US"/>
              </w:rPr>
            </w:pPr>
            <w:r w:rsidRPr="004E3B7C">
              <w:rPr>
                <w:rFonts w:ascii="Arial" w:hAnsi="Arial" w:cs="Arial"/>
                <w:lang w:val="en-US"/>
              </w:rPr>
              <w:t>3- recurrence of pneumonia within 90 days</w:t>
            </w:r>
          </w:p>
          <w:p w14:paraId="1E72F415" w14:textId="77777777" w:rsidR="004E3B7C" w:rsidRPr="00C64A03" w:rsidRDefault="004E3B7C" w:rsidP="004E3B7C">
            <w:pPr>
              <w:pStyle w:val="ListParagraph"/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4- decrease in mortality</w:t>
            </w:r>
          </w:p>
          <w:p w14:paraId="3B0A9A41" w14:textId="77777777" w:rsidR="00C64A03" w:rsidRPr="00400237" w:rsidRDefault="00C64A03" w:rsidP="004E3B7C">
            <w:pPr>
              <w:pStyle w:val="ListParagraph"/>
              <w:spacing w:before="4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0CC742D" w14:textId="77777777" w:rsidR="00654AB9" w:rsidRDefault="00654AB9" w:rsidP="00D26E97">
            <w:pPr>
              <w:rPr>
                <w:rFonts w:ascii="Arial" w:hAnsi="Arial" w:cs="Arial"/>
                <w:sz w:val="20"/>
              </w:rPr>
            </w:pPr>
          </w:p>
          <w:p w14:paraId="5E919D8A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355A402" w14:textId="678B7DA8" w:rsidR="00E258F7" w:rsidRDefault="003711C6" w:rsidP="008D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57819147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0AF459C" w14:textId="77777777" w:rsidR="000E440D" w:rsidRPr="00CC4F8C" w:rsidRDefault="000E440D" w:rsidP="00D26E9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0E2BF6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DB988B5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1BE69D6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0EF07A9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D05E531" w14:textId="77777777" w:rsidR="00E258F7" w:rsidRDefault="00E258F7" w:rsidP="008D3179">
            <w:pPr>
              <w:jc w:val="center"/>
              <w:rPr>
                <w:rFonts w:ascii="Arial" w:hAnsi="Arial" w:cs="Arial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8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sz w:val="20"/>
              </w:rPr>
            </w:r>
            <w:r w:rsidR="00D57492">
              <w:rPr>
                <w:rFonts w:ascii="Arial" w:hAnsi="Arial" w:cs="Arial"/>
                <w:sz w:val="20"/>
              </w:rPr>
              <w:fldChar w:fldCharType="separate"/>
            </w:r>
            <w:r w:rsidRPr="00CC4F8C">
              <w:rPr>
                <w:rFonts w:ascii="Arial" w:hAnsi="Arial" w:cs="Arial"/>
                <w:sz w:val="20"/>
              </w:rPr>
              <w:fldChar w:fldCharType="end"/>
            </w:r>
          </w:p>
          <w:p w14:paraId="063659F4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6E258E40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1CF1853" w14:textId="77777777" w:rsidR="000E440D" w:rsidRPr="00CC4F8C" w:rsidRDefault="000E440D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0E4F15B" w14:textId="77777777" w:rsidR="000E440D" w:rsidRPr="00CC4F8C" w:rsidRDefault="000E440D" w:rsidP="008D31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0C1BA9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D8DCF93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2461288D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5D5D26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1ECB4FED" w14:textId="77777777" w:rsidR="00E258F7" w:rsidRDefault="00E258F7" w:rsidP="008D3179">
            <w:pPr>
              <w:jc w:val="center"/>
              <w:rPr>
                <w:rFonts w:ascii="Arial" w:hAnsi="Arial" w:cs="Arial"/>
                <w:sz w:val="20"/>
              </w:rPr>
            </w:pPr>
            <w:r w:rsidRPr="00CC4F8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C4F8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sz w:val="20"/>
              </w:rPr>
            </w:r>
            <w:r w:rsidR="00D57492">
              <w:rPr>
                <w:rFonts w:ascii="Arial" w:hAnsi="Arial" w:cs="Arial"/>
                <w:sz w:val="20"/>
              </w:rPr>
              <w:fldChar w:fldCharType="separate"/>
            </w:r>
            <w:r w:rsidRPr="00CC4F8C">
              <w:rPr>
                <w:rFonts w:ascii="Arial" w:hAnsi="Arial" w:cs="Arial"/>
                <w:sz w:val="20"/>
              </w:rPr>
              <w:fldChar w:fldCharType="end"/>
            </w:r>
          </w:p>
          <w:p w14:paraId="78C5F7C2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DBEC450" w14:textId="77777777" w:rsidR="00654AB9" w:rsidRDefault="00654AB9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7A7E0E32" w14:textId="77777777" w:rsidR="000E440D" w:rsidRPr="00CC4F8C" w:rsidRDefault="000E440D" w:rsidP="008D3179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F38BE6" w14:textId="77777777" w:rsidR="000E440D" w:rsidRPr="00CC4F8C" w:rsidRDefault="000E440D" w:rsidP="008D31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06C8B" w:rsidRPr="00CC4F8C" w14:paraId="7DD37E56" w14:textId="77777777" w:rsidTr="001D5C09">
        <w:tc>
          <w:tcPr>
            <w:tcW w:w="0" w:type="auto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4B072C7" w14:textId="77777777" w:rsidR="00506C8B" w:rsidRPr="00CC4F8C" w:rsidRDefault="00506C8B" w:rsidP="00506C8B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0"/>
              </w:rPr>
            </w:pPr>
            <w:r w:rsidRPr="00CC4F8C">
              <w:rPr>
                <w:rFonts w:ascii="Arial" w:hAnsi="Arial" w:cs="Arial"/>
                <w:b/>
                <w:sz w:val="20"/>
              </w:rPr>
              <w:t>INCLUDE</w:t>
            </w:r>
            <w:r w:rsidRPr="00CC4F8C">
              <w:rPr>
                <w:rFonts w:ascii="Arial" w:hAnsi="Arial" w:cs="Arial"/>
                <w:sz w:val="20"/>
              </w:rPr>
              <w:t xml:space="preserve">  </w:t>
            </w:r>
            <w:bookmarkStart w:id="1" w:name="Check4"/>
            <w:r w:rsidRPr="00CC4F8C">
              <w:rPr>
                <w:rFonts w:ascii="Arial" w:hAnsi="Arial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CC4F8C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sz w:val="20"/>
              </w:rPr>
            </w:r>
            <w:r w:rsidR="00D57492">
              <w:rPr>
                <w:rFonts w:ascii="Arial" w:hAnsi="Arial" w:cs="Arial"/>
                <w:sz w:val="20"/>
              </w:rPr>
              <w:fldChar w:fldCharType="separate"/>
            </w:r>
            <w:r w:rsidRPr="00CC4F8C">
              <w:rPr>
                <w:rFonts w:ascii="Arial" w:hAnsi="Arial" w:cs="Arial"/>
                <w:sz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ab/>
            </w:r>
            <w:r w:rsidRPr="00506C8B">
              <w:rPr>
                <w:rFonts w:ascii="Arial" w:hAnsi="Arial" w:cs="Arial"/>
                <w:b/>
                <w:sz w:val="20"/>
              </w:rPr>
              <w:t xml:space="preserve">EXCLUDE  </w:t>
            </w:r>
            <w:r w:rsidRPr="00506C8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6C8B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b/>
                <w:sz w:val="20"/>
              </w:rPr>
            </w:r>
            <w:r w:rsidR="00D5749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506C8B"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ab/>
            </w:r>
            <w:r>
              <w:rPr>
                <w:rFonts w:ascii="Arial" w:hAnsi="Arial" w:cs="Arial"/>
                <w:b/>
                <w:sz w:val="20"/>
              </w:rPr>
              <w:tab/>
            </w:r>
            <w:r w:rsidRPr="00506C8B">
              <w:rPr>
                <w:rFonts w:ascii="Arial" w:hAnsi="Arial" w:cs="Arial"/>
                <w:sz w:val="20"/>
              </w:rPr>
              <w:t>Reason for exclusion…………………………………………</w:t>
            </w:r>
          </w:p>
          <w:p w14:paraId="502FFE4E" w14:textId="77777777" w:rsidR="00506C8B" w:rsidRDefault="00506C8B" w:rsidP="00506C8B">
            <w:pPr>
              <w:spacing w:before="40"/>
              <w:rPr>
                <w:rFonts w:ascii="Arial" w:hAnsi="Arial" w:cs="Arial"/>
                <w:b/>
                <w:sz w:val="20"/>
              </w:rPr>
            </w:pPr>
          </w:p>
          <w:p w14:paraId="5C3BD126" w14:textId="77777777" w:rsidR="00506C8B" w:rsidRPr="00CC4F8C" w:rsidRDefault="00506C8B" w:rsidP="00B75457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FURTHER INFORMATION REQUIRED  </w:t>
            </w:r>
            <w:r w:rsidRPr="00506C8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506C8B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D57492">
              <w:rPr>
                <w:rFonts w:ascii="Arial" w:hAnsi="Arial" w:cs="Arial"/>
                <w:b/>
                <w:sz w:val="20"/>
              </w:rPr>
            </w:r>
            <w:r w:rsidR="00D5749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506C8B">
              <w:rPr>
                <w:rFonts w:ascii="Arial" w:hAnsi="Arial" w:cs="Arial"/>
                <w:b/>
                <w:sz w:val="20"/>
              </w:rPr>
              <w:fldChar w:fldCharType="end"/>
            </w:r>
            <w:r w:rsidR="001D5C09" w:rsidRPr="001D5C09">
              <w:rPr>
                <w:rFonts w:ascii="Arial" w:hAnsi="Arial" w:cs="Arial"/>
                <w:sz w:val="20"/>
              </w:rPr>
              <w:t>………………………………………………………………………………...</w:t>
            </w:r>
          </w:p>
        </w:tc>
      </w:tr>
    </w:tbl>
    <w:p w14:paraId="35A299C9" w14:textId="77777777" w:rsidR="00AE73AA" w:rsidRPr="00CC4F8C" w:rsidRDefault="00AE73AA" w:rsidP="00B75457">
      <w:pPr>
        <w:pStyle w:val="Footer"/>
        <w:tabs>
          <w:tab w:val="clear" w:pos="4320"/>
          <w:tab w:val="clear" w:pos="8640"/>
        </w:tabs>
        <w:rPr>
          <w:rFonts w:ascii="Arial" w:hAnsi="Arial" w:cs="Arial"/>
        </w:rPr>
      </w:pPr>
    </w:p>
    <w:sectPr w:rsidR="00AE73AA" w:rsidRPr="00CC4F8C" w:rsidSect="0010645C">
      <w:footerReference w:type="default" r:id="rId8"/>
      <w:headerReference w:type="first" r:id="rId9"/>
      <w:footnotePr>
        <w:numFmt w:val="lowerLetter"/>
      </w:footnotePr>
      <w:type w:val="continuous"/>
      <w:pgSz w:w="11906" w:h="16838" w:code="9"/>
      <w:pgMar w:top="720" w:right="720" w:bottom="720" w:left="720" w:header="227" w:footer="2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6E7DC" w14:textId="77777777" w:rsidR="00D57492" w:rsidRDefault="00D57492">
      <w:r>
        <w:separator/>
      </w:r>
    </w:p>
  </w:endnote>
  <w:endnote w:type="continuationSeparator" w:id="0">
    <w:p w14:paraId="5ECF2F23" w14:textId="77777777" w:rsidR="00D57492" w:rsidRDefault="00D5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49D94" w14:textId="77777777" w:rsidR="00654AB9" w:rsidRDefault="00654AB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0237">
      <w:rPr>
        <w:noProof/>
      </w:rPr>
      <w:t>2</w:t>
    </w:r>
    <w:r>
      <w:rPr>
        <w:noProof/>
      </w:rPr>
      <w:fldChar w:fldCharType="end"/>
    </w:r>
  </w:p>
  <w:p w14:paraId="23ADEF43" w14:textId="77777777" w:rsidR="00654AB9" w:rsidRDefault="00654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CBA56" w14:textId="77777777" w:rsidR="00D57492" w:rsidRDefault="00D57492">
      <w:r>
        <w:separator/>
      </w:r>
    </w:p>
  </w:footnote>
  <w:footnote w:type="continuationSeparator" w:id="0">
    <w:p w14:paraId="6FEC8616" w14:textId="77777777" w:rsidR="00D57492" w:rsidRDefault="00D57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F43B" w14:textId="77777777" w:rsidR="00654AB9" w:rsidRPr="00934127" w:rsidRDefault="00654AB9" w:rsidP="00934127">
    <w:pPr>
      <w:pStyle w:val="Header"/>
      <w:tabs>
        <w:tab w:val="clear" w:pos="4680"/>
        <w:tab w:val="clear" w:pos="9360"/>
        <w:tab w:val="left" w:pos="4707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  <w:p w14:paraId="3DA63C66" w14:textId="77777777" w:rsidR="00654AB9" w:rsidRDefault="00654A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1F5313"/>
    <w:multiLevelType w:val="hybridMultilevel"/>
    <w:tmpl w:val="8F7E8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9C8"/>
    <w:multiLevelType w:val="hybridMultilevel"/>
    <w:tmpl w:val="672C9DF8"/>
    <w:lvl w:ilvl="0" w:tplc="8F8EE2E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B1463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FB74EA"/>
    <w:multiLevelType w:val="hybridMultilevel"/>
    <w:tmpl w:val="04324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03C78"/>
    <w:multiLevelType w:val="hybridMultilevel"/>
    <w:tmpl w:val="0FEE676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AD301C"/>
    <w:multiLevelType w:val="hybridMultilevel"/>
    <w:tmpl w:val="A5A2D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B47E5"/>
    <w:multiLevelType w:val="hybridMultilevel"/>
    <w:tmpl w:val="94B0B27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8B77B7D"/>
    <w:multiLevelType w:val="hybridMultilevel"/>
    <w:tmpl w:val="214CD436"/>
    <w:lvl w:ilvl="0" w:tplc="D18C674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E1AAC"/>
    <w:multiLevelType w:val="multilevel"/>
    <w:tmpl w:val="3326B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AFA1711"/>
    <w:multiLevelType w:val="hybridMultilevel"/>
    <w:tmpl w:val="31BC55D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533235"/>
    <w:multiLevelType w:val="hybridMultilevel"/>
    <w:tmpl w:val="B6405906"/>
    <w:lvl w:ilvl="0" w:tplc="E75AF2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C724C"/>
    <w:multiLevelType w:val="hybridMultilevel"/>
    <w:tmpl w:val="49081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832A7"/>
    <w:multiLevelType w:val="hybridMultilevel"/>
    <w:tmpl w:val="89B8C7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D4E9C"/>
    <w:multiLevelType w:val="hybridMultilevel"/>
    <w:tmpl w:val="EB06E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012DA"/>
    <w:multiLevelType w:val="hybridMultilevel"/>
    <w:tmpl w:val="E4FAD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A5B72"/>
    <w:multiLevelType w:val="hybridMultilevel"/>
    <w:tmpl w:val="8392DE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9615B"/>
    <w:multiLevelType w:val="multilevel"/>
    <w:tmpl w:val="92961D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C582C5C"/>
    <w:multiLevelType w:val="hybridMultilevel"/>
    <w:tmpl w:val="EA2411FA"/>
    <w:lvl w:ilvl="0" w:tplc="085AD5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C6C2C22"/>
    <w:multiLevelType w:val="hybridMultilevel"/>
    <w:tmpl w:val="56B49072"/>
    <w:lvl w:ilvl="0" w:tplc="CABC1ED0">
      <w:start w:val="1"/>
      <w:numFmt w:val="bullet"/>
      <w:lvlText w:val="●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0" w15:restartNumberingAfterBreak="0">
    <w:nsid w:val="725A3240"/>
    <w:multiLevelType w:val="hybridMultilevel"/>
    <w:tmpl w:val="EB2A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002F1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F3B5E20"/>
    <w:multiLevelType w:val="hybridMultilevel"/>
    <w:tmpl w:val="5AC6D4C6"/>
    <w:lvl w:ilvl="0" w:tplc="CBAE79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C23EF"/>
    <w:multiLevelType w:val="hybridMultilevel"/>
    <w:tmpl w:val="DCE4D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/>
        </w:rPr>
      </w:lvl>
    </w:lvlOverride>
  </w:num>
  <w:num w:numId="2">
    <w:abstractNumId w:val="5"/>
  </w:num>
  <w:num w:numId="3">
    <w:abstractNumId w:val="18"/>
  </w:num>
  <w:num w:numId="4">
    <w:abstractNumId w:val="22"/>
  </w:num>
  <w:num w:numId="5">
    <w:abstractNumId w:val="16"/>
  </w:num>
  <w:num w:numId="6">
    <w:abstractNumId w:val="23"/>
  </w:num>
  <w:num w:numId="7">
    <w:abstractNumId w:val="6"/>
  </w:num>
  <w:num w:numId="8">
    <w:abstractNumId w:val="15"/>
  </w:num>
  <w:num w:numId="9">
    <w:abstractNumId w:val="20"/>
  </w:num>
  <w:num w:numId="10">
    <w:abstractNumId w:val="17"/>
  </w:num>
  <w:num w:numId="11">
    <w:abstractNumId w:val="13"/>
  </w:num>
  <w:num w:numId="12">
    <w:abstractNumId w:val="3"/>
  </w:num>
  <w:num w:numId="13">
    <w:abstractNumId w:val="21"/>
  </w:num>
  <w:num w:numId="14">
    <w:abstractNumId w:val="9"/>
  </w:num>
  <w:num w:numId="15">
    <w:abstractNumId w:val="17"/>
  </w:num>
  <w:num w:numId="16">
    <w:abstractNumId w:val="10"/>
  </w:num>
  <w:num w:numId="17">
    <w:abstractNumId w:val="11"/>
  </w:num>
  <w:num w:numId="18">
    <w:abstractNumId w:val="19"/>
  </w:num>
  <w:num w:numId="19">
    <w:abstractNumId w:val="7"/>
  </w:num>
  <w:num w:numId="20">
    <w:abstractNumId w:val="1"/>
  </w:num>
  <w:num w:numId="21">
    <w:abstractNumId w:val="14"/>
  </w:num>
  <w:num w:numId="22">
    <w:abstractNumId w:val="2"/>
  </w:num>
  <w:num w:numId="23">
    <w:abstractNumId w:val="8"/>
  </w:num>
  <w:num w:numId="24">
    <w:abstractNumId w:val="1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54"/>
    <w:rsid w:val="00001661"/>
    <w:rsid w:val="00002042"/>
    <w:rsid w:val="00016D0C"/>
    <w:rsid w:val="00023B87"/>
    <w:rsid w:val="00024F3A"/>
    <w:rsid w:val="0002520B"/>
    <w:rsid w:val="00033390"/>
    <w:rsid w:val="00034140"/>
    <w:rsid w:val="00034554"/>
    <w:rsid w:val="0004275E"/>
    <w:rsid w:val="000458AD"/>
    <w:rsid w:val="00045F67"/>
    <w:rsid w:val="000469D4"/>
    <w:rsid w:val="000506CC"/>
    <w:rsid w:val="0005095C"/>
    <w:rsid w:val="000532CF"/>
    <w:rsid w:val="000543B5"/>
    <w:rsid w:val="00056145"/>
    <w:rsid w:val="0006328D"/>
    <w:rsid w:val="00065DAE"/>
    <w:rsid w:val="00066862"/>
    <w:rsid w:val="00076FF0"/>
    <w:rsid w:val="00081347"/>
    <w:rsid w:val="0008647A"/>
    <w:rsid w:val="00094E56"/>
    <w:rsid w:val="000A3128"/>
    <w:rsid w:val="000B0CF8"/>
    <w:rsid w:val="000B1EE5"/>
    <w:rsid w:val="000B315E"/>
    <w:rsid w:val="000B4C70"/>
    <w:rsid w:val="000B67D8"/>
    <w:rsid w:val="000C189D"/>
    <w:rsid w:val="000C2494"/>
    <w:rsid w:val="000D367C"/>
    <w:rsid w:val="000D595D"/>
    <w:rsid w:val="000E440D"/>
    <w:rsid w:val="000F6B1E"/>
    <w:rsid w:val="00101E96"/>
    <w:rsid w:val="00103E46"/>
    <w:rsid w:val="0010645C"/>
    <w:rsid w:val="001065FA"/>
    <w:rsid w:val="00113054"/>
    <w:rsid w:val="00115419"/>
    <w:rsid w:val="001179DB"/>
    <w:rsid w:val="00122226"/>
    <w:rsid w:val="00125076"/>
    <w:rsid w:val="0012586B"/>
    <w:rsid w:val="001330EC"/>
    <w:rsid w:val="00134BD5"/>
    <w:rsid w:val="00134C7C"/>
    <w:rsid w:val="00143C6E"/>
    <w:rsid w:val="00151F8F"/>
    <w:rsid w:val="00152631"/>
    <w:rsid w:val="0015471F"/>
    <w:rsid w:val="00156885"/>
    <w:rsid w:val="00160EBE"/>
    <w:rsid w:val="00162365"/>
    <w:rsid w:val="00177D7C"/>
    <w:rsid w:val="00186279"/>
    <w:rsid w:val="00195903"/>
    <w:rsid w:val="001960F3"/>
    <w:rsid w:val="001975F6"/>
    <w:rsid w:val="001A69C3"/>
    <w:rsid w:val="001B6655"/>
    <w:rsid w:val="001D5C09"/>
    <w:rsid w:val="001E047E"/>
    <w:rsid w:val="001E7BF7"/>
    <w:rsid w:val="001F4882"/>
    <w:rsid w:val="001F6BB6"/>
    <w:rsid w:val="002125F4"/>
    <w:rsid w:val="0021491D"/>
    <w:rsid w:val="002239A4"/>
    <w:rsid w:val="00224864"/>
    <w:rsid w:val="00224E41"/>
    <w:rsid w:val="00232E33"/>
    <w:rsid w:val="00235521"/>
    <w:rsid w:val="0024627A"/>
    <w:rsid w:val="0025418C"/>
    <w:rsid w:val="00254925"/>
    <w:rsid w:val="00257DE4"/>
    <w:rsid w:val="00260876"/>
    <w:rsid w:val="00261DAB"/>
    <w:rsid w:val="002719E2"/>
    <w:rsid w:val="002722B2"/>
    <w:rsid w:val="00272878"/>
    <w:rsid w:val="00274CC3"/>
    <w:rsid w:val="00276E4E"/>
    <w:rsid w:val="002832BF"/>
    <w:rsid w:val="00285D4D"/>
    <w:rsid w:val="0028761F"/>
    <w:rsid w:val="00291146"/>
    <w:rsid w:val="00291CEE"/>
    <w:rsid w:val="0029443F"/>
    <w:rsid w:val="0029651C"/>
    <w:rsid w:val="002A26DF"/>
    <w:rsid w:val="002A42C4"/>
    <w:rsid w:val="002C0556"/>
    <w:rsid w:val="002C086B"/>
    <w:rsid w:val="002C4C0B"/>
    <w:rsid w:val="002D3D97"/>
    <w:rsid w:val="002D6AC5"/>
    <w:rsid w:val="002E30F9"/>
    <w:rsid w:val="002E3A03"/>
    <w:rsid w:val="002E44DE"/>
    <w:rsid w:val="002E51CA"/>
    <w:rsid w:val="002F0DA8"/>
    <w:rsid w:val="002F2353"/>
    <w:rsid w:val="00304E6B"/>
    <w:rsid w:val="00306BEA"/>
    <w:rsid w:val="0031259D"/>
    <w:rsid w:val="00315D2F"/>
    <w:rsid w:val="003232BD"/>
    <w:rsid w:val="00323F62"/>
    <w:rsid w:val="00340E32"/>
    <w:rsid w:val="00343899"/>
    <w:rsid w:val="00343A58"/>
    <w:rsid w:val="00351780"/>
    <w:rsid w:val="00351FDD"/>
    <w:rsid w:val="003540B7"/>
    <w:rsid w:val="003711C6"/>
    <w:rsid w:val="00371837"/>
    <w:rsid w:val="003775B7"/>
    <w:rsid w:val="00377717"/>
    <w:rsid w:val="00394D30"/>
    <w:rsid w:val="003A1489"/>
    <w:rsid w:val="003B1F46"/>
    <w:rsid w:val="003B4003"/>
    <w:rsid w:val="003B4A8D"/>
    <w:rsid w:val="003B747C"/>
    <w:rsid w:val="003C0200"/>
    <w:rsid w:val="003D0EF1"/>
    <w:rsid w:val="003D24A8"/>
    <w:rsid w:val="003D5FF7"/>
    <w:rsid w:val="003D6992"/>
    <w:rsid w:val="003E276A"/>
    <w:rsid w:val="003E7C46"/>
    <w:rsid w:val="003F3AD1"/>
    <w:rsid w:val="003F3D2E"/>
    <w:rsid w:val="00400237"/>
    <w:rsid w:val="00402068"/>
    <w:rsid w:val="0040735C"/>
    <w:rsid w:val="004130CE"/>
    <w:rsid w:val="00421BB6"/>
    <w:rsid w:val="00426C06"/>
    <w:rsid w:val="004353A4"/>
    <w:rsid w:val="00436301"/>
    <w:rsid w:val="00441748"/>
    <w:rsid w:val="004474F8"/>
    <w:rsid w:val="004508B2"/>
    <w:rsid w:val="00454F2B"/>
    <w:rsid w:val="00455924"/>
    <w:rsid w:val="004561AF"/>
    <w:rsid w:val="00457DFF"/>
    <w:rsid w:val="00460209"/>
    <w:rsid w:val="00470EB1"/>
    <w:rsid w:val="0047167E"/>
    <w:rsid w:val="00475A9F"/>
    <w:rsid w:val="00481B17"/>
    <w:rsid w:val="00495870"/>
    <w:rsid w:val="00496392"/>
    <w:rsid w:val="004A0267"/>
    <w:rsid w:val="004A02BF"/>
    <w:rsid w:val="004A185A"/>
    <w:rsid w:val="004A196E"/>
    <w:rsid w:val="004A2DD8"/>
    <w:rsid w:val="004A62CB"/>
    <w:rsid w:val="004B56E4"/>
    <w:rsid w:val="004B5F8E"/>
    <w:rsid w:val="004B6E79"/>
    <w:rsid w:val="004D0BAA"/>
    <w:rsid w:val="004D3E5E"/>
    <w:rsid w:val="004D7592"/>
    <w:rsid w:val="004E0BB6"/>
    <w:rsid w:val="004E3B7C"/>
    <w:rsid w:val="004F3E96"/>
    <w:rsid w:val="005019BE"/>
    <w:rsid w:val="00504D17"/>
    <w:rsid w:val="00505C6F"/>
    <w:rsid w:val="00506B6E"/>
    <w:rsid w:val="00506C8B"/>
    <w:rsid w:val="00506D75"/>
    <w:rsid w:val="0051209F"/>
    <w:rsid w:val="00513B52"/>
    <w:rsid w:val="00522752"/>
    <w:rsid w:val="00524289"/>
    <w:rsid w:val="00524897"/>
    <w:rsid w:val="00525170"/>
    <w:rsid w:val="00525D3D"/>
    <w:rsid w:val="00527959"/>
    <w:rsid w:val="00530806"/>
    <w:rsid w:val="00532F20"/>
    <w:rsid w:val="005351CA"/>
    <w:rsid w:val="00556B49"/>
    <w:rsid w:val="005700C0"/>
    <w:rsid w:val="00576AC7"/>
    <w:rsid w:val="0057796D"/>
    <w:rsid w:val="00580E52"/>
    <w:rsid w:val="005918CA"/>
    <w:rsid w:val="00597173"/>
    <w:rsid w:val="005972F9"/>
    <w:rsid w:val="005977AF"/>
    <w:rsid w:val="005A1798"/>
    <w:rsid w:val="005A1994"/>
    <w:rsid w:val="005A62C5"/>
    <w:rsid w:val="005B715A"/>
    <w:rsid w:val="005C05EF"/>
    <w:rsid w:val="005D2254"/>
    <w:rsid w:val="005D42D4"/>
    <w:rsid w:val="005F18CD"/>
    <w:rsid w:val="005F41EA"/>
    <w:rsid w:val="005F46FE"/>
    <w:rsid w:val="005F7316"/>
    <w:rsid w:val="0060259C"/>
    <w:rsid w:val="00602CD3"/>
    <w:rsid w:val="00604E15"/>
    <w:rsid w:val="0061451C"/>
    <w:rsid w:val="0062468E"/>
    <w:rsid w:val="0063334C"/>
    <w:rsid w:val="006342CB"/>
    <w:rsid w:val="00640EBA"/>
    <w:rsid w:val="00642558"/>
    <w:rsid w:val="00647445"/>
    <w:rsid w:val="006524D4"/>
    <w:rsid w:val="00654AB9"/>
    <w:rsid w:val="0065506E"/>
    <w:rsid w:val="00657CA2"/>
    <w:rsid w:val="006627B9"/>
    <w:rsid w:val="00665FC3"/>
    <w:rsid w:val="006703A6"/>
    <w:rsid w:val="006734F9"/>
    <w:rsid w:val="00674980"/>
    <w:rsid w:val="00677FD2"/>
    <w:rsid w:val="00682719"/>
    <w:rsid w:val="0068669C"/>
    <w:rsid w:val="006877C4"/>
    <w:rsid w:val="00687CAD"/>
    <w:rsid w:val="00690233"/>
    <w:rsid w:val="006944B6"/>
    <w:rsid w:val="006A22E9"/>
    <w:rsid w:val="006A73F4"/>
    <w:rsid w:val="006B034C"/>
    <w:rsid w:val="006B1A0B"/>
    <w:rsid w:val="006B7CC6"/>
    <w:rsid w:val="006C7BB0"/>
    <w:rsid w:val="006E44B3"/>
    <w:rsid w:val="006E6800"/>
    <w:rsid w:val="006F3825"/>
    <w:rsid w:val="006F48B0"/>
    <w:rsid w:val="0070477F"/>
    <w:rsid w:val="007071EC"/>
    <w:rsid w:val="00711585"/>
    <w:rsid w:val="007169FB"/>
    <w:rsid w:val="00717D54"/>
    <w:rsid w:val="00724FC4"/>
    <w:rsid w:val="00735C0D"/>
    <w:rsid w:val="00741144"/>
    <w:rsid w:val="0074206D"/>
    <w:rsid w:val="00743670"/>
    <w:rsid w:val="00747ABC"/>
    <w:rsid w:val="00751A6F"/>
    <w:rsid w:val="00761436"/>
    <w:rsid w:val="00766FF4"/>
    <w:rsid w:val="0077031D"/>
    <w:rsid w:val="00772EA4"/>
    <w:rsid w:val="007753AE"/>
    <w:rsid w:val="00775C4D"/>
    <w:rsid w:val="0077777D"/>
    <w:rsid w:val="00777D02"/>
    <w:rsid w:val="00794791"/>
    <w:rsid w:val="00797DC0"/>
    <w:rsid w:val="007A1EAB"/>
    <w:rsid w:val="007A767A"/>
    <w:rsid w:val="007B354E"/>
    <w:rsid w:val="007C7A4C"/>
    <w:rsid w:val="007E1D97"/>
    <w:rsid w:val="007E1E9B"/>
    <w:rsid w:val="007E3DD2"/>
    <w:rsid w:val="007F0C61"/>
    <w:rsid w:val="007F1918"/>
    <w:rsid w:val="007F2A5C"/>
    <w:rsid w:val="007F36C3"/>
    <w:rsid w:val="0080020A"/>
    <w:rsid w:val="0080035E"/>
    <w:rsid w:val="00803746"/>
    <w:rsid w:val="00804643"/>
    <w:rsid w:val="00810FD4"/>
    <w:rsid w:val="00820499"/>
    <w:rsid w:val="00820DA1"/>
    <w:rsid w:val="00825E10"/>
    <w:rsid w:val="008419E3"/>
    <w:rsid w:val="00842578"/>
    <w:rsid w:val="00845517"/>
    <w:rsid w:val="0085110B"/>
    <w:rsid w:val="00860042"/>
    <w:rsid w:val="00863745"/>
    <w:rsid w:val="008674F2"/>
    <w:rsid w:val="0087381E"/>
    <w:rsid w:val="00874BAB"/>
    <w:rsid w:val="00877B04"/>
    <w:rsid w:val="008856B0"/>
    <w:rsid w:val="008927EE"/>
    <w:rsid w:val="008B5D27"/>
    <w:rsid w:val="008B7C58"/>
    <w:rsid w:val="008B7EC2"/>
    <w:rsid w:val="008D20C1"/>
    <w:rsid w:val="008D3179"/>
    <w:rsid w:val="008E1328"/>
    <w:rsid w:val="008E2E4A"/>
    <w:rsid w:val="0090345A"/>
    <w:rsid w:val="00906073"/>
    <w:rsid w:val="00910DAD"/>
    <w:rsid w:val="00912CAF"/>
    <w:rsid w:val="00926694"/>
    <w:rsid w:val="00931FCF"/>
    <w:rsid w:val="00934127"/>
    <w:rsid w:val="009365B0"/>
    <w:rsid w:val="009371E2"/>
    <w:rsid w:val="00943773"/>
    <w:rsid w:val="00947048"/>
    <w:rsid w:val="009503F3"/>
    <w:rsid w:val="00957FDC"/>
    <w:rsid w:val="009612AA"/>
    <w:rsid w:val="00963A1B"/>
    <w:rsid w:val="009655BE"/>
    <w:rsid w:val="00970E78"/>
    <w:rsid w:val="00972B92"/>
    <w:rsid w:val="00984DE6"/>
    <w:rsid w:val="00994133"/>
    <w:rsid w:val="009A633A"/>
    <w:rsid w:val="009A7B48"/>
    <w:rsid w:val="009B0A13"/>
    <w:rsid w:val="009C3FB7"/>
    <w:rsid w:val="009C4CF0"/>
    <w:rsid w:val="009C6D25"/>
    <w:rsid w:val="009D2CAF"/>
    <w:rsid w:val="009D7EA7"/>
    <w:rsid w:val="009E38F4"/>
    <w:rsid w:val="009E3D07"/>
    <w:rsid w:val="009E42FD"/>
    <w:rsid w:val="009F5096"/>
    <w:rsid w:val="00A00F8D"/>
    <w:rsid w:val="00A01AC8"/>
    <w:rsid w:val="00A04453"/>
    <w:rsid w:val="00A05510"/>
    <w:rsid w:val="00A107A8"/>
    <w:rsid w:val="00A11E31"/>
    <w:rsid w:val="00A13748"/>
    <w:rsid w:val="00A2013F"/>
    <w:rsid w:val="00A20668"/>
    <w:rsid w:val="00A3115A"/>
    <w:rsid w:val="00A34CE0"/>
    <w:rsid w:val="00A55DB3"/>
    <w:rsid w:val="00A570F8"/>
    <w:rsid w:val="00A6182F"/>
    <w:rsid w:val="00A72BE5"/>
    <w:rsid w:val="00A96C59"/>
    <w:rsid w:val="00AA0760"/>
    <w:rsid w:val="00AA22BB"/>
    <w:rsid w:val="00AA3930"/>
    <w:rsid w:val="00AB249F"/>
    <w:rsid w:val="00AB2E85"/>
    <w:rsid w:val="00AC275A"/>
    <w:rsid w:val="00AC3A61"/>
    <w:rsid w:val="00AD3C3B"/>
    <w:rsid w:val="00AD7F15"/>
    <w:rsid w:val="00AE2B39"/>
    <w:rsid w:val="00AE369F"/>
    <w:rsid w:val="00AE6565"/>
    <w:rsid w:val="00AE73AA"/>
    <w:rsid w:val="00AF2A12"/>
    <w:rsid w:val="00AF5332"/>
    <w:rsid w:val="00B0296A"/>
    <w:rsid w:val="00B050B0"/>
    <w:rsid w:val="00B05E80"/>
    <w:rsid w:val="00B15586"/>
    <w:rsid w:val="00B16E2C"/>
    <w:rsid w:val="00B17B66"/>
    <w:rsid w:val="00B2027F"/>
    <w:rsid w:val="00B27D42"/>
    <w:rsid w:val="00B27E08"/>
    <w:rsid w:val="00B326C6"/>
    <w:rsid w:val="00B36179"/>
    <w:rsid w:val="00B40300"/>
    <w:rsid w:val="00B42B23"/>
    <w:rsid w:val="00B5130A"/>
    <w:rsid w:val="00B62560"/>
    <w:rsid w:val="00B752FA"/>
    <w:rsid w:val="00B75457"/>
    <w:rsid w:val="00B77E19"/>
    <w:rsid w:val="00B77EF6"/>
    <w:rsid w:val="00B82724"/>
    <w:rsid w:val="00B85543"/>
    <w:rsid w:val="00B96615"/>
    <w:rsid w:val="00BB1E46"/>
    <w:rsid w:val="00BC14BA"/>
    <w:rsid w:val="00BC4CFA"/>
    <w:rsid w:val="00BC7337"/>
    <w:rsid w:val="00BD0D84"/>
    <w:rsid w:val="00BD5A42"/>
    <w:rsid w:val="00BD7282"/>
    <w:rsid w:val="00BE7428"/>
    <w:rsid w:val="00BE7789"/>
    <w:rsid w:val="00BF173F"/>
    <w:rsid w:val="00BF2666"/>
    <w:rsid w:val="00BF5D3D"/>
    <w:rsid w:val="00BF5FC5"/>
    <w:rsid w:val="00BF65C3"/>
    <w:rsid w:val="00C0428A"/>
    <w:rsid w:val="00C06852"/>
    <w:rsid w:val="00C14131"/>
    <w:rsid w:val="00C152E2"/>
    <w:rsid w:val="00C15B83"/>
    <w:rsid w:val="00C263B6"/>
    <w:rsid w:val="00C41343"/>
    <w:rsid w:val="00C42CE8"/>
    <w:rsid w:val="00C430F5"/>
    <w:rsid w:val="00C53BFC"/>
    <w:rsid w:val="00C63EB1"/>
    <w:rsid w:val="00C64A03"/>
    <w:rsid w:val="00C70254"/>
    <w:rsid w:val="00C76934"/>
    <w:rsid w:val="00C936C9"/>
    <w:rsid w:val="00C97971"/>
    <w:rsid w:val="00C97CCC"/>
    <w:rsid w:val="00CB25E5"/>
    <w:rsid w:val="00CB316D"/>
    <w:rsid w:val="00CB395E"/>
    <w:rsid w:val="00CB605E"/>
    <w:rsid w:val="00CB6E5A"/>
    <w:rsid w:val="00CC2220"/>
    <w:rsid w:val="00CC2C94"/>
    <w:rsid w:val="00CC4F8C"/>
    <w:rsid w:val="00CD497D"/>
    <w:rsid w:val="00CD607B"/>
    <w:rsid w:val="00CD7252"/>
    <w:rsid w:val="00CD7382"/>
    <w:rsid w:val="00CF03FD"/>
    <w:rsid w:val="00CF7ECD"/>
    <w:rsid w:val="00D057A1"/>
    <w:rsid w:val="00D1066E"/>
    <w:rsid w:val="00D1171F"/>
    <w:rsid w:val="00D2094E"/>
    <w:rsid w:val="00D2557B"/>
    <w:rsid w:val="00D26E97"/>
    <w:rsid w:val="00D4487F"/>
    <w:rsid w:val="00D47FF3"/>
    <w:rsid w:val="00D55C32"/>
    <w:rsid w:val="00D57492"/>
    <w:rsid w:val="00D60E8D"/>
    <w:rsid w:val="00D6115D"/>
    <w:rsid w:val="00D61658"/>
    <w:rsid w:val="00D70146"/>
    <w:rsid w:val="00D74962"/>
    <w:rsid w:val="00D821AF"/>
    <w:rsid w:val="00D97534"/>
    <w:rsid w:val="00D97AF4"/>
    <w:rsid w:val="00DA60F5"/>
    <w:rsid w:val="00DB7F60"/>
    <w:rsid w:val="00DC7F82"/>
    <w:rsid w:val="00DD26D3"/>
    <w:rsid w:val="00DD2D8A"/>
    <w:rsid w:val="00DE5775"/>
    <w:rsid w:val="00DE66A2"/>
    <w:rsid w:val="00DF44CC"/>
    <w:rsid w:val="00DF55E6"/>
    <w:rsid w:val="00DF73C4"/>
    <w:rsid w:val="00E01BBA"/>
    <w:rsid w:val="00E01FF8"/>
    <w:rsid w:val="00E04803"/>
    <w:rsid w:val="00E05D18"/>
    <w:rsid w:val="00E1339A"/>
    <w:rsid w:val="00E140BD"/>
    <w:rsid w:val="00E258F7"/>
    <w:rsid w:val="00E348CA"/>
    <w:rsid w:val="00E40AEF"/>
    <w:rsid w:val="00E46ADA"/>
    <w:rsid w:val="00E47172"/>
    <w:rsid w:val="00E5203D"/>
    <w:rsid w:val="00E5425E"/>
    <w:rsid w:val="00E60888"/>
    <w:rsid w:val="00E61E67"/>
    <w:rsid w:val="00E6647F"/>
    <w:rsid w:val="00E7160A"/>
    <w:rsid w:val="00E724DE"/>
    <w:rsid w:val="00E72A20"/>
    <w:rsid w:val="00E74827"/>
    <w:rsid w:val="00E75A9F"/>
    <w:rsid w:val="00E855DC"/>
    <w:rsid w:val="00EA0A55"/>
    <w:rsid w:val="00EA0E1D"/>
    <w:rsid w:val="00EA68D7"/>
    <w:rsid w:val="00EA6D47"/>
    <w:rsid w:val="00EA7504"/>
    <w:rsid w:val="00ED02A4"/>
    <w:rsid w:val="00ED399E"/>
    <w:rsid w:val="00EE4F98"/>
    <w:rsid w:val="00EF2610"/>
    <w:rsid w:val="00EF57E9"/>
    <w:rsid w:val="00EF6C8F"/>
    <w:rsid w:val="00F01B53"/>
    <w:rsid w:val="00F05B2D"/>
    <w:rsid w:val="00F14139"/>
    <w:rsid w:val="00F22AC0"/>
    <w:rsid w:val="00F313B4"/>
    <w:rsid w:val="00F432F3"/>
    <w:rsid w:val="00F44F67"/>
    <w:rsid w:val="00F46145"/>
    <w:rsid w:val="00F51941"/>
    <w:rsid w:val="00F51DA9"/>
    <w:rsid w:val="00F535E9"/>
    <w:rsid w:val="00F6786E"/>
    <w:rsid w:val="00F7012E"/>
    <w:rsid w:val="00F82741"/>
    <w:rsid w:val="00F8362C"/>
    <w:rsid w:val="00F92C64"/>
    <w:rsid w:val="00F97C4B"/>
    <w:rsid w:val="00FA47E2"/>
    <w:rsid w:val="00FA61CF"/>
    <w:rsid w:val="00FA7826"/>
    <w:rsid w:val="00FB0B64"/>
    <w:rsid w:val="00FB13C7"/>
    <w:rsid w:val="00FB516F"/>
    <w:rsid w:val="00FC2834"/>
    <w:rsid w:val="00FC57EE"/>
    <w:rsid w:val="00FD0E5F"/>
    <w:rsid w:val="00FD241A"/>
    <w:rsid w:val="00FD39DD"/>
    <w:rsid w:val="00FD44A1"/>
    <w:rsid w:val="00FE17B0"/>
    <w:rsid w:val="00FE2AFE"/>
    <w:rsid w:val="00FE397C"/>
    <w:rsid w:val="00FF324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97C857"/>
  <w15:docId w15:val="{0F7B2352-8E08-4CFB-9398-17619743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D97"/>
    <w:rPr>
      <w:sz w:val="22"/>
      <w:szCs w:val="22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436"/>
    <w:pPr>
      <w:keepNext/>
      <w:keepLines/>
      <w:spacing w:before="480"/>
      <w:outlineLvl w:val="0"/>
    </w:pPr>
    <w:rPr>
      <w:rFonts w:ascii="Cambria" w:hAnsi="Cambria"/>
      <w:b/>
      <w:bCs/>
      <w:color w:val="2179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61436"/>
    <w:pPr>
      <w:keepNext/>
      <w:keepLines/>
      <w:spacing w:before="200"/>
      <w:outlineLvl w:val="1"/>
    </w:pPr>
    <w:rPr>
      <w:rFonts w:ascii="Cambria" w:hAnsi="Cambria"/>
      <w:b/>
      <w:bCs/>
      <w:color w:val="2DA2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61436"/>
    <w:pPr>
      <w:keepNext/>
      <w:keepLines/>
      <w:spacing w:before="200"/>
      <w:outlineLvl w:val="2"/>
    </w:pPr>
    <w:rPr>
      <w:rFonts w:ascii="Cambria" w:hAnsi="Cambria"/>
      <w:b/>
      <w:bCs/>
      <w:color w:val="2DA2BF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76143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2DA2BF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761436"/>
    <w:pPr>
      <w:keepNext/>
      <w:keepLines/>
      <w:spacing w:before="200"/>
      <w:outlineLvl w:val="4"/>
    </w:pPr>
    <w:rPr>
      <w:rFonts w:ascii="Cambria" w:hAnsi="Cambria"/>
      <w:color w:val="16505E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761436"/>
    <w:pPr>
      <w:keepNext/>
      <w:keepLines/>
      <w:spacing w:before="200"/>
      <w:outlineLvl w:val="5"/>
    </w:pPr>
    <w:rPr>
      <w:rFonts w:ascii="Cambria" w:hAnsi="Cambria"/>
      <w:i/>
      <w:iCs/>
      <w:color w:val="16505E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761436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761436"/>
    <w:pPr>
      <w:keepNext/>
      <w:keepLines/>
      <w:spacing w:before="200"/>
      <w:outlineLvl w:val="7"/>
    </w:pPr>
    <w:rPr>
      <w:rFonts w:ascii="Cambria" w:hAnsi="Cambria"/>
      <w:color w:val="2DA2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76143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540B7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3540B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540B7"/>
    <w:rPr>
      <w:sz w:val="20"/>
      <w:lang w:eastAsia="en-US"/>
    </w:rPr>
  </w:style>
  <w:style w:type="paragraph" w:styleId="BodyText2">
    <w:name w:val="Body Text 2"/>
    <w:basedOn w:val="Normal"/>
    <w:rsid w:val="003540B7"/>
    <w:rPr>
      <w:rFonts w:ascii="Arial" w:hAnsi="Arial"/>
      <w:bCs/>
      <w:sz w:val="20"/>
      <w:szCs w:val="24"/>
      <w:lang w:val="en-AU"/>
    </w:rPr>
  </w:style>
  <w:style w:type="paragraph" w:styleId="FootnoteText">
    <w:name w:val="footnote text"/>
    <w:basedOn w:val="Normal"/>
    <w:semiHidden/>
    <w:rsid w:val="003540B7"/>
    <w:rPr>
      <w:sz w:val="20"/>
    </w:rPr>
  </w:style>
  <w:style w:type="character" w:styleId="FootnoteReference">
    <w:name w:val="footnote reference"/>
    <w:semiHidden/>
    <w:rsid w:val="003540B7"/>
    <w:rPr>
      <w:vertAlign w:val="superscript"/>
    </w:rPr>
  </w:style>
  <w:style w:type="paragraph" w:styleId="BalloonText">
    <w:name w:val="Balloon Text"/>
    <w:basedOn w:val="Normal"/>
    <w:semiHidden/>
    <w:rsid w:val="003540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77D0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semiHidden/>
    <w:rsid w:val="003232BD"/>
    <w:rPr>
      <w:b/>
      <w:bCs/>
    </w:rPr>
  </w:style>
  <w:style w:type="character" w:styleId="PlaceholderText">
    <w:name w:val="Placeholder Text"/>
    <w:uiPriority w:val="99"/>
    <w:semiHidden/>
    <w:rsid w:val="00094E5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487F"/>
    <w:pPr>
      <w:tabs>
        <w:tab w:val="center" w:pos="4680"/>
        <w:tab w:val="right" w:pos="9360"/>
      </w:tabs>
    </w:pPr>
    <w:rPr>
      <w:sz w:val="24"/>
      <w:szCs w:val="20"/>
    </w:rPr>
  </w:style>
  <w:style w:type="character" w:customStyle="1" w:styleId="HeaderChar">
    <w:name w:val="Header Char"/>
    <w:link w:val="Header"/>
    <w:uiPriority w:val="99"/>
    <w:rsid w:val="00D4487F"/>
    <w:rPr>
      <w:sz w:val="24"/>
      <w:lang w:val="en-GB"/>
    </w:rPr>
  </w:style>
  <w:style w:type="paragraph" w:styleId="Revision">
    <w:name w:val="Revision"/>
    <w:hidden/>
    <w:uiPriority w:val="99"/>
    <w:semiHidden/>
    <w:rsid w:val="00874BAB"/>
    <w:pPr>
      <w:spacing w:after="200" w:line="276" w:lineRule="auto"/>
    </w:pPr>
    <w:rPr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61436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761436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Heading2Char">
    <w:name w:val="Heading 2 Char"/>
    <w:link w:val="Heading2"/>
    <w:uiPriority w:val="9"/>
    <w:rsid w:val="00761436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761436"/>
    <w:rPr>
      <w:rFonts w:ascii="Cambria" w:eastAsia="Times New Roman" w:hAnsi="Cambria" w:cs="Times New Roman"/>
      <w:b/>
      <w:bCs/>
      <w:color w:val="2DA2BF"/>
    </w:rPr>
  </w:style>
  <w:style w:type="character" w:customStyle="1" w:styleId="IntenseEmphasis1">
    <w:name w:val="Intense Emphasis1"/>
    <w:aliases w:val="CV Headings"/>
    <w:uiPriority w:val="21"/>
    <w:qFormat/>
    <w:rsid w:val="00761436"/>
    <w:rPr>
      <w:b/>
      <w:bCs/>
      <w:i/>
      <w:iCs/>
      <w:color w:val="2DA2BF"/>
    </w:rPr>
  </w:style>
  <w:style w:type="character" w:customStyle="1" w:styleId="CommentTextChar">
    <w:name w:val="Comment Text Char"/>
    <w:link w:val="CommentText"/>
    <w:semiHidden/>
    <w:rsid w:val="005C05EF"/>
    <w:rPr>
      <w:szCs w:val="22"/>
      <w:lang w:eastAsia="en-US"/>
    </w:rPr>
  </w:style>
  <w:style w:type="character" w:styleId="Hyperlink">
    <w:name w:val="Hyperlink"/>
    <w:uiPriority w:val="99"/>
    <w:unhideWhenUsed/>
    <w:rsid w:val="0087381E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semiHidden/>
    <w:rsid w:val="00761436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Heading5Char">
    <w:name w:val="Heading 5 Char"/>
    <w:link w:val="Heading5"/>
    <w:uiPriority w:val="9"/>
    <w:semiHidden/>
    <w:rsid w:val="00761436"/>
    <w:rPr>
      <w:rFonts w:ascii="Cambria" w:eastAsia="Times New Roman" w:hAnsi="Cambria" w:cs="Times New Roman"/>
      <w:color w:val="16505E"/>
    </w:rPr>
  </w:style>
  <w:style w:type="character" w:customStyle="1" w:styleId="Heading6Char">
    <w:name w:val="Heading 6 Char"/>
    <w:link w:val="Heading6"/>
    <w:uiPriority w:val="9"/>
    <w:semiHidden/>
    <w:rsid w:val="00761436"/>
    <w:rPr>
      <w:rFonts w:ascii="Cambria" w:eastAsia="Times New Roman" w:hAnsi="Cambria" w:cs="Times New Roman"/>
      <w:i/>
      <w:iCs/>
      <w:color w:val="16505E"/>
    </w:rPr>
  </w:style>
  <w:style w:type="character" w:customStyle="1" w:styleId="Heading7Char">
    <w:name w:val="Heading 7 Char"/>
    <w:link w:val="Heading7"/>
    <w:uiPriority w:val="9"/>
    <w:semiHidden/>
    <w:rsid w:val="00761436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761436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6143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61436"/>
    <w:pPr>
      <w:pBdr>
        <w:bottom w:val="single" w:sz="8" w:space="4" w:color="2DA2BF"/>
      </w:pBdr>
      <w:spacing w:after="300"/>
      <w:contextualSpacing/>
    </w:pPr>
    <w:rPr>
      <w:rFonts w:ascii="Cambria" w:hAnsi="Cambria"/>
      <w:color w:val="343434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61436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436"/>
    <w:pPr>
      <w:numPr>
        <w:ilvl w:val="1"/>
      </w:numPr>
    </w:pPr>
    <w:rPr>
      <w:rFonts w:ascii="Cambria" w:hAnsi="Cambria"/>
      <w:i/>
      <w:iCs/>
      <w:color w:val="2DA2BF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761436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trong">
    <w:name w:val="Strong"/>
    <w:uiPriority w:val="22"/>
    <w:qFormat/>
    <w:rsid w:val="00761436"/>
    <w:rPr>
      <w:b/>
      <w:bCs/>
    </w:rPr>
  </w:style>
  <w:style w:type="character" w:styleId="Emphasis">
    <w:name w:val="Emphasis"/>
    <w:uiPriority w:val="20"/>
    <w:qFormat/>
    <w:rsid w:val="00761436"/>
    <w:rPr>
      <w:i/>
      <w:iCs/>
    </w:rPr>
  </w:style>
  <w:style w:type="paragraph" w:styleId="NoSpacing">
    <w:name w:val="No Spacing"/>
    <w:link w:val="NoSpacingChar"/>
    <w:uiPriority w:val="1"/>
    <w:qFormat/>
    <w:rsid w:val="00761436"/>
    <w:rPr>
      <w:sz w:val="22"/>
      <w:szCs w:val="22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761436"/>
    <w:rPr>
      <w:i/>
      <w:iCs/>
      <w:color w:val="000000"/>
      <w:sz w:val="20"/>
      <w:szCs w:val="20"/>
    </w:rPr>
  </w:style>
  <w:style w:type="character" w:customStyle="1" w:styleId="QuoteChar">
    <w:name w:val="Quote Char"/>
    <w:link w:val="Quote"/>
    <w:uiPriority w:val="29"/>
    <w:rsid w:val="00761436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436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761436"/>
    <w:rPr>
      <w:b/>
      <w:bCs/>
      <w:i/>
      <w:iCs/>
      <w:color w:val="2DA2BF"/>
    </w:rPr>
  </w:style>
  <w:style w:type="character" w:styleId="SubtleEmphasis">
    <w:name w:val="Subtle Emphasis"/>
    <w:uiPriority w:val="19"/>
    <w:qFormat/>
    <w:rsid w:val="00761436"/>
    <w:rPr>
      <w:i/>
      <w:iCs/>
      <w:color w:val="808080"/>
    </w:rPr>
  </w:style>
  <w:style w:type="character" w:styleId="SubtleReference">
    <w:name w:val="Subtle Reference"/>
    <w:uiPriority w:val="31"/>
    <w:qFormat/>
    <w:rsid w:val="00761436"/>
    <w:rPr>
      <w:smallCaps/>
      <w:color w:val="DA1F28"/>
      <w:u w:val="single"/>
    </w:rPr>
  </w:style>
  <w:style w:type="character" w:styleId="IntenseReference">
    <w:name w:val="Intense Reference"/>
    <w:uiPriority w:val="32"/>
    <w:qFormat/>
    <w:rsid w:val="00761436"/>
    <w:rPr>
      <w:b/>
      <w:bCs/>
      <w:smallCaps/>
      <w:color w:val="DA1F28"/>
      <w:spacing w:val="5"/>
      <w:u w:val="single"/>
    </w:rPr>
  </w:style>
  <w:style w:type="character" w:styleId="BookTitle">
    <w:name w:val="Book Title"/>
    <w:uiPriority w:val="33"/>
    <w:qFormat/>
    <w:rsid w:val="0076143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761436"/>
    <w:pPr>
      <w:outlineLvl w:val="9"/>
    </w:pPr>
  </w:style>
  <w:style w:type="paragraph" w:styleId="Caption">
    <w:name w:val="caption"/>
    <w:basedOn w:val="Normal"/>
    <w:next w:val="Normal"/>
    <w:uiPriority w:val="35"/>
    <w:qFormat/>
    <w:rsid w:val="00761436"/>
    <w:rPr>
      <w:b/>
      <w:bCs/>
      <w:color w:val="2DA2BF"/>
      <w:sz w:val="18"/>
      <w:szCs w:val="18"/>
    </w:rPr>
  </w:style>
  <w:style w:type="paragraph" w:styleId="NormalWeb">
    <w:name w:val="Normal (Web)"/>
    <w:basedOn w:val="Normal"/>
    <w:rsid w:val="00D97AF4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customStyle="1" w:styleId="StyleA">
    <w:name w:val="StyleA"/>
    <w:basedOn w:val="Heading2"/>
    <w:qFormat/>
    <w:rsid w:val="00BF5D3D"/>
    <w:pPr>
      <w:keepNext w:val="0"/>
      <w:keepLines w:val="0"/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line="276" w:lineRule="auto"/>
    </w:pPr>
    <w:rPr>
      <w:rFonts w:ascii="Calibri" w:hAnsi="Calibri"/>
      <w:b w:val="0"/>
      <w:bCs w:val="0"/>
      <w:caps/>
      <w:color w:val="auto"/>
      <w:spacing w:val="15"/>
      <w:sz w:val="24"/>
      <w:szCs w:val="24"/>
      <w:lang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E01FF8"/>
    <w:rPr>
      <w:sz w:val="22"/>
      <w:szCs w:val="22"/>
      <w:lang w:eastAsia="en-AU"/>
    </w:rPr>
  </w:style>
  <w:style w:type="character" w:customStyle="1" w:styleId="NoSpacingChar">
    <w:name w:val="No Spacing Char"/>
    <w:basedOn w:val="DefaultParagraphFont"/>
    <w:link w:val="NoSpacing"/>
    <w:uiPriority w:val="1"/>
    <w:rsid w:val="00E7160A"/>
    <w:rPr>
      <w:sz w:val="22"/>
      <w:szCs w:val="22"/>
      <w:lang w:val="en-AU" w:eastAsia="en-AU" w:bidi="ar-SA"/>
    </w:rPr>
  </w:style>
  <w:style w:type="paragraph" w:customStyle="1" w:styleId="Default">
    <w:name w:val="Default"/>
    <w:rsid w:val="00B16E2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arker">
    <w:name w:val="marker"/>
    <w:basedOn w:val="DefaultParagraphFont"/>
    <w:rsid w:val="00400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Cochrane\PERSONAL\Jess\Data%20Extraction%20Form\All%20studies%20data%20extraction%20form%207710%201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3D0C8-6AFF-4D38-A217-9398E8B3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 studies data extraction form 7710 1026</Template>
  <TotalTime>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Extraction and Assessment Form - template</vt:lpstr>
    </vt:vector>
  </TitlesOfParts>
  <Company>RAHC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Extraction and Assessment Form - template</dc:title>
  <dc:creator>Jessica Kaufman</dc:creator>
  <cp:lastModifiedBy>Ramona Nasr</cp:lastModifiedBy>
  <cp:revision>5</cp:revision>
  <cp:lastPrinted>2016-05-15T05:15:00Z</cp:lastPrinted>
  <dcterms:created xsi:type="dcterms:W3CDTF">2020-02-03T11:18:00Z</dcterms:created>
  <dcterms:modified xsi:type="dcterms:W3CDTF">2023-10-28T19:03:00Z</dcterms:modified>
</cp:coreProperties>
</file>