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0472F" w14:textId="32E9C65E" w:rsidR="002B78EA" w:rsidRPr="002B78EA" w:rsidRDefault="002B78EA" w:rsidP="002B78EA">
      <w:pPr>
        <w:rPr>
          <w:lang w:val="en-US"/>
        </w:rPr>
      </w:pPr>
      <w:r>
        <w:rPr>
          <w:lang w:val="en-US"/>
        </w:rPr>
        <w:t>Some questions are included as probes and follow-up questions</w:t>
      </w:r>
      <w:r w:rsidR="00616E8A">
        <w:rPr>
          <w:lang w:val="en-US"/>
        </w:rPr>
        <w:t xml:space="preserve"> and </w:t>
      </w:r>
      <w:r w:rsidR="00B45E10">
        <w:rPr>
          <w:lang w:val="en-US"/>
        </w:rPr>
        <w:t xml:space="preserve">questions are omitted if </w:t>
      </w:r>
      <w:r w:rsidR="0000563B">
        <w:rPr>
          <w:lang w:val="en-US"/>
        </w:rPr>
        <w:t xml:space="preserve">answers are evident prior to </w:t>
      </w:r>
      <w:r w:rsidR="0033573F">
        <w:rPr>
          <w:lang w:val="en-US"/>
        </w:rPr>
        <w:t>the interview</w:t>
      </w:r>
      <w:r w:rsidR="0000563B">
        <w:rPr>
          <w:lang w:val="en-US"/>
        </w:rPr>
        <w:t xml:space="preserve"> (e.g., information on title</w:t>
      </w:r>
      <w:r w:rsidR="00494C98">
        <w:rPr>
          <w:lang w:val="en-US"/>
        </w:rPr>
        <w:t xml:space="preserve"> and role)</w:t>
      </w:r>
      <w:proofErr w:type="gramStart"/>
      <w:r>
        <w:rPr>
          <w:lang w:val="en-US"/>
        </w:rPr>
        <w:t xml:space="preserve"> </w:t>
      </w:r>
      <w:r w:rsidR="00D938EA">
        <w:rPr>
          <w:lang w:val="en-US"/>
        </w:rPr>
        <w:t>N</w:t>
      </w:r>
      <w:r>
        <w:rPr>
          <w:lang w:val="en-US"/>
        </w:rPr>
        <w:t>ot</w:t>
      </w:r>
      <w:proofErr w:type="gramEnd"/>
      <w:r>
        <w:rPr>
          <w:lang w:val="en-US"/>
        </w:rPr>
        <w:t xml:space="preserve"> all questions </w:t>
      </w:r>
      <w:r w:rsidR="00616E8A">
        <w:rPr>
          <w:lang w:val="en-US"/>
        </w:rPr>
        <w:t xml:space="preserve">were </w:t>
      </w:r>
      <w:r>
        <w:rPr>
          <w:lang w:val="en-US"/>
        </w:rPr>
        <w:t xml:space="preserve">presented in every interview. </w:t>
      </w:r>
      <w:r w:rsidR="00D938EA">
        <w:rPr>
          <w:lang w:val="en-US"/>
        </w:rPr>
        <w:t>Lead (prioritized) questions are highlighted in bold</w:t>
      </w:r>
      <w:r w:rsidR="00131312">
        <w:rPr>
          <w:lang w:val="en-US"/>
        </w:rPr>
        <w:t xml:space="preserve"> and any role-specific questions are </w:t>
      </w:r>
      <w:r w:rsidR="00D262F7">
        <w:rPr>
          <w:lang w:val="en-US"/>
        </w:rPr>
        <w:t xml:space="preserve">highlighted with the specified role in parentheses. </w:t>
      </w:r>
      <w:r w:rsidR="0031096E">
        <w:rPr>
          <w:lang w:val="en-US"/>
        </w:rPr>
        <w:t xml:space="preserve">After a lead question, the remaining questions </w:t>
      </w:r>
      <w:r w:rsidR="00314CC1">
        <w:rPr>
          <w:lang w:val="en-US"/>
        </w:rPr>
        <w:t>under the same sub-heading</w:t>
      </w:r>
      <w:r w:rsidR="0031096E">
        <w:rPr>
          <w:lang w:val="en-US"/>
        </w:rPr>
        <w:t xml:space="preserve"> can be used as probes or follow-up questions</w:t>
      </w:r>
      <w:r w:rsidR="00314CC1">
        <w:rPr>
          <w:lang w:val="en-US"/>
        </w:rPr>
        <w:t xml:space="preserve"> as needed</w:t>
      </w:r>
      <w:r w:rsidR="0031096E">
        <w:rPr>
          <w:lang w:val="en-US"/>
        </w:rPr>
        <w:t xml:space="preserve">. </w:t>
      </w:r>
    </w:p>
    <w:p w14:paraId="64DFD795" w14:textId="03A01C20" w:rsidR="002B78EA" w:rsidRPr="002B78EA" w:rsidRDefault="002B78EA" w:rsidP="0033573F">
      <w:pPr>
        <w:pStyle w:val="Overskrift1"/>
        <w:rPr>
          <w:lang w:val="en-US"/>
        </w:rPr>
      </w:pPr>
      <w:r w:rsidRPr="002B78EA">
        <w:rPr>
          <w:lang w:val="en-US"/>
        </w:rPr>
        <w:t>Introduction</w:t>
      </w:r>
    </w:p>
    <w:p w14:paraId="7A5E6ECE" w14:textId="5C461954" w:rsidR="002B78EA" w:rsidRPr="002B78EA" w:rsidRDefault="002B78EA" w:rsidP="002B78EA">
      <w:pPr>
        <w:rPr>
          <w:i/>
          <w:iCs/>
          <w:lang w:val="en-US"/>
        </w:rPr>
      </w:pPr>
      <w:r w:rsidRPr="002B78EA">
        <w:rPr>
          <w:i/>
          <w:iCs/>
          <w:lang w:val="en-US"/>
        </w:rPr>
        <w:t>This interview aims to evaluate the implementation of the 15-method. We will discuss how it is used, whether it is used, and if you have changed the way you use it. We are also interested in ideas for improvements.</w:t>
      </w:r>
      <w:r>
        <w:rPr>
          <w:i/>
          <w:iCs/>
          <w:lang w:val="en-US"/>
        </w:rPr>
        <w:t xml:space="preserve"> </w:t>
      </w:r>
      <w:r w:rsidRPr="002B78EA">
        <w:rPr>
          <w:i/>
          <w:iCs/>
          <w:lang w:val="en-US"/>
        </w:rPr>
        <w:t xml:space="preserve">The interviews will be recorded and transcribed. All information will be anonymized. </w:t>
      </w:r>
      <w:r w:rsidR="00A2596E">
        <w:rPr>
          <w:i/>
          <w:iCs/>
          <w:lang w:val="en-US"/>
        </w:rPr>
        <w:t>(</w:t>
      </w:r>
      <w:r w:rsidRPr="002B78EA">
        <w:rPr>
          <w:i/>
          <w:iCs/>
          <w:lang w:val="en-US"/>
        </w:rPr>
        <w:t xml:space="preserve">Oral consent </w:t>
      </w:r>
      <w:r w:rsidR="00A2596E">
        <w:rPr>
          <w:i/>
          <w:iCs/>
          <w:lang w:val="en-US"/>
        </w:rPr>
        <w:t>is</w:t>
      </w:r>
      <w:r w:rsidRPr="002B78EA">
        <w:rPr>
          <w:i/>
          <w:iCs/>
          <w:lang w:val="en-US"/>
        </w:rPr>
        <w:t xml:space="preserve"> obtained</w:t>
      </w:r>
      <w:r w:rsidR="00A2596E">
        <w:rPr>
          <w:i/>
          <w:iCs/>
          <w:lang w:val="en-US"/>
        </w:rPr>
        <w:t xml:space="preserve"> at </w:t>
      </w:r>
      <w:r w:rsidR="0033573F">
        <w:rPr>
          <w:i/>
          <w:iCs/>
          <w:lang w:val="en-US"/>
        </w:rPr>
        <w:t>the beginning</w:t>
      </w:r>
      <w:r w:rsidR="00A2596E">
        <w:rPr>
          <w:i/>
          <w:iCs/>
          <w:lang w:val="en-US"/>
        </w:rPr>
        <w:t xml:space="preserve"> of interview)</w:t>
      </w:r>
      <w:r w:rsidRPr="002B78EA">
        <w:rPr>
          <w:i/>
          <w:iCs/>
          <w:lang w:val="en-US"/>
        </w:rPr>
        <w:t>.</w:t>
      </w:r>
    </w:p>
    <w:p w14:paraId="13CDC276" w14:textId="14FED438" w:rsidR="002B78EA" w:rsidRPr="002B78EA" w:rsidRDefault="002B78EA" w:rsidP="0033573F">
      <w:pPr>
        <w:pStyle w:val="Overskrift1"/>
        <w:rPr>
          <w:lang w:val="en-US"/>
        </w:rPr>
      </w:pPr>
      <w:r w:rsidRPr="002B78EA">
        <w:rPr>
          <w:lang w:val="en-US"/>
        </w:rPr>
        <w:t>Questions</w:t>
      </w:r>
    </w:p>
    <w:p w14:paraId="57A9D274" w14:textId="6AE8F834" w:rsidR="002B78EA" w:rsidRPr="00A2596E" w:rsidRDefault="002B78EA" w:rsidP="0033573F">
      <w:pPr>
        <w:pStyle w:val="Listeafsnit"/>
        <w:numPr>
          <w:ilvl w:val="0"/>
          <w:numId w:val="33"/>
        </w:numPr>
        <w:rPr>
          <w:lang w:val="en-US"/>
        </w:rPr>
      </w:pPr>
      <w:r w:rsidRPr="0033573F">
        <w:rPr>
          <w:b/>
          <w:bCs/>
          <w:lang w:val="en-US"/>
        </w:rPr>
        <w:t>Background Information</w:t>
      </w:r>
    </w:p>
    <w:p w14:paraId="28FB7EB7" w14:textId="41909574" w:rsidR="002B78EA" w:rsidRPr="002B78EA" w:rsidRDefault="002B78EA" w:rsidP="002B78EA">
      <w:pPr>
        <w:rPr>
          <w:lang w:val="en-US"/>
        </w:rPr>
      </w:pPr>
      <w:r w:rsidRPr="002B78EA">
        <w:rPr>
          <w:lang w:val="en-US"/>
        </w:rPr>
        <w:t xml:space="preserve">First, a few questions to help me understand who is involved in the project and </w:t>
      </w:r>
      <w:r>
        <w:rPr>
          <w:lang w:val="en-US"/>
        </w:rPr>
        <w:t>the implementation of</w:t>
      </w:r>
      <w:r w:rsidRPr="002B78EA">
        <w:rPr>
          <w:lang w:val="en-US"/>
        </w:rPr>
        <w:t xml:space="preserve"> 15-method in this clinic.</w:t>
      </w:r>
    </w:p>
    <w:p w14:paraId="5338EC66" w14:textId="77777777" w:rsidR="002B78EA" w:rsidRPr="002B78EA" w:rsidRDefault="002B78EA" w:rsidP="002B78EA">
      <w:pPr>
        <w:numPr>
          <w:ilvl w:val="0"/>
          <w:numId w:val="1"/>
        </w:numPr>
        <w:rPr>
          <w:lang w:val="en-US"/>
        </w:rPr>
      </w:pPr>
      <w:r w:rsidRPr="002B78EA">
        <w:rPr>
          <w:lang w:val="en-US"/>
        </w:rPr>
        <w:t>What is your title and role in the clinic?</w:t>
      </w:r>
    </w:p>
    <w:p w14:paraId="49D1EE8E" w14:textId="62C25C14" w:rsidR="002B78EA" w:rsidRPr="002B78EA" w:rsidRDefault="002B78EA" w:rsidP="002B78EA">
      <w:pPr>
        <w:numPr>
          <w:ilvl w:val="0"/>
          <w:numId w:val="1"/>
        </w:numPr>
        <w:rPr>
          <w:lang w:val="en-US"/>
        </w:rPr>
      </w:pPr>
      <w:r w:rsidRPr="002B78EA">
        <w:rPr>
          <w:lang w:val="en-US"/>
        </w:rPr>
        <w:t>How are you involved in the iTAPP project? (user of the 15-method, coordinator, supervisor, super</w:t>
      </w:r>
      <w:r>
        <w:rPr>
          <w:lang w:val="en-US"/>
        </w:rPr>
        <w:t>-</w:t>
      </w:r>
      <w:r w:rsidRPr="002B78EA">
        <w:rPr>
          <w:lang w:val="en-US"/>
        </w:rPr>
        <w:t>user)</w:t>
      </w:r>
    </w:p>
    <w:p w14:paraId="0A8312D4" w14:textId="77777777" w:rsidR="002B78EA" w:rsidRPr="002B78EA" w:rsidRDefault="002B78EA" w:rsidP="002B78EA">
      <w:pPr>
        <w:numPr>
          <w:ilvl w:val="0"/>
          <w:numId w:val="2"/>
        </w:numPr>
        <w:rPr>
          <w:lang w:val="en-US"/>
        </w:rPr>
      </w:pPr>
      <w:r w:rsidRPr="002B78EA">
        <w:rPr>
          <w:lang w:val="en-US"/>
        </w:rPr>
        <w:t>How was it decided that you would participate in the project?</w:t>
      </w:r>
    </w:p>
    <w:p w14:paraId="6175F873" w14:textId="77777777" w:rsidR="002B78EA" w:rsidRPr="0033573F" w:rsidRDefault="002B78EA" w:rsidP="002B78EA">
      <w:pPr>
        <w:numPr>
          <w:ilvl w:val="0"/>
          <w:numId w:val="2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How was it decided that the method would be implemented in this clinic?</w:t>
      </w:r>
    </w:p>
    <w:p w14:paraId="05C93EC7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2. Open description of the implementation</w:t>
      </w:r>
      <w:r w:rsidRPr="002B78EA">
        <w:rPr>
          <w:lang w:val="en-US"/>
        </w:rPr>
        <w:br/>
        <w:t>(An overview of the implementation process with a structural timeline to pinpoint milestones and to create a mental "event history calendar," which reduces recall bias and promotes sequential and parallel top-down memory recall (Belli, 1998))</w:t>
      </w:r>
    </w:p>
    <w:p w14:paraId="147A1A75" w14:textId="6A3511A3" w:rsidR="002B78EA" w:rsidRPr="0033573F" w:rsidRDefault="002B78EA" w:rsidP="002B78EA">
      <w:pPr>
        <w:numPr>
          <w:ilvl w:val="0"/>
          <w:numId w:val="3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 xml:space="preserve">I would like to hear about the process of </w:t>
      </w:r>
      <w:r w:rsidR="003A2A4C" w:rsidRPr="0033573F">
        <w:rPr>
          <w:b/>
          <w:bCs/>
          <w:lang w:val="en-US"/>
        </w:rPr>
        <w:t>implementing the 15-method</w:t>
      </w:r>
      <w:r w:rsidRPr="0033573F">
        <w:rPr>
          <w:b/>
          <w:bCs/>
          <w:lang w:val="en-US"/>
        </w:rPr>
        <w:t xml:space="preserve"> in this clinic — in as much detail and with as many time points as possible: What are your thoughts and experiences with the method?</w:t>
      </w:r>
    </w:p>
    <w:p w14:paraId="2B55BCE4" w14:textId="77777777" w:rsidR="002B78EA" w:rsidRPr="002B78EA" w:rsidRDefault="002B78EA" w:rsidP="002B78EA">
      <w:pPr>
        <w:numPr>
          <w:ilvl w:val="0"/>
          <w:numId w:val="3"/>
        </w:numPr>
        <w:rPr>
          <w:lang w:val="en-US"/>
        </w:rPr>
      </w:pPr>
      <w:r w:rsidRPr="002B78EA">
        <w:rPr>
          <w:lang w:val="en-US"/>
        </w:rPr>
        <w:t xml:space="preserve">Has </w:t>
      </w:r>
      <w:proofErr w:type="gramStart"/>
      <w:r w:rsidRPr="002B78EA">
        <w:rPr>
          <w:lang w:val="en-US"/>
        </w:rPr>
        <w:t>anything</w:t>
      </w:r>
      <w:proofErr w:type="gramEnd"/>
      <w:r w:rsidRPr="002B78EA">
        <w:rPr>
          <w:lang w:val="en-US"/>
        </w:rPr>
        <w:t xml:space="preserve"> changed during the project?</w:t>
      </w:r>
    </w:p>
    <w:p w14:paraId="133C4E1F" w14:textId="77777777" w:rsidR="002B78EA" w:rsidRPr="0033573F" w:rsidRDefault="002B78EA" w:rsidP="002B78EA">
      <w:pPr>
        <w:numPr>
          <w:ilvl w:val="0"/>
          <w:numId w:val="3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Who in the clinic uses the method?</w:t>
      </w:r>
    </w:p>
    <w:p w14:paraId="0B8DC632" w14:textId="77777777" w:rsidR="002B78EA" w:rsidRPr="002B78EA" w:rsidRDefault="002B78EA" w:rsidP="002B78EA">
      <w:pPr>
        <w:numPr>
          <w:ilvl w:val="0"/>
          <w:numId w:val="3"/>
        </w:numPr>
        <w:rPr>
          <w:lang w:val="en-US"/>
        </w:rPr>
      </w:pPr>
      <w:r w:rsidRPr="002B78EA">
        <w:rPr>
          <w:lang w:val="en-US"/>
        </w:rPr>
        <w:t>Who handles homework/reviews materials with patients?</w:t>
      </w:r>
    </w:p>
    <w:p w14:paraId="58F911DA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3. Domain-specific questions</w:t>
      </w:r>
    </w:p>
    <w:p w14:paraId="662EC00B" w14:textId="77777777" w:rsidR="002B78EA" w:rsidRPr="002B78EA" w:rsidRDefault="002B78EA" w:rsidP="002B78EA">
      <w:pPr>
        <w:rPr>
          <w:lang w:val="en-US"/>
        </w:rPr>
      </w:pPr>
      <w:r w:rsidRPr="002B78EA">
        <w:rPr>
          <w:lang w:val="en-US"/>
        </w:rPr>
        <w:t>Now I would like to learn more about why you are participating and your general impression of the 15-method:</w:t>
      </w:r>
    </w:p>
    <w:p w14:paraId="2A8A5CC2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(Innovation relative advantage Domain I)</w:t>
      </w:r>
    </w:p>
    <w:p w14:paraId="1915547F" w14:textId="77777777" w:rsidR="002B78EA" w:rsidRPr="0033573F" w:rsidRDefault="002B78EA" w:rsidP="002B78EA">
      <w:pPr>
        <w:numPr>
          <w:ilvl w:val="0"/>
          <w:numId w:val="4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 xml:space="preserve">What do you think about using </w:t>
      </w:r>
      <w:proofErr w:type="gramStart"/>
      <w:r w:rsidRPr="0033573F">
        <w:rPr>
          <w:b/>
          <w:bCs/>
          <w:lang w:val="en-US"/>
        </w:rPr>
        <w:t>the</w:t>
      </w:r>
      <w:proofErr w:type="gramEnd"/>
      <w:r w:rsidRPr="0033573F">
        <w:rPr>
          <w:b/>
          <w:bCs/>
          <w:lang w:val="en-US"/>
        </w:rPr>
        <w:t xml:space="preserve"> method?</w:t>
      </w:r>
    </w:p>
    <w:p w14:paraId="4881580C" w14:textId="77777777" w:rsidR="002B78EA" w:rsidRDefault="002B78EA" w:rsidP="002B78EA">
      <w:pPr>
        <w:numPr>
          <w:ilvl w:val="0"/>
          <w:numId w:val="7"/>
        </w:numPr>
        <w:rPr>
          <w:lang w:val="en-US"/>
        </w:rPr>
      </w:pPr>
      <w:r w:rsidRPr="002B78EA">
        <w:rPr>
          <w:lang w:val="en-US"/>
        </w:rPr>
        <w:t xml:space="preserve">Does the method make it easier to ask about alcohol compared to what you used to do? If yes, how? </w:t>
      </w:r>
    </w:p>
    <w:p w14:paraId="625753B1" w14:textId="0C47C37B" w:rsidR="002B78EA" w:rsidRPr="002B78EA" w:rsidRDefault="002B78EA" w:rsidP="002B78EA">
      <w:pPr>
        <w:numPr>
          <w:ilvl w:val="0"/>
          <w:numId w:val="7"/>
        </w:numPr>
        <w:rPr>
          <w:lang w:val="en-US"/>
        </w:rPr>
      </w:pPr>
      <w:r w:rsidRPr="002B78EA">
        <w:rPr>
          <w:lang w:val="en-US"/>
        </w:rPr>
        <w:lastRenderedPageBreak/>
        <w:t>To what extent does this intervention meet the actual need for an intervention in this area?</w:t>
      </w:r>
    </w:p>
    <w:p w14:paraId="4B32990C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(Tension for change Domain III)</w:t>
      </w:r>
    </w:p>
    <w:p w14:paraId="6F2642D7" w14:textId="77777777" w:rsidR="002B78EA" w:rsidRPr="002B78EA" w:rsidRDefault="002B78EA" w:rsidP="002B78EA">
      <w:pPr>
        <w:numPr>
          <w:ilvl w:val="0"/>
          <w:numId w:val="5"/>
        </w:numPr>
        <w:rPr>
          <w:lang w:val="en-US"/>
        </w:rPr>
      </w:pPr>
      <w:r w:rsidRPr="0033573F">
        <w:rPr>
          <w:b/>
          <w:bCs/>
          <w:lang w:val="en-US"/>
        </w:rPr>
        <w:t>Has the method changed anything about how you discuss alcohol?</w:t>
      </w:r>
      <w:r w:rsidRPr="002B78EA">
        <w:rPr>
          <w:lang w:val="en-US"/>
        </w:rPr>
        <w:t xml:space="preserve"> If something was particularly challenging before, has it become easier?</w:t>
      </w:r>
    </w:p>
    <w:p w14:paraId="29DF1802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(Innovation Evidence-base Domain I)</w:t>
      </w:r>
    </w:p>
    <w:p w14:paraId="6EA8DFC3" w14:textId="77777777" w:rsidR="002B78EA" w:rsidRPr="002B78EA" w:rsidRDefault="002B78EA" w:rsidP="002B78EA">
      <w:pPr>
        <w:numPr>
          <w:ilvl w:val="0"/>
          <w:numId w:val="6"/>
        </w:numPr>
        <w:rPr>
          <w:lang w:val="en-US"/>
        </w:rPr>
      </w:pPr>
      <w:r w:rsidRPr="002B78EA">
        <w:rPr>
          <w:lang w:val="en-US"/>
        </w:rPr>
        <w:t>The 15-method has been tested abroad (Sweden), and we are testing its effectiveness here in Denmark. How significant is this for you?</w:t>
      </w:r>
    </w:p>
    <w:p w14:paraId="5FA89F6B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(Innovation Evidence-</w:t>
      </w:r>
      <w:proofErr w:type="gramStart"/>
      <w:r w:rsidRPr="002B78EA">
        <w:rPr>
          <w:b/>
          <w:bCs/>
          <w:lang w:val="en-US"/>
        </w:rPr>
        <w:t>base</w:t>
      </w:r>
      <w:proofErr w:type="gramEnd"/>
      <w:r w:rsidRPr="002B78EA">
        <w:rPr>
          <w:b/>
          <w:bCs/>
          <w:lang w:val="en-US"/>
        </w:rPr>
        <w:t xml:space="preserve"> Domain I; Innovation Design Domain I)</w:t>
      </w:r>
    </w:p>
    <w:p w14:paraId="62F8A3C3" w14:textId="77777777" w:rsidR="002B78EA" w:rsidRPr="002B78EA" w:rsidRDefault="002B78EA" w:rsidP="002B78EA">
      <w:pPr>
        <w:numPr>
          <w:ilvl w:val="0"/>
          <w:numId w:val="8"/>
        </w:numPr>
        <w:rPr>
          <w:lang w:val="en-US"/>
        </w:rPr>
      </w:pPr>
      <w:r w:rsidRPr="002B78EA">
        <w:rPr>
          <w:lang w:val="en-US"/>
        </w:rPr>
        <w:t>What do you think of the 15-method overall?</w:t>
      </w:r>
    </w:p>
    <w:p w14:paraId="77AF4C26" w14:textId="77777777" w:rsidR="002B78EA" w:rsidRPr="002B78EA" w:rsidRDefault="002B78EA" w:rsidP="002B78EA">
      <w:pPr>
        <w:numPr>
          <w:ilvl w:val="0"/>
          <w:numId w:val="8"/>
        </w:numPr>
        <w:rPr>
          <w:lang w:val="en-US"/>
        </w:rPr>
      </w:pPr>
      <w:r w:rsidRPr="002B78EA">
        <w:rPr>
          <w:lang w:val="en-US"/>
        </w:rPr>
        <w:t>What do you think about its credibility?</w:t>
      </w:r>
    </w:p>
    <w:p w14:paraId="1B09459E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(Complexity Domain I)</w:t>
      </w:r>
    </w:p>
    <w:p w14:paraId="4DC082F5" w14:textId="77777777" w:rsidR="002B78EA" w:rsidRPr="002B78EA" w:rsidRDefault="002B78EA" w:rsidP="002B78EA">
      <w:pPr>
        <w:numPr>
          <w:ilvl w:val="0"/>
          <w:numId w:val="9"/>
        </w:numPr>
        <w:rPr>
          <w:lang w:val="en-US"/>
        </w:rPr>
      </w:pPr>
      <w:r w:rsidRPr="002B78EA">
        <w:rPr>
          <w:lang w:val="en-US"/>
        </w:rPr>
        <w:t>How does it work?</w:t>
      </w:r>
    </w:p>
    <w:p w14:paraId="6D6CD28F" w14:textId="77777777" w:rsidR="002B78EA" w:rsidRPr="0033573F" w:rsidRDefault="002B78EA" w:rsidP="002B78EA">
      <w:pPr>
        <w:numPr>
          <w:ilvl w:val="0"/>
          <w:numId w:val="9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Is it easy or complex to use?</w:t>
      </w:r>
    </w:p>
    <w:p w14:paraId="7F7DE347" w14:textId="77777777" w:rsidR="002B78EA" w:rsidRPr="0033573F" w:rsidRDefault="002B78EA" w:rsidP="002B78EA">
      <w:pPr>
        <w:numPr>
          <w:ilvl w:val="0"/>
          <w:numId w:val="10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What do you think about the structure of the method (the steps)?</w:t>
      </w:r>
    </w:p>
    <w:p w14:paraId="1B851694" w14:textId="77777777" w:rsidR="002B78EA" w:rsidRPr="002B78EA" w:rsidRDefault="002B78EA" w:rsidP="002B78EA">
      <w:pPr>
        <w:numPr>
          <w:ilvl w:val="0"/>
          <w:numId w:val="10"/>
        </w:numPr>
        <w:rPr>
          <w:lang w:val="en-US"/>
        </w:rPr>
      </w:pPr>
      <w:r w:rsidRPr="002B78EA">
        <w:rPr>
          <w:lang w:val="en-US"/>
        </w:rPr>
        <w:t>Do you have the necessary overview?</w:t>
      </w:r>
    </w:p>
    <w:p w14:paraId="5BBFF904" w14:textId="77777777" w:rsidR="002B78EA" w:rsidRPr="002B78EA" w:rsidRDefault="002B78EA" w:rsidP="002B78EA">
      <w:pPr>
        <w:numPr>
          <w:ilvl w:val="0"/>
          <w:numId w:val="10"/>
        </w:numPr>
        <w:rPr>
          <w:lang w:val="en-US"/>
        </w:rPr>
      </w:pPr>
      <w:r w:rsidRPr="002B78EA">
        <w:rPr>
          <w:lang w:val="en-US"/>
        </w:rPr>
        <w:t>How does the material align with the idea/concept behind the method? (a stepwise flexible approach)</w:t>
      </w:r>
    </w:p>
    <w:p w14:paraId="6EC0F2B4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(Innovation Design Domain I)</w:t>
      </w:r>
    </w:p>
    <w:p w14:paraId="7B2BE4F0" w14:textId="77777777" w:rsidR="002B78EA" w:rsidRPr="002B78EA" w:rsidRDefault="002B78EA" w:rsidP="002B78EA">
      <w:pPr>
        <w:numPr>
          <w:ilvl w:val="0"/>
          <w:numId w:val="11"/>
        </w:numPr>
        <w:rPr>
          <w:lang w:val="en-US"/>
        </w:rPr>
      </w:pPr>
      <w:r w:rsidRPr="002B78EA">
        <w:rPr>
          <w:lang w:val="en-US"/>
        </w:rPr>
        <w:t>What do you think is good/less good about the quality, design, and layout of:</w:t>
      </w:r>
    </w:p>
    <w:p w14:paraId="5DFACDA3" w14:textId="77777777" w:rsidR="002B78EA" w:rsidRPr="002B78EA" w:rsidRDefault="002B78EA" w:rsidP="002B78EA">
      <w:pPr>
        <w:numPr>
          <w:ilvl w:val="1"/>
          <w:numId w:val="11"/>
        </w:numPr>
        <w:rPr>
          <w:lang w:val="en-US"/>
        </w:rPr>
      </w:pPr>
      <w:r w:rsidRPr="002B78EA">
        <w:rPr>
          <w:lang w:val="en-US"/>
        </w:rPr>
        <w:t>The manual?</w:t>
      </w:r>
    </w:p>
    <w:p w14:paraId="79AFC931" w14:textId="77777777" w:rsidR="002B78EA" w:rsidRPr="002B78EA" w:rsidRDefault="002B78EA" w:rsidP="002B78EA">
      <w:pPr>
        <w:numPr>
          <w:ilvl w:val="1"/>
          <w:numId w:val="11"/>
        </w:numPr>
        <w:rPr>
          <w:lang w:val="en-US"/>
        </w:rPr>
      </w:pPr>
      <w:r w:rsidRPr="002B78EA">
        <w:rPr>
          <w:lang w:val="en-US"/>
        </w:rPr>
        <w:t>The overview card?</w:t>
      </w:r>
    </w:p>
    <w:p w14:paraId="67C65AFA" w14:textId="77777777" w:rsidR="002B78EA" w:rsidRPr="002B78EA" w:rsidRDefault="002B78EA" w:rsidP="002B78EA">
      <w:pPr>
        <w:numPr>
          <w:ilvl w:val="1"/>
          <w:numId w:val="11"/>
        </w:numPr>
        <w:rPr>
          <w:lang w:val="en-US"/>
        </w:rPr>
      </w:pPr>
      <w:r w:rsidRPr="002B78EA">
        <w:rPr>
          <w:lang w:val="en-US"/>
        </w:rPr>
        <w:t>The logbook?</w:t>
      </w:r>
    </w:p>
    <w:p w14:paraId="3F9D2487" w14:textId="77777777" w:rsidR="002B78EA" w:rsidRPr="002B78EA" w:rsidRDefault="002B78EA" w:rsidP="002B78EA">
      <w:pPr>
        <w:numPr>
          <w:ilvl w:val="1"/>
          <w:numId w:val="11"/>
        </w:numPr>
        <w:rPr>
          <w:lang w:val="en-US"/>
        </w:rPr>
      </w:pPr>
      <w:r w:rsidRPr="002B78EA">
        <w:rPr>
          <w:lang w:val="en-US"/>
        </w:rPr>
        <w:t>The flyers?</w:t>
      </w:r>
    </w:p>
    <w:p w14:paraId="0A8F249D" w14:textId="77777777" w:rsidR="002B78EA" w:rsidRPr="002B78EA" w:rsidRDefault="002B78EA" w:rsidP="002B78EA">
      <w:pPr>
        <w:numPr>
          <w:ilvl w:val="1"/>
          <w:numId w:val="11"/>
        </w:numPr>
        <w:rPr>
          <w:lang w:val="en-US"/>
        </w:rPr>
      </w:pPr>
      <w:r w:rsidRPr="002B78EA">
        <w:rPr>
          <w:lang w:val="en-US"/>
        </w:rPr>
        <w:t>The AUDIT form?</w:t>
      </w:r>
    </w:p>
    <w:p w14:paraId="307C5F25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(Relative Priority Domain III and Available Resources Domain III)</w:t>
      </w:r>
    </w:p>
    <w:p w14:paraId="2E5AEC8E" w14:textId="77777777" w:rsidR="002B78EA" w:rsidRPr="002B78EA" w:rsidRDefault="002B78EA" w:rsidP="002B78EA">
      <w:pPr>
        <w:numPr>
          <w:ilvl w:val="0"/>
          <w:numId w:val="12"/>
        </w:numPr>
        <w:rPr>
          <w:lang w:val="en-US"/>
        </w:rPr>
      </w:pPr>
      <w:r w:rsidRPr="002B78EA">
        <w:rPr>
          <w:lang w:val="en-US"/>
        </w:rPr>
        <w:t>Do you have any other new/large initiatives in the clinic that are being implemented alongside this intervention?</w:t>
      </w:r>
    </w:p>
    <w:p w14:paraId="7131BC74" w14:textId="77777777" w:rsidR="002B78EA" w:rsidRPr="0033573F" w:rsidRDefault="002B78EA" w:rsidP="002B78EA">
      <w:pPr>
        <w:numPr>
          <w:ilvl w:val="0"/>
          <w:numId w:val="12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How does this intervention/the use of the method rank compared to other activities in the clinic — is there time and capacity to use it?</w:t>
      </w:r>
    </w:p>
    <w:p w14:paraId="1C17A92D" w14:textId="77777777" w:rsidR="002B78EA" w:rsidRPr="002B78EA" w:rsidRDefault="002B78EA" w:rsidP="002B78EA">
      <w:pPr>
        <w:numPr>
          <w:ilvl w:val="0"/>
          <w:numId w:val="12"/>
        </w:numPr>
        <w:rPr>
          <w:lang w:val="en-US"/>
        </w:rPr>
      </w:pPr>
      <w:r w:rsidRPr="002B78EA">
        <w:rPr>
          <w:lang w:val="en-US"/>
        </w:rPr>
        <w:t>Does the 15-method take time away from other tasks?</w:t>
      </w:r>
    </w:p>
    <w:p w14:paraId="52C1E0B7" w14:textId="77777777" w:rsidR="002B78EA" w:rsidRPr="002B78EA" w:rsidRDefault="002B78EA" w:rsidP="002B78EA">
      <w:pPr>
        <w:numPr>
          <w:ilvl w:val="0"/>
          <w:numId w:val="12"/>
        </w:numPr>
        <w:rPr>
          <w:lang w:val="en-US"/>
        </w:rPr>
      </w:pPr>
      <w:r w:rsidRPr="002B78EA">
        <w:rPr>
          <w:lang w:val="en-US"/>
        </w:rPr>
        <w:t>Are these other projects/priorities short-term or long-term?</w:t>
      </w:r>
    </w:p>
    <w:p w14:paraId="553CD581" w14:textId="77777777" w:rsidR="002B78EA" w:rsidRPr="002B78EA" w:rsidRDefault="002B78EA" w:rsidP="002B78EA">
      <w:pPr>
        <w:rPr>
          <w:lang w:val="en-US"/>
        </w:rPr>
      </w:pPr>
      <w:r w:rsidRPr="002B78EA">
        <w:rPr>
          <w:lang w:val="en-US"/>
        </w:rPr>
        <w:t>Now I would like to hear more about your experiences with implementing the 15-method in this clinic.</w:t>
      </w:r>
      <w:r w:rsidRPr="002B78EA">
        <w:rPr>
          <w:lang w:val="en-US"/>
        </w:rPr>
        <w:br/>
        <w:t xml:space="preserve">There are no right or wrong answers, and there is no single way to do it. I would also like to hear </w:t>
      </w:r>
      <w:r w:rsidRPr="002B78EA">
        <w:rPr>
          <w:lang w:val="en-US"/>
        </w:rPr>
        <w:lastRenderedPageBreak/>
        <w:t>more about any changes you may have made or considerations/desires for changes you may have.</w:t>
      </w:r>
    </w:p>
    <w:p w14:paraId="14DF8E86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(Access to Knowledge and Information Domain III)</w:t>
      </w:r>
    </w:p>
    <w:p w14:paraId="5F6B777B" w14:textId="77777777" w:rsidR="002B78EA" w:rsidRPr="002B78EA" w:rsidRDefault="002B78EA" w:rsidP="002B78EA">
      <w:pPr>
        <w:numPr>
          <w:ilvl w:val="0"/>
          <w:numId w:val="14"/>
        </w:numPr>
        <w:rPr>
          <w:lang w:val="en-US"/>
        </w:rPr>
      </w:pPr>
      <w:r w:rsidRPr="002B78EA">
        <w:rPr>
          <w:lang w:val="en-US"/>
        </w:rPr>
        <w:t>Do you have access to the material/information you need to use the method?</w:t>
      </w:r>
    </w:p>
    <w:p w14:paraId="38D38A7E" w14:textId="77777777" w:rsidR="002B78EA" w:rsidRDefault="002B78EA" w:rsidP="002B78EA">
      <w:pPr>
        <w:numPr>
          <w:ilvl w:val="0"/>
          <w:numId w:val="14"/>
        </w:numPr>
        <w:rPr>
          <w:lang w:val="en-US"/>
        </w:rPr>
      </w:pPr>
      <w:r w:rsidRPr="002B78EA">
        <w:rPr>
          <w:lang w:val="en-US"/>
        </w:rPr>
        <w:t>What is missing, if anything?</w:t>
      </w:r>
    </w:p>
    <w:p w14:paraId="725B6EC9" w14:textId="77777777" w:rsidR="002B78EA" w:rsidRPr="0033573F" w:rsidRDefault="002B78EA" w:rsidP="002B78EA">
      <w:pPr>
        <w:numPr>
          <w:ilvl w:val="0"/>
          <w:numId w:val="14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 xml:space="preserve">Have you received sufficient information and training in the method </w:t>
      </w:r>
      <w:proofErr w:type="gramStart"/>
      <w:r w:rsidRPr="0033573F">
        <w:rPr>
          <w:b/>
          <w:bCs/>
          <w:lang w:val="en-US"/>
        </w:rPr>
        <w:t>to start</w:t>
      </w:r>
      <w:proofErr w:type="gramEnd"/>
      <w:r w:rsidRPr="0033573F">
        <w:rPr>
          <w:b/>
          <w:bCs/>
          <w:lang w:val="en-US"/>
        </w:rPr>
        <w:t xml:space="preserve"> using it?</w:t>
      </w:r>
    </w:p>
    <w:p w14:paraId="38B5FCF2" w14:textId="77777777" w:rsidR="002B78EA" w:rsidRPr="002B78EA" w:rsidRDefault="002B78EA" w:rsidP="002B78EA">
      <w:pPr>
        <w:numPr>
          <w:ilvl w:val="0"/>
          <w:numId w:val="14"/>
        </w:numPr>
        <w:rPr>
          <w:lang w:val="en-US"/>
        </w:rPr>
      </w:pPr>
      <w:r w:rsidRPr="002B78EA">
        <w:rPr>
          <w:lang w:val="en-US"/>
        </w:rPr>
        <w:t>Is there a need for case examples and training before it is put into use?</w:t>
      </w:r>
    </w:p>
    <w:p w14:paraId="6BFA09EB" w14:textId="71400132" w:rsidR="002B78EA" w:rsidRPr="002B78EA" w:rsidRDefault="002B78EA" w:rsidP="002B78EA">
      <w:pPr>
        <w:numPr>
          <w:ilvl w:val="0"/>
          <w:numId w:val="14"/>
        </w:numPr>
        <w:rPr>
          <w:lang w:val="en-US"/>
        </w:rPr>
      </w:pPr>
      <w:r w:rsidRPr="002B78EA">
        <w:rPr>
          <w:lang w:val="en-US"/>
        </w:rPr>
        <w:t>Is there sufficient communication with the project team for support?</w:t>
      </w:r>
    </w:p>
    <w:p w14:paraId="2674D153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(Planning Domain V)</w:t>
      </w:r>
    </w:p>
    <w:p w14:paraId="6A8F36EA" w14:textId="77777777" w:rsidR="002B78EA" w:rsidRPr="0033573F" w:rsidRDefault="002B78EA" w:rsidP="002B78EA">
      <w:pPr>
        <w:numPr>
          <w:ilvl w:val="0"/>
          <w:numId w:val="15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How did you plan to implement the method in your daily work?</w:t>
      </w:r>
    </w:p>
    <w:p w14:paraId="133AA014" w14:textId="77777777" w:rsidR="002B78EA" w:rsidRPr="002B78EA" w:rsidRDefault="002B78EA" w:rsidP="002B78EA">
      <w:pPr>
        <w:numPr>
          <w:ilvl w:val="0"/>
          <w:numId w:val="15"/>
        </w:numPr>
        <w:rPr>
          <w:lang w:val="en-US"/>
        </w:rPr>
      </w:pPr>
      <w:r w:rsidRPr="002B78EA">
        <w:rPr>
          <w:lang w:val="en-US"/>
        </w:rPr>
        <w:t>Can you describe the plan?</w:t>
      </w:r>
    </w:p>
    <w:p w14:paraId="4B1BD66A" w14:textId="77777777" w:rsidR="002B78EA" w:rsidRPr="002B78EA" w:rsidRDefault="002B78EA" w:rsidP="002B78EA">
      <w:pPr>
        <w:numPr>
          <w:ilvl w:val="0"/>
          <w:numId w:val="15"/>
        </w:numPr>
        <w:rPr>
          <w:lang w:val="en-US"/>
        </w:rPr>
      </w:pPr>
      <w:r w:rsidRPr="002B78EA">
        <w:rPr>
          <w:lang w:val="en-US"/>
        </w:rPr>
        <w:t>Who did what?</w:t>
      </w:r>
    </w:p>
    <w:p w14:paraId="05FD6E5D" w14:textId="77777777" w:rsidR="002B78EA" w:rsidRPr="002B78EA" w:rsidRDefault="002B78EA" w:rsidP="002B78EA">
      <w:pPr>
        <w:numPr>
          <w:ilvl w:val="0"/>
          <w:numId w:val="15"/>
        </w:numPr>
        <w:rPr>
          <w:lang w:val="en-US"/>
        </w:rPr>
      </w:pPr>
      <w:r w:rsidRPr="002B78EA">
        <w:rPr>
          <w:lang w:val="en-US"/>
        </w:rPr>
        <w:t>If there is a plan, do you have any milestones?</w:t>
      </w:r>
    </w:p>
    <w:p w14:paraId="667F8EB2" w14:textId="77777777" w:rsidR="002B78EA" w:rsidRPr="002B78EA" w:rsidRDefault="002B78EA" w:rsidP="002B78EA">
      <w:pPr>
        <w:numPr>
          <w:ilvl w:val="0"/>
          <w:numId w:val="15"/>
        </w:numPr>
        <w:rPr>
          <w:lang w:val="en-US"/>
        </w:rPr>
      </w:pPr>
      <w:r w:rsidRPr="002B78EA">
        <w:rPr>
          <w:lang w:val="en-US"/>
        </w:rPr>
        <w:t>How are you progressing toward these goals?</w:t>
      </w:r>
    </w:p>
    <w:p w14:paraId="4692233F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(Compatibility Domain III)</w:t>
      </w:r>
    </w:p>
    <w:p w14:paraId="6F5F06E5" w14:textId="77777777" w:rsidR="002B78EA" w:rsidRPr="0033573F" w:rsidRDefault="002B78EA" w:rsidP="002B78EA">
      <w:pPr>
        <w:numPr>
          <w:ilvl w:val="0"/>
          <w:numId w:val="16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How does the method fit into your normal workflows?</w:t>
      </w:r>
    </w:p>
    <w:p w14:paraId="2B986552" w14:textId="009E9A5C" w:rsidR="002B78EA" w:rsidRPr="002B78EA" w:rsidRDefault="002B78EA" w:rsidP="002B78EA">
      <w:pPr>
        <w:numPr>
          <w:ilvl w:val="0"/>
          <w:numId w:val="16"/>
        </w:numPr>
        <w:rPr>
          <w:lang w:val="en-US"/>
        </w:rPr>
      </w:pPr>
      <w:r w:rsidRPr="002B78EA">
        <w:rPr>
          <w:lang w:val="en-US"/>
        </w:rPr>
        <w:t>Does it make any processes or types of work easier/harder</w:t>
      </w:r>
      <w:r w:rsidR="00481146">
        <w:rPr>
          <w:lang w:val="en-US"/>
        </w:rPr>
        <w:t xml:space="preserve"> and why</w:t>
      </w:r>
      <w:r w:rsidRPr="002B78EA">
        <w:rPr>
          <w:lang w:val="en-US"/>
        </w:rPr>
        <w:t>?</w:t>
      </w:r>
    </w:p>
    <w:p w14:paraId="44441218" w14:textId="77777777" w:rsidR="002B78EA" w:rsidRPr="002B78EA" w:rsidRDefault="002B78EA" w:rsidP="002B78EA">
      <w:pPr>
        <w:numPr>
          <w:ilvl w:val="0"/>
          <w:numId w:val="17"/>
        </w:numPr>
        <w:rPr>
          <w:lang w:val="en-US"/>
        </w:rPr>
      </w:pPr>
      <w:r w:rsidRPr="002B78EA">
        <w:rPr>
          <w:lang w:val="en-US"/>
        </w:rPr>
        <w:t>Which professional groups in the clinic use the method, and how does it work?</w:t>
      </w:r>
    </w:p>
    <w:p w14:paraId="027703E8" w14:textId="77777777" w:rsidR="002B78EA" w:rsidRPr="002B78EA" w:rsidRDefault="002B78EA" w:rsidP="002B78EA">
      <w:pPr>
        <w:numPr>
          <w:ilvl w:val="0"/>
          <w:numId w:val="17"/>
        </w:numPr>
        <w:rPr>
          <w:lang w:val="en-US"/>
        </w:rPr>
      </w:pPr>
      <w:r w:rsidRPr="002B78EA">
        <w:rPr>
          <w:lang w:val="en-US"/>
        </w:rPr>
        <w:t>How do you collaborate on this? (Teaming Domain V)</w:t>
      </w:r>
    </w:p>
    <w:p w14:paraId="2ADD7EF3" w14:textId="79258BB7" w:rsidR="002B78EA" w:rsidRPr="002B78EA" w:rsidRDefault="002B78EA" w:rsidP="002B78EA">
      <w:pPr>
        <w:numPr>
          <w:ilvl w:val="0"/>
          <w:numId w:val="17"/>
        </w:numPr>
        <w:rPr>
          <w:lang w:val="en-US"/>
        </w:rPr>
      </w:pPr>
      <w:r w:rsidRPr="002B78EA">
        <w:rPr>
          <w:lang w:val="en-US"/>
        </w:rPr>
        <w:t xml:space="preserve">What is the role of </w:t>
      </w:r>
      <w:r w:rsidR="00852645" w:rsidRPr="002B78EA">
        <w:rPr>
          <w:lang w:val="en-US"/>
        </w:rPr>
        <w:t>doctors</w:t>
      </w:r>
      <w:r w:rsidRPr="002B78EA">
        <w:rPr>
          <w:lang w:val="en-US"/>
        </w:rPr>
        <w:t xml:space="preserve"> compared to nurses? (Leadership engagement Domain III)</w:t>
      </w:r>
    </w:p>
    <w:p w14:paraId="78E3AD44" w14:textId="0A881DB2" w:rsidR="002B78EA" w:rsidRPr="002B78EA" w:rsidRDefault="002B78EA" w:rsidP="002B78EA">
      <w:pPr>
        <w:numPr>
          <w:ilvl w:val="0"/>
          <w:numId w:val="17"/>
        </w:numPr>
        <w:rPr>
          <w:lang w:val="en-US"/>
        </w:rPr>
      </w:pPr>
      <w:r w:rsidRPr="002B78EA">
        <w:rPr>
          <w:lang w:val="en-US"/>
        </w:rPr>
        <w:t>If only participating nurses: Are the doctors aware of the project, and are there disadvantages/advantages in this?</w:t>
      </w:r>
      <w:r w:rsidR="0012408D">
        <w:rPr>
          <w:lang w:val="en-US"/>
        </w:rPr>
        <w:t xml:space="preserve"> (nurse)</w:t>
      </w:r>
    </w:p>
    <w:p w14:paraId="517AF2E7" w14:textId="77777777" w:rsidR="002B78EA" w:rsidRPr="002B78EA" w:rsidRDefault="002B78EA" w:rsidP="002B78EA">
      <w:pPr>
        <w:numPr>
          <w:ilvl w:val="0"/>
          <w:numId w:val="17"/>
        </w:numPr>
        <w:rPr>
          <w:lang w:val="en-US"/>
        </w:rPr>
      </w:pPr>
      <w:r w:rsidRPr="002B78EA">
        <w:rPr>
          <w:lang w:val="en-US"/>
        </w:rPr>
        <w:t>Was anyone specifically designated, or did people volunteer?</w:t>
      </w:r>
    </w:p>
    <w:p w14:paraId="74C562A7" w14:textId="77777777" w:rsidR="002B78EA" w:rsidRPr="002B78EA" w:rsidRDefault="002B78EA" w:rsidP="002B78EA">
      <w:pPr>
        <w:numPr>
          <w:ilvl w:val="0"/>
          <w:numId w:val="17"/>
        </w:numPr>
        <w:rPr>
          <w:lang w:val="en-US"/>
        </w:rPr>
      </w:pPr>
      <w:r w:rsidRPr="002B78EA">
        <w:rPr>
          <w:lang w:val="en-US"/>
        </w:rPr>
        <w:t>Has there been a shift in who uses the method the most compared to when you started?</w:t>
      </w:r>
    </w:p>
    <w:p w14:paraId="53669F98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(Communications Domain III)</w:t>
      </w:r>
    </w:p>
    <w:p w14:paraId="23057F09" w14:textId="77777777" w:rsidR="002B78EA" w:rsidRPr="0033573F" w:rsidRDefault="002B78EA" w:rsidP="002B78EA">
      <w:pPr>
        <w:numPr>
          <w:ilvl w:val="0"/>
          <w:numId w:val="18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How do you communicate about the project and the method — formally (meetings, emails) or informally (in the hallway, during breaks)?</w:t>
      </w:r>
    </w:p>
    <w:p w14:paraId="24E73691" w14:textId="77777777" w:rsidR="002B78EA" w:rsidRPr="002B78EA" w:rsidRDefault="002B78EA" w:rsidP="002B78EA">
      <w:pPr>
        <w:numPr>
          <w:ilvl w:val="0"/>
          <w:numId w:val="18"/>
        </w:numPr>
        <w:rPr>
          <w:lang w:val="en-US"/>
        </w:rPr>
      </w:pPr>
      <w:r w:rsidRPr="002B78EA">
        <w:rPr>
          <w:lang w:val="en-US"/>
        </w:rPr>
        <w:t>What has been the most useful?</w:t>
      </w:r>
    </w:p>
    <w:p w14:paraId="5525184A" w14:textId="77777777" w:rsidR="002B78EA" w:rsidRPr="002B78EA" w:rsidRDefault="002B78EA" w:rsidP="002B78EA">
      <w:pPr>
        <w:numPr>
          <w:ilvl w:val="0"/>
          <w:numId w:val="18"/>
        </w:numPr>
        <w:rPr>
          <w:lang w:val="en-US"/>
        </w:rPr>
      </w:pPr>
      <w:r w:rsidRPr="002B78EA">
        <w:rPr>
          <w:lang w:val="en-US"/>
        </w:rPr>
        <w:t>Would you like more of the other (formal/informal)?</w:t>
      </w:r>
    </w:p>
    <w:p w14:paraId="0B21B0E4" w14:textId="77777777" w:rsidR="002B78EA" w:rsidRPr="002B78EA" w:rsidRDefault="002B78EA" w:rsidP="002B78EA">
      <w:pPr>
        <w:numPr>
          <w:ilvl w:val="0"/>
          <w:numId w:val="18"/>
        </w:numPr>
        <w:rPr>
          <w:lang w:val="en-US"/>
        </w:rPr>
      </w:pPr>
      <w:r w:rsidRPr="002B78EA">
        <w:rPr>
          <w:lang w:val="en-US"/>
        </w:rPr>
        <w:t>Can you give examples related to the 15-method?</w:t>
      </w:r>
    </w:p>
    <w:p w14:paraId="268BE4C9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(Work Infrastructure Domain III)</w:t>
      </w:r>
    </w:p>
    <w:p w14:paraId="5FD4B135" w14:textId="77777777" w:rsidR="002B78EA" w:rsidRPr="002B78EA" w:rsidRDefault="002B78EA" w:rsidP="002B78EA">
      <w:pPr>
        <w:numPr>
          <w:ilvl w:val="0"/>
          <w:numId w:val="19"/>
        </w:numPr>
        <w:rPr>
          <w:lang w:val="en-US"/>
        </w:rPr>
      </w:pPr>
      <w:r w:rsidRPr="002B78EA">
        <w:rPr>
          <w:lang w:val="en-US"/>
        </w:rPr>
        <w:t>How do you divide the tasks related to the 15-method among you?</w:t>
      </w:r>
    </w:p>
    <w:p w14:paraId="7D9F3550" w14:textId="77777777" w:rsidR="002B78EA" w:rsidRPr="002B78EA" w:rsidRDefault="002B78EA" w:rsidP="002B78EA">
      <w:pPr>
        <w:numPr>
          <w:ilvl w:val="0"/>
          <w:numId w:val="19"/>
        </w:numPr>
        <w:rPr>
          <w:lang w:val="en-US"/>
        </w:rPr>
      </w:pPr>
      <w:r w:rsidRPr="002B78EA">
        <w:rPr>
          <w:lang w:val="en-US"/>
        </w:rPr>
        <w:lastRenderedPageBreak/>
        <w:t>Have you specified roles/responsibilities?</w:t>
      </w:r>
    </w:p>
    <w:p w14:paraId="5FCD2FF4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(Roles Domain IV sub-domain)</w:t>
      </w:r>
    </w:p>
    <w:p w14:paraId="057F8CA8" w14:textId="77777777" w:rsidR="00314CC1" w:rsidRPr="00D07CE9" w:rsidRDefault="00314CC1" w:rsidP="00314CC1">
      <w:pPr>
        <w:numPr>
          <w:ilvl w:val="0"/>
          <w:numId w:val="20"/>
        </w:numPr>
        <w:rPr>
          <w:b/>
          <w:bCs/>
          <w:lang w:val="en-US"/>
        </w:rPr>
      </w:pPr>
      <w:r w:rsidRPr="00D07CE9">
        <w:rPr>
          <w:b/>
          <w:bCs/>
          <w:lang w:val="en-US"/>
        </w:rPr>
        <w:t>Is there support from the leadership for the other staff?</w:t>
      </w:r>
    </w:p>
    <w:p w14:paraId="5DB58113" w14:textId="77777777" w:rsidR="002B78EA" w:rsidRPr="002B78EA" w:rsidRDefault="002B78EA" w:rsidP="002B78EA">
      <w:pPr>
        <w:numPr>
          <w:ilvl w:val="0"/>
          <w:numId w:val="20"/>
        </w:numPr>
        <w:rPr>
          <w:lang w:val="en-US"/>
        </w:rPr>
      </w:pPr>
      <w:r w:rsidRPr="002B78EA">
        <w:rPr>
          <w:lang w:val="en-US"/>
        </w:rPr>
        <w:t>Is there one (or more) who leads the implementation of the method?</w:t>
      </w:r>
    </w:p>
    <w:p w14:paraId="1725A327" w14:textId="77777777" w:rsidR="002B78EA" w:rsidRPr="002B78EA" w:rsidRDefault="002B78EA" w:rsidP="002B78EA">
      <w:pPr>
        <w:numPr>
          <w:ilvl w:val="0"/>
          <w:numId w:val="20"/>
        </w:numPr>
        <w:rPr>
          <w:lang w:val="en-US"/>
        </w:rPr>
      </w:pPr>
      <w:r w:rsidRPr="002B78EA">
        <w:rPr>
          <w:lang w:val="en-US"/>
        </w:rPr>
        <w:t>Is there anyone who supports/helps others to implement the method, or is the work equally divided?</w:t>
      </w:r>
    </w:p>
    <w:p w14:paraId="19F0BC34" w14:textId="77777777" w:rsidR="002B78EA" w:rsidRPr="002B78EA" w:rsidRDefault="002B78EA" w:rsidP="002B78EA">
      <w:pPr>
        <w:numPr>
          <w:ilvl w:val="0"/>
          <w:numId w:val="20"/>
        </w:numPr>
        <w:rPr>
          <w:lang w:val="en-US"/>
        </w:rPr>
      </w:pPr>
      <w:r w:rsidRPr="002B78EA">
        <w:rPr>
          <w:lang w:val="en-US"/>
        </w:rPr>
        <w:t>Is there anyone in the clinic who is particularly good at managing projects or making things happen, and are they helping here?</w:t>
      </w:r>
    </w:p>
    <w:p w14:paraId="4370D0BC" w14:textId="77777777" w:rsidR="002B78EA" w:rsidRPr="002B78EA" w:rsidRDefault="002B78EA" w:rsidP="002B78EA">
      <w:pPr>
        <w:numPr>
          <w:ilvl w:val="0"/>
          <w:numId w:val="20"/>
        </w:numPr>
        <w:rPr>
          <w:lang w:val="en-US"/>
        </w:rPr>
      </w:pPr>
      <w:r w:rsidRPr="002B78EA">
        <w:rPr>
          <w:lang w:val="en-US"/>
        </w:rPr>
        <w:t>Who specifically in the clinic uses the 15-method? (deliverers, team members)</w:t>
      </w:r>
    </w:p>
    <w:p w14:paraId="5A049ED4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(Adaptability Domain III)</w:t>
      </w:r>
    </w:p>
    <w:p w14:paraId="7E4DFF62" w14:textId="6B308193" w:rsidR="002B78EA" w:rsidRPr="0033573F" w:rsidRDefault="002B78EA" w:rsidP="002B78EA">
      <w:pPr>
        <w:numPr>
          <w:ilvl w:val="0"/>
          <w:numId w:val="21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 xml:space="preserve">How do you adapt the method </w:t>
      </w:r>
      <w:r w:rsidR="00481146" w:rsidRPr="0033573F">
        <w:rPr>
          <w:b/>
          <w:bCs/>
          <w:lang w:val="en-US"/>
        </w:rPr>
        <w:t>– if so, how</w:t>
      </w:r>
      <w:r w:rsidRPr="0033573F">
        <w:rPr>
          <w:b/>
          <w:bCs/>
          <w:lang w:val="en-US"/>
        </w:rPr>
        <w:t>?</w:t>
      </w:r>
    </w:p>
    <w:p w14:paraId="114B40AD" w14:textId="77777777" w:rsidR="002B78EA" w:rsidRPr="002B78EA" w:rsidRDefault="002B78EA" w:rsidP="002B78EA">
      <w:pPr>
        <w:numPr>
          <w:ilvl w:val="0"/>
          <w:numId w:val="21"/>
        </w:numPr>
        <w:rPr>
          <w:lang w:val="en-US"/>
        </w:rPr>
      </w:pPr>
      <w:r w:rsidRPr="002B78EA">
        <w:rPr>
          <w:lang w:val="en-US"/>
        </w:rPr>
        <w:t>Is the method flexible enough to fit into your daily routine? Why/why not?</w:t>
      </w:r>
    </w:p>
    <w:p w14:paraId="153F6CF3" w14:textId="77777777" w:rsidR="002B78EA" w:rsidRPr="002B78EA" w:rsidRDefault="002B78EA" w:rsidP="002B78EA">
      <w:pPr>
        <w:numPr>
          <w:ilvl w:val="0"/>
          <w:numId w:val="21"/>
        </w:numPr>
        <w:rPr>
          <w:lang w:val="en-US"/>
        </w:rPr>
      </w:pPr>
      <w:r w:rsidRPr="002B78EA">
        <w:rPr>
          <w:lang w:val="en-US"/>
        </w:rPr>
        <w:t>How could it better account for unique differences in the clinic?</w:t>
      </w:r>
    </w:p>
    <w:p w14:paraId="3D436272" w14:textId="77777777" w:rsidR="002B78EA" w:rsidRPr="002B78EA" w:rsidRDefault="002B78EA" w:rsidP="002B78EA">
      <w:pPr>
        <w:numPr>
          <w:ilvl w:val="0"/>
          <w:numId w:val="21"/>
        </w:numPr>
        <w:rPr>
          <w:lang w:val="en-US"/>
        </w:rPr>
      </w:pPr>
      <w:r w:rsidRPr="002B78EA">
        <w:rPr>
          <w:lang w:val="en-US"/>
        </w:rPr>
        <w:t>Are you actively doing something to adapt it?</w:t>
      </w:r>
    </w:p>
    <w:p w14:paraId="5D2483C8" w14:textId="77777777" w:rsidR="002B78EA" w:rsidRPr="002B78EA" w:rsidRDefault="002B78EA" w:rsidP="002B78EA">
      <w:pPr>
        <w:numPr>
          <w:ilvl w:val="0"/>
          <w:numId w:val="21"/>
        </w:numPr>
        <w:rPr>
          <w:lang w:val="en-US"/>
        </w:rPr>
      </w:pPr>
      <w:r w:rsidRPr="002B78EA">
        <w:rPr>
          <w:lang w:val="en-US"/>
        </w:rPr>
        <w:t>Have you made any physical or other changes to your environment to use the method (better)?</w:t>
      </w:r>
    </w:p>
    <w:p w14:paraId="5CE07DB9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(Complexity Domain I + Doing Domain V)</w:t>
      </w:r>
    </w:p>
    <w:p w14:paraId="2B441BE4" w14:textId="77777777" w:rsidR="002B78EA" w:rsidRPr="002B78EA" w:rsidRDefault="002B78EA" w:rsidP="002B78EA">
      <w:pPr>
        <w:numPr>
          <w:ilvl w:val="0"/>
          <w:numId w:val="22"/>
        </w:numPr>
        <w:rPr>
          <w:lang w:val="en-US"/>
        </w:rPr>
      </w:pPr>
      <w:r w:rsidRPr="002B78EA">
        <w:rPr>
          <w:lang w:val="en-US"/>
        </w:rPr>
        <w:t>On a scale from 0 to 10, where 0 is the easiest thing in the world and 10 is impossible, how difficult would you say it was/is to implement the 15-method in your clinic?</w:t>
      </w:r>
    </w:p>
    <w:p w14:paraId="6EEED311" w14:textId="77777777" w:rsidR="002B78EA" w:rsidRPr="002B78EA" w:rsidRDefault="002B78EA" w:rsidP="002B78EA">
      <w:pPr>
        <w:numPr>
          <w:ilvl w:val="0"/>
          <w:numId w:val="22"/>
        </w:numPr>
        <w:rPr>
          <w:lang w:val="en-US"/>
        </w:rPr>
      </w:pPr>
      <w:r w:rsidRPr="002B78EA">
        <w:rPr>
          <w:lang w:val="en-US"/>
        </w:rPr>
        <w:t>What made/makes it difficult?</w:t>
      </w:r>
    </w:p>
    <w:p w14:paraId="5B2419D4" w14:textId="77777777" w:rsidR="002B78EA" w:rsidRPr="002B78EA" w:rsidRDefault="002B78EA" w:rsidP="002B78EA">
      <w:pPr>
        <w:numPr>
          <w:ilvl w:val="0"/>
          <w:numId w:val="22"/>
        </w:numPr>
        <w:rPr>
          <w:lang w:val="en-US"/>
        </w:rPr>
      </w:pPr>
      <w:r w:rsidRPr="002B78EA">
        <w:rPr>
          <w:lang w:val="en-US"/>
        </w:rPr>
        <w:t>What makes it easier? What would make it even easier?</w:t>
      </w:r>
    </w:p>
    <w:p w14:paraId="12FFAE2A" w14:textId="77777777" w:rsidR="002B78EA" w:rsidRPr="002B78EA" w:rsidRDefault="002B78EA" w:rsidP="002B78EA">
      <w:pPr>
        <w:numPr>
          <w:ilvl w:val="0"/>
          <w:numId w:val="22"/>
        </w:numPr>
        <w:rPr>
          <w:lang w:val="en-US"/>
        </w:rPr>
      </w:pPr>
      <w:r w:rsidRPr="002B78EA">
        <w:rPr>
          <w:lang w:val="en-US"/>
        </w:rPr>
        <w:t>Were there specific bottlenecks or significant points (made it harder/easier)?</w:t>
      </w:r>
    </w:p>
    <w:p w14:paraId="75C9340E" w14:textId="77777777" w:rsidR="002B78EA" w:rsidRPr="002B78EA" w:rsidRDefault="002B78EA" w:rsidP="002B78EA">
      <w:pPr>
        <w:numPr>
          <w:ilvl w:val="0"/>
          <w:numId w:val="22"/>
        </w:numPr>
        <w:rPr>
          <w:lang w:val="en-US"/>
        </w:rPr>
      </w:pPr>
      <w:r w:rsidRPr="002B78EA">
        <w:rPr>
          <w:lang w:val="en-US"/>
        </w:rPr>
        <w:t>Have there been any unforeseen demands for time or other challenges that have consumed more resources than expected?</w:t>
      </w:r>
    </w:p>
    <w:p w14:paraId="42DF0322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(Doing Domain V)</w:t>
      </w:r>
    </w:p>
    <w:p w14:paraId="0088078C" w14:textId="77777777" w:rsidR="002B78EA" w:rsidRPr="002B78EA" w:rsidRDefault="002B78EA" w:rsidP="002B78EA">
      <w:pPr>
        <w:numPr>
          <w:ilvl w:val="0"/>
          <w:numId w:val="23"/>
        </w:numPr>
        <w:rPr>
          <w:lang w:val="en-US"/>
        </w:rPr>
      </w:pPr>
      <w:r w:rsidRPr="002B78EA">
        <w:rPr>
          <w:lang w:val="en-US"/>
        </w:rPr>
        <w:t>If the method has been implemented:</w:t>
      </w:r>
    </w:p>
    <w:p w14:paraId="7D963150" w14:textId="77777777" w:rsidR="002B78EA" w:rsidRPr="002B78EA" w:rsidRDefault="002B78EA" w:rsidP="002B78EA">
      <w:pPr>
        <w:numPr>
          <w:ilvl w:val="0"/>
          <w:numId w:val="23"/>
        </w:numPr>
        <w:rPr>
          <w:lang w:val="en-US"/>
        </w:rPr>
      </w:pPr>
      <w:r w:rsidRPr="002B78EA">
        <w:rPr>
          <w:lang w:val="en-US"/>
        </w:rPr>
        <w:t>From your own perspective, on a scale from 0 to 10, where 0 is a failure and 10 is a success, how successful do you think the 15-method is in this clinic after it has been put into use?</w:t>
      </w:r>
    </w:p>
    <w:p w14:paraId="05EED7C2" w14:textId="032B536F" w:rsidR="002B78EA" w:rsidRPr="002B78EA" w:rsidRDefault="002B78EA" w:rsidP="002B78EA">
      <w:pPr>
        <w:numPr>
          <w:ilvl w:val="0"/>
          <w:numId w:val="23"/>
        </w:numPr>
        <w:rPr>
          <w:lang w:val="en-US"/>
        </w:rPr>
      </w:pPr>
      <w:r w:rsidRPr="002B78EA">
        <w:rPr>
          <w:lang w:val="en-US"/>
        </w:rPr>
        <w:t>What do you base this assessment on?</w:t>
      </w:r>
      <w:r w:rsidRPr="002B78EA">
        <w:rPr>
          <w:lang w:val="en-US"/>
        </w:rPr>
        <w:br/>
      </w:r>
      <w:r w:rsidRPr="002B78EA">
        <w:rPr>
          <w:i/>
          <w:iCs/>
          <w:lang w:val="en-US"/>
        </w:rPr>
        <w:t xml:space="preserve">NOTE: Focus here is on what participants perceive as </w:t>
      </w:r>
      <w:r w:rsidR="00852645" w:rsidRPr="002B78EA">
        <w:rPr>
          <w:i/>
          <w:iCs/>
          <w:lang w:val="en-US"/>
        </w:rPr>
        <w:t>success</w:t>
      </w:r>
      <w:r w:rsidRPr="002B78EA">
        <w:rPr>
          <w:i/>
          <w:iCs/>
          <w:lang w:val="en-US"/>
        </w:rPr>
        <w:t>.</w:t>
      </w:r>
    </w:p>
    <w:p w14:paraId="36D7D8B6" w14:textId="77777777" w:rsidR="002B78EA" w:rsidRPr="0033573F" w:rsidRDefault="002B78EA" w:rsidP="002B78EA">
      <w:pPr>
        <w:numPr>
          <w:ilvl w:val="0"/>
          <w:numId w:val="23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What has been good/less good in terms of getting the method used in the clinic?</w:t>
      </w:r>
    </w:p>
    <w:p w14:paraId="11A1908B" w14:textId="5040DE51" w:rsidR="002B78EA" w:rsidRPr="002B78EA" w:rsidRDefault="002B78EA" w:rsidP="002B78EA">
      <w:pPr>
        <w:numPr>
          <w:ilvl w:val="0"/>
          <w:numId w:val="23"/>
        </w:numPr>
        <w:rPr>
          <w:lang w:val="en-US"/>
        </w:rPr>
      </w:pPr>
      <w:r w:rsidRPr="002B78EA">
        <w:rPr>
          <w:lang w:val="en-US"/>
        </w:rPr>
        <w:t>Have there been any major incidents or unforeseen changes/limitations that have affected the implementation or use?</w:t>
      </w:r>
      <w:r w:rsidR="00481146">
        <w:rPr>
          <w:lang w:val="en-US"/>
        </w:rPr>
        <w:t xml:space="preserve"> (critical incidents, Domain II)</w:t>
      </w:r>
    </w:p>
    <w:p w14:paraId="7E32D07A" w14:textId="77777777" w:rsidR="002B78EA" w:rsidRPr="002B78EA" w:rsidRDefault="002B78EA" w:rsidP="002B78EA">
      <w:pPr>
        <w:numPr>
          <w:ilvl w:val="0"/>
          <w:numId w:val="23"/>
        </w:numPr>
        <w:rPr>
          <w:lang w:val="en-US"/>
        </w:rPr>
      </w:pPr>
      <w:r w:rsidRPr="002B78EA">
        <w:rPr>
          <w:lang w:val="en-US"/>
        </w:rPr>
        <w:lastRenderedPageBreak/>
        <w:t>Are there any local factors that make it easier/harder to use the method (other initiatives in the municipality, collaboration with local institutions, socio-cultural aspects)?</w:t>
      </w:r>
    </w:p>
    <w:p w14:paraId="7E74CA0F" w14:textId="472AD0B3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(Reflecting and evaluation Domain V</w:t>
      </w:r>
      <w:r w:rsidR="00481146">
        <w:rPr>
          <w:b/>
          <w:bCs/>
          <w:lang w:val="en-US"/>
        </w:rPr>
        <w:t>)</w:t>
      </w:r>
    </w:p>
    <w:p w14:paraId="61789776" w14:textId="77777777" w:rsidR="002B78EA" w:rsidRPr="0033573F" w:rsidRDefault="002B78EA" w:rsidP="002B78EA">
      <w:pPr>
        <w:numPr>
          <w:ilvl w:val="0"/>
          <w:numId w:val="24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How (if at all) do you follow up on the implementation of the method in the clinic?</w:t>
      </w:r>
    </w:p>
    <w:p w14:paraId="6A576700" w14:textId="77777777" w:rsidR="002B78EA" w:rsidRPr="002B78EA" w:rsidRDefault="002B78EA" w:rsidP="002B78EA">
      <w:pPr>
        <w:numPr>
          <w:ilvl w:val="0"/>
          <w:numId w:val="24"/>
        </w:numPr>
        <w:rPr>
          <w:lang w:val="en-US"/>
        </w:rPr>
      </w:pPr>
      <w:r w:rsidRPr="002B78EA">
        <w:rPr>
          <w:lang w:val="en-US"/>
        </w:rPr>
        <w:t>Have you brought it up in monthly/weekly meetings?</w:t>
      </w:r>
    </w:p>
    <w:p w14:paraId="361762BD" w14:textId="77777777" w:rsidR="002B78EA" w:rsidRPr="002B78EA" w:rsidRDefault="002B78EA" w:rsidP="002B78EA">
      <w:pPr>
        <w:numPr>
          <w:ilvl w:val="0"/>
          <w:numId w:val="24"/>
        </w:numPr>
        <w:rPr>
          <w:lang w:val="en-US"/>
        </w:rPr>
      </w:pPr>
      <w:r w:rsidRPr="002B78EA">
        <w:rPr>
          <w:lang w:val="en-US"/>
        </w:rPr>
        <w:t>Have you allocated time specifically for reflection or evaluation?</w:t>
      </w:r>
    </w:p>
    <w:p w14:paraId="3A33AA2D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(Assessing Needs Domain V)</w:t>
      </w:r>
      <w:r w:rsidRPr="002B78EA">
        <w:rPr>
          <w:lang w:val="en-US"/>
        </w:rPr>
        <w:br/>
      </w:r>
      <w:r w:rsidRPr="002B78EA">
        <w:rPr>
          <w:b/>
          <w:bCs/>
          <w:lang w:val="en-US"/>
        </w:rPr>
        <w:t>(Doing Domain V; available resources Domain III)</w:t>
      </w:r>
    </w:p>
    <w:p w14:paraId="6B145F0E" w14:textId="77777777" w:rsidR="002B78EA" w:rsidRPr="002B78EA" w:rsidRDefault="002B78EA" w:rsidP="002B78EA">
      <w:pPr>
        <w:numPr>
          <w:ilvl w:val="0"/>
          <w:numId w:val="25"/>
        </w:numPr>
        <w:rPr>
          <w:lang w:val="en-US"/>
        </w:rPr>
      </w:pPr>
      <w:r w:rsidRPr="002B78EA">
        <w:rPr>
          <w:lang w:val="en-US"/>
        </w:rPr>
        <w:t>What is necessary to ensure that a new method continues to be used (sustained use)?</w:t>
      </w:r>
      <w:r w:rsidRPr="002B78EA">
        <w:rPr>
          <w:lang w:val="en-US"/>
        </w:rPr>
        <w:br/>
        <w:t>... In general practice?</w:t>
      </w:r>
    </w:p>
    <w:p w14:paraId="078F8CB5" w14:textId="77777777" w:rsidR="002B78EA" w:rsidRPr="0033573F" w:rsidRDefault="002B78EA" w:rsidP="002B78EA">
      <w:pPr>
        <w:numPr>
          <w:ilvl w:val="0"/>
          <w:numId w:val="25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Do you feel that the necessary resources have been accounted for in this project?</w:t>
      </w:r>
    </w:p>
    <w:p w14:paraId="2915AF88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(Innovation Cost Domain I)</w:t>
      </w:r>
    </w:p>
    <w:p w14:paraId="3FFBBB97" w14:textId="77777777" w:rsidR="002B78EA" w:rsidRPr="002B78EA" w:rsidRDefault="002B78EA" w:rsidP="002B78EA">
      <w:pPr>
        <w:numPr>
          <w:ilvl w:val="0"/>
          <w:numId w:val="26"/>
        </w:numPr>
        <w:rPr>
          <w:lang w:val="en-US"/>
        </w:rPr>
      </w:pPr>
      <w:r w:rsidRPr="002B78EA">
        <w:rPr>
          <w:lang w:val="en-US"/>
        </w:rPr>
        <w:t>What role does economics play?</w:t>
      </w:r>
    </w:p>
    <w:p w14:paraId="375858C3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(Partnership and Connections Domain II)</w:t>
      </w:r>
    </w:p>
    <w:p w14:paraId="53520090" w14:textId="77777777" w:rsidR="002B78EA" w:rsidRPr="0033573F" w:rsidRDefault="002B78EA" w:rsidP="002B78EA">
      <w:pPr>
        <w:numPr>
          <w:ilvl w:val="0"/>
          <w:numId w:val="27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How do you assess your collaboration with organizations/institutions outside the clinic in this area? (referrals, municipal services)</w:t>
      </w:r>
    </w:p>
    <w:p w14:paraId="0BEC7858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(Capability Domain IV (sub-domain Characteristics), COM-B system)</w:t>
      </w:r>
    </w:p>
    <w:p w14:paraId="09D18E41" w14:textId="77777777" w:rsidR="002B78EA" w:rsidRPr="0033573F" w:rsidRDefault="002B78EA" w:rsidP="002B78EA">
      <w:pPr>
        <w:numPr>
          <w:ilvl w:val="0"/>
          <w:numId w:val="28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Do you feel that you have the skills and knowledge to use the method?</w:t>
      </w:r>
    </w:p>
    <w:p w14:paraId="474B15A0" w14:textId="77777777" w:rsidR="002B78EA" w:rsidRPr="002B78EA" w:rsidRDefault="002B78EA" w:rsidP="002B78EA">
      <w:pPr>
        <w:numPr>
          <w:ilvl w:val="0"/>
          <w:numId w:val="28"/>
        </w:numPr>
        <w:rPr>
          <w:lang w:val="en-US"/>
        </w:rPr>
      </w:pPr>
      <w:r w:rsidRPr="002B78EA">
        <w:rPr>
          <w:lang w:val="en-US"/>
        </w:rPr>
        <w:t xml:space="preserve">... Skills to use the method the way you would like </w:t>
      </w:r>
      <w:proofErr w:type="gramStart"/>
      <w:r w:rsidRPr="002B78EA">
        <w:rPr>
          <w:lang w:val="en-US"/>
        </w:rPr>
        <w:t>to?</w:t>
      </w:r>
      <w:proofErr w:type="gramEnd"/>
    </w:p>
    <w:p w14:paraId="268975F1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(Opportunity Domain V (sub-domain characteristics), COM-B system)</w:t>
      </w:r>
    </w:p>
    <w:p w14:paraId="027E57BA" w14:textId="77777777" w:rsidR="002B78EA" w:rsidRPr="002B78EA" w:rsidRDefault="002B78EA" w:rsidP="002B78EA">
      <w:pPr>
        <w:numPr>
          <w:ilvl w:val="0"/>
          <w:numId w:val="29"/>
        </w:numPr>
        <w:rPr>
          <w:lang w:val="en-US"/>
        </w:rPr>
      </w:pPr>
      <w:r w:rsidRPr="002B78EA">
        <w:rPr>
          <w:lang w:val="en-US"/>
        </w:rPr>
        <w:t>Do you feel that you have opportunities to change things in the clinic if you set your mind to it?</w:t>
      </w:r>
      <w:r w:rsidRPr="002B78EA">
        <w:rPr>
          <w:lang w:val="en-US"/>
        </w:rPr>
        <w:br/>
        <w:t>For example, activities to strengthen skills (preferably related to the 15-method)?</w:t>
      </w:r>
    </w:p>
    <w:p w14:paraId="43F81E63" w14:textId="77777777" w:rsidR="002B78EA" w:rsidRPr="002B78EA" w:rsidRDefault="002B78EA" w:rsidP="002B78EA">
      <w:pPr>
        <w:numPr>
          <w:ilvl w:val="0"/>
          <w:numId w:val="29"/>
        </w:numPr>
        <w:rPr>
          <w:lang w:val="en-US"/>
        </w:rPr>
      </w:pPr>
      <w:r w:rsidRPr="002B78EA">
        <w:rPr>
          <w:lang w:val="en-US"/>
        </w:rPr>
        <w:t>Opportunities to change conditions related to the 15-method (structure, workflows, material use)?</w:t>
      </w:r>
    </w:p>
    <w:p w14:paraId="20B28F11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(Motivation Domain V (sub-domain characteristics), COM-B system)</w:t>
      </w:r>
    </w:p>
    <w:p w14:paraId="7D273426" w14:textId="77777777" w:rsidR="002B78EA" w:rsidRPr="002B78EA" w:rsidRDefault="002B78EA" w:rsidP="002B78EA">
      <w:pPr>
        <w:numPr>
          <w:ilvl w:val="0"/>
          <w:numId w:val="30"/>
        </w:numPr>
        <w:rPr>
          <w:lang w:val="en-US"/>
        </w:rPr>
      </w:pPr>
      <w:r w:rsidRPr="002B78EA">
        <w:rPr>
          <w:lang w:val="en-US"/>
        </w:rPr>
        <w:t>How important is the issue of alcohol in your practice?</w:t>
      </w:r>
    </w:p>
    <w:p w14:paraId="64087FC0" w14:textId="77777777" w:rsidR="002B78EA" w:rsidRPr="002B78EA" w:rsidRDefault="002B78EA" w:rsidP="002B78EA">
      <w:pPr>
        <w:numPr>
          <w:ilvl w:val="0"/>
          <w:numId w:val="30"/>
        </w:numPr>
        <w:rPr>
          <w:lang w:val="en-US"/>
        </w:rPr>
      </w:pPr>
      <w:r w:rsidRPr="002B78EA">
        <w:rPr>
          <w:lang w:val="en-US"/>
        </w:rPr>
        <w:t>How ready are you to work on this issue?</w:t>
      </w:r>
    </w:p>
    <w:p w14:paraId="3519E2F6" w14:textId="77777777" w:rsidR="002B78EA" w:rsidRPr="0033573F" w:rsidRDefault="002B78EA" w:rsidP="002B78EA">
      <w:pPr>
        <w:numPr>
          <w:ilvl w:val="0"/>
          <w:numId w:val="30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t>What drives your engagement in working with the method?</w:t>
      </w:r>
    </w:p>
    <w:p w14:paraId="3D24B4A9" w14:textId="77777777" w:rsidR="002B78EA" w:rsidRPr="002B78EA" w:rsidRDefault="002B78EA" w:rsidP="002B78EA">
      <w:pPr>
        <w:numPr>
          <w:ilvl w:val="0"/>
          <w:numId w:val="30"/>
        </w:numPr>
        <w:rPr>
          <w:lang w:val="en-US"/>
        </w:rPr>
      </w:pPr>
      <w:r w:rsidRPr="002B78EA">
        <w:rPr>
          <w:lang w:val="en-US"/>
        </w:rPr>
        <w:t>Do you feel motivated in this area (alcohol)?</w:t>
      </w:r>
    </w:p>
    <w:p w14:paraId="44338133" w14:textId="77777777" w:rsidR="002B78EA" w:rsidRPr="002B78EA" w:rsidRDefault="002B78EA" w:rsidP="002B78EA">
      <w:pPr>
        <w:rPr>
          <w:lang w:val="en-US"/>
        </w:rPr>
      </w:pPr>
      <w:r w:rsidRPr="002B78EA">
        <w:rPr>
          <w:lang w:val="en-US"/>
        </w:rPr>
        <w:t>Now I will shift focus to the recipients/patients. I would like to hear your experiences/thoughts regarding patients' experiences.</w:t>
      </w:r>
    </w:p>
    <w:p w14:paraId="06F05826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(Innovation Recipients Domain IV (sub-domain Roles); Need Domain IV (sub-domain Characteristics); Recipient Centeredness Domain III culture)</w:t>
      </w:r>
    </w:p>
    <w:p w14:paraId="4D725C61" w14:textId="77777777" w:rsidR="002B78EA" w:rsidRPr="0033573F" w:rsidRDefault="002B78EA" w:rsidP="002B78EA">
      <w:pPr>
        <w:numPr>
          <w:ilvl w:val="0"/>
          <w:numId w:val="31"/>
        </w:numPr>
        <w:rPr>
          <w:b/>
          <w:bCs/>
          <w:lang w:val="en-US"/>
        </w:rPr>
      </w:pPr>
      <w:r w:rsidRPr="0033573F">
        <w:rPr>
          <w:b/>
          <w:bCs/>
          <w:lang w:val="en-US"/>
        </w:rPr>
        <w:lastRenderedPageBreak/>
        <w:t>What do you think the patients think about the method?</w:t>
      </w:r>
    </w:p>
    <w:p w14:paraId="374EE661" w14:textId="77777777" w:rsidR="002B78EA" w:rsidRPr="002B78EA" w:rsidRDefault="002B78EA" w:rsidP="002B78EA">
      <w:pPr>
        <w:numPr>
          <w:ilvl w:val="0"/>
          <w:numId w:val="31"/>
        </w:numPr>
        <w:rPr>
          <w:lang w:val="en-US"/>
        </w:rPr>
      </w:pPr>
      <w:r w:rsidRPr="002B78EA">
        <w:rPr>
          <w:lang w:val="en-US"/>
        </w:rPr>
        <w:t>Do you have examples of specific experiences, conversations, or situations with patients?</w:t>
      </w:r>
    </w:p>
    <w:p w14:paraId="68E8FBB7" w14:textId="77777777" w:rsidR="002B78EA" w:rsidRPr="002B78EA" w:rsidRDefault="002B78EA" w:rsidP="002B78EA">
      <w:pPr>
        <w:numPr>
          <w:ilvl w:val="0"/>
          <w:numId w:val="31"/>
        </w:numPr>
        <w:rPr>
          <w:lang w:val="en-US"/>
        </w:rPr>
      </w:pPr>
      <w:r w:rsidRPr="002B78EA">
        <w:rPr>
          <w:lang w:val="en-US"/>
        </w:rPr>
        <w:t>Do you have examples of specific expectations from the patients regarding the method?</w:t>
      </w:r>
    </w:p>
    <w:p w14:paraId="4D0D8B93" w14:textId="77777777" w:rsidR="002B78EA" w:rsidRPr="002B78EA" w:rsidRDefault="002B78EA" w:rsidP="002B78EA">
      <w:pPr>
        <w:numPr>
          <w:ilvl w:val="0"/>
          <w:numId w:val="31"/>
        </w:numPr>
        <w:rPr>
          <w:lang w:val="en-US"/>
        </w:rPr>
      </w:pPr>
      <w:r w:rsidRPr="002B78EA">
        <w:rPr>
          <w:lang w:val="en-US"/>
        </w:rPr>
        <w:t>Do patients find it difficult/easy to follow the material/progression of the method?</w:t>
      </w:r>
    </w:p>
    <w:p w14:paraId="3937A26D" w14:textId="77777777" w:rsidR="002B78EA" w:rsidRPr="002B78EA" w:rsidRDefault="002B78EA" w:rsidP="002B78EA">
      <w:pPr>
        <w:numPr>
          <w:ilvl w:val="0"/>
          <w:numId w:val="31"/>
        </w:numPr>
        <w:rPr>
          <w:lang w:val="en-US"/>
        </w:rPr>
      </w:pPr>
      <w:r w:rsidRPr="002B78EA">
        <w:rPr>
          <w:lang w:val="en-US"/>
        </w:rPr>
        <w:t>Have you experienced patients refusing to use the tools in the method? If so, do you know what led them to refuse?</w:t>
      </w:r>
    </w:p>
    <w:p w14:paraId="265EF13D" w14:textId="77777777" w:rsidR="002B78EA" w:rsidRPr="002B78EA" w:rsidRDefault="002B78EA" w:rsidP="002B78EA">
      <w:pPr>
        <w:numPr>
          <w:ilvl w:val="0"/>
          <w:numId w:val="31"/>
        </w:numPr>
        <w:rPr>
          <w:lang w:val="en-US"/>
        </w:rPr>
      </w:pPr>
      <w:r w:rsidRPr="002B78EA">
        <w:rPr>
          <w:lang w:val="en-US"/>
        </w:rPr>
        <w:t>Are there elements that appeal to certain patients/situations?</w:t>
      </w:r>
    </w:p>
    <w:p w14:paraId="23596922" w14:textId="77777777" w:rsidR="002B78EA" w:rsidRPr="002B78EA" w:rsidRDefault="002B78EA" w:rsidP="002B78EA">
      <w:pPr>
        <w:numPr>
          <w:ilvl w:val="0"/>
          <w:numId w:val="31"/>
        </w:numPr>
        <w:rPr>
          <w:lang w:val="en-US"/>
        </w:rPr>
      </w:pPr>
      <w:r w:rsidRPr="002B78EA">
        <w:rPr>
          <w:lang w:val="en-US"/>
        </w:rPr>
        <w:t>Are there parts that work particularly well for certain patients/consultations?</w:t>
      </w:r>
    </w:p>
    <w:p w14:paraId="38230B21" w14:textId="77777777" w:rsidR="002B78EA" w:rsidRPr="002B78EA" w:rsidRDefault="002B78EA" w:rsidP="002B78EA">
      <w:pPr>
        <w:rPr>
          <w:lang w:val="en-US"/>
        </w:rPr>
      </w:pPr>
      <w:r w:rsidRPr="002B78EA">
        <w:rPr>
          <w:b/>
          <w:bCs/>
          <w:lang w:val="en-US"/>
        </w:rPr>
        <w:t>Finally, considerations and suggestions for improving the method:</w:t>
      </w:r>
    </w:p>
    <w:p w14:paraId="336EB94C" w14:textId="77777777" w:rsidR="002B78EA" w:rsidRPr="002B78EA" w:rsidRDefault="002B78EA" w:rsidP="002B78EA">
      <w:pPr>
        <w:numPr>
          <w:ilvl w:val="0"/>
          <w:numId w:val="32"/>
        </w:numPr>
        <w:rPr>
          <w:lang w:val="en-US"/>
        </w:rPr>
      </w:pPr>
      <w:r w:rsidRPr="002B78EA">
        <w:rPr>
          <w:lang w:val="en-US"/>
        </w:rPr>
        <w:t>Do you have any ideas or considerations for improving the 15-method itself?</w:t>
      </w:r>
      <w:r w:rsidRPr="002B78EA">
        <w:rPr>
          <w:lang w:val="en-US"/>
        </w:rPr>
        <w:br/>
        <w:t>The material (Manual, Logbook, Flyers, Overview card, AUDIT form)?</w:t>
      </w:r>
      <w:r w:rsidRPr="002B78EA">
        <w:rPr>
          <w:lang w:val="en-US"/>
        </w:rPr>
        <w:br/>
        <w:t>The structure (steps)?</w:t>
      </w:r>
      <w:r w:rsidRPr="002B78EA">
        <w:rPr>
          <w:lang w:val="en-US"/>
        </w:rPr>
        <w:br/>
        <w:t>Tips and tricks section?</w:t>
      </w:r>
      <w:r w:rsidRPr="002B78EA">
        <w:rPr>
          <w:lang w:val="en-US"/>
        </w:rPr>
        <w:br/>
        <w:t>Supporting quotes?</w:t>
      </w:r>
      <w:r w:rsidRPr="002B78EA">
        <w:rPr>
          <w:lang w:val="en-US"/>
        </w:rPr>
        <w:br/>
        <w:t>Digital options?</w:t>
      </w:r>
    </w:p>
    <w:p w14:paraId="39C756F3" w14:textId="77777777" w:rsidR="002B78EA" w:rsidRPr="002B78EA" w:rsidRDefault="002B78EA" w:rsidP="002B78EA">
      <w:pPr>
        <w:numPr>
          <w:ilvl w:val="0"/>
          <w:numId w:val="32"/>
        </w:numPr>
        <w:rPr>
          <w:lang w:val="en-US"/>
        </w:rPr>
      </w:pPr>
      <w:r w:rsidRPr="002B78EA">
        <w:rPr>
          <w:lang w:val="en-US"/>
        </w:rPr>
        <w:t>Do you have any reflections on the introduction, training, and getting the method started in the clinic?</w:t>
      </w:r>
      <w:r w:rsidRPr="002B78EA">
        <w:rPr>
          <w:lang w:val="en-US"/>
        </w:rPr>
        <w:br/>
        <w:t>Support, feedback?</w:t>
      </w:r>
      <w:r w:rsidRPr="002B78EA">
        <w:rPr>
          <w:lang w:val="en-US"/>
        </w:rPr>
        <w:br/>
        <w:t>Assistance in getting the method incorporated into daily work/implementation support?</w:t>
      </w:r>
    </w:p>
    <w:p w14:paraId="2F5F86EA" w14:textId="77777777" w:rsidR="002B78EA" w:rsidRPr="002B78EA" w:rsidRDefault="002B78EA" w:rsidP="002B78EA">
      <w:pPr>
        <w:numPr>
          <w:ilvl w:val="0"/>
          <w:numId w:val="32"/>
        </w:numPr>
        <w:rPr>
          <w:lang w:val="en-US"/>
        </w:rPr>
      </w:pPr>
      <w:r w:rsidRPr="002B78EA">
        <w:rPr>
          <w:lang w:val="en-US"/>
        </w:rPr>
        <w:t>Anything else you would like to comment on or have thoughts about?</w:t>
      </w:r>
    </w:p>
    <w:p w14:paraId="5F6D66B9" w14:textId="77777777" w:rsidR="002B78EA" w:rsidRDefault="002B78EA" w:rsidP="002B78EA">
      <w:pPr>
        <w:rPr>
          <w:lang w:val="en-US"/>
        </w:rPr>
      </w:pPr>
    </w:p>
    <w:p w14:paraId="087DC020" w14:textId="17755797" w:rsidR="00481146" w:rsidRDefault="00481146" w:rsidP="002B78EA">
      <w:pPr>
        <w:rPr>
          <w:lang w:val="en-US"/>
        </w:rPr>
      </w:pPr>
      <w:r>
        <w:rPr>
          <w:lang w:val="en-US"/>
        </w:rPr>
        <w:t xml:space="preserve">Thank you </w:t>
      </w:r>
    </w:p>
    <w:p w14:paraId="2D9D80B4" w14:textId="0332B163" w:rsidR="00481146" w:rsidRPr="002B78EA" w:rsidRDefault="00481146" w:rsidP="002B78EA">
      <w:pPr>
        <w:rPr>
          <w:lang w:val="en-US"/>
        </w:rPr>
      </w:pPr>
      <w:r>
        <w:rPr>
          <w:lang w:val="en-US"/>
        </w:rPr>
        <w:t xml:space="preserve">(closing remarks) </w:t>
      </w:r>
    </w:p>
    <w:p w14:paraId="17453B68" w14:textId="77777777" w:rsidR="00C940B4" w:rsidRPr="002B78EA" w:rsidRDefault="00C940B4" w:rsidP="006D56F4">
      <w:pPr>
        <w:rPr>
          <w:lang w:val="en-US"/>
        </w:rPr>
      </w:pPr>
    </w:p>
    <w:sectPr w:rsidR="00C940B4" w:rsidRPr="002B78EA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D3AD" w14:textId="77777777" w:rsidR="002B78EA" w:rsidRDefault="002B78EA" w:rsidP="00115E35">
      <w:pPr>
        <w:spacing w:after="0" w:line="240" w:lineRule="auto"/>
      </w:pPr>
      <w:r>
        <w:separator/>
      </w:r>
    </w:p>
  </w:endnote>
  <w:endnote w:type="continuationSeparator" w:id="0">
    <w:p w14:paraId="4D7B4417" w14:textId="77777777" w:rsidR="002B78EA" w:rsidRDefault="002B78EA" w:rsidP="0011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8FB9" w14:textId="77777777" w:rsidR="002B78EA" w:rsidRDefault="002B78EA" w:rsidP="00115E35">
      <w:pPr>
        <w:spacing w:after="0" w:line="240" w:lineRule="auto"/>
      </w:pPr>
      <w:r>
        <w:separator/>
      </w:r>
    </w:p>
  </w:footnote>
  <w:footnote w:type="continuationSeparator" w:id="0">
    <w:p w14:paraId="75D961A4" w14:textId="77777777" w:rsidR="002B78EA" w:rsidRDefault="002B78EA" w:rsidP="00115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015B" w14:textId="3BEBDE22" w:rsidR="002B78EA" w:rsidRDefault="002B78EA">
    <w:pPr>
      <w:pStyle w:val="Sidehoved"/>
    </w:pPr>
    <w:proofErr w:type="spellStart"/>
    <w:r>
      <w:t>Supplementary</w:t>
    </w:r>
    <w:proofErr w:type="spellEnd"/>
    <w:r>
      <w:t xml:space="preserve"> </w:t>
    </w:r>
    <w:r w:rsidR="003A2A4C">
      <w:t>F</w:t>
    </w:r>
    <w:r>
      <w:t xml:space="preserve">ile </w:t>
    </w:r>
    <w:r w:rsidR="00865FC3">
      <w:t>2</w:t>
    </w:r>
    <w:r>
      <w:t xml:space="preserve"> </w:t>
    </w:r>
    <w:r>
      <w:tab/>
    </w:r>
    <w:r>
      <w:tab/>
      <w:t xml:space="preserve">Interview guide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E54"/>
    <w:multiLevelType w:val="multilevel"/>
    <w:tmpl w:val="ACB6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72550"/>
    <w:multiLevelType w:val="multilevel"/>
    <w:tmpl w:val="2AEC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76548"/>
    <w:multiLevelType w:val="multilevel"/>
    <w:tmpl w:val="9664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61446"/>
    <w:multiLevelType w:val="multilevel"/>
    <w:tmpl w:val="DA8E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D0012"/>
    <w:multiLevelType w:val="multilevel"/>
    <w:tmpl w:val="BDBA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6797F"/>
    <w:multiLevelType w:val="multilevel"/>
    <w:tmpl w:val="7980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CF8"/>
    <w:multiLevelType w:val="multilevel"/>
    <w:tmpl w:val="8AA2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665D6"/>
    <w:multiLevelType w:val="multilevel"/>
    <w:tmpl w:val="35BA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51337"/>
    <w:multiLevelType w:val="multilevel"/>
    <w:tmpl w:val="BC16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40320"/>
    <w:multiLevelType w:val="multilevel"/>
    <w:tmpl w:val="1D48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061915"/>
    <w:multiLevelType w:val="multilevel"/>
    <w:tmpl w:val="0370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31BAD"/>
    <w:multiLevelType w:val="hybridMultilevel"/>
    <w:tmpl w:val="A7A6343A"/>
    <w:lvl w:ilvl="0" w:tplc="75EA03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EF1FED"/>
    <w:multiLevelType w:val="multilevel"/>
    <w:tmpl w:val="E22C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8510A0"/>
    <w:multiLevelType w:val="multilevel"/>
    <w:tmpl w:val="DFFA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7D3AD7"/>
    <w:multiLevelType w:val="multilevel"/>
    <w:tmpl w:val="34A2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227E3"/>
    <w:multiLevelType w:val="multilevel"/>
    <w:tmpl w:val="B104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C65DC4"/>
    <w:multiLevelType w:val="multilevel"/>
    <w:tmpl w:val="ED02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344CFB"/>
    <w:multiLevelType w:val="multilevel"/>
    <w:tmpl w:val="229E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E431C5"/>
    <w:multiLevelType w:val="multilevel"/>
    <w:tmpl w:val="1272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22439C"/>
    <w:multiLevelType w:val="multilevel"/>
    <w:tmpl w:val="F030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612637"/>
    <w:multiLevelType w:val="multilevel"/>
    <w:tmpl w:val="8C6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9F56BD"/>
    <w:multiLevelType w:val="multilevel"/>
    <w:tmpl w:val="A44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1F70B1"/>
    <w:multiLevelType w:val="multilevel"/>
    <w:tmpl w:val="052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6201C3"/>
    <w:multiLevelType w:val="multilevel"/>
    <w:tmpl w:val="96E2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333C81"/>
    <w:multiLevelType w:val="multilevel"/>
    <w:tmpl w:val="B2DC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867F39"/>
    <w:multiLevelType w:val="multilevel"/>
    <w:tmpl w:val="EC42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E945A4"/>
    <w:multiLevelType w:val="multilevel"/>
    <w:tmpl w:val="B4A2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BC4420"/>
    <w:multiLevelType w:val="multilevel"/>
    <w:tmpl w:val="73DC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CB1230"/>
    <w:multiLevelType w:val="multilevel"/>
    <w:tmpl w:val="BFEE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96950"/>
    <w:multiLevelType w:val="multilevel"/>
    <w:tmpl w:val="0518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D26414"/>
    <w:multiLevelType w:val="multilevel"/>
    <w:tmpl w:val="18E0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D179E6"/>
    <w:multiLevelType w:val="multilevel"/>
    <w:tmpl w:val="86C4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E016EE"/>
    <w:multiLevelType w:val="multilevel"/>
    <w:tmpl w:val="DB1A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587310">
    <w:abstractNumId w:val="6"/>
  </w:num>
  <w:num w:numId="2" w16cid:durableId="2060470847">
    <w:abstractNumId w:val="25"/>
  </w:num>
  <w:num w:numId="3" w16cid:durableId="132986900">
    <w:abstractNumId w:val="2"/>
  </w:num>
  <w:num w:numId="4" w16cid:durableId="724793396">
    <w:abstractNumId w:val="7"/>
  </w:num>
  <w:num w:numId="5" w16cid:durableId="2058504488">
    <w:abstractNumId w:val="16"/>
  </w:num>
  <w:num w:numId="6" w16cid:durableId="1422602049">
    <w:abstractNumId w:val="24"/>
  </w:num>
  <w:num w:numId="7" w16cid:durableId="623729887">
    <w:abstractNumId w:val="32"/>
  </w:num>
  <w:num w:numId="8" w16cid:durableId="1783499526">
    <w:abstractNumId w:val="13"/>
  </w:num>
  <w:num w:numId="9" w16cid:durableId="215093329">
    <w:abstractNumId w:val="8"/>
  </w:num>
  <w:num w:numId="10" w16cid:durableId="2143881134">
    <w:abstractNumId w:val="15"/>
  </w:num>
  <w:num w:numId="11" w16cid:durableId="721372127">
    <w:abstractNumId w:val="20"/>
  </w:num>
  <w:num w:numId="12" w16cid:durableId="383988096">
    <w:abstractNumId w:val="1"/>
  </w:num>
  <w:num w:numId="13" w16cid:durableId="1867525977">
    <w:abstractNumId w:val="19"/>
  </w:num>
  <w:num w:numId="14" w16cid:durableId="1243563630">
    <w:abstractNumId w:val="9"/>
  </w:num>
  <w:num w:numId="15" w16cid:durableId="2134666040">
    <w:abstractNumId w:val="18"/>
  </w:num>
  <w:num w:numId="16" w16cid:durableId="947740184">
    <w:abstractNumId w:val="3"/>
  </w:num>
  <w:num w:numId="17" w16cid:durableId="1152454528">
    <w:abstractNumId w:val="5"/>
  </w:num>
  <w:num w:numId="18" w16cid:durableId="598101934">
    <w:abstractNumId w:val="22"/>
  </w:num>
  <w:num w:numId="19" w16cid:durableId="1832938943">
    <w:abstractNumId w:val="4"/>
  </w:num>
  <w:num w:numId="20" w16cid:durableId="1572809952">
    <w:abstractNumId w:val="30"/>
  </w:num>
  <w:num w:numId="21" w16cid:durableId="17005799">
    <w:abstractNumId w:val="21"/>
  </w:num>
  <w:num w:numId="22" w16cid:durableId="2012876096">
    <w:abstractNumId w:val="0"/>
  </w:num>
  <w:num w:numId="23" w16cid:durableId="216085916">
    <w:abstractNumId w:val="31"/>
  </w:num>
  <w:num w:numId="24" w16cid:durableId="1353536013">
    <w:abstractNumId w:val="28"/>
  </w:num>
  <w:num w:numId="25" w16cid:durableId="1539706584">
    <w:abstractNumId w:val="29"/>
  </w:num>
  <w:num w:numId="26" w16cid:durableId="1735203736">
    <w:abstractNumId w:val="12"/>
  </w:num>
  <w:num w:numId="27" w16cid:durableId="1103116003">
    <w:abstractNumId w:val="26"/>
  </w:num>
  <w:num w:numId="28" w16cid:durableId="883445386">
    <w:abstractNumId w:val="27"/>
  </w:num>
  <w:num w:numId="29" w16cid:durableId="939683848">
    <w:abstractNumId w:val="23"/>
  </w:num>
  <w:num w:numId="30" w16cid:durableId="403375825">
    <w:abstractNumId w:val="14"/>
  </w:num>
  <w:num w:numId="31" w16cid:durableId="1621179283">
    <w:abstractNumId w:val="10"/>
  </w:num>
  <w:num w:numId="32" w16cid:durableId="188223851">
    <w:abstractNumId w:val="17"/>
  </w:num>
  <w:num w:numId="33" w16cid:durableId="10841887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EA"/>
    <w:rsid w:val="0000563B"/>
    <w:rsid w:val="00033327"/>
    <w:rsid w:val="0003435D"/>
    <w:rsid w:val="0003486B"/>
    <w:rsid w:val="00075B04"/>
    <w:rsid w:val="000E512D"/>
    <w:rsid w:val="00115E35"/>
    <w:rsid w:val="0012408D"/>
    <w:rsid w:val="00131312"/>
    <w:rsid w:val="001502F1"/>
    <w:rsid w:val="00174AE2"/>
    <w:rsid w:val="00227144"/>
    <w:rsid w:val="002A1263"/>
    <w:rsid w:val="002A5FC3"/>
    <w:rsid w:val="002B78EA"/>
    <w:rsid w:val="002E09E5"/>
    <w:rsid w:val="0031096E"/>
    <w:rsid w:val="00314CC1"/>
    <w:rsid w:val="0033573F"/>
    <w:rsid w:val="003A2A4C"/>
    <w:rsid w:val="003C3083"/>
    <w:rsid w:val="00481146"/>
    <w:rsid w:val="00494C98"/>
    <w:rsid w:val="00616E8A"/>
    <w:rsid w:val="00691EDE"/>
    <w:rsid w:val="006D56F4"/>
    <w:rsid w:val="00807DED"/>
    <w:rsid w:val="00852645"/>
    <w:rsid w:val="00865FC3"/>
    <w:rsid w:val="00931E05"/>
    <w:rsid w:val="00963F4E"/>
    <w:rsid w:val="00A2596E"/>
    <w:rsid w:val="00A729E2"/>
    <w:rsid w:val="00A72CF2"/>
    <w:rsid w:val="00B45E10"/>
    <w:rsid w:val="00BA13C9"/>
    <w:rsid w:val="00BE32A1"/>
    <w:rsid w:val="00C940B4"/>
    <w:rsid w:val="00D262F7"/>
    <w:rsid w:val="00D66F26"/>
    <w:rsid w:val="00D938EA"/>
    <w:rsid w:val="00E46EA9"/>
    <w:rsid w:val="00E87314"/>
    <w:rsid w:val="00EE1CD7"/>
    <w:rsid w:val="00F61FDC"/>
    <w:rsid w:val="00F6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394B5"/>
  <w15:chartTrackingRefBased/>
  <w15:docId w15:val="{124EB8AE-907E-44C9-8C6B-D607355F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CD7"/>
  </w:style>
  <w:style w:type="paragraph" w:styleId="Overskrift1">
    <w:name w:val="heading 1"/>
    <w:basedOn w:val="Normal"/>
    <w:next w:val="Normal"/>
    <w:link w:val="Overskrift1Tegn"/>
    <w:uiPriority w:val="9"/>
    <w:qFormat/>
    <w:rsid w:val="00EE1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1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15E35"/>
  </w:style>
  <w:style w:type="paragraph" w:styleId="Sidefod">
    <w:name w:val="footer"/>
    <w:basedOn w:val="Normal"/>
    <w:link w:val="SidefodTegn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15E35"/>
  </w:style>
  <w:style w:type="character" w:customStyle="1" w:styleId="Overskrift1Tegn">
    <w:name w:val="Overskrift 1 Tegn"/>
    <w:basedOn w:val="Standardskrifttypeiafsnit"/>
    <w:link w:val="Overskrift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1CD7"/>
    <w:pPr>
      <w:numPr>
        <w:ilvl w:val="1"/>
      </w:numPr>
    </w:pPr>
    <w:rPr>
      <w:rFonts w:eastAsiaTheme="minorEastAsia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1CD7"/>
    <w:rPr>
      <w:rFonts w:eastAsiaTheme="minorEastAsia"/>
      <w:spacing w:val="15"/>
    </w:rPr>
  </w:style>
  <w:style w:type="character" w:styleId="Svagfremhvning">
    <w:name w:val="Subtle Emphasis"/>
    <w:basedOn w:val="Standardskrifttypeiafsnit"/>
    <w:uiPriority w:val="19"/>
    <w:qFormat/>
    <w:rsid w:val="00EE1CD7"/>
    <w:rPr>
      <w:i/>
      <w:iCs/>
      <w:color w:val="auto"/>
    </w:rPr>
  </w:style>
  <w:style w:type="character" w:styleId="Kraftigfremhvning">
    <w:name w:val="Intense Emphasis"/>
    <w:basedOn w:val="Standardskrifttypeiafsnit"/>
    <w:uiPriority w:val="21"/>
    <w:qFormat/>
    <w:rsid w:val="00EE1CD7"/>
    <w:rPr>
      <w:i/>
      <w:iCs/>
      <w:color w:val="auto"/>
    </w:rPr>
  </w:style>
  <w:style w:type="character" w:styleId="Fremhv">
    <w:name w:val="Emphasis"/>
    <w:basedOn w:val="Standardskrifttypeiafsnit"/>
    <w:uiPriority w:val="20"/>
    <w:qFormat/>
    <w:rsid w:val="00EE1CD7"/>
    <w:rPr>
      <w:i/>
      <w:iCs/>
    </w:rPr>
  </w:style>
  <w:style w:type="character" w:styleId="Strk">
    <w:name w:val="Strong"/>
    <w:basedOn w:val="Standardskrifttypeiafsnit"/>
    <w:uiPriority w:val="22"/>
    <w:qFormat/>
    <w:rsid w:val="00EE1CD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EE1CD7"/>
    <w:pPr>
      <w:spacing w:before="200"/>
      <w:ind w:left="864" w:right="864"/>
      <w:jc w:val="center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EE1CD7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1CD7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1CD7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E1CD7"/>
    <w:rPr>
      <w:smallCaps/>
      <w:color w:val="auto"/>
    </w:rPr>
  </w:style>
  <w:style w:type="character" w:styleId="Kraftighenvisning">
    <w:name w:val="Intense Reference"/>
    <w:basedOn w:val="Standardskrifttypeiafsnit"/>
    <w:uiPriority w:val="32"/>
    <w:qFormat/>
    <w:rsid w:val="00EE1CD7"/>
    <w:rPr>
      <w:b/>
      <w:bCs/>
      <w:smallCaps/>
      <w:color w:val="auto"/>
      <w:spacing w:val="5"/>
    </w:rPr>
  </w:style>
  <w:style w:type="character" w:styleId="Bogenstitel">
    <w:name w:val="Book Title"/>
    <w:basedOn w:val="Standardskrifttypeiafsnit"/>
    <w:uiPriority w:val="33"/>
    <w:qFormat/>
    <w:rsid w:val="00EE1CD7"/>
    <w:rPr>
      <w:b/>
      <w:bCs/>
      <w:i/>
      <w:iCs/>
      <w:spacing w:val="5"/>
    </w:rPr>
  </w:style>
  <w:style w:type="paragraph" w:styleId="Listeafsnit">
    <w:name w:val="List Paragraph"/>
    <w:basedOn w:val="Normal"/>
    <w:uiPriority w:val="34"/>
    <w:qFormat/>
    <w:rsid w:val="00EE1CD7"/>
    <w:pPr>
      <w:ind w:left="720"/>
      <w:contextualSpacing/>
    </w:pPr>
  </w:style>
  <w:style w:type="paragraph" w:styleId="Korrektur">
    <w:name w:val="Revision"/>
    <w:hidden/>
    <w:uiPriority w:val="99"/>
    <w:semiHidden/>
    <w:rsid w:val="00616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3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choler\AppData\Local\Temp\2\Templafy\WordVsto\eoa1n0t5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4AB8C649-791A-43C6-B77A-F03E4A584C2B}">
  <ds:schemaRefs/>
</ds:datastoreItem>
</file>

<file path=customXml/itemProps2.xml><?xml version="1.0" encoding="utf-8"?>
<ds:datastoreItem xmlns:ds="http://schemas.openxmlformats.org/officeDocument/2006/customXml" ds:itemID="{4438C9D5-CA01-495F-81BB-547FFFD0DF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eoa1n0t5.dotx</Template>
  <TotalTime>4</TotalTime>
  <Pages>6</Pages>
  <Words>1504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Næsborg Schøler</dc:creator>
  <cp:keywords/>
  <dc:description/>
  <cp:lastModifiedBy>Peter Næsborg Schøler</cp:lastModifiedBy>
  <cp:revision>7</cp:revision>
  <dcterms:created xsi:type="dcterms:W3CDTF">2025-04-03T12:19:00Z</dcterms:created>
  <dcterms:modified xsi:type="dcterms:W3CDTF">2025-04-30T07:55:00Z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991143041190330490</vt:lpwstr>
  </property>
  <property fmtid="{D5CDD505-2E9C-101B-9397-08002B2CF9AE}" pid="4" name="TemplafyUserProfileId">
    <vt:lpwstr>637830425964231886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</Properties>
</file>