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5798E" w14:textId="42F729D0" w:rsidR="00AA00CF" w:rsidRDefault="00C223B9" w:rsidP="00643D1A">
      <w:r>
        <w:t>Appendix A: Search strategy</w:t>
      </w:r>
    </w:p>
    <w:tbl>
      <w:tblPr>
        <w:tblStyle w:val="TableGrid"/>
        <w:tblpPr w:leftFromText="180" w:rightFromText="180" w:vertAnchor="page" w:horzAnchor="page" w:tblpX="402" w:tblpY="2023"/>
        <w:tblW w:w="16297" w:type="dxa"/>
        <w:tblLayout w:type="fixed"/>
        <w:tblLook w:val="04A0" w:firstRow="1" w:lastRow="0" w:firstColumn="1" w:lastColumn="0" w:noHBand="0" w:noVBand="1"/>
      </w:tblPr>
      <w:tblGrid>
        <w:gridCol w:w="992"/>
        <w:gridCol w:w="1135"/>
        <w:gridCol w:w="2268"/>
        <w:gridCol w:w="1134"/>
        <w:gridCol w:w="1984"/>
        <w:gridCol w:w="1276"/>
        <w:gridCol w:w="1701"/>
        <w:gridCol w:w="1276"/>
        <w:gridCol w:w="2126"/>
        <w:gridCol w:w="992"/>
        <w:gridCol w:w="1413"/>
      </w:tblGrid>
      <w:tr w:rsidR="009158E7" w:rsidRPr="004E167B" w14:paraId="691529B8" w14:textId="77777777" w:rsidTr="00F219F9">
        <w:tc>
          <w:tcPr>
            <w:tcW w:w="992" w:type="dxa"/>
            <w:vMerge w:val="restart"/>
            <w:shd w:val="clear" w:color="auto" w:fill="B4C6E7" w:themeFill="accent1" w:themeFillTint="66"/>
          </w:tcPr>
          <w:p w14:paraId="1667F383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Concept</w:t>
            </w:r>
          </w:p>
        </w:tc>
        <w:tc>
          <w:tcPr>
            <w:tcW w:w="3403" w:type="dxa"/>
            <w:gridSpan w:val="2"/>
            <w:shd w:val="clear" w:color="auto" w:fill="D9D9D9" w:themeFill="background1" w:themeFillShade="D9"/>
          </w:tcPr>
          <w:p w14:paraId="2CF59F4A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CINAHL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(119)</w:t>
            </w:r>
          </w:p>
        </w:tc>
        <w:tc>
          <w:tcPr>
            <w:tcW w:w="3118" w:type="dxa"/>
            <w:gridSpan w:val="2"/>
            <w:shd w:val="clear" w:color="auto" w:fill="FAE100"/>
          </w:tcPr>
          <w:p w14:paraId="65ECA449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Medline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(130)</w:t>
            </w:r>
          </w:p>
        </w:tc>
        <w:tc>
          <w:tcPr>
            <w:tcW w:w="2977" w:type="dxa"/>
            <w:gridSpan w:val="2"/>
            <w:shd w:val="clear" w:color="auto" w:fill="A8D08D" w:themeFill="accent6" w:themeFillTint="99"/>
          </w:tcPr>
          <w:p w14:paraId="42676C85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EMBASE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(135)</w:t>
            </w:r>
          </w:p>
        </w:tc>
        <w:tc>
          <w:tcPr>
            <w:tcW w:w="3402" w:type="dxa"/>
            <w:gridSpan w:val="2"/>
            <w:shd w:val="clear" w:color="auto" w:fill="D0775B"/>
          </w:tcPr>
          <w:p w14:paraId="14BB08A7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Web of Science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(1,935)</w:t>
            </w:r>
          </w:p>
        </w:tc>
        <w:tc>
          <w:tcPr>
            <w:tcW w:w="2405" w:type="dxa"/>
            <w:gridSpan w:val="2"/>
            <w:shd w:val="clear" w:color="auto" w:fill="9E73D0"/>
          </w:tcPr>
          <w:p w14:paraId="6647BC71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Cochrane Library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(49)</w:t>
            </w:r>
          </w:p>
        </w:tc>
      </w:tr>
      <w:tr w:rsidR="009158E7" w:rsidRPr="004E167B" w14:paraId="26EACA20" w14:textId="77777777" w:rsidTr="00F219F9">
        <w:tc>
          <w:tcPr>
            <w:tcW w:w="992" w:type="dxa"/>
            <w:vMerge/>
            <w:shd w:val="clear" w:color="auto" w:fill="B4C6E7" w:themeFill="accent1" w:themeFillTint="66"/>
          </w:tcPr>
          <w:p w14:paraId="6BEE5C8C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D9D9D9" w:themeFill="background1" w:themeFillShade="D9"/>
          </w:tcPr>
          <w:p w14:paraId="3261457F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MH Terms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8B3DC7F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Keywords</w:t>
            </w:r>
          </w:p>
        </w:tc>
        <w:tc>
          <w:tcPr>
            <w:tcW w:w="1134" w:type="dxa"/>
            <w:shd w:val="clear" w:color="auto" w:fill="FAE100"/>
          </w:tcPr>
          <w:p w14:paraId="071ED94B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4E167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MeSH</w:t>
            </w:r>
            <w:proofErr w:type="spellEnd"/>
            <w:r w:rsidRPr="004E167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terms</w:t>
            </w:r>
          </w:p>
        </w:tc>
        <w:tc>
          <w:tcPr>
            <w:tcW w:w="1984" w:type="dxa"/>
            <w:shd w:val="clear" w:color="auto" w:fill="FAE100"/>
          </w:tcPr>
          <w:p w14:paraId="4582CDF7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Keywords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46244DA7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EMTREE terms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79C3E019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Keywords</w:t>
            </w:r>
          </w:p>
        </w:tc>
        <w:tc>
          <w:tcPr>
            <w:tcW w:w="1276" w:type="dxa"/>
            <w:shd w:val="clear" w:color="auto" w:fill="D0775B"/>
          </w:tcPr>
          <w:p w14:paraId="6A791684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Topic terms</w:t>
            </w:r>
          </w:p>
        </w:tc>
        <w:tc>
          <w:tcPr>
            <w:tcW w:w="2126" w:type="dxa"/>
            <w:shd w:val="clear" w:color="auto" w:fill="D0775B"/>
          </w:tcPr>
          <w:p w14:paraId="4261B453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Keywords</w:t>
            </w:r>
          </w:p>
        </w:tc>
        <w:tc>
          <w:tcPr>
            <w:tcW w:w="992" w:type="dxa"/>
            <w:shd w:val="clear" w:color="auto" w:fill="9E73D0"/>
          </w:tcPr>
          <w:p w14:paraId="394F9CFC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4E167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MeSH</w:t>
            </w:r>
            <w:proofErr w:type="spellEnd"/>
            <w:r w:rsidRPr="004E167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descriptor</w:t>
            </w:r>
          </w:p>
        </w:tc>
        <w:tc>
          <w:tcPr>
            <w:tcW w:w="1413" w:type="dxa"/>
            <w:shd w:val="clear" w:color="auto" w:fill="9E73D0"/>
          </w:tcPr>
          <w:p w14:paraId="3E46384D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Keywords</w:t>
            </w:r>
          </w:p>
        </w:tc>
      </w:tr>
      <w:tr w:rsidR="009158E7" w:rsidRPr="004E167B" w14:paraId="734F28BE" w14:textId="77777777" w:rsidTr="00F219F9">
        <w:tc>
          <w:tcPr>
            <w:tcW w:w="992" w:type="dxa"/>
            <w:shd w:val="clear" w:color="auto" w:fill="B4C6E7" w:themeFill="accent1" w:themeFillTint="66"/>
          </w:tcPr>
          <w:p w14:paraId="1858F389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Preoperative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2783944E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Surgical patients</w:t>
            </w:r>
          </w:p>
          <w:p w14:paraId="7DDD3D63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 Preoperative period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B8902FD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Surgical patient*</w:t>
            </w:r>
          </w:p>
          <w:p w14:paraId="42447FB3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operative patient*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3.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pr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operative patient*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preoperative patient*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5.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post-operative patient*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6.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postoperative patient*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7.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perioperative patient*</w:t>
            </w:r>
          </w:p>
        </w:tc>
        <w:tc>
          <w:tcPr>
            <w:tcW w:w="1134" w:type="dxa"/>
            <w:shd w:val="clear" w:color="auto" w:fill="FAE100"/>
          </w:tcPr>
          <w:p w14:paraId="58E3BD0F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exp preoperative period</w:t>
            </w:r>
          </w:p>
        </w:tc>
        <w:tc>
          <w:tcPr>
            <w:tcW w:w="1984" w:type="dxa"/>
            <w:shd w:val="clear" w:color="auto" w:fill="FAE100"/>
          </w:tcPr>
          <w:p w14:paraId="33D8C9C8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surgical patient*.m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preoperative patient*.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EC1D5A0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operative patient*.m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operative patient*.m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Postoperative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patient*.mp.6.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post-operative patient*.mp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perioperative patient*.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0D2D180C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exp surgical patient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16002B53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preoperative patient*.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. 2. pre-operative patient*.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. 3. operative patient*.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. 4. postoperative patient*.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. 5. post-operative patient*.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6. perioperative patient*.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276" w:type="dxa"/>
            <w:shd w:val="clear" w:color="auto" w:fill="D0775B"/>
          </w:tcPr>
          <w:p w14:paraId="1F8AD404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TS</w:t>
            </w:r>
            <w:proofErr w:type="gram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=(</w:t>
            </w:r>
            <w:proofErr w:type="gram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surgical patient*) 2. TS=(Preoperative*) 3. TS=(Pre-operative*) 4. TS=(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Perioperative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*)</w:t>
            </w:r>
          </w:p>
        </w:tc>
        <w:tc>
          <w:tcPr>
            <w:tcW w:w="2126" w:type="dxa"/>
            <w:shd w:val="clear" w:color="auto" w:fill="D0775B"/>
          </w:tcPr>
          <w:p w14:paraId="2BF44E28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(ALL</w:t>
            </w:r>
            <w:proofErr w:type="gram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=(</w:t>
            </w:r>
            <w:proofErr w:type="gram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Surgical patient*)) OR ALL=(preoperative patient*)) OR ALL=(Pre-operative patient*)) OR ALL=(Postoperative patient*)) OR ALL=(Post-operative patient*)) OR ALL=(Operative patient*)) OR ALL=(Perioperative patient*)</w:t>
            </w:r>
          </w:p>
        </w:tc>
        <w:tc>
          <w:tcPr>
            <w:tcW w:w="992" w:type="dxa"/>
            <w:shd w:val="clear" w:color="auto" w:fill="9E73D0"/>
          </w:tcPr>
          <w:p w14:paraId="566730EB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descriptor: [Preoperative Period]</w:t>
            </w:r>
          </w:p>
        </w:tc>
        <w:tc>
          <w:tcPr>
            <w:tcW w:w="1413" w:type="dxa"/>
            <w:shd w:val="clear" w:color="auto" w:fill="9E73D0"/>
          </w:tcPr>
          <w:p w14:paraId="4FCC7FC9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Surgical patient*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 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operative patient*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 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pre-operative patient* OR preoperative patient*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 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post-operative patient* OR postoperative patient*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 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perioperative patient*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</w:tr>
      <w:tr w:rsidR="009158E7" w:rsidRPr="004E167B" w14:paraId="641EE8D6" w14:textId="77777777" w:rsidTr="00F219F9">
        <w:tc>
          <w:tcPr>
            <w:tcW w:w="992" w:type="dxa"/>
            <w:shd w:val="clear" w:color="auto" w:fill="B4C6E7" w:themeFill="accent1" w:themeFillTint="66"/>
          </w:tcPr>
          <w:p w14:paraId="3EDB025A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 Smoking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72F5FDCD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Smoking</w:t>
            </w:r>
          </w:p>
          <w:p w14:paraId="621689C5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 Tobacco products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5B044C7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Smoking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Nicotine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3. Tobacco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Cigar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5. 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Ecigarette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6. E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-cigarette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7. E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lectronic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nicotine delivery systems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 E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lectronic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cigarette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9.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Vaporizer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10.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cig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11.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Vaping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12. 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juuling</w:t>
            </w:r>
            <w:proofErr w:type="spellEnd"/>
          </w:p>
        </w:tc>
        <w:tc>
          <w:tcPr>
            <w:tcW w:w="1134" w:type="dxa"/>
            <w:shd w:val="clear" w:color="auto" w:fill="FAE100"/>
          </w:tcPr>
          <w:p w14:paraId="264B4396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exp Smoking 2. exp Tobacco smoking</w:t>
            </w:r>
          </w:p>
        </w:tc>
        <w:tc>
          <w:tcPr>
            <w:tcW w:w="1984" w:type="dxa"/>
            <w:shd w:val="clear" w:color="auto" w:fill="FAE100"/>
          </w:tcPr>
          <w:p w14:paraId="306C9B4C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Tobacco Smoking 2. Cigar Smoking 3. Pipe Smoking 4. Smoking Devices 5. Cigarette Smoking 6. Water Pipe Smoking 7. Smoking.mp.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518E893A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1.. exp Smoking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64334F02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smoking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2.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water pipe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smoking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3.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cigarette smoking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4.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cigar smoking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5.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tobacco smoke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6. 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Ecigarette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 7. E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-cigarette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8.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Tobacco consumption.mp.</w:t>
            </w:r>
          </w:p>
        </w:tc>
        <w:tc>
          <w:tcPr>
            <w:tcW w:w="1276" w:type="dxa"/>
            <w:shd w:val="clear" w:color="auto" w:fill="D0775B"/>
          </w:tcPr>
          <w:p w14:paraId="1F6AF0DF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1. TS=(smoking) 2. TS=(tobacco) 3. TS=(cigar)</w:t>
            </w:r>
          </w:p>
        </w:tc>
        <w:tc>
          <w:tcPr>
            <w:tcW w:w="2126" w:type="dxa"/>
            <w:shd w:val="clear" w:color="auto" w:fill="D0775B"/>
          </w:tcPr>
          <w:p w14:paraId="64A75920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((ALL</w:t>
            </w:r>
            <w:proofErr w:type="gram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=(</w:t>
            </w:r>
            <w:proofErr w:type="gram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Smoking )) OR ALL=(nicotine)) OR ALL=(tobacco)) OR ALL=(cigar)) OR ALL=(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ecigarette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)) OR ALL=(e-cigarette )) OR ALL=(electronic nicotine delivery systems)) OR ALL=(electronic cigarette)) OR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ALL=(vaporiser)) OR ALL=(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ecig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)) OR ALL=(vaping)) OR ALL=(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juuling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9E73D0"/>
          </w:tcPr>
          <w:p w14:paraId="031310B9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 xml:space="preserve">1. 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descriptor: [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Smoking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]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2. 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descriptor: [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Tobacco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]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3. 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MeSH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descriptor: [Electronic Nicotine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Delivery Systems]</w:t>
            </w:r>
          </w:p>
        </w:tc>
        <w:tc>
          <w:tcPr>
            <w:tcW w:w="1413" w:type="dxa"/>
            <w:shd w:val="clear" w:color="auto" w:fill="9E73D0"/>
          </w:tcPr>
          <w:p w14:paraId="0D75327F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1. 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Smoking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nicotine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 (t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obacco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 (c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igar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 (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ecigarette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OR e-cigarette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 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electronic cigarette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 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vaporizer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 (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ecig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9.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vaping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 (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juuling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</w:tr>
      <w:tr w:rsidR="009158E7" w:rsidRPr="004E167B" w14:paraId="0FF99E61" w14:textId="77777777" w:rsidTr="00F219F9">
        <w:tc>
          <w:tcPr>
            <w:tcW w:w="992" w:type="dxa"/>
            <w:shd w:val="clear" w:color="auto" w:fill="B4C6E7" w:themeFill="accent1" w:themeFillTint="66"/>
          </w:tcPr>
          <w:p w14:paraId="10D73B27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3. Cessation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14:paraId="2C04FFBE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smoking cessation</w:t>
            </w:r>
          </w:p>
          <w:p w14:paraId="56D3D4D1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 Tobacco use cessation products</w:t>
            </w:r>
          </w:p>
          <w:p w14:paraId="179849FE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85B569C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cessation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2.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quit*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3.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stop*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4.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give up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5.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refrain”</w:t>
            </w:r>
          </w:p>
        </w:tc>
        <w:tc>
          <w:tcPr>
            <w:tcW w:w="1134" w:type="dxa"/>
            <w:shd w:val="clear" w:color="auto" w:fill="FAE100"/>
          </w:tcPr>
          <w:p w14:paraId="7316877E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exp smoking cessation 2. exp Tobacco smoking cessation</w:t>
            </w:r>
          </w:p>
        </w:tc>
        <w:tc>
          <w:tcPr>
            <w:tcW w:w="1984" w:type="dxa"/>
            <w:shd w:val="clear" w:color="auto" w:fill="FAE100"/>
          </w:tcPr>
          <w:p w14:paraId="4258F166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Tobacco Use Cessation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2.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Smoking Cessation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3.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Tobacco Use Cessation Devices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69319CDC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exp Smoking cessation program 2. exp Smoking cessation.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2F5B96B7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1. cessation.mp. 2.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quit*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3.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stop*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4.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give up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5.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Refrain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</w:t>
            </w:r>
            <w:proofErr w:type="spellEnd"/>
          </w:p>
        </w:tc>
        <w:tc>
          <w:tcPr>
            <w:tcW w:w="1276" w:type="dxa"/>
            <w:shd w:val="clear" w:color="auto" w:fill="D0775B"/>
          </w:tcPr>
          <w:p w14:paraId="67B1A872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TS=(Cessation) 2. TS=(quit*) 3.TS=(stop).</w:t>
            </w:r>
          </w:p>
        </w:tc>
        <w:tc>
          <w:tcPr>
            <w:tcW w:w="2126" w:type="dxa"/>
            <w:shd w:val="clear" w:color="auto" w:fill="D0775B"/>
          </w:tcPr>
          <w:p w14:paraId="2597FF92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(ALL=(cessation)) OR ALL</w:t>
            </w:r>
            <w:proofErr w:type="gram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=(</w:t>
            </w:r>
            <w:proofErr w:type="gram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quit* )) OR ALL=(stop*)) OR ALL=(give up)) OR ALL=(refrain )</w:t>
            </w:r>
          </w:p>
        </w:tc>
        <w:tc>
          <w:tcPr>
            <w:tcW w:w="992" w:type="dxa"/>
            <w:shd w:val="clear" w:color="auto" w:fill="9E73D0"/>
          </w:tcPr>
          <w:p w14:paraId="53345BEE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1. </w:t>
            </w:r>
            <w:proofErr w:type="spellStart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descriptor: [Smoking Cessation]</w:t>
            </w:r>
          </w:p>
        </w:tc>
        <w:tc>
          <w:tcPr>
            <w:tcW w:w="1413" w:type="dxa"/>
            <w:shd w:val="clear" w:color="auto" w:fill="9E73D0"/>
          </w:tcPr>
          <w:p w14:paraId="1AB795C6" w14:textId="77777777" w:rsidR="009158E7" w:rsidRPr="004E167B" w:rsidRDefault="009158E7" w:rsidP="00F219F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cessation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 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quit*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 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stop*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give up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 (</w:t>
            </w:r>
            <w:r w:rsidRPr="004E167B">
              <w:rPr>
                <w:rFonts w:ascii="Times New Roman" w:hAnsi="Times New Roman" w:cs="Times New Roman"/>
                <w:sz w:val="18"/>
                <w:szCs w:val="18"/>
              </w:rPr>
              <w:t>refrain</w:t>
            </w:r>
            <w:r w:rsidRPr="004E167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</w:tr>
    </w:tbl>
    <w:p w14:paraId="22FD2019" w14:textId="77777777" w:rsidR="00AA00CF" w:rsidRDefault="00AA00CF" w:rsidP="00643D1A"/>
    <w:p w14:paraId="1E5F5BD8" w14:textId="77777777" w:rsidR="00AA00CF" w:rsidRDefault="00AA00CF" w:rsidP="00643D1A"/>
    <w:p w14:paraId="4EEA382C" w14:textId="77777777" w:rsidR="00AA00CF" w:rsidRDefault="00AA00CF" w:rsidP="00643D1A"/>
    <w:p w14:paraId="7E09AC45" w14:textId="77777777" w:rsidR="00AA00CF" w:rsidRDefault="00AA00CF" w:rsidP="00643D1A"/>
    <w:p w14:paraId="5401F2FD" w14:textId="77777777" w:rsidR="00AA00CF" w:rsidRDefault="00AA00CF" w:rsidP="00643D1A"/>
    <w:p w14:paraId="7AF976AF" w14:textId="77777777" w:rsidR="00AA00CF" w:rsidRDefault="00AA00CF" w:rsidP="00643D1A"/>
    <w:p w14:paraId="0C9FF8B4" w14:textId="77777777" w:rsidR="00AA00CF" w:rsidRDefault="00AA00CF" w:rsidP="00643D1A"/>
    <w:p w14:paraId="69EAD222" w14:textId="77777777" w:rsidR="00AA00CF" w:rsidRDefault="00AA00CF" w:rsidP="00643D1A"/>
    <w:p w14:paraId="541DF9B9" w14:textId="77777777" w:rsidR="00AA00CF" w:rsidRDefault="00AA00CF" w:rsidP="00643D1A"/>
    <w:p w14:paraId="740C6E3B" w14:textId="77777777" w:rsidR="00AA00CF" w:rsidRDefault="00AA00CF" w:rsidP="00643D1A"/>
    <w:p w14:paraId="0E3E6939" w14:textId="77777777" w:rsidR="00AA00CF" w:rsidRDefault="00AA00CF" w:rsidP="00643D1A"/>
    <w:p w14:paraId="3214B8CA" w14:textId="77777777" w:rsidR="00AA00CF" w:rsidRDefault="00AA00CF" w:rsidP="00643D1A"/>
    <w:p w14:paraId="477BAB9C" w14:textId="77777777" w:rsidR="00AA00CF" w:rsidRDefault="00AA00CF" w:rsidP="00643D1A"/>
    <w:p w14:paraId="5B771A2A" w14:textId="77777777" w:rsidR="00AA00CF" w:rsidRDefault="00AA00CF" w:rsidP="00643D1A"/>
    <w:p w14:paraId="6ED65921" w14:textId="77777777" w:rsidR="00AA00CF" w:rsidRDefault="00AA00CF" w:rsidP="00643D1A"/>
    <w:p w14:paraId="44C2EB4A" w14:textId="77777777" w:rsidR="00AA00CF" w:rsidRDefault="00AA00CF" w:rsidP="00643D1A"/>
    <w:p w14:paraId="7B658B60" w14:textId="77777777" w:rsidR="00F34F48" w:rsidRDefault="00F34F48" w:rsidP="00643D1A"/>
    <w:p w14:paraId="169892BE" w14:textId="77777777" w:rsidR="008B056D" w:rsidRDefault="008B056D" w:rsidP="00643D1A"/>
    <w:p w14:paraId="2B402D17" w14:textId="2B127ADC" w:rsidR="00550E27" w:rsidRPr="005C4F8B" w:rsidRDefault="00550E27" w:rsidP="00643D1A">
      <w:pPr>
        <w:rPr>
          <w:sz w:val="22"/>
          <w:szCs w:val="22"/>
        </w:rPr>
      </w:pPr>
      <w:r w:rsidRPr="005C4F8B">
        <w:rPr>
          <w:sz w:val="22"/>
          <w:szCs w:val="22"/>
        </w:rPr>
        <w:t xml:space="preserve">Appendix B: </w:t>
      </w:r>
      <w:r w:rsidR="00E60682" w:rsidRPr="005C4F8B">
        <w:rPr>
          <w:rFonts w:ascii="Times New Roman" w:hAnsi="Times New Roman" w:cs="Times New Roman"/>
          <w:sz w:val="22"/>
          <w:szCs w:val="22"/>
        </w:rPr>
        <w:t>Data extracting form</w:t>
      </w:r>
    </w:p>
    <w:p w14:paraId="441B09E4" w14:textId="17C1FE66" w:rsidR="00550E27" w:rsidRDefault="00F70F00" w:rsidP="00643D1A">
      <w:r>
        <w:rPr>
          <w:noProof/>
        </w:rPr>
        <w:lastRenderedPageBreak/>
        <w:drawing>
          <wp:inline distT="0" distB="0" distL="0" distR="0" wp14:anchorId="08494D66" wp14:editId="18665259">
            <wp:extent cx="4058285" cy="5731510"/>
            <wp:effectExtent l="0" t="0" r="5715" b="0"/>
            <wp:docPr id="2055595792" name="Picture 2" descr="A screenshot of a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595792" name="Picture 2" descr="A screenshot of a for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828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68D5E" w14:textId="67C126E7" w:rsidR="00550E27" w:rsidRDefault="00C562DF" w:rsidP="00643D1A">
      <w:r>
        <w:rPr>
          <w:noProof/>
        </w:rPr>
        <w:lastRenderedPageBreak/>
        <w:drawing>
          <wp:inline distT="0" distB="0" distL="0" distR="0" wp14:anchorId="39083FD8" wp14:editId="0CF69C47">
            <wp:extent cx="4072890" cy="5731510"/>
            <wp:effectExtent l="0" t="0" r="3810" b="0"/>
            <wp:docPr id="1150433933" name="Picture 3" descr="A paper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433933" name="Picture 3" descr="A paper with text on i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289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5849">
        <w:rPr>
          <w:noProof/>
        </w:rPr>
        <w:drawing>
          <wp:inline distT="0" distB="0" distL="0" distR="0" wp14:anchorId="25EEAAF3" wp14:editId="5020ED77">
            <wp:extent cx="3968115" cy="5731510"/>
            <wp:effectExtent l="0" t="0" r="0" b="0"/>
            <wp:docPr id="1470169963" name="Picture 4" descr="A paper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169963" name="Picture 4" descr="A paper with text on i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11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8B233" w14:textId="66EF2B14" w:rsidR="00550E27" w:rsidRDefault="00052FD9" w:rsidP="00643D1A">
      <w:r>
        <w:rPr>
          <w:noProof/>
        </w:rPr>
        <w:lastRenderedPageBreak/>
        <w:drawing>
          <wp:inline distT="0" distB="0" distL="0" distR="0" wp14:anchorId="207C3291" wp14:editId="2CD5B238">
            <wp:extent cx="4032885" cy="5731510"/>
            <wp:effectExtent l="0" t="0" r="5715" b="0"/>
            <wp:docPr id="439099948" name="Picture 6" descr="A paper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099948" name="Picture 6" descr="A paper with text on i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88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9E909E" wp14:editId="072EE361">
            <wp:extent cx="3952240" cy="5731510"/>
            <wp:effectExtent l="0" t="0" r="0" b="0"/>
            <wp:docPr id="17978679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86794" name="Picture 17978679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24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315C5" w14:textId="25E7C9AD" w:rsidR="00550E27" w:rsidRDefault="00052FD9" w:rsidP="00643D1A">
      <w:r>
        <w:rPr>
          <w:noProof/>
        </w:rPr>
        <w:lastRenderedPageBreak/>
        <w:drawing>
          <wp:inline distT="0" distB="0" distL="0" distR="0" wp14:anchorId="4830A83F" wp14:editId="64CC2832">
            <wp:extent cx="7974330" cy="5731510"/>
            <wp:effectExtent l="0" t="0" r="1270" b="0"/>
            <wp:docPr id="1592823554" name="Picture 8" descr="A screenshot of a questionnai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823554" name="Picture 8" descr="A screenshot of a questionnair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43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C2849" w14:textId="220D52C1" w:rsidR="00550E27" w:rsidRDefault="00694E4D" w:rsidP="00643D1A">
      <w:r>
        <w:rPr>
          <w:noProof/>
        </w:rPr>
        <w:lastRenderedPageBreak/>
        <w:drawing>
          <wp:inline distT="0" distB="0" distL="0" distR="0" wp14:anchorId="742C872F" wp14:editId="25E7DC7E">
            <wp:extent cx="8026400" cy="5731510"/>
            <wp:effectExtent l="0" t="0" r="0" b="0"/>
            <wp:docPr id="394737347" name="Picture 9" descr="A close 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737347" name="Picture 9" descr="A close up of a pap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640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9DAE7" w14:textId="77777777" w:rsidR="00E82A3D" w:rsidRDefault="004F1394" w:rsidP="00643D1A">
      <w:r>
        <w:rPr>
          <w:noProof/>
        </w:rPr>
        <w:lastRenderedPageBreak/>
        <w:drawing>
          <wp:inline distT="0" distB="0" distL="0" distR="0" wp14:anchorId="34977770" wp14:editId="66597DC2">
            <wp:extent cx="8092440" cy="5731510"/>
            <wp:effectExtent l="0" t="0" r="0" b="0"/>
            <wp:docPr id="977361400" name="Picture 10" descr="A close 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361400" name="Picture 10" descr="A close up of a documen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244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3FFAD" w14:textId="7C3BC5A2" w:rsidR="003B560A" w:rsidRPr="006864B9" w:rsidRDefault="003B560A" w:rsidP="00643D1A">
      <w:pPr>
        <w:rPr>
          <w:sz w:val="22"/>
          <w:szCs w:val="22"/>
        </w:rPr>
      </w:pPr>
      <w:r w:rsidRPr="006864B9">
        <w:rPr>
          <w:sz w:val="22"/>
          <w:szCs w:val="22"/>
        </w:rPr>
        <w:lastRenderedPageBreak/>
        <w:t xml:space="preserve">Appendix </w:t>
      </w:r>
      <w:r w:rsidR="004F1394" w:rsidRPr="006864B9">
        <w:rPr>
          <w:sz w:val="22"/>
          <w:szCs w:val="22"/>
        </w:rPr>
        <w:t>C</w:t>
      </w:r>
      <w:r w:rsidRPr="006864B9">
        <w:rPr>
          <w:sz w:val="22"/>
          <w:szCs w:val="22"/>
        </w:rPr>
        <w:t>: Risk of bias assessment for RCTs</w:t>
      </w:r>
    </w:p>
    <w:p w14:paraId="68A07C16" w14:textId="77777777" w:rsidR="006864B9" w:rsidRDefault="00E82A3D" w:rsidP="00643D1A">
      <w:pPr>
        <w:rPr>
          <w:sz w:val="16"/>
          <w:szCs w:val="16"/>
        </w:rPr>
      </w:pPr>
      <w:r>
        <w:rPr>
          <w:noProof/>
        </w:rPr>
        <w:drawing>
          <wp:inline distT="0" distB="0" distL="0" distR="0" wp14:anchorId="7F0CFF3F" wp14:editId="3732D3A6">
            <wp:extent cx="2452180" cy="5192202"/>
            <wp:effectExtent l="0" t="0" r="0" b="2540"/>
            <wp:docPr id="612589224" name="Picture 1" descr="A chart of a number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589224" name="Picture 1" descr="A chart of a number of people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148" cy="530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96E01" w14:textId="631CF2EE" w:rsidR="00E82A3D" w:rsidRPr="00B6265A" w:rsidRDefault="00E82A3D" w:rsidP="00643D1A">
      <w:pPr>
        <w:rPr>
          <w:sz w:val="12"/>
          <w:szCs w:val="12"/>
        </w:rPr>
      </w:pPr>
      <w:r w:rsidRPr="00B6265A">
        <w:rPr>
          <w:sz w:val="12"/>
          <w:szCs w:val="12"/>
        </w:rPr>
        <w:t>A</w:t>
      </w:r>
      <w:r w:rsidR="00112834" w:rsidRPr="00B6265A">
        <w:rPr>
          <w:sz w:val="12"/>
          <w:szCs w:val="12"/>
        </w:rPr>
        <w:t>: Smoking cessation at surgery time outcomes</w:t>
      </w:r>
    </w:p>
    <w:p w14:paraId="7A3EA9EB" w14:textId="2C2145D5" w:rsidR="00112834" w:rsidRPr="00B6265A" w:rsidRDefault="00112834" w:rsidP="00643D1A">
      <w:pPr>
        <w:rPr>
          <w:sz w:val="12"/>
          <w:szCs w:val="12"/>
        </w:rPr>
      </w:pPr>
      <w:r w:rsidRPr="00B6265A">
        <w:rPr>
          <w:sz w:val="12"/>
          <w:szCs w:val="12"/>
        </w:rPr>
        <w:t>B: Smoking cessation at the last follow-up outcomes</w:t>
      </w:r>
    </w:p>
    <w:p w14:paraId="4400CD40" w14:textId="77777777" w:rsidR="00B6265A" w:rsidRDefault="00112834" w:rsidP="00643D1A">
      <w:pPr>
        <w:rPr>
          <w:sz w:val="12"/>
          <w:szCs w:val="12"/>
        </w:rPr>
      </w:pPr>
      <w:r w:rsidRPr="00B6265A">
        <w:rPr>
          <w:sz w:val="12"/>
          <w:szCs w:val="12"/>
        </w:rPr>
        <w:t>C: Postoperative complication outcomes</w:t>
      </w:r>
    </w:p>
    <w:p w14:paraId="428A6635" w14:textId="7B92A640" w:rsidR="001B31CE" w:rsidRPr="00B6265A" w:rsidRDefault="0025011A" w:rsidP="00643D1A">
      <w:pPr>
        <w:rPr>
          <w:sz w:val="12"/>
          <w:szCs w:val="12"/>
        </w:rPr>
      </w:pPr>
      <w:r>
        <w:lastRenderedPageBreak/>
        <w:t xml:space="preserve">Appendix </w:t>
      </w:r>
      <w:r w:rsidR="00696EC3">
        <w:t>D</w:t>
      </w:r>
      <w:r w:rsidR="00665B4D">
        <w:t xml:space="preserve">: </w:t>
      </w:r>
      <w:r w:rsidR="001B31CE">
        <w:t xml:space="preserve">Quality assessment for </w:t>
      </w:r>
      <w:r w:rsidR="00B80A82">
        <w:t xml:space="preserve">non RCTs: </w:t>
      </w:r>
    </w:p>
    <w:p w14:paraId="7684E652" w14:textId="77777777" w:rsidR="00B80A82" w:rsidRDefault="00B80A82" w:rsidP="00643D1A"/>
    <w:p w14:paraId="6E96BCDA" w14:textId="77777777" w:rsidR="00A76822" w:rsidRDefault="00A76822" w:rsidP="00643D1A"/>
    <w:p w14:paraId="50D4B4D4" w14:textId="7AC3220B" w:rsidR="005B01F4" w:rsidRDefault="00B80A82" w:rsidP="00643D1A">
      <w:r>
        <w:rPr>
          <w:noProof/>
        </w:rPr>
        <w:drawing>
          <wp:inline distT="0" distB="0" distL="0" distR="0" wp14:anchorId="2AFDEE38" wp14:editId="6F13B60B">
            <wp:extent cx="8863330" cy="1830070"/>
            <wp:effectExtent l="0" t="0" r="1270" b="0"/>
            <wp:docPr id="1653729287" name="Picture 1" descr="A screenshot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729287" name="Picture 1" descr="A screenshot of a tes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83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01F4" w:rsidSect="0043280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352461"/>
    <w:multiLevelType w:val="hybridMultilevel"/>
    <w:tmpl w:val="B1F6BE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2C529F"/>
    <w:multiLevelType w:val="hybridMultilevel"/>
    <w:tmpl w:val="1750C718"/>
    <w:lvl w:ilvl="0" w:tplc="7848C3A4">
      <w:start w:val="4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76014DC"/>
    <w:multiLevelType w:val="hybridMultilevel"/>
    <w:tmpl w:val="BE8C7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33EC9"/>
    <w:multiLevelType w:val="hybridMultilevel"/>
    <w:tmpl w:val="50B6E2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D4067"/>
    <w:multiLevelType w:val="hybridMultilevel"/>
    <w:tmpl w:val="B2C018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9290812">
    <w:abstractNumId w:val="2"/>
  </w:num>
  <w:num w:numId="2" w16cid:durableId="1235772952">
    <w:abstractNumId w:val="4"/>
  </w:num>
  <w:num w:numId="3" w16cid:durableId="382679333">
    <w:abstractNumId w:val="3"/>
  </w:num>
  <w:num w:numId="4" w16cid:durableId="2082750012">
    <w:abstractNumId w:val="0"/>
  </w:num>
  <w:num w:numId="5" w16cid:durableId="335882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D8"/>
    <w:rsid w:val="000005B1"/>
    <w:rsid w:val="00021400"/>
    <w:rsid w:val="00021459"/>
    <w:rsid w:val="00037AB3"/>
    <w:rsid w:val="00052FD9"/>
    <w:rsid w:val="00056102"/>
    <w:rsid w:val="0005751E"/>
    <w:rsid w:val="000764DF"/>
    <w:rsid w:val="00085B96"/>
    <w:rsid w:val="00090A69"/>
    <w:rsid w:val="000A1830"/>
    <w:rsid w:val="000B43F3"/>
    <w:rsid w:val="000B5C9C"/>
    <w:rsid w:val="000E3B30"/>
    <w:rsid w:val="000F4991"/>
    <w:rsid w:val="00112834"/>
    <w:rsid w:val="00117BE7"/>
    <w:rsid w:val="00132631"/>
    <w:rsid w:val="0013634A"/>
    <w:rsid w:val="00136E1F"/>
    <w:rsid w:val="0014050C"/>
    <w:rsid w:val="00155849"/>
    <w:rsid w:val="00183685"/>
    <w:rsid w:val="001A22AB"/>
    <w:rsid w:val="001B31CE"/>
    <w:rsid w:val="001C0223"/>
    <w:rsid w:val="001D6652"/>
    <w:rsid w:val="001E1B81"/>
    <w:rsid w:val="001E65DC"/>
    <w:rsid w:val="001F47FF"/>
    <w:rsid w:val="001F7BEB"/>
    <w:rsid w:val="00204E13"/>
    <w:rsid w:val="00215E52"/>
    <w:rsid w:val="0022404E"/>
    <w:rsid w:val="002339DF"/>
    <w:rsid w:val="00233B86"/>
    <w:rsid w:val="00235E3C"/>
    <w:rsid w:val="0025011A"/>
    <w:rsid w:val="002567A1"/>
    <w:rsid w:val="00261FF3"/>
    <w:rsid w:val="0026260F"/>
    <w:rsid w:val="00265394"/>
    <w:rsid w:val="00276859"/>
    <w:rsid w:val="0027781C"/>
    <w:rsid w:val="0028678B"/>
    <w:rsid w:val="002907E9"/>
    <w:rsid w:val="002A59C9"/>
    <w:rsid w:val="002B070D"/>
    <w:rsid w:val="002B668C"/>
    <w:rsid w:val="002D0D20"/>
    <w:rsid w:val="002D26F9"/>
    <w:rsid w:val="002F32E8"/>
    <w:rsid w:val="002F5D5D"/>
    <w:rsid w:val="002F7E0B"/>
    <w:rsid w:val="00314A3F"/>
    <w:rsid w:val="00334E73"/>
    <w:rsid w:val="00336561"/>
    <w:rsid w:val="00336F1B"/>
    <w:rsid w:val="0033702C"/>
    <w:rsid w:val="003521B3"/>
    <w:rsid w:val="00366981"/>
    <w:rsid w:val="00367FB6"/>
    <w:rsid w:val="00370A98"/>
    <w:rsid w:val="00385581"/>
    <w:rsid w:val="00390902"/>
    <w:rsid w:val="00396324"/>
    <w:rsid w:val="003A1DE9"/>
    <w:rsid w:val="003B560A"/>
    <w:rsid w:val="003C015C"/>
    <w:rsid w:val="003D7B5C"/>
    <w:rsid w:val="003E03B5"/>
    <w:rsid w:val="003E153D"/>
    <w:rsid w:val="00402AD6"/>
    <w:rsid w:val="0041344F"/>
    <w:rsid w:val="00432805"/>
    <w:rsid w:val="00446C2C"/>
    <w:rsid w:val="00450F6C"/>
    <w:rsid w:val="004519E5"/>
    <w:rsid w:val="00456366"/>
    <w:rsid w:val="00483B5A"/>
    <w:rsid w:val="00485A47"/>
    <w:rsid w:val="004A4F27"/>
    <w:rsid w:val="004A5613"/>
    <w:rsid w:val="004B2C41"/>
    <w:rsid w:val="004C61EC"/>
    <w:rsid w:val="004C7A22"/>
    <w:rsid w:val="004D2062"/>
    <w:rsid w:val="004D6EC1"/>
    <w:rsid w:val="004E269E"/>
    <w:rsid w:val="004F1394"/>
    <w:rsid w:val="004F2DD7"/>
    <w:rsid w:val="0050505F"/>
    <w:rsid w:val="00531BB8"/>
    <w:rsid w:val="005339A8"/>
    <w:rsid w:val="0053654D"/>
    <w:rsid w:val="00542286"/>
    <w:rsid w:val="00550E27"/>
    <w:rsid w:val="00552A93"/>
    <w:rsid w:val="00557DD8"/>
    <w:rsid w:val="00560D89"/>
    <w:rsid w:val="005624F4"/>
    <w:rsid w:val="00567A67"/>
    <w:rsid w:val="0057172E"/>
    <w:rsid w:val="00596A79"/>
    <w:rsid w:val="005A6039"/>
    <w:rsid w:val="005B01F4"/>
    <w:rsid w:val="005B726B"/>
    <w:rsid w:val="005C2E54"/>
    <w:rsid w:val="005C4F8B"/>
    <w:rsid w:val="005C6B01"/>
    <w:rsid w:val="005D7CA2"/>
    <w:rsid w:val="005F51BF"/>
    <w:rsid w:val="00615ED5"/>
    <w:rsid w:val="00636691"/>
    <w:rsid w:val="006377E8"/>
    <w:rsid w:val="00643D1A"/>
    <w:rsid w:val="0065175C"/>
    <w:rsid w:val="00662CF2"/>
    <w:rsid w:val="006650BF"/>
    <w:rsid w:val="00665B4D"/>
    <w:rsid w:val="006864B9"/>
    <w:rsid w:val="0069231A"/>
    <w:rsid w:val="00694E4D"/>
    <w:rsid w:val="00696EC3"/>
    <w:rsid w:val="006974F1"/>
    <w:rsid w:val="006C05B8"/>
    <w:rsid w:val="006E0672"/>
    <w:rsid w:val="006E0F82"/>
    <w:rsid w:val="006F10E0"/>
    <w:rsid w:val="00702528"/>
    <w:rsid w:val="00715B66"/>
    <w:rsid w:val="007314D5"/>
    <w:rsid w:val="00731D89"/>
    <w:rsid w:val="007426F5"/>
    <w:rsid w:val="0074317E"/>
    <w:rsid w:val="00746879"/>
    <w:rsid w:val="00750509"/>
    <w:rsid w:val="0076085C"/>
    <w:rsid w:val="00762FDF"/>
    <w:rsid w:val="00775085"/>
    <w:rsid w:val="0077621F"/>
    <w:rsid w:val="00782FE6"/>
    <w:rsid w:val="00791FB5"/>
    <w:rsid w:val="007B2B11"/>
    <w:rsid w:val="007B59C4"/>
    <w:rsid w:val="007C3886"/>
    <w:rsid w:val="007E0638"/>
    <w:rsid w:val="007E3835"/>
    <w:rsid w:val="007E7130"/>
    <w:rsid w:val="008022E1"/>
    <w:rsid w:val="008029E8"/>
    <w:rsid w:val="00813E5E"/>
    <w:rsid w:val="00817206"/>
    <w:rsid w:val="0083408B"/>
    <w:rsid w:val="00836FE7"/>
    <w:rsid w:val="00861945"/>
    <w:rsid w:val="00861F38"/>
    <w:rsid w:val="00886D85"/>
    <w:rsid w:val="008B056D"/>
    <w:rsid w:val="008B2404"/>
    <w:rsid w:val="008C0501"/>
    <w:rsid w:val="008C55D8"/>
    <w:rsid w:val="008F0F0F"/>
    <w:rsid w:val="008F24C4"/>
    <w:rsid w:val="008F6016"/>
    <w:rsid w:val="008F62D8"/>
    <w:rsid w:val="008F7CE6"/>
    <w:rsid w:val="00904FA1"/>
    <w:rsid w:val="009158E7"/>
    <w:rsid w:val="00916B28"/>
    <w:rsid w:val="00927FCB"/>
    <w:rsid w:val="00952A8B"/>
    <w:rsid w:val="00955DD6"/>
    <w:rsid w:val="00971980"/>
    <w:rsid w:val="00977552"/>
    <w:rsid w:val="0097776B"/>
    <w:rsid w:val="00980097"/>
    <w:rsid w:val="009A3C22"/>
    <w:rsid w:val="009C3A4D"/>
    <w:rsid w:val="009E2BDB"/>
    <w:rsid w:val="009F3191"/>
    <w:rsid w:val="009F5B81"/>
    <w:rsid w:val="00A21198"/>
    <w:rsid w:val="00A3209A"/>
    <w:rsid w:val="00A42018"/>
    <w:rsid w:val="00A43CD3"/>
    <w:rsid w:val="00A50A18"/>
    <w:rsid w:val="00A65FCB"/>
    <w:rsid w:val="00A72A63"/>
    <w:rsid w:val="00A76822"/>
    <w:rsid w:val="00A832F7"/>
    <w:rsid w:val="00A91FF2"/>
    <w:rsid w:val="00A962F1"/>
    <w:rsid w:val="00AA00CF"/>
    <w:rsid w:val="00AD4E52"/>
    <w:rsid w:val="00AD5F5E"/>
    <w:rsid w:val="00AE5158"/>
    <w:rsid w:val="00AE6347"/>
    <w:rsid w:val="00AF269C"/>
    <w:rsid w:val="00AF51EF"/>
    <w:rsid w:val="00B01BEE"/>
    <w:rsid w:val="00B072D7"/>
    <w:rsid w:val="00B435F5"/>
    <w:rsid w:val="00B504EA"/>
    <w:rsid w:val="00B6265A"/>
    <w:rsid w:val="00B6553B"/>
    <w:rsid w:val="00B80A82"/>
    <w:rsid w:val="00B81CCF"/>
    <w:rsid w:val="00B84536"/>
    <w:rsid w:val="00B94107"/>
    <w:rsid w:val="00BC59B5"/>
    <w:rsid w:val="00BD2986"/>
    <w:rsid w:val="00BD42F6"/>
    <w:rsid w:val="00BE34C7"/>
    <w:rsid w:val="00BF2BE4"/>
    <w:rsid w:val="00BF5309"/>
    <w:rsid w:val="00C223B9"/>
    <w:rsid w:val="00C24A06"/>
    <w:rsid w:val="00C2657E"/>
    <w:rsid w:val="00C4035E"/>
    <w:rsid w:val="00C562DF"/>
    <w:rsid w:val="00C64A50"/>
    <w:rsid w:val="00C76068"/>
    <w:rsid w:val="00C77532"/>
    <w:rsid w:val="00C8128F"/>
    <w:rsid w:val="00CB4EFB"/>
    <w:rsid w:val="00CD334F"/>
    <w:rsid w:val="00CD3D1A"/>
    <w:rsid w:val="00CE31FF"/>
    <w:rsid w:val="00CF3E09"/>
    <w:rsid w:val="00CF586B"/>
    <w:rsid w:val="00CF75B2"/>
    <w:rsid w:val="00D00D24"/>
    <w:rsid w:val="00D147EB"/>
    <w:rsid w:val="00D16297"/>
    <w:rsid w:val="00D24CA0"/>
    <w:rsid w:val="00D47956"/>
    <w:rsid w:val="00D66B1A"/>
    <w:rsid w:val="00DA4894"/>
    <w:rsid w:val="00DE0BBF"/>
    <w:rsid w:val="00DE2391"/>
    <w:rsid w:val="00DE78C7"/>
    <w:rsid w:val="00DF1E76"/>
    <w:rsid w:val="00DF7431"/>
    <w:rsid w:val="00DF7CEA"/>
    <w:rsid w:val="00E225F8"/>
    <w:rsid w:val="00E22E3A"/>
    <w:rsid w:val="00E411D1"/>
    <w:rsid w:val="00E45FD1"/>
    <w:rsid w:val="00E53613"/>
    <w:rsid w:val="00E60682"/>
    <w:rsid w:val="00E61816"/>
    <w:rsid w:val="00E82A3D"/>
    <w:rsid w:val="00E909A1"/>
    <w:rsid w:val="00E925FD"/>
    <w:rsid w:val="00EA7422"/>
    <w:rsid w:val="00EC60B2"/>
    <w:rsid w:val="00ED77B2"/>
    <w:rsid w:val="00F243DE"/>
    <w:rsid w:val="00F263FD"/>
    <w:rsid w:val="00F31C7F"/>
    <w:rsid w:val="00F34F48"/>
    <w:rsid w:val="00F4022F"/>
    <w:rsid w:val="00F6374B"/>
    <w:rsid w:val="00F70F00"/>
    <w:rsid w:val="00F8161E"/>
    <w:rsid w:val="00F86D9F"/>
    <w:rsid w:val="00F96AFC"/>
    <w:rsid w:val="00FA558E"/>
    <w:rsid w:val="00FB4CFE"/>
    <w:rsid w:val="00FC0CA6"/>
    <w:rsid w:val="00FD2A8F"/>
    <w:rsid w:val="00FE2F4D"/>
    <w:rsid w:val="00FF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F42F6"/>
  <w15:chartTrackingRefBased/>
  <w15:docId w15:val="{86903BA1-B6DE-D64D-A491-7401E39D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5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5E3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85A47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750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32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32E8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A59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59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59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9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9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6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0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31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4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5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5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6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1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9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2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2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1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3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2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5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1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36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62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7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3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80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6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3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9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3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5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12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4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8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0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7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8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2</TotalTime>
  <Pages>10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ALSANAD, MOHAMMED (PGR)</dc:creator>
  <cp:keywords/>
  <dc:description/>
  <cp:lastModifiedBy>ALSANAD, MOHAMMED (PGR)</cp:lastModifiedBy>
  <cp:revision>3</cp:revision>
  <cp:lastPrinted>2024-03-03T11:22:00Z</cp:lastPrinted>
  <dcterms:created xsi:type="dcterms:W3CDTF">2024-07-24T11:09:00Z</dcterms:created>
  <dcterms:modified xsi:type="dcterms:W3CDTF">2024-09-03T08:38:00Z</dcterms:modified>
</cp:coreProperties>
</file>