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318" w:rsidRDefault="00477318" w:rsidP="00AB4225">
      <w:pPr>
        <w:jc w:val="center"/>
      </w:pPr>
      <w:r>
        <w:t>Figure S</w:t>
      </w:r>
      <w:bookmarkStart w:id="0" w:name="_GoBack"/>
      <w:bookmarkEnd w:id="0"/>
      <w:r>
        <w:t>1: Provinces of Ecuador</w:t>
      </w:r>
    </w:p>
    <w:p w:rsidR="00477318" w:rsidRDefault="00477318"/>
    <w:p w:rsidR="00221A21" w:rsidRDefault="00477318">
      <w:r>
        <w:rPr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-95250</wp:posOffset>
                </wp:positionV>
                <wp:extent cx="5619750" cy="3657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657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8.25pt;margin-top:-7.5pt;width:442.5pt;height:4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" filled="f" strokecolor="black [3213]" strokeweight="2pt"/>
            </w:pict>
          </mc:Fallback>
        </mc:AlternateContent>
      </w:r>
      <w:r>
        <w:rPr>
          <w:noProof/>
          <w:lang w:eastAsia="en-NZ"/>
        </w:rPr>
        <mc:AlternateContent>
          <mc:Choice Requires="wpg">
            <w:drawing>
              <wp:inline distT="0" distB="0" distL="0" distR="0">
                <wp:extent cx="5438898" cy="3503220"/>
                <wp:effectExtent l="0" t="0" r="9525" b="254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898" cy="3503220"/>
                          <a:chOff x="0" y="0"/>
                          <a:chExt cx="5438898" cy="350322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78130"/>
                            <a:ext cx="1359724" cy="11697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4114" y="0"/>
                            <a:ext cx="3544784" cy="350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28.25pt;height:275.85pt;mso-position-horizontal-relative:char;mso-position-vertical-relative:line" coordsize="54388,35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1781;width:13597;height:11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t/h3EAAAA2gAAAA8AAABkcnMvZG93bnJldi54bWxEj0Frg0AUhO+F/IflBXpr1noIxbiGpK0Q&#10;Dz2YhEBuD/dFJe5bcTdq/323UOhxmJlvmHQ7m06MNLjWsoLXVQSCuLK65VrB+ZS/vIFwHlljZ5kU&#10;fJODbbZ4SjHRduKSxqOvRYCwS1BB432fSOmqhgy6le2Jg3ezg0Ef5FBLPeAU4KaTcRStpcGWw0KD&#10;Pb03VN2PD6OgKPfFdTcX8gvL/cdl/DT5o4uVel7Ouw0IT7P/D/+1D1pBDL9Xwg2Q2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It/h3EAAAA2gAAAA8AAAAAAAAAAAAAAAAA&#10;nwIAAGRycy9kb3ducmV2LnhtbFBLBQYAAAAABAAEAPcAAACQAwAAAAA=&#10;">
                  <v:imagedata r:id="rId7" o:title=""/>
                  <v:path arrowok="t"/>
                </v:shape>
                <v:shape id="Picture 1" o:spid="_x0000_s1028" type="#_x0000_t75" style="position:absolute;left:18941;width:35447;height:350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+dbLDAAAA2gAAAA8AAABkcnMvZG93bnJldi54bWxET0trwkAQvgv9D8sUetNNLVpJXcUHRcH2&#10;YBTxOM1Ok2B2NmbXGP99VxB6Gj6+54ynrSlFQ7UrLCt47UUgiFOrC84U7Hef3REI55E1lpZJwY0c&#10;TCdPnTHG2l55S03iMxFC2MWoIPe+iqV0aU4GXc9WxIH7tbVBH2CdSV3jNYSbUvajaCgNFhwacqxo&#10;kVN6Si5GwdtXspvNm833++C4dIPVz/kwMkOlXp7b2QcIT63/Fz/cax3mw/2V+5WT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P51ssMAAADaAAAADwAAAAAAAAAAAAAAAACf&#10;AgAAZHJzL2Rvd25yZXYueG1sUEsFBgAAAAAEAAQA9wAAAI8DAAAAAA=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</w:p>
    <w:tbl>
      <w:tblPr>
        <w:tblW w:w="423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270"/>
      </w:tblGrid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</w:tcPr>
          <w:p w:rsidR="00477318" w:rsidRPr="00477318" w:rsidRDefault="00477318" w:rsidP="0047731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Code</w:t>
            </w:r>
          </w:p>
        </w:tc>
        <w:tc>
          <w:tcPr>
            <w:tcW w:w="3270" w:type="dxa"/>
            <w:shd w:val="clear" w:color="000000" w:fill="FFFFFF"/>
            <w:vAlign w:val="center"/>
          </w:tcPr>
          <w:p w:rsidR="00477318" w:rsidRPr="00477318" w:rsidRDefault="00477318" w:rsidP="0047731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Provinces</w:t>
            </w:r>
          </w:p>
        </w:tc>
      </w:tr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Azuay</w:t>
            </w:r>
          </w:p>
        </w:tc>
      </w:tr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2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Bolivar</w:t>
            </w:r>
          </w:p>
        </w:tc>
      </w:tr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3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Cañar</w:t>
            </w:r>
          </w:p>
        </w:tc>
      </w:tr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4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Carchi</w:t>
            </w:r>
          </w:p>
        </w:tc>
      </w:tr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5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Cotopaxi</w:t>
            </w:r>
          </w:p>
        </w:tc>
      </w:tr>
      <w:tr w:rsidR="00477318" w:rsidRPr="00477318" w:rsidTr="00477318">
        <w:trPr>
          <w:trHeight w:val="31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6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Chimborazo</w:t>
            </w:r>
          </w:p>
        </w:tc>
      </w:tr>
      <w:tr w:rsidR="00477318" w:rsidRPr="00477318" w:rsidTr="00477318">
        <w:trPr>
          <w:trHeight w:val="273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7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El Oro</w:t>
            </w:r>
          </w:p>
        </w:tc>
      </w:tr>
      <w:tr w:rsidR="00477318" w:rsidRPr="00477318" w:rsidTr="00477318">
        <w:trPr>
          <w:trHeight w:val="277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8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Esmeraldas</w:t>
            </w:r>
          </w:p>
        </w:tc>
      </w:tr>
      <w:tr w:rsidR="00477318" w:rsidRPr="00477318" w:rsidTr="00477318">
        <w:trPr>
          <w:trHeight w:val="125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9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Guayas</w:t>
            </w:r>
          </w:p>
        </w:tc>
      </w:tr>
      <w:tr w:rsidR="00477318" w:rsidRPr="00477318" w:rsidTr="00477318">
        <w:trPr>
          <w:trHeight w:val="199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10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Imbabura</w:t>
            </w:r>
          </w:p>
        </w:tc>
      </w:tr>
      <w:tr w:rsidR="00477318" w:rsidRPr="00477318" w:rsidTr="00477318">
        <w:trPr>
          <w:trHeight w:val="145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11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Loja</w:t>
            </w:r>
          </w:p>
        </w:tc>
      </w:tr>
      <w:tr w:rsidR="00477318" w:rsidRPr="00477318" w:rsidTr="00477318">
        <w:trPr>
          <w:trHeight w:val="219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12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Los Rios</w:t>
            </w:r>
          </w:p>
        </w:tc>
      </w:tr>
      <w:tr w:rsidR="00477318" w:rsidRPr="00477318" w:rsidTr="00477318">
        <w:trPr>
          <w:trHeight w:val="123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13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proofErr w:type="spellStart"/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Manabi</w:t>
            </w:r>
            <w:proofErr w:type="spellEnd"/>
          </w:p>
        </w:tc>
      </w:tr>
      <w:tr w:rsidR="00477318" w:rsidRPr="00477318" w:rsidTr="00477318">
        <w:trPr>
          <w:trHeight w:val="211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14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Morona Santiago</w:t>
            </w:r>
          </w:p>
        </w:tc>
      </w:tr>
      <w:tr w:rsidR="00477318" w:rsidRPr="00477318" w:rsidTr="00477318">
        <w:trPr>
          <w:trHeight w:val="129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15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Napo</w:t>
            </w:r>
          </w:p>
        </w:tc>
      </w:tr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16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Pastaza</w:t>
            </w:r>
          </w:p>
        </w:tc>
      </w:tr>
      <w:tr w:rsidR="00477318" w:rsidRPr="00477318" w:rsidTr="00477318">
        <w:trPr>
          <w:trHeight w:val="179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17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Pichincha</w:t>
            </w:r>
          </w:p>
        </w:tc>
      </w:tr>
      <w:tr w:rsidR="00477318" w:rsidRPr="00477318" w:rsidTr="00477318">
        <w:trPr>
          <w:trHeight w:val="267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18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Tungurahua</w:t>
            </w:r>
          </w:p>
        </w:tc>
      </w:tr>
      <w:tr w:rsidR="00477318" w:rsidRPr="00477318" w:rsidTr="00477318">
        <w:trPr>
          <w:trHeight w:val="129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19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Zamora Chinchipe</w:t>
            </w:r>
          </w:p>
        </w:tc>
      </w:tr>
      <w:tr w:rsidR="00477318" w:rsidRPr="00477318" w:rsidTr="00477318">
        <w:trPr>
          <w:trHeight w:val="203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20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Galapagos</w:t>
            </w:r>
          </w:p>
        </w:tc>
      </w:tr>
      <w:tr w:rsidR="00477318" w:rsidRPr="00477318" w:rsidTr="00477318">
        <w:trPr>
          <w:trHeight w:val="277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21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proofErr w:type="spellStart"/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Sucumbios</w:t>
            </w:r>
            <w:proofErr w:type="spellEnd"/>
          </w:p>
        </w:tc>
      </w:tr>
      <w:tr w:rsidR="00477318" w:rsidRPr="00477318" w:rsidTr="00477318">
        <w:trPr>
          <w:trHeight w:val="300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22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Orellana</w:t>
            </w:r>
          </w:p>
        </w:tc>
      </w:tr>
      <w:tr w:rsidR="00477318" w:rsidRPr="00477318" w:rsidTr="00477318">
        <w:trPr>
          <w:trHeight w:val="274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23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val="es-EC"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val="es-EC" w:eastAsia="en-NZ"/>
              </w:rPr>
              <w:t xml:space="preserve">Santo Domingo de los </w:t>
            </w:r>
            <w:proofErr w:type="spellStart"/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val="es-EC" w:eastAsia="en-NZ"/>
              </w:rPr>
              <w:t>Tsachilas</w:t>
            </w:r>
            <w:proofErr w:type="spellEnd"/>
          </w:p>
        </w:tc>
      </w:tr>
      <w:tr w:rsidR="00477318" w:rsidRPr="00477318" w:rsidTr="00477318">
        <w:trPr>
          <w:trHeight w:val="278"/>
          <w:jc w:val="center"/>
        </w:trPr>
        <w:tc>
          <w:tcPr>
            <w:tcW w:w="96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24</w:t>
            </w:r>
          </w:p>
        </w:tc>
        <w:tc>
          <w:tcPr>
            <w:tcW w:w="3270" w:type="dxa"/>
            <w:shd w:val="clear" w:color="000000" w:fill="FFFFFF"/>
            <w:vAlign w:val="center"/>
            <w:hideMark/>
          </w:tcPr>
          <w:p w:rsidR="00477318" w:rsidRPr="00477318" w:rsidRDefault="00477318" w:rsidP="0047731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</w:pPr>
            <w:r w:rsidRPr="00477318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en-NZ"/>
              </w:rPr>
              <w:t>Santa Elena</w:t>
            </w:r>
          </w:p>
        </w:tc>
      </w:tr>
    </w:tbl>
    <w:p w:rsidR="00477318" w:rsidRDefault="00477318"/>
    <w:p w:rsidR="00F049CF" w:rsidRDefault="00F049CF" w:rsidP="00F03544">
      <w:pPr>
        <w:jc w:val="center"/>
      </w:pPr>
      <w:r>
        <w:lastRenderedPageBreak/>
        <w:t>Figure S2: Cantons in Western Ecuador</w:t>
      </w:r>
    </w:p>
    <w:p w:rsidR="00F049CF" w:rsidRDefault="00F049CF" w:rsidP="00F049CF">
      <w:pPr>
        <w:jc w:val="center"/>
      </w:pPr>
      <w:r>
        <w:rPr>
          <w:noProof/>
          <w:lang w:eastAsia="en-NZ"/>
        </w:rPr>
        <w:drawing>
          <wp:inline distT="0" distB="0" distL="0" distR="0" wp14:anchorId="798A9050" wp14:editId="4FB1FF75">
            <wp:extent cx="5124450" cy="5133975"/>
            <wp:effectExtent l="19050" t="19050" r="1905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133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049CF" w:rsidRDefault="00F049CF" w:rsidP="00F049CF">
      <w:pPr>
        <w:jc w:val="center"/>
      </w:pPr>
    </w:p>
    <w:tbl>
      <w:tblPr>
        <w:tblW w:w="680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3180"/>
        <w:gridCol w:w="2200"/>
      </w:tblGrid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  <w:t>Canton Code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  <w:t>Canton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  <w:t>Province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MACHALA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709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PASAJE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712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ROSA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706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GUABO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713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ZARUMA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ATAHUALPA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705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CHILLA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710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PIÑAS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BALSAS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711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PORTOVELO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707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HUAQUILLAS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714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LAS LAJAS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702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ARENILLAS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708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MARCABELI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ELOY ALFARO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805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 LORENZO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MUISNE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806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ATACAMES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LA CONCORDIA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807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RIOVERDE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804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QUININDE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ALFREDO BAQUERIZO MORENO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BALAO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PLAYAS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NARANJAL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907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DURAN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GUAYAQUIL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920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 JACINTO DE YAGUACHI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909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TRIUNFO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910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MILAGRO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NARANJITO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SIMON BOLIVAR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CRNEL. MARCELINO MARIDUEÑA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927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GNRAL. ANTONIO ELIZALDE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EMPALME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PEDRO CARBO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ISIDRO AYORA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LOMAS DE SARGENTILLO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925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NOBOL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LUCIA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906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DAULE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919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SALITRE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916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SAMBORONDON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905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COLIMES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PALESTINA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BALZAR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EMPALME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BALZAR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PLAYAS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914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PEDRO CARBO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928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ISIDRO AYORA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ANA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OLMEDO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1317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PEDERNALES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1315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TOSAGUA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1322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 VICENTE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1320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JAMA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CARMEN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CHONE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1305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FLAVIO ALFARO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1306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JIPIJAPA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1310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PAJAN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ANA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1316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24 DE MAYO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OLMEDO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1319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PUERTO LOPEZ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1308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MANTA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1309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MONTECRISTI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ROCAFUERTE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1307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JUNIN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1301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PORTOVIEJO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1321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JARAMIJO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SUCRE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1310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PAJAN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MANABI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2401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ELENA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ELENA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2402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LA LIBERTAD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ELENA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2403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SALINAS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SANTA ELENA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9004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EL PIEDRERO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ZONA NO DELIMITADA</w:t>
            </w:r>
          </w:p>
        </w:tc>
      </w:tr>
      <w:tr w:rsidR="00F049CF" w:rsidRPr="00F049CF" w:rsidTr="00F049CF">
        <w:trPr>
          <w:trHeight w:val="300"/>
          <w:jc w:val="center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9003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MANGA DEL CURA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049CF" w:rsidRPr="00F049CF" w:rsidRDefault="00F049CF" w:rsidP="00F0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F049CF">
              <w:rPr>
                <w:rFonts w:ascii="Calibri" w:eastAsia="Times New Roman" w:hAnsi="Calibri" w:cs="Times New Roman"/>
                <w:color w:val="000000"/>
                <w:lang w:eastAsia="en-NZ"/>
              </w:rPr>
              <w:t>ZONA NO DELIMITADA</w:t>
            </w:r>
          </w:p>
        </w:tc>
      </w:tr>
    </w:tbl>
    <w:p w:rsidR="00F049CF" w:rsidRDefault="00F049CF" w:rsidP="00F049CF">
      <w:pPr>
        <w:jc w:val="center"/>
      </w:pPr>
    </w:p>
    <w:p w:rsidR="00F049CF" w:rsidRDefault="00F049CF" w:rsidP="00F049CF">
      <w:pPr>
        <w:jc w:val="center"/>
      </w:pPr>
    </w:p>
    <w:p w:rsidR="00F049CF" w:rsidRDefault="00F049CF">
      <w:r>
        <w:br w:type="page"/>
      </w:r>
    </w:p>
    <w:p w:rsidR="00F049CF" w:rsidRDefault="00F049CF" w:rsidP="00F049CF">
      <w:pPr>
        <w:jc w:val="center"/>
      </w:pPr>
      <w:r>
        <w:lastRenderedPageBreak/>
        <w:t>Figure S3: Cantons in Central Ecuador</w:t>
      </w:r>
    </w:p>
    <w:p w:rsidR="00F049CF" w:rsidRDefault="00221A21" w:rsidP="00F049CF">
      <w:pPr>
        <w:jc w:val="center"/>
      </w:pPr>
      <w:r>
        <w:rPr>
          <w:noProof/>
          <w:lang w:eastAsia="en-NZ"/>
        </w:rPr>
        <w:drawing>
          <wp:inline distT="0" distB="0" distL="0" distR="0" wp14:anchorId="76FEB25F" wp14:editId="420B86AA">
            <wp:extent cx="2486025" cy="4581525"/>
            <wp:effectExtent l="19050" t="19050" r="28575" b="285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5815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21A21" w:rsidRDefault="00221A21" w:rsidP="00F049CF">
      <w:pPr>
        <w:jc w:val="center"/>
      </w:pPr>
    </w:p>
    <w:tbl>
      <w:tblPr>
        <w:tblW w:w="808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5"/>
        <w:gridCol w:w="3026"/>
        <w:gridCol w:w="3560"/>
      </w:tblGrid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  <w:t>Canton Code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  <w:t>Canton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b/>
                <w:color w:val="000000"/>
                <w:lang w:eastAsia="en-NZ"/>
              </w:rPr>
              <w:t>Province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CUENCA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GIRON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GUALACEO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NABON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PAUTE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PUCARA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 FERNANDO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SANTA ISABEL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SIGSIG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OÑA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CHORDELEG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PAN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SEVILLA DE ORO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GUACHAPALA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CAMILO PONCE ENRIQUEZ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GUARANDA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202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CHILLANES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ECHEANDIA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 MIGUEL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CALUMA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LAS NAVES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301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AZOGUES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302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BIBLIAN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303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304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LA TRONCAL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305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TAMBO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306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DELEG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307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SUSCAL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CAÑAR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401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TULCAN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402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403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ESPEJO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404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MIRA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405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MONTUFAR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406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 PEDRO DE HUACA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501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LATACUNGA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502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LA MANA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503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PANGUA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504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PUJILI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505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SALCEDO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506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SAQUISILI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507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SIGCHOS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RIOBAMBA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ALAUSI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COLTA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CHAMBO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CHUNCHI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GUAMOTE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GUANO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PALLATANGA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PENIPE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610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CUMANDA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704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BALSAS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708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MARCABELI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709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PASAJE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713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ZARUMA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714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LAS LAJAS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ORO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808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LA CONCORDIA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ESMERALDAS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901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GUAYAQUIL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905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COLIMES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916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SAMBORONDON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923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CRNEL. MARCELINO MARIDUEÑA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927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GNRAL. ANTONIO ELIZALDE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GUAYAS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IBARRA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IMBABURA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ANTONIO ANTE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IMBABURA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COTACACHI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IMBABURA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OTAVALO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IMBABURA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PIMAMPIRO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IMBABURA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1006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 MIGUEL DE URCUQUI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IMBABURA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CALVAS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CATAMAYO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CELICA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CHAGUARPAMBA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ESPINDOLA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GONZANAMA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MACARA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PALTAS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1110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PUYANGO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SARAGURO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SOZORANGA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ZAPOTILLO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PINDAL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QUILANGA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1116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OLMEDO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BABAHOYO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BABA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MONTALVO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PUEBLOVIEJO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QUEVEDO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URDANETA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VENTANAS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VINCES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PALENQUE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1210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BUENA FE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1211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VALENCIA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1212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MOCACHE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1213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QUINSALOMA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LOS RIOS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1403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LIMON INDANZA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1405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SANTIAGO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1406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SUCUA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1501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TENA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1504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EL CHACO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1507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QUIJOS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1509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CARLOS JULIO AROSEMENA TOLA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QUITO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CAYAMBE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MEJIA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PEDRO MONCAYO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RUMIÐAHUI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C"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val="es-EC" w:eastAsia="en-NZ"/>
              </w:rPr>
              <w:t>SAN MIGUEL DE LOS BANCOS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PEDRO VICENTE MALDONADO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1709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PUERTO QUITO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AMBATO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BAÑOS DE AGUA SANTA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1803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CEVALLOS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MOCHA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PATATE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1806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QUERO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1807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 PEDRO DE PELILEO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1808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SANTIAGO DE PILLARO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1809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TISALEO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1902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CHINCHIPE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1904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YACUAMBI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2105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4A088D" w:rsidRPr="004A088D" w:rsidTr="004A088D">
        <w:trPr>
          <w:trHeight w:val="300"/>
          <w:jc w:val="center"/>
        </w:trPr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2301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eastAsia="en-NZ"/>
              </w:rPr>
              <w:t>SANTO DOMINGO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:rsidR="004A088D" w:rsidRPr="004A088D" w:rsidRDefault="004A088D" w:rsidP="004A08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C" w:eastAsia="en-NZ"/>
              </w:rPr>
            </w:pPr>
            <w:r w:rsidRPr="004A088D">
              <w:rPr>
                <w:rFonts w:ascii="Calibri" w:eastAsia="Times New Roman" w:hAnsi="Calibri" w:cs="Times New Roman"/>
                <w:color w:val="000000"/>
                <w:lang w:val="es-EC" w:eastAsia="en-NZ"/>
              </w:rPr>
              <w:t>SANTO DOMINGO DE LOS TSACHILAS</w:t>
            </w:r>
          </w:p>
        </w:tc>
      </w:tr>
    </w:tbl>
    <w:p w:rsidR="00221A21" w:rsidRDefault="00221A21" w:rsidP="00F049CF">
      <w:pPr>
        <w:jc w:val="center"/>
        <w:rPr>
          <w:lang w:val="es-EC"/>
        </w:rPr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A9093A" w:rsidRDefault="00A9093A" w:rsidP="00F049CF">
      <w:pPr>
        <w:jc w:val="center"/>
      </w:pPr>
    </w:p>
    <w:p w:rsidR="00F03544" w:rsidRDefault="00F03544" w:rsidP="00F049CF">
      <w:pPr>
        <w:jc w:val="center"/>
      </w:pPr>
      <w:r w:rsidRPr="00F03544">
        <w:lastRenderedPageBreak/>
        <w:t>Figure S4: Cantons in Eastern Ecuador</w:t>
      </w:r>
    </w:p>
    <w:p w:rsidR="006921DE" w:rsidRDefault="006921DE" w:rsidP="00F049CF">
      <w:pPr>
        <w:jc w:val="center"/>
      </w:pPr>
      <w:r>
        <w:rPr>
          <w:noProof/>
          <w:lang w:eastAsia="en-NZ"/>
        </w:rPr>
        <w:drawing>
          <wp:inline distT="0" distB="0" distL="0" distR="0" wp14:anchorId="2099F674" wp14:editId="4D9079D6">
            <wp:extent cx="3600450" cy="4476750"/>
            <wp:effectExtent l="19050" t="19050" r="19050" b="190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476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656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2662"/>
        <w:gridCol w:w="2040"/>
      </w:tblGrid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b/>
                <w:bCs/>
                <w:color w:val="000000"/>
                <w:lang w:eastAsia="en-NZ"/>
              </w:rPr>
              <w:t>Canton Code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b/>
                <w:bCs/>
                <w:color w:val="000000"/>
                <w:lang w:eastAsia="en-NZ"/>
              </w:rPr>
              <w:t>Canton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b/>
                <w:bCs/>
                <w:color w:val="000000"/>
                <w:lang w:eastAsia="en-NZ"/>
              </w:rPr>
              <w:t>Province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103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GUALACEO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NABON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110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OÑA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111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CHORDELEG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112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EL PAN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AZUAY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401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TULCAN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402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BOLIVAR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405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MONTUFAR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406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SAN PEDRO DE HUACA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CARCHI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501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LATACUNGA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505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SALCEDO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COTOPAXI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601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RIOBAMBA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604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CHAMBO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CHIMBORAZO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1111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SARAGURO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LOJA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GUALAQUIZA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1403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LIMON INDANZA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 xml:space="preserve">MORONA </w:t>
            </w: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1404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PALORA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1405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SANTIAGO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1406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1407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HUAMBOYA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1408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SAN JUAN BOSCO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1409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TAISHA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1410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LOGROÐO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1411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PABLO SEXTO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1412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TIWINTZA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MORONA SANTIAGO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1501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TENA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1503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ARCHIDONA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1504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EL CHACO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1507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QUIJOS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1509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CARLOS JULIO AROSEMENA TOLA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NAPO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1601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PASTAZA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PASTAZA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1602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MERA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PASTAZA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1603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SANTA CLARA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PASTAZA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1604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ARAJUNO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PASTAZA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1701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QUITO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1702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CAYAMBE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PICHINCHA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1805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PATATE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TUNGURAHUA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CHINCHIPE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1903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NANGARITZA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YACUAMBI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1905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YANTZAZA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1906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EL PANGUI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1907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CENTINELA DEL CONDOR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1908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PALANDA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ZAMORA 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1909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PAQUISHA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 xml:space="preserve">ZAMORA </w:t>
            </w: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CHINCHIPE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lastRenderedPageBreak/>
              <w:t>2101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LAGO AGRIO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2102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GONZALO PIZARRO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2103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PUTUMAYO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2104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SHUSHUFINDI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2105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2106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CASCALES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2107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CUYABENO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SUCUMBIOS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2201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ORELLANA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ORELLANA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2202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AGUARICO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ORELLANA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2203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C"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val="es-EC" w:eastAsia="en-NZ"/>
              </w:rPr>
              <w:t>LA JOYA DE LOS SACHAS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ORELLANA</w:t>
            </w:r>
          </w:p>
        </w:tc>
      </w:tr>
      <w:tr w:rsidR="006921DE" w:rsidRPr="006921DE" w:rsidTr="006921DE">
        <w:trPr>
          <w:trHeight w:val="300"/>
          <w:jc w:val="center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2204</w:t>
            </w:r>
          </w:p>
        </w:tc>
        <w:tc>
          <w:tcPr>
            <w:tcW w:w="2662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LORETO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6921DE" w:rsidRPr="006921DE" w:rsidRDefault="006921DE" w:rsidP="006921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6921DE">
              <w:rPr>
                <w:rFonts w:ascii="Calibri" w:eastAsia="Times New Roman" w:hAnsi="Calibri" w:cs="Times New Roman"/>
                <w:color w:val="000000"/>
                <w:lang w:eastAsia="en-NZ"/>
              </w:rPr>
              <w:t>ORELLANA</w:t>
            </w:r>
          </w:p>
        </w:tc>
      </w:tr>
    </w:tbl>
    <w:p w:rsidR="006921DE" w:rsidRPr="00F03544" w:rsidRDefault="006921DE" w:rsidP="00F049CF">
      <w:pPr>
        <w:jc w:val="center"/>
      </w:pPr>
    </w:p>
    <w:sectPr w:rsidR="006921DE" w:rsidRPr="00F035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318"/>
    <w:rsid w:val="00221A21"/>
    <w:rsid w:val="00477318"/>
    <w:rsid w:val="00493B80"/>
    <w:rsid w:val="004A088D"/>
    <w:rsid w:val="006921DE"/>
    <w:rsid w:val="00A9093A"/>
    <w:rsid w:val="00AB4225"/>
    <w:rsid w:val="00F03544"/>
    <w:rsid w:val="00F049CF"/>
    <w:rsid w:val="00FC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AD6EFA7B.dotm</Template>
  <TotalTime>708</TotalTime>
  <Pages>1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Landcare Research</Company>
  <LinksUpToDate>false</LinksUpToDate>
  <CharactersWithSpaces>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2015-04-20T09:11:00Z</dcterms:created>
  <dcterms:modified xsi:type="dcterms:W3CDTF">2015-04-20T20:59:00Z</dcterms:modified>
</cp:coreProperties>
</file>