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EBF6" w14:textId="49108B45" w:rsidR="008F5BB7" w:rsidRDefault="00570443">
      <w:r>
        <w:t>Adapted from</w:t>
      </w:r>
      <w:r w:rsidR="0098430C">
        <w:t xml:space="preserve"> </w:t>
      </w:r>
      <w:proofErr w:type="spellStart"/>
      <w:r w:rsidR="0098430C">
        <w:t>Rickwood</w:t>
      </w:r>
      <w:proofErr w:type="spellEnd"/>
      <w:r w:rsidR="0098430C">
        <w:t xml:space="preserve"> &amp; Thomas (2012)</w:t>
      </w:r>
    </w:p>
    <w:p w14:paraId="3154B775" w14:textId="3A4A1826" w:rsidR="0098430C" w:rsidRDefault="0098430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2C424" wp14:editId="386B88E4">
                <wp:simplePos x="0" y="0"/>
                <wp:positionH relativeFrom="column">
                  <wp:posOffset>1027611</wp:posOffset>
                </wp:positionH>
                <wp:positionV relativeFrom="paragraph">
                  <wp:posOffset>176530</wp:posOffset>
                </wp:positionV>
                <wp:extent cx="7358380" cy="652689"/>
                <wp:effectExtent l="0" t="0" r="7620" b="8255"/>
                <wp:wrapNone/>
                <wp:docPr id="10538849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8380" cy="652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D0C3A" w14:textId="0E8AA9AD" w:rsidR="0098430C" w:rsidRDefault="0098430C" w:rsidP="0098430C">
                            <w:pPr>
                              <w:jc w:val="center"/>
                            </w:pPr>
                            <w:r>
                              <w:t>HELP-SEEKING</w:t>
                            </w:r>
                          </w:p>
                          <w:p w14:paraId="4A289719" w14:textId="77777777" w:rsidR="0098430C" w:rsidRDefault="0098430C" w:rsidP="0098430C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</w:rPr>
                              <w:t>“</w:t>
                            </w:r>
                            <w:proofErr w:type="gramStart"/>
                            <w:r w:rsidRPr="00C925F4"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</w:rPr>
                              <w:t>help</w:t>
                            </w:r>
                            <w:proofErr w:type="gramEnd"/>
                            <w:r w:rsidRPr="00C925F4"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</w:rPr>
                              <w:t>-seeking is an active and adaptive process of attempting to cope with problems or symptoms by using external resources for assistance.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</w:rPr>
                              <w:t>”</w:t>
                            </w:r>
                          </w:p>
                          <w:p w14:paraId="3F5565A1" w14:textId="77777777" w:rsidR="0098430C" w:rsidRDefault="0098430C" w:rsidP="00984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2C4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0.9pt;margin-top:13.9pt;width:579.4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" fillcolor="white [3201]" strokeweight=".5pt">
                <v:textbox>
                  <w:txbxContent>
                    <w:p w14:paraId="23AD0C3A" w14:textId="0E8AA9AD" w:rsidR="0098430C" w:rsidRDefault="0098430C" w:rsidP="0098430C">
                      <w:pPr>
                        <w:jc w:val="center"/>
                      </w:pPr>
                      <w:r>
                        <w:t>HELP-SEEKING</w:t>
                      </w:r>
                    </w:p>
                    <w:p w14:paraId="4A289719" w14:textId="77777777" w:rsidR="0098430C" w:rsidRDefault="0098430C" w:rsidP="0098430C">
                      <w:pPr>
                        <w:rPr>
                          <w:rFonts w:ascii="Times New Roman" w:hAnsi="Times New Roman" w:cs="Times New Roman"/>
                          <w:color w:val="000000"/>
                          <w:kern w:val="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kern w:val="0"/>
                        </w:rPr>
                        <w:t>“</w:t>
                      </w:r>
                      <w:proofErr w:type="gramStart"/>
                      <w:r w:rsidRPr="00C925F4">
                        <w:rPr>
                          <w:rFonts w:ascii="Times New Roman" w:hAnsi="Times New Roman" w:cs="Times New Roman"/>
                          <w:color w:val="000000"/>
                          <w:kern w:val="0"/>
                        </w:rPr>
                        <w:t>help</w:t>
                      </w:r>
                      <w:proofErr w:type="gramEnd"/>
                      <w:r w:rsidRPr="00C925F4">
                        <w:rPr>
                          <w:rFonts w:ascii="Times New Roman" w:hAnsi="Times New Roman" w:cs="Times New Roman"/>
                          <w:color w:val="000000"/>
                          <w:kern w:val="0"/>
                        </w:rPr>
                        <w:t>-seeking is an active and adaptive process of attempting to cope with problems or symptoms by using external resources for assistance.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kern w:val="0"/>
                        </w:rPr>
                        <w:t>”</w:t>
                      </w:r>
                    </w:p>
                    <w:p w14:paraId="3F5565A1" w14:textId="77777777" w:rsidR="0098430C" w:rsidRDefault="0098430C" w:rsidP="009843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23DA9F" w14:textId="41EEC04B" w:rsidR="0098430C" w:rsidRDefault="00950E5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87FDFB" wp14:editId="1B8FF211">
                <wp:simplePos x="0" y="0"/>
                <wp:positionH relativeFrom="column">
                  <wp:posOffset>4145280</wp:posOffset>
                </wp:positionH>
                <wp:positionV relativeFrom="paragraph">
                  <wp:posOffset>1714772</wp:posOffset>
                </wp:positionV>
                <wp:extent cx="1105535" cy="2203269"/>
                <wp:effectExtent l="0" t="0" r="12065" b="6985"/>
                <wp:wrapNone/>
                <wp:docPr id="193668328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535" cy="22032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045FD" w14:textId="75B3A436" w:rsidR="0098430C" w:rsidRDefault="0098430C">
                            <w:r>
                              <w:t>Source</w:t>
                            </w:r>
                          </w:p>
                          <w:p w14:paraId="2DF5918C" w14:textId="77777777" w:rsidR="0098430C" w:rsidRDefault="0098430C"/>
                          <w:p w14:paraId="0D4C9BA0" w14:textId="7A57AEDD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Formal</w:t>
                            </w:r>
                            <w:r w:rsidR="00950E55">
                              <w:rPr>
                                <w:sz w:val="20"/>
                                <w:szCs w:val="20"/>
                              </w:rPr>
                              <w:t xml:space="preserve"> (health care) </w:t>
                            </w:r>
                          </w:p>
                          <w:p w14:paraId="28947B6D" w14:textId="4C1AEC51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Semi-formal</w:t>
                            </w:r>
                            <w:r w:rsidR="00950E55">
                              <w:rPr>
                                <w:sz w:val="20"/>
                                <w:szCs w:val="20"/>
                              </w:rPr>
                              <w:t xml:space="preserve"> (professional relationship but not health)</w:t>
                            </w:r>
                          </w:p>
                          <w:p w14:paraId="1EC145B5" w14:textId="70AED0FF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Informal</w:t>
                            </w:r>
                            <w:r w:rsidR="00950E55">
                              <w:rPr>
                                <w:sz w:val="20"/>
                                <w:szCs w:val="20"/>
                              </w:rPr>
                              <w:t xml:space="preserve"> (friends/family)</w:t>
                            </w:r>
                          </w:p>
                          <w:p w14:paraId="57299C37" w14:textId="4D9FAF13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Self-help</w:t>
                            </w:r>
                          </w:p>
                          <w:p w14:paraId="750C4696" w14:textId="77777777" w:rsidR="0098430C" w:rsidRDefault="0098430C"/>
                          <w:p w14:paraId="694FDF3D" w14:textId="77777777" w:rsidR="0098430C" w:rsidRDefault="00984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7FDF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326.4pt;margin-top:135pt;width:87.05pt;height:17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" fillcolor="white [3201]" strokeweight=".5pt">
                <v:textbox>
                  <w:txbxContent>
                    <w:p w14:paraId="721045FD" w14:textId="75B3A436" w:rsidR="0098430C" w:rsidRDefault="0098430C">
                      <w:r>
                        <w:t>Source</w:t>
                      </w:r>
                    </w:p>
                    <w:p w14:paraId="2DF5918C" w14:textId="77777777" w:rsidR="0098430C" w:rsidRDefault="0098430C"/>
                    <w:p w14:paraId="0D4C9BA0" w14:textId="7A57AEDD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Formal</w:t>
                      </w:r>
                      <w:r w:rsidR="00950E55">
                        <w:rPr>
                          <w:sz w:val="20"/>
                          <w:szCs w:val="20"/>
                        </w:rPr>
                        <w:t xml:space="preserve"> (health care) </w:t>
                      </w:r>
                    </w:p>
                    <w:p w14:paraId="28947B6D" w14:textId="4C1AEC51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Semi-formal</w:t>
                      </w:r>
                      <w:r w:rsidR="00950E55">
                        <w:rPr>
                          <w:sz w:val="20"/>
                          <w:szCs w:val="20"/>
                        </w:rPr>
                        <w:t xml:space="preserve"> (professional relationship but not health)</w:t>
                      </w:r>
                    </w:p>
                    <w:p w14:paraId="1EC145B5" w14:textId="70AED0FF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Informal</w:t>
                      </w:r>
                      <w:r w:rsidR="00950E55">
                        <w:rPr>
                          <w:sz w:val="20"/>
                          <w:szCs w:val="20"/>
                        </w:rPr>
                        <w:t xml:space="preserve"> (friends/family)</w:t>
                      </w:r>
                    </w:p>
                    <w:p w14:paraId="57299C37" w14:textId="4D9FAF13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Self-help</w:t>
                      </w:r>
                    </w:p>
                    <w:p w14:paraId="750C4696" w14:textId="77777777" w:rsidR="0098430C" w:rsidRDefault="0098430C"/>
                    <w:p w14:paraId="694FDF3D" w14:textId="77777777" w:rsidR="0098430C" w:rsidRDefault="0098430C"/>
                  </w:txbxContent>
                </v:textbox>
              </v:shape>
            </w:pict>
          </mc:Fallback>
        </mc:AlternateContent>
      </w:r>
      <w:r w:rsidR="00EC513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B8F9BA" wp14:editId="6FC94F31">
                <wp:simplePos x="0" y="0"/>
                <wp:positionH relativeFrom="column">
                  <wp:posOffset>679269</wp:posOffset>
                </wp:positionH>
                <wp:positionV relativeFrom="paragraph">
                  <wp:posOffset>1671229</wp:posOffset>
                </wp:positionV>
                <wp:extent cx="1210310" cy="2090057"/>
                <wp:effectExtent l="0" t="0" r="8890" b="18415"/>
                <wp:wrapNone/>
                <wp:docPr id="2122417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2090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8961D" w14:textId="1747EBAC" w:rsidR="0098430C" w:rsidRDefault="0098430C">
                            <w:r>
                              <w:t>Process</w:t>
                            </w:r>
                          </w:p>
                          <w:p w14:paraId="36129BE9" w14:textId="77777777" w:rsidR="0098430C" w:rsidRDefault="0098430C"/>
                          <w:p w14:paraId="65189632" w14:textId="6F7C6FEF" w:rsidR="0098430C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Orientation</w:t>
                            </w:r>
                            <w:r w:rsidR="00EC513A">
                              <w:rPr>
                                <w:sz w:val="20"/>
                                <w:szCs w:val="20"/>
                              </w:rPr>
                              <w:t xml:space="preserve"> -attitude toward seeking help</w:t>
                            </w:r>
                          </w:p>
                          <w:p w14:paraId="5CA2841B" w14:textId="77777777" w:rsidR="00EC513A" w:rsidRPr="004C6635" w:rsidRDefault="00EC51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2C335E" w14:textId="29BA3ED6" w:rsidR="0098430C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Intention</w:t>
                            </w:r>
                            <w:r w:rsidR="00EC513A">
                              <w:rPr>
                                <w:sz w:val="20"/>
                                <w:szCs w:val="20"/>
                              </w:rPr>
                              <w:t xml:space="preserve"> – future intention</w:t>
                            </w:r>
                          </w:p>
                          <w:p w14:paraId="73254A53" w14:textId="77777777" w:rsidR="00EC513A" w:rsidRPr="004C6635" w:rsidRDefault="00EC51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55B459" w14:textId="496544FE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Behaviour</w:t>
                            </w:r>
                            <w:r w:rsidR="00EC513A">
                              <w:rPr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="00A31E3D">
                              <w:rPr>
                                <w:sz w:val="20"/>
                                <w:szCs w:val="20"/>
                              </w:rPr>
                              <w:t>observable</w:t>
                            </w:r>
                            <w:r w:rsidR="00EC513A">
                              <w:rPr>
                                <w:sz w:val="20"/>
                                <w:szCs w:val="20"/>
                              </w:rPr>
                              <w:t xml:space="preserve"> behaviour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8F9B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53.5pt;margin-top:131.6pt;width:95.3pt;height:164.5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" fillcolor="white [3201]" strokeweight=".5pt">
                <v:textbox>
                  <w:txbxContent>
                    <w:p w14:paraId="2598961D" w14:textId="1747EBAC" w:rsidR="0098430C" w:rsidRDefault="0098430C">
                      <w:r>
                        <w:t>Process</w:t>
                      </w:r>
                    </w:p>
                    <w:p w14:paraId="36129BE9" w14:textId="77777777" w:rsidR="0098430C" w:rsidRDefault="0098430C"/>
                    <w:p w14:paraId="65189632" w14:textId="6F7C6FEF" w:rsidR="0098430C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Orientation</w:t>
                      </w:r>
                      <w:r w:rsidR="00EC513A">
                        <w:rPr>
                          <w:sz w:val="20"/>
                          <w:szCs w:val="20"/>
                        </w:rPr>
                        <w:t xml:space="preserve"> -attitude toward seeking help</w:t>
                      </w:r>
                    </w:p>
                    <w:p w14:paraId="5CA2841B" w14:textId="77777777" w:rsidR="00EC513A" w:rsidRPr="004C6635" w:rsidRDefault="00EC513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82C335E" w14:textId="29BA3ED6" w:rsidR="0098430C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Intention</w:t>
                      </w:r>
                      <w:r w:rsidR="00EC513A">
                        <w:rPr>
                          <w:sz w:val="20"/>
                          <w:szCs w:val="20"/>
                        </w:rPr>
                        <w:t xml:space="preserve"> – future intention</w:t>
                      </w:r>
                    </w:p>
                    <w:p w14:paraId="73254A53" w14:textId="77777777" w:rsidR="00EC513A" w:rsidRPr="004C6635" w:rsidRDefault="00EC513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755B459" w14:textId="496544FE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Behaviour</w:t>
                      </w:r>
                      <w:r w:rsidR="00EC513A">
                        <w:rPr>
                          <w:sz w:val="20"/>
                          <w:szCs w:val="20"/>
                        </w:rPr>
                        <w:t xml:space="preserve"> -</w:t>
                      </w:r>
                      <w:r w:rsidR="00A31E3D">
                        <w:rPr>
                          <w:sz w:val="20"/>
                          <w:szCs w:val="20"/>
                        </w:rPr>
                        <w:t>observable</w:t>
                      </w:r>
                      <w:r w:rsidR="00EC513A">
                        <w:rPr>
                          <w:sz w:val="20"/>
                          <w:szCs w:val="20"/>
                        </w:rPr>
                        <w:t xml:space="preserve"> behaviour</w:t>
                      </w:r>
                    </w:p>
                  </w:txbxContent>
                </v:textbox>
              </v:shape>
            </w:pict>
          </mc:Fallback>
        </mc:AlternateContent>
      </w:r>
      <w:r w:rsidR="004C663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F274BD" wp14:editId="2C946A1B">
                <wp:simplePos x="0" y="0"/>
                <wp:positionH relativeFrom="column">
                  <wp:posOffset>7349762</wp:posOffset>
                </wp:positionH>
                <wp:positionV relativeFrom="paragraph">
                  <wp:posOffset>1714500</wp:posOffset>
                </wp:positionV>
                <wp:extent cx="1035957" cy="1724297"/>
                <wp:effectExtent l="0" t="0" r="18415" b="15875"/>
                <wp:wrapNone/>
                <wp:docPr id="3505177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957" cy="17242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93ED90" w14:textId="0F063B4E" w:rsidR="0098430C" w:rsidRDefault="0098430C">
                            <w:r>
                              <w:t>Concern</w:t>
                            </w:r>
                          </w:p>
                          <w:p w14:paraId="7E8EABD0" w14:textId="151EB1A0" w:rsidR="0098430C" w:rsidRDefault="0098430C" w:rsidP="0098430C"/>
                          <w:p w14:paraId="426C64C9" w14:textId="5AD41DDF" w:rsidR="0098430C" w:rsidRPr="004C6635" w:rsidRDefault="0098430C" w:rsidP="0098430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distress</w:t>
                            </w:r>
                          </w:p>
                          <w:p w14:paraId="65447EA9" w14:textId="77777777" w:rsidR="0098430C" w:rsidRPr="004C6635" w:rsidRDefault="0098430C" w:rsidP="0098430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A1E4312" w14:textId="1A4F27B2" w:rsidR="0098430C" w:rsidRPr="004C6635" w:rsidRDefault="0098430C" w:rsidP="0098430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Specific symptoms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274BD" id="Text Box 9" o:spid="_x0000_s1028" type="#_x0000_t202" style="position:absolute;margin-left:578.7pt;margin-top:135pt;width:81.55pt;height:13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" fillcolor="white [3201]" strokeweight=".5pt">
                <v:textbox>
                  <w:txbxContent>
                    <w:p w14:paraId="6193ED90" w14:textId="0F063B4E" w:rsidR="0098430C" w:rsidRDefault="0098430C">
                      <w:r>
                        <w:t>Concern</w:t>
                      </w:r>
                    </w:p>
                    <w:p w14:paraId="7E8EABD0" w14:textId="151EB1A0" w:rsidR="0098430C" w:rsidRDefault="0098430C" w:rsidP="0098430C"/>
                    <w:p w14:paraId="426C64C9" w14:textId="5AD41DDF" w:rsidR="0098430C" w:rsidRPr="004C6635" w:rsidRDefault="0098430C" w:rsidP="0098430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General distress</w:t>
                      </w:r>
                    </w:p>
                    <w:p w14:paraId="65447EA9" w14:textId="77777777" w:rsidR="0098430C" w:rsidRPr="004C6635" w:rsidRDefault="0098430C" w:rsidP="0098430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3A1E4312" w14:textId="1A4F27B2" w:rsidR="0098430C" w:rsidRPr="004C6635" w:rsidRDefault="0098430C" w:rsidP="0098430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Specific symptoms</w:t>
                      </w:r>
                    </w:p>
                  </w:txbxContent>
                </v:textbox>
              </v:shape>
            </w:pict>
          </mc:Fallback>
        </mc:AlternateContent>
      </w:r>
      <w:r w:rsidR="004C66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D581" wp14:editId="1E7AC01F">
                <wp:simplePos x="0" y="0"/>
                <wp:positionH relativeFrom="column">
                  <wp:posOffset>-696686</wp:posOffset>
                </wp:positionH>
                <wp:positionV relativeFrom="paragraph">
                  <wp:posOffset>277858</wp:posOffset>
                </wp:positionV>
                <wp:extent cx="966470" cy="2151017"/>
                <wp:effectExtent l="0" t="0" r="11430" b="8255"/>
                <wp:wrapNone/>
                <wp:docPr id="15997386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2151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FDBE38" w14:textId="7D4CC27B" w:rsidR="0098430C" w:rsidRDefault="0098430C">
                            <w:r>
                              <w:t>Influences</w:t>
                            </w:r>
                          </w:p>
                          <w:p w14:paraId="6B4CCB16" w14:textId="3DF17551" w:rsidR="004C6635" w:rsidRDefault="004C6635"/>
                          <w:p w14:paraId="56676E23" w14:textId="669310EA" w:rsidR="004C6635" w:rsidRDefault="004C66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 xml:space="preserve">identifying the problem or </w:t>
                            </w:r>
                            <w:r w:rsidR="00EC513A">
                              <w:rPr>
                                <w:sz w:val="20"/>
                                <w:szCs w:val="20"/>
                              </w:rPr>
                              <w:t>MH literacy</w:t>
                            </w:r>
                          </w:p>
                          <w:p w14:paraId="716DF09F" w14:textId="77777777" w:rsidR="004C6635" w:rsidRDefault="004C66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1484C02" w14:textId="4A741C78" w:rsidR="004C6635" w:rsidRDefault="0057044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Inter-</w:t>
                            </w:r>
                          </w:p>
                          <w:p w14:paraId="1CD5B934" w14:textId="259880D4" w:rsidR="00570443" w:rsidRDefault="00570443"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sectionality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5D581" id="Text Box 1" o:spid="_x0000_s1030" type="#_x0000_t202" style="position:absolute;margin-left:-54.85pt;margin-top:21.9pt;width:76.1pt;height:16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" fillcolor="white [3201]" strokeweight=".5pt">
                <v:textbox>
                  <w:txbxContent>
                    <w:p w14:paraId="3CFDBE38" w14:textId="7D4CC27B" w:rsidR="0098430C" w:rsidRDefault="0098430C">
                      <w:r>
                        <w:t>Influences</w:t>
                      </w:r>
                    </w:p>
                    <w:p w14:paraId="6B4CCB16" w14:textId="3DF17551" w:rsidR="004C6635" w:rsidRDefault="004C6635"/>
                    <w:p w14:paraId="56676E23" w14:textId="669310EA" w:rsidR="004C6635" w:rsidRDefault="004C6635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 xml:space="preserve">identifying the problem or </w:t>
                      </w:r>
                      <w:r w:rsidR="00EC513A">
                        <w:rPr>
                          <w:sz w:val="20"/>
                          <w:szCs w:val="20"/>
                        </w:rPr>
                        <w:t>MH literacy</w:t>
                      </w:r>
                    </w:p>
                    <w:p w14:paraId="716DF09F" w14:textId="77777777" w:rsidR="004C6635" w:rsidRDefault="004C6635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1484C02" w14:textId="4A741C78" w:rsidR="004C6635" w:rsidRDefault="0057044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Inter-</w:t>
                      </w:r>
                    </w:p>
                    <w:p w14:paraId="1CD5B934" w14:textId="259880D4" w:rsidR="00570443" w:rsidRDefault="00570443">
                      <w:proofErr w:type="spellStart"/>
                      <w:r>
                        <w:rPr>
                          <w:sz w:val="20"/>
                          <w:szCs w:val="20"/>
                        </w:rPr>
                        <w:t>sectionality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C663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8D3A8E" wp14:editId="269C5951">
                <wp:simplePos x="0" y="0"/>
                <wp:positionH relativeFrom="column">
                  <wp:posOffset>5799909</wp:posOffset>
                </wp:positionH>
                <wp:positionV relativeFrom="paragraph">
                  <wp:posOffset>1714772</wp:posOffset>
                </wp:positionV>
                <wp:extent cx="1271451" cy="3257006"/>
                <wp:effectExtent l="0" t="0" r="11430" b="6985"/>
                <wp:wrapNone/>
                <wp:docPr id="43959880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1451" cy="3257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B85F5" w14:textId="39C1CAE1" w:rsidR="0098430C" w:rsidRDefault="0098430C">
                            <w:r>
                              <w:t>Type</w:t>
                            </w:r>
                          </w:p>
                          <w:p w14:paraId="02376E41" w14:textId="77777777" w:rsidR="0098430C" w:rsidRDefault="0098430C"/>
                          <w:p w14:paraId="23321369" w14:textId="05917DF9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Instrumental</w:t>
                            </w:r>
                            <w:r w:rsidR="004C6635"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6635" w:rsidRPr="004C6635">
                              <w:rPr>
                                <w:sz w:val="20"/>
                                <w:szCs w:val="20"/>
                              </w:rPr>
                              <w:t>(e.g. financial, transportation</w:t>
                            </w:r>
                          </w:p>
                          <w:p w14:paraId="477E0B9F" w14:textId="77777777" w:rsidR="004C6635" w:rsidRPr="004C6635" w:rsidRDefault="004C6635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7D9CCEE" w14:textId="24E7A56E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Information</w:t>
                            </w:r>
                            <w:r w:rsidR="004C6635" w:rsidRPr="004C6635">
                              <w:rPr>
                                <w:sz w:val="20"/>
                                <w:szCs w:val="20"/>
                              </w:rPr>
                              <w:t xml:space="preserve"> (e.g. web searches)</w:t>
                            </w:r>
                          </w:p>
                          <w:p w14:paraId="50E699D7" w14:textId="77777777" w:rsidR="004C6635" w:rsidRPr="004C6635" w:rsidRDefault="004C6635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8A6AB36" w14:textId="4990BE70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Affiliative</w:t>
                            </w:r>
                            <w:r w:rsidR="004C6635"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6635" w:rsidRPr="004C6635">
                              <w:rPr>
                                <w:sz w:val="20"/>
                                <w:szCs w:val="20"/>
                              </w:rPr>
                              <w:t>(e.g. peer support)</w:t>
                            </w:r>
                          </w:p>
                          <w:p w14:paraId="172A774E" w14:textId="77777777" w:rsidR="004C6635" w:rsidRPr="004C6635" w:rsidRDefault="004C6635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C0B9341" w14:textId="39A8AE10" w:rsidR="0098430C" w:rsidRPr="004C6635" w:rsidRDefault="0098430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Emotional</w:t>
                            </w:r>
                          </w:p>
                          <w:p w14:paraId="453BA831" w14:textId="77777777" w:rsidR="004C6635" w:rsidRPr="004C6635" w:rsidRDefault="004C6635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D5C8E8A" w14:textId="5050C252" w:rsidR="0098430C" w:rsidRPr="004C6635" w:rsidRDefault="0098430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D3A8E" id="Text Box 8" o:spid="_x0000_s1031" type="#_x0000_t202" style="position:absolute;margin-left:456.7pt;margin-top:135pt;width:100.1pt;height:256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" fillcolor="white [3201]" strokeweight=".5pt">
                <v:textbox>
                  <w:txbxContent>
                    <w:p w14:paraId="6F5B85F5" w14:textId="39C1CAE1" w:rsidR="0098430C" w:rsidRDefault="0098430C">
                      <w:r>
                        <w:t>Type</w:t>
                      </w:r>
                    </w:p>
                    <w:p w14:paraId="02376E41" w14:textId="77777777" w:rsidR="0098430C" w:rsidRDefault="0098430C"/>
                    <w:p w14:paraId="23321369" w14:textId="05917DF9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Instrumental</w:t>
                      </w:r>
                      <w:r w:rsidR="004C6635" w:rsidRPr="004C6635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4C6635" w:rsidRPr="004C6635">
                        <w:rPr>
                          <w:sz w:val="20"/>
                          <w:szCs w:val="20"/>
                        </w:rPr>
                        <w:t>(e.g. financial, transportation</w:t>
                      </w:r>
                    </w:p>
                    <w:p w14:paraId="477E0B9F" w14:textId="77777777" w:rsidR="004C6635" w:rsidRPr="004C6635" w:rsidRDefault="004C6635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47D9CCEE" w14:textId="24E7A56E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Information</w:t>
                      </w:r>
                      <w:r w:rsidR="004C6635" w:rsidRPr="004C6635">
                        <w:rPr>
                          <w:sz w:val="20"/>
                          <w:szCs w:val="20"/>
                        </w:rPr>
                        <w:t xml:space="preserve"> (e.g. web searches)</w:t>
                      </w:r>
                    </w:p>
                    <w:p w14:paraId="50E699D7" w14:textId="77777777" w:rsidR="004C6635" w:rsidRPr="004C6635" w:rsidRDefault="004C6635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18A6AB36" w14:textId="4990BE70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Affiliative</w:t>
                      </w:r>
                      <w:r w:rsidR="004C6635" w:rsidRPr="004C6635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4C6635" w:rsidRPr="004C6635">
                        <w:rPr>
                          <w:sz w:val="20"/>
                          <w:szCs w:val="20"/>
                        </w:rPr>
                        <w:t>(e.g. peer support)</w:t>
                      </w:r>
                    </w:p>
                    <w:p w14:paraId="172A774E" w14:textId="77777777" w:rsidR="004C6635" w:rsidRPr="004C6635" w:rsidRDefault="004C6635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6C0B9341" w14:textId="39A8AE10" w:rsidR="0098430C" w:rsidRPr="004C6635" w:rsidRDefault="0098430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Emotional</w:t>
                      </w:r>
                    </w:p>
                    <w:p w14:paraId="453BA831" w14:textId="77777777" w:rsidR="004C6635" w:rsidRPr="004C6635" w:rsidRDefault="004C6635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1D5C8E8A" w14:textId="5050C252" w:rsidR="0098430C" w:rsidRPr="004C6635" w:rsidRDefault="0098430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C6635">
                        <w:rPr>
                          <w:i/>
                          <w:iCs/>
                          <w:sz w:val="20"/>
                          <w:szCs w:val="20"/>
                        </w:rPr>
                        <w:t>Treatment</w:t>
                      </w:r>
                    </w:p>
                  </w:txbxContent>
                </v:textbox>
              </v:shape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23B3C1" wp14:editId="3CA69F2A">
                <wp:simplePos x="0" y="0"/>
                <wp:positionH relativeFrom="column">
                  <wp:posOffset>2455817</wp:posOffset>
                </wp:positionH>
                <wp:positionV relativeFrom="paragraph">
                  <wp:posOffset>1671229</wp:posOffset>
                </wp:positionV>
                <wp:extent cx="1158240" cy="1593215"/>
                <wp:effectExtent l="0" t="0" r="10160" b="6985"/>
                <wp:wrapNone/>
                <wp:docPr id="15051792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159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283613" w14:textId="1077853D" w:rsidR="0098430C" w:rsidRDefault="0098430C">
                            <w:r>
                              <w:t>Time Frame</w:t>
                            </w:r>
                            <w:r>
                              <w:tab/>
                            </w:r>
                          </w:p>
                          <w:p w14:paraId="2F321549" w14:textId="77777777" w:rsidR="0098430C" w:rsidRDefault="0098430C"/>
                          <w:p w14:paraId="2E0A2B89" w14:textId="6A11C726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Ever?</w:t>
                            </w:r>
                          </w:p>
                          <w:p w14:paraId="130DE1FC" w14:textId="2BAA1848" w:rsidR="0098430C" w:rsidRPr="004C6635" w:rsidRDefault="00984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C6635">
                              <w:rPr>
                                <w:sz w:val="20"/>
                                <w:szCs w:val="20"/>
                              </w:rPr>
                              <w:t>Specific length (e.g. 12 months)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3B3C1" id="Text Box 6" o:spid="_x0000_s1032" type="#_x0000_t202" style="position:absolute;margin-left:193.35pt;margin-top:131.6pt;width:91.2pt;height:125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" fillcolor="white [3201]" strokeweight=".5pt">
                <v:textbox>
                  <w:txbxContent>
                    <w:p w14:paraId="3D283613" w14:textId="1077853D" w:rsidR="0098430C" w:rsidRDefault="0098430C">
                      <w:r>
                        <w:t>Time Frame</w:t>
                      </w:r>
                      <w:r>
                        <w:tab/>
                      </w:r>
                    </w:p>
                    <w:p w14:paraId="2F321549" w14:textId="77777777" w:rsidR="0098430C" w:rsidRDefault="0098430C"/>
                    <w:p w14:paraId="2E0A2B89" w14:textId="6A11C726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Ever?</w:t>
                      </w:r>
                    </w:p>
                    <w:p w14:paraId="130DE1FC" w14:textId="2BAA1848" w:rsidR="0098430C" w:rsidRPr="004C6635" w:rsidRDefault="0098430C">
                      <w:pPr>
                        <w:rPr>
                          <w:sz w:val="20"/>
                          <w:szCs w:val="20"/>
                        </w:rPr>
                      </w:pPr>
                      <w:r w:rsidRPr="004C6635">
                        <w:rPr>
                          <w:sz w:val="20"/>
                          <w:szCs w:val="20"/>
                        </w:rPr>
                        <w:t>Specific length (e.g. 12 months)</w:t>
                      </w:r>
                    </w:p>
                  </w:txbxContent>
                </v:textbox>
              </v:shape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FCB4A2" wp14:editId="3EB71850">
                <wp:simplePos x="0" y="0"/>
                <wp:positionH relativeFrom="column">
                  <wp:posOffset>7950926</wp:posOffset>
                </wp:positionH>
                <wp:positionV relativeFrom="paragraph">
                  <wp:posOffset>765719</wp:posOffset>
                </wp:positionV>
                <wp:extent cx="174171" cy="505097"/>
                <wp:effectExtent l="12700" t="0" r="29210" b="28575"/>
                <wp:wrapNone/>
                <wp:docPr id="1158709871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5050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BF4FD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626.05pt;margin-top:60.3pt;width:13.7pt;height:3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" adj="17876" fillcolor="#4472c4 [3204]" strokecolor="#09101d [484]" strokeweight="1pt"/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722DE" wp14:editId="651DF2E8">
                <wp:simplePos x="0" y="0"/>
                <wp:positionH relativeFrom="column">
                  <wp:posOffset>6199505</wp:posOffset>
                </wp:positionH>
                <wp:positionV relativeFrom="paragraph">
                  <wp:posOffset>768985</wp:posOffset>
                </wp:positionV>
                <wp:extent cx="174171" cy="505097"/>
                <wp:effectExtent l="38100" t="0" r="17780" b="28575"/>
                <wp:wrapNone/>
                <wp:docPr id="595195915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5050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76A842" id="Down Arrow 4" o:spid="_x0000_s1026" type="#_x0000_t67" style="position:absolute;margin-left:488.15pt;margin-top:60.55pt;width:13.7pt;height:3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" adj="17876" fillcolor="#4472c4 [3204]" strokecolor="#09101d [484]" strokeweight="1pt"/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A2F4D3" wp14:editId="02C4D0B7">
                <wp:simplePos x="0" y="0"/>
                <wp:positionH relativeFrom="column">
                  <wp:posOffset>4336234</wp:posOffset>
                </wp:positionH>
                <wp:positionV relativeFrom="paragraph">
                  <wp:posOffset>829945</wp:posOffset>
                </wp:positionV>
                <wp:extent cx="174171" cy="505097"/>
                <wp:effectExtent l="12700" t="0" r="29210" b="28575"/>
                <wp:wrapNone/>
                <wp:docPr id="2021466402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5050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E662F" id="Down Arrow 4" o:spid="_x0000_s1026" type="#_x0000_t67" style="position:absolute;margin-left:341.45pt;margin-top:65.35pt;width:13.7pt;height:3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" adj="17876" fillcolor="#4472c4 [3204]" strokecolor="#09101d [484]" strokeweight="1pt"/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19497" wp14:editId="497AA34B">
                <wp:simplePos x="0" y="0"/>
                <wp:positionH relativeFrom="column">
                  <wp:posOffset>2716167</wp:posOffset>
                </wp:positionH>
                <wp:positionV relativeFrom="paragraph">
                  <wp:posOffset>830489</wp:posOffset>
                </wp:positionV>
                <wp:extent cx="174171" cy="505097"/>
                <wp:effectExtent l="12700" t="0" r="29210" b="28575"/>
                <wp:wrapNone/>
                <wp:docPr id="49248317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5050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88B7" id="Down Arrow 4" o:spid="_x0000_s1026" type="#_x0000_t67" style="position:absolute;margin-left:213.85pt;margin-top:65.4pt;width:13.7pt;height:3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" adj="17876" fillcolor="#4472c4 [3204]" strokecolor="#09101d [484]" strokeweight="1pt"/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8BF92" wp14:editId="25CB77D3">
                <wp:simplePos x="0" y="0"/>
                <wp:positionH relativeFrom="column">
                  <wp:posOffset>1201783</wp:posOffset>
                </wp:positionH>
                <wp:positionV relativeFrom="paragraph">
                  <wp:posOffset>826498</wp:posOffset>
                </wp:positionV>
                <wp:extent cx="174171" cy="505097"/>
                <wp:effectExtent l="12700" t="0" r="29210" b="28575"/>
                <wp:wrapNone/>
                <wp:docPr id="1211308762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" cy="5050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51990" id="Down Arrow 4" o:spid="_x0000_s1026" type="#_x0000_t67" style="position:absolute;margin-left:94.65pt;margin-top:65.1pt;width:13.7pt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" adj="17876" fillcolor="#4472c4 [3204]" strokecolor="#09101d [484]" strokeweight="1pt"/>
            </w:pict>
          </mc:Fallback>
        </mc:AlternateContent>
      </w:r>
      <w:r w:rsidR="009843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9D4B8" wp14:editId="245DCCB9">
                <wp:simplePos x="0" y="0"/>
                <wp:positionH relativeFrom="column">
                  <wp:posOffset>270510</wp:posOffset>
                </wp:positionH>
                <wp:positionV relativeFrom="paragraph">
                  <wp:posOffset>346982</wp:posOffset>
                </wp:positionV>
                <wp:extent cx="644434" cy="130629"/>
                <wp:effectExtent l="0" t="12700" r="29210" b="22225"/>
                <wp:wrapNone/>
                <wp:docPr id="1488004434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34" cy="13062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C91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21.3pt;margin-top:27.3pt;width:50.75pt;height:1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" adj="19411" fillcolor="#4472c4 [3204]" strokecolor="#09101d [484]" strokeweight="1pt"/>
            </w:pict>
          </mc:Fallback>
        </mc:AlternateContent>
      </w:r>
    </w:p>
    <w:sectPr w:rsidR="0098430C" w:rsidSect="00E4229B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0390C"/>
    <w:multiLevelType w:val="hybridMultilevel"/>
    <w:tmpl w:val="C06EC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5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0C"/>
    <w:rsid w:val="001167F0"/>
    <w:rsid w:val="00143804"/>
    <w:rsid w:val="001A3550"/>
    <w:rsid w:val="002C63A9"/>
    <w:rsid w:val="00362780"/>
    <w:rsid w:val="004C6635"/>
    <w:rsid w:val="00546830"/>
    <w:rsid w:val="0055733C"/>
    <w:rsid w:val="00570443"/>
    <w:rsid w:val="005F596B"/>
    <w:rsid w:val="00651331"/>
    <w:rsid w:val="007265D5"/>
    <w:rsid w:val="007F0623"/>
    <w:rsid w:val="008014E9"/>
    <w:rsid w:val="0081689E"/>
    <w:rsid w:val="00873574"/>
    <w:rsid w:val="008F5BB7"/>
    <w:rsid w:val="00950E55"/>
    <w:rsid w:val="0098430C"/>
    <w:rsid w:val="009C2000"/>
    <w:rsid w:val="00A31E3D"/>
    <w:rsid w:val="00A347C0"/>
    <w:rsid w:val="00A71605"/>
    <w:rsid w:val="00C66467"/>
    <w:rsid w:val="00CA7114"/>
    <w:rsid w:val="00E13C44"/>
    <w:rsid w:val="00E4229B"/>
    <w:rsid w:val="00EC513A"/>
    <w:rsid w:val="00FC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3D7A0"/>
  <w14:defaultImageDpi w14:val="32767"/>
  <w15:chartTrackingRefBased/>
  <w15:docId w15:val="{F45FE208-A195-474D-BFF1-825BE31D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Wilkins</dc:creator>
  <cp:keywords/>
  <dc:description/>
  <cp:lastModifiedBy>Jessica Wilkins</cp:lastModifiedBy>
  <cp:revision>3</cp:revision>
  <dcterms:created xsi:type="dcterms:W3CDTF">2024-06-12T08:49:00Z</dcterms:created>
  <dcterms:modified xsi:type="dcterms:W3CDTF">2024-06-12T08:49:00Z</dcterms:modified>
</cp:coreProperties>
</file>