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871A0" w14:textId="797A52D8" w:rsidR="00E40F8F" w:rsidRPr="00E40F8F" w:rsidRDefault="00E40F8F" w:rsidP="00E40F8F">
      <w:pPr>
        <w:spacing w:before="120"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40F8F">
        <w:rPr>
          <w:rFonts w:asciiTheme="minorHAnsi" w:hAnsiTheme="minorHAnsi" w:cstheme="minorHAnsi"/>
          <w:b/>
          <w:bCs/>
          <w:sz w:val="22"/>
          <w:szCs w:val="22"/>
        </w:rPr>
        <w:t>SUPPLEMENTARY MATERIAL</w:t>
      </w:r>
    </w:p>
    <w:p w14:paraId="741ECEBD" w14:textId="11EA55A4" w:rsidR="00E40F8F" w:rsidRPr="00C83DAE" w:rsidRDefault="00E40F8F" w:rsidP="00E40F8F">
      <w:pPr>
        <w:spacing w:before="120" w:line="480" w:lineRule="auto"/>
        <w:rPr>
          <w:rFonts w:asciiTheme="minorHAnsi" w:hAnsiTheme="minorHAnsi" w:cstheme="minorHAnsi"/>
          <w:sz w:val="22"/>
          <w:szCs w:val="22"/>
        </w:rPr>
      </w:pPr>
      <w:r w:rsidRPr="00C83DAE">
        <w:rPr>
          <w:rFonts w:asciiTheme="minorHAnsi" w:hAnsiTheme="minorHAnsi" w:cstheme="minorHAnsi"/>
          <w:sz w:val="22"/>
          <w:szCs w:val="22"/>
        </w:rPr>
        <w:t xml:space="preserve">Table </w:t>
      </w:r>
      <w:r w:rsidR="00CA0D50">
        <w:rPr>
          <w:rFonts w:asciiTheme="minorHAnsi" w:hAnsiTheme="minorHAnsi" w:cstheme="minorHAnsi"/>
          <w:sz w:val="22"/>
          <w:szCs w:val="22"/>
        </w:rPr>
        <w:t>S1</w:t>
      </w:r>
      <w:r w:rsidRPr="00C83DAE">
        <w:rPr>
          <w:rFonts w:asciiTheme="minorHAnsi" w:hAnsiTheme="minorHAnsi" w:cstheme="minorHAnsi"/>
          <w:sz w:val="22"/>
          <w:szCs w:val="22"/>
        </w:rPr>
        <w:t xml:space="preserve">. </w:t>
      </w:r>
      <w:r w:rsidRPr="00C83DAE">
        <w:rPr>
          <w:rFonts w:asciiTheme="minorHAnsi" w:hAnsiTheme="minorHAnsi" w:cstheme="minorHAnsi"/>
          <w:sz w:val="22"/>
          <w:szCs w:val="22"/>
          <w:u w:val="single"/>
        </w:rPr>
        <w:t>Exploratory factor analysis for the 3 scales</w:t>
      </w:r>
      <w:r w:rsidRPr="00C83DAE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3"/>
        <w:gridCol w:w="709"/>
        <w:gridCol w:w="850"/>
        <w:gridCol w:w="851"/>
      </w:tblGrid>
      <w:tr w:rsidR="00E40F8F" w:rsidRPr="00AA6979" w14:paraId="16A1140A" w14:textId="77777777" w:rsidTr="006E7D4A">
        <w:trPr>
          <w:cantSplit/>
        </w:trPr>
        <w:tc>
          <w:tcPr>
            <w:tcW w:w="7083" w:type="dxa"/>
            <w:vMerge w:val="restart"/>
            <w:shd w:val="clear" w:color="auto" w:fill="FFFFFF"/>
            <w:vAlign w:val="bottom"/>
          </w:tcPr>
          <w:p w14:paraId="5CEE1AA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shd w:val="clear" w:color="auto" w:fill="FFFFFF"/>
            <w:vAlign w:val="bottom"/>
          </w:tcPr>
          <w:p w14:paraId="3580509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Factor</w:t>
            </w:r>
          </w:p>
        </w:tc>
      </w:tr>
      <w:tr w:rsidR="00E40F8F" w:rsidRPr="00AA6979" w14:paraId="1108234E" w14:textId="77777777" w:rsidTr="006E7D4A">
        <w:trPr>
          <w:cantSplit/>
        </w:trPr>
        <w:tc>
          <w:tcPr>
            <w:tcW w:w="7083" w:type="dxa"/>
            <w:vMerge/>
            <w:shd w:val="clear" w:color="auto" w:fill="FFFFFF"/>
            <w:vAlign w:val="bottom"/>
          </w:tcPr>
          <w:p w14:paraId="3C8A934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2B410E3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79CB44B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06193B6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</w:tr>
      <w:tr w:rsidR="00E40F8F" w:rsidRPr="00AA6979" w14:paraId="50A29F52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003F0EC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1: Have you had a poor appetite?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E25A40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51391C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ACCDF6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0.59</w:t>
            </w:r>
          </w:p>
        </w:tc>
      </w:tr>
      <w:tr w:rsidR="00E40F8F" w:rsidRPr="00AA6979" w14:paraId="5413A969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09C6FC3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2: Have you preferred to be alone?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1C65AE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19A9EC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43CABF2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0.45</w:t>
            </w:r>
          </w:p>
        </w:tc>
      </w:tr>
      <w:tr w:rsidR="00E40F8F" w:rsidRPr="00AA6979" w14:paraId="1F1D9236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1156F91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3: Have you cried easily?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09F8A7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38F517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C352D7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0.32</w:t>
            </w:r>
          </w:p>
        </w:tc>
      </w:tr>
      <w:tr w:rsidR="00E40F8F" w:rsidRPr="00AA6979" w14:paraId="793B3892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4C7ED7C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4: Have you felt frustrated?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2946B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F8B78C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4A56C5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0.45</w:t>
            </w:r>
          </w:p>
        </w:tc>
      </w:tr>
      <w:tr w:rsidR="00E40F8F" w:rsidRPr="00AA6979" w14:paraId="28626CCF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6FF644D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5: Have you felt sad?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5BC5D4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654216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4930CE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0.48</w:t>
            </w:r>
          </w:p>
        </w:tc>
      </w:tr>
      <w:tr w:rsidR="00E40F8F" w:rsidRPr="00AA6979" w14:paraId="6F631DE5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62F4FCD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6: Have you forgotten to do things?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B94B46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2DA77C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232513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393B657B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487ED5B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7: Have you had difficulty in falling asleep or sleeping well?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4DAEE7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DFAD1D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3A5064E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0.58</w:t>
            </w:r>
          </w:p>
        </w:tc>
      </w:tr>
      <w:tr w:rsidR="00E40F8F" w:rsidRPr="00AA6979" w14:paraId="79F35050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36B0F3A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8: Have you believed that you were bewitched?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81257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E86219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C45B6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3CF96E06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065CFB5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9: Have you been so stressed that you have been moving around a lot?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823BA4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DAE4F6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3328BD7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38264942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47FEB65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Item 10: </w:t>
            </w: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Have you felt lonely?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A52EF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907CF5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BAAF28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13F65F06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2FD52F4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11: Have you felt worried and afraid of what will happen?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082DF5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BF5A8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3000CC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1E8F94CC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6DA815E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12: Have you found that you feel happy, then very quickly feel annoyed or sad?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45D765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91DA9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67CD8A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20F6B5BC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054C16B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13: Have you felt discouraged?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30F9A8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8A8348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F36F0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6D22DA1D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33A6B98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14: Have you felt that you are a failure or have let yourself down?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E2732E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0D9764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19A726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108E6423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6D16736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15: Have you spent a lot of time thinking about your life?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574E8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6D605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48160A1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2869901C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41A43A4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16: Have you felt afraid?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45C8C0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D7511B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F36125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48055FCF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74CA3E1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17: Have you felt confused?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DBDC45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0.65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22F7E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C8E3EA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646C0560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1139605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18: Have you stopped doing your normal activities (for example work, farming or college) because you don't feel able to continue?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130CE4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0.45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866653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B46C12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6887C49F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1F170D6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19: Have you lost your temper over small things?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26A77A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0.40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97DC4F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48FB375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1C327D22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3B8EFFC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20: Have you felt ashamed?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F80E7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25112B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48355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3479EE1D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57F752F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Item 21: Have you avoided talking to people?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3606B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1ABD36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0.73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7D8D54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5074174E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44B09DA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22: Have you felt hopeless?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9D2F0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2279E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0.79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0AAB87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78B25390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10AEF64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23: Have you felt that people dislike you?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32A238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2A2054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CB14BB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4FE9FA35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6C3CC25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24: Have you talked to yourself?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1F81D0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7D9F6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C583B5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0F8F" w:rsidRPr="00AA6979" w14:paraId="62C82C10" w14:textId="77777777" w:rsidTr="006E7D4A">
        <w:trPr>
          <w:cantSplit/>
        </w:trPr>
        <w:tc>
          <w:tcPr>
            <w:tcW w:w="7083" w:type="dxa"/>
            <w:shd w:val="clear" w:color="auto" w:fill="FFFFFF"/>
          </w:tcPr>
          <w:p w14:paraId="5E30AF8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sz w:val="22"/>
                <w:szCs w:val="22"/>
              </w:rPr>
              <w:t>Item 25: Have you felt tired of living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CA939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28C5DD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righ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0.65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DF81EF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344F4F49" w14:textId="77777777" w:rsidR="00E40F8F" w:rsidRPr="00AA6979" w:rsidRDefault="00E40F8F" w:rsidP="00E40F8F">
      <w:pPr>
        <w:autoSpaceDE w:val="0"/>
        <w:autoSpaceDN w:val="0"/>
        <w:adjustRightInd w:val="0"/>
        <w:spacing w:line="480" w:lineRule="auto"/>
        <w:ind w:left="60" w:right="60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AA6979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Extraction Method: Principal Axis Factoring. </w:t>
      </w:r>
    </w:p>
    <w:p w14:paraId="61A16574" w14:textId="0010A45F" w:rsidR="00E40F8F" w:rsidRPr="00CC2628" w:rsidRDefault="00E40F8F" w:rsidP="00E40F8F">
      <w:pPr>
        <w:spacing w:line="480" w:lineRule="auto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AA6979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r w:rsidRPr="00CC2628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Rotation Method: Promax with Kaiser Normalization.</w:t>
      </w:r>
    </w:p>
    <w:p w14:paraId="3A13C8DE" w14:textId="77777777" w:rsidR="00EF7D45" w:rsidRPr="00CC2628" w:rsidRDefault="00BC00B7" w:rsidP="00E40F8F">
      <w:pPr>
        <w:spacing w:line="48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CC2628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Note.</w:t>
      </w:r>
      <w:r w:rsidR="00EF7D45" w:rsidRPr="00CC2628">
        <w:rPr>
          <w:rFonts w:asciiTheme="minorHAnsi" w:hAnsiTheme="minorHAnsi" w:cstheme="minorHAnsi"/>
          <w:i/>
          <w:iCs/>
          <w:sz w:val="22"/>
          <w:szCs w:val="22"/>
        </w:rPr>
        <w:t xml:space="preserve"> Small factor loadings &lt; 0.3 were suppressed so that results are easier to interpret. </w:t>
      </w:r>
    </w:p>
    <w:p w14:paraId="197E88C9" w14:textId="048076F1" w:rsidR="00BC00B7" w:rsidRPr="00EF7D45" w:rsidRDefault="00BC00B7" w:rsidP="00E40F8F">
      <w:pPr>
        <w:spacing w:line="48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CC2628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r w:rsidRPr="00CC2628">
        <w:rPr>
          <w:rFonts w:asciiTheme="minorHAnsi" w:hAnsiTheme="minorHAnsi" w:cstheme="minorHAnsi"/>
          <w:i/>
          <w:iCs/>
          <w:sz w:val="22"/>
          <w:szCs w:val="22"/>
        </w:rPr>
        <w:t>Item 6 and item 10 did not load above 0.3 on any of</w:t>
      </w:r>
      <w:r w:rsidR="007D2E53" w:rsidRPr="00CC2628">
        <w:rPr>
          <w:rFonts w:asciiTheme="minorHAnsi" w:hAnsiTheme="minorHAnsi" w:cstheme="minorHAnsi"/>
          <w:i/>
          <w:iCs/>
          <w:sz w:val="22"/>
          <w:szCs w:val="22"/>
        </w:rPr>
        <w:t xml:space="preserve"> the</w:t>
      </w:r>
      <w:r w:rsidRPr="00CC2628">
        <w:rPr>
          <w:rFonts w:asciiTheme="minorHAnsi" w:hAnsiTheme="minorHAnsi" w:cstheme="minorHAnsi"/>
          <w:i/>
          <w:iCs/>
          <w:sz w:val="22"/>
          <w:szCs w:val="22"/>
        </w:rPr>
        <w:t xml:space="preserve"> factors</w:t>
      </w:r>
      <w:r w:rsidR="00D55FC3" w:rsidRPr="00CC2628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07BE0D5A" w14:textId="77777777" w:rsidR="00E40F8F" w:rsidRPr="00AA6979" w:rsidRDefault="00E40F8F" w:rsidP="00E40F8F">
      <w:pPr>
        <w:spacing w:before="120" w:line="480" w:lineRule="auto"/>
        <w:rPr>
          <w:rFonts w:asciiTheme="minorHAnsi" w:hAnsiTheme="minorHAnsi" w:cstheme="minorHAnsi"/>
          <w:sz w:val="22"/>
          <w:szCs w:val="22"/>
        </w:rPr>
      </w:pPr>
    </w:p>
    <w:p w14:paraId="2112F2FD" w14:textId="7C80AFE4" w:rsidR="00E40F8F" w:rsidRPr="00C83DAE" w:rsidRDefault="00E40F8F" w:rsidP="00E40F8F">
      <w:pPr>
        <w:spacing w:before="120" w:line="48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3DA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Table </w:t>
      </w:r>
      <w:r w:rsidR="00CA0D50">
        <w:rPr>
          <w:rFonts w:asciiTheme="minorHAnsi" w:hAnsiTheme="minorHAnsi" w:cstheme="minorHAnsi"/>
          <w:color w:val="000000" w:themeColor="text1"/>
          <w:sz w:val="22"/>
          <w:szCs w:val="22"/>
        </w:rPr>
        <w:t>S2</w:t>
      </w:r>
      <w:r w:rsidRPr="00C83DA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Pr="00C83DAE">
        <w:rPr>
          <w:rFonts w:asciiTheme="minorHAnsi" w:hAnsiTheme="minorHAnsi" w:cstheme="minorHAnsi"/>
          <w:color w:val="000000"/>
          <w:sz w:val="22"/>
          <w:szCs w:val="22"/>
          <w:u w:val="single"/>
        </w:rPr>
        <w:t>Item-Total Statistics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9"/>
        <w:gridCol w:w="1652"/>
        <w:gridCol w:w="1653"/>
        <w:gridCol w:w="1653"/>
        <w:gridCol w:w="1653"/>
        <w:gridCol w:w="1653"/>
      </w:tblGrid>
      <w:tr w:rsidR="00E40F8F" w:rsidRPr="00AA6979" w14:paraId="717A3ECF" w14:textId="77777777" w:rsidTr="006E7D4A">
        <w:trPr>
          <w:cantSplit/>
        </w:trPr>
        <w:tc>
          <w:tcPr>
            <w:tcW w:w="1229" w:type="dxa"/>
            <w:shd w:val="clear" w:color="auto" w:fill="FFFFFF"/>
            <w:vAlign w:val="bottom"/>
          </w:tcPr>
          <w:p w14:paraId="6F009DB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FFFFFF"/>
            <w:vAlign w:val="bottom"/>
          </w:tcPr>
          <w:p w14:paraId="05AF4C1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Scale Mean if Item Deleted</w:t>
            </w:r>
          </w:p>
        </w:tc>
        <w:tc>
          <w:tcPr>
            <w:tcW w:w="1653" w:type="dxa"/>
            <w:shd w:val="clear" w:color="auto" w:fill="FFFFFF"/>
            <w:vAlign w:val="bottom"/>
          </w:tcPr>
          <w:p w14:paraId="3107340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Scale Variance if Item Deleted</w:t>
            </w:r>
          </w:p>
        </w:tc>
        <w:tc>
          <w:tcPr>
            <w:tcW w:w="1653" w:type="dxa"/>
            <w:shd w:val="clear" w:color="auto" w:fill="FFFFFF"/>
            <w:vAlign w:val="bottom"/>
          </w:tcPr>
          <w:p w14:paraId="7C6394F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Corrected Item-Total Correlation</w:t>
            </w:r>
          </w:p>
        </w:tc>
        <w:tc>
          <w:tcPr>
            <w:tcW w:w="1653" w:type="dxa"/>
            <w:shd w:val="clear" w:color="auto" w:fill="FFFFFF"/>
            <w:vAlign w:val="bottom"/>
          </w:tcPr>
          <w:p w14:paraId="13565F7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Squared Multiple Correlation</w:t>
            </w:r>
          </w:p>
        </w:tc>
        <w:tc>
          <w:tcPr>
            <w:tcW w:w="1653" w:type="dxa"/>
            <w:shd w:val="clear" w:color="auto" w:fill="FFFFFF"/>
            <w:vAlign w:val="bottom"/>
          </w:tcPr>
          <w:p w14:paraId="7399E1D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Cronbach's Alpha if Item Deleted</w:t>
            </w:r>
          </w:p>
        </w:tc>
      </w:tr>
      <w:tr w:rsidR="00E40F8F" w:rsidRPr="00AA6979" w14:paraId="0C3D6DBB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79C88A8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1D7641B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12.54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CC3F50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81.5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49AF3F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78D307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E88AC0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05D23B1B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2BA74DE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2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4C64DF9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12.77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4E1F4E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83.1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7B7C137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2045B4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C2EADE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716A748A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6D32398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4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3AD5A4C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12.42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311FD4C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78.6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D33297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EC9A8A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39579E8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60563989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1C05D2D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5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26771E2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11.93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42CCD56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77.6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47228C7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37424E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9B859B4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7F9D8C69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66EA333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7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41BC3EF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12.31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DC77B9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8DD3A1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7A0AE72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F53096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752DF7CC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5A2094F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9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2F0005F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12.54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EF2026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79.6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553780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3E2F432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3630475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667E10C0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7F883E7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11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28D1A16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12.14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D2A4A4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77.3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A707FC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38E2C40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E87B02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31D23213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0D55795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12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231C74B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12.11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5B66B3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23C1BE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70787F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6F721A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397DF703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67D7BDC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13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5A990C1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12.57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3C724F3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855979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6A4846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078E88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49F4FD74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3079F1C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14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513C38E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12.69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E5ED95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79.7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7C3E080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08873C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DCF6F7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4F30A434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56AC2C7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15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2632F5E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C11420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D1E60C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1739D8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B6EA80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0.89</w:t>
            </w:r>
          </w:p>
        </w:tc>
      </w:tr>
      <w:tr w:rsidR="00E40F8F" w:rsidRPr="00AA6979" w14:paraId="03C460DE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1818374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16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740E920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12.47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E064AC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80.2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26F7B8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9E3A02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7C848A8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0.89</w:t>
            </w:r>
          </w:p>
        </w:tc>
      </w:tr>
      <w:tr w:rsidR="00E40F8F" w:rsidRPr="00AA6979" w14:paraId="2F0891C4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1FC4CF9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Item 17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5C5C640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12.26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F76B67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77.2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842BD1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635DB8C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D85BF4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124C263B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76CCC6CB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18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28F35B9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12.45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B0DCE2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7BAB8D2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7F5223B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D30557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2D4E36C8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0E63510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19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1328E1E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12.22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26EF24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79.8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15521AD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9DD4E2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A0CEF8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0.89</w:t>
            </w:r>
          </w:p>
        </w:tc>
      </w:tr>
      <w:tr w:rsidR="00E40F8F" w:rsidRPr="00AA6979" w14:paraId="01A9892E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2C987298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21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6F71062F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12.93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E073887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82.9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6106BD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4F05AD9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7E119D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0.89</w:t>
            </w:r>
          </w:p>
        </w:tc>
      </w:tr>
      <w:tr w:rsidR="00E40F8F" w:rsidRPr="00AA6979" w14:paraId="463C52E7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60005A0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22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088B118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12.82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A2CD39E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81.6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04BF313D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35D0A6A9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20966F66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E40F8F" w:rsidRPr="00AA6979" w14:paraId="772F1140" w14:textId="77777777" w:rsidTr="006E7D4A">
        <w:trPr>
          <w:cantSplit/>
        </w:trPr>
        <w:tc>
          <w:tcPr>
            <w:tcW w:w="1229" w:type="dxa"/>
            <w:shd w:val="clear" w:color="auto" w:fill="FFFFFF"/>
          </w:tcPr>
          <w:p w14:paraId="13454043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before="120" w:line="480" w:lineRule="auto"/>
              <w:ind w:left="60" w:right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25</w:t>
            </w:r>
          </w:p>
        </w:tc>
        <w:tc>
          <w:tcPr>
            <w:tcW w:w="1652" w:type="dxa"/>
            <w:shd w:val="clear" w:color="auto" w:fill="FFFFFF"/>
            <w:vAlign w:val="center"/>
          </w:tcPr>
          <w:p w14:paraId="62BF03BC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before="120"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12.94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4FF2261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before="120"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82.7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AD6D055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before="120"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7E0338B2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before="120"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653" w:type="dxa"/>
            <w:shd w:val="clear" w:color="auto" w:fill="FFFFFF"/>
            <w:vAlign w:val="center"/>
          </w:tcPr>
          <w:p w14:paraId="5CA3137A" w14:textId="77777777" w:rsidR="00E40F8F" w:rsidRPr="00AA6979" w:rsidRDefault="00E40F8F" w:rsidP="006E7D4A">
            <w:pPr>
              <w:autoSpaceDE w:val="0"/>
              <w:autoSpaceDN w:val="0"/>
              <w:adjustRightInd w:val="0"/>
              <w:spacing w:before="120" w:line="480" w:lineRule="auto"/>
              <w:ind w:left="60" w:right="6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69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0.88</w:t>
            </w:r>
          </w:p>
        </w:tc>
      </w:tr>
    </w:tbl>
    <w:p w14:paraId="32C69F92" w14:textId="77777777" w:rsidR="001A6555" w:rsidRDefault="00CC2628" w:rsidP="00F96617"/>
    <w:sectPr w:rsidR="001A6555" w:rsidSect="00F9661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8F"/>
    <w:rsid w:val="0022190C"/>
    <w:rsid w:val="003B6761"/>
    <w:rsid w:val="00713500"/>
    <w:rsid w:val="007D2E53"/>
    <w:rsid w:val="00981D5A"/>
    <w:rsid w:val="00BC00B7"/>
    <w:rsid w:val="00C6064D"/>
    <w:rsid w:val="00CA0D50"/>
    <w:rsid w:val="00CC2628"/>
    <w:rsid w:val="00D55FC3"/>
    <w:rsid w:val="00E40F8F"/>
    <w:rsid w:val="00EF7D45"/>
    <w:rsid w:val="00F263ED"/>
    <w:rsid w:val="00F9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2220F"/>
  <w15:chartTrackingRefBased/>
  <w15:docId w15:val="{D335C2E7-097A-4E8C-ABBD-7BD1D9CD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c\Documents\Custom%20Office%20Templates\Re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EF61D6-9A3D-3648-B4E6-EA4393A8D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Reb</Template>
  <TotalTime>1</TotalTime>
  <Pages>3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/>
  <cp:lastModifiedBy>Rebecca Horn</cp:lastModifiedBy>
  <cp:revision>2</cp:revision>
  <dcterms:created xsi:type="dcterms:W3CDTF">2021-06-18T14:33:00Z</dcterms:created>
  <dcterms:modified xsi:type="dcterms:W3CDTF">2021-06-18T14:33:00Z</dcterms:modified>
</cp:coreProperties>
</file>