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E546CC" w14:textId="0DB2F83E" w:rsidR="00402EC5" w:rsidRDefault="005B5492" w:rsidP="00402EC5">
      <w:pPr>
        <w:pStyle w:val="Articletitle"/>
        <w:rPr>
          <w:rStyle w:val="normaltextrun"/>
        </w:rPr>
      </w:pPr>
      <w:bookmarkStart w:id="0" w:name="_GoBack"/>
      <w:bookmarkEnd w:id="0"/>
      <w:r>
        <w:rPr>
          <w:rStyle w:val="normaltextrun"/>
        </w:rPr>
        <w:t xml:space="preserve">Additional File </w:t>
      </w:r>
      <w:r w:rsidR="004A4144">
        <w:rPr>
          <w:rStyle w:val="normaltextrun"/>
        </w:rPr>
        <w:t>3</w:t>
      </w:r>
    </w:p>
    <w:p w14:paraId="0713046D" w14:textId="257393F1" w:rsidR="00402EC5" w:rsidRDefault="003E23B7" w:rsidP="00402EC5">
      <w:pPr>
        <w:pStyle w:val="Articletitle"/>
        <w:rPr>
          <w:rStyle w:val="normaltextrun"/>
          <w:b w:val="0"/>
          <w:bCs/>
        </w:rPr>
      </w:pPr>
      <w:r>
        <w:rPr>
          <w:rStyle w:val="normaltextrun"/>
          <w:b w:val="0"/>
          <w:bCs/>
        </w:rPr>
        <w:t>Exploratory analyses of predictors of wellbeing including gender and cohort</w:t>
      </w:r>
      <w:r w:rsidR="000818A0">
        <w:rPr>
          <w:rStyle w:val="normaltextrun"/>
          <w:b w:val="0"/>
          <w:bCs/>
        </w:rPr>
        <w:t xml:space="preserve"> (as a proxy for age)</w:t>
      </w:r>
      <w:r>
        <w:rPr>
          <w:rStyle w:val="normaltextrun"/>
          <w:b w:val="0"/>
          <w:bCs/>
        </w:rPr>
        <w:t xml:space="preserve"> as</w:t>
      </w:r>
      <w:r w:rsidR="003B20EA">
        <w:rPr>
          <w:rStyle w:val="normaltextrun"/>
          <w:b w:val="0"/>
          <w:bCs/>
        </w:rPr>
        <w:t xml:space="preserve"> predictors.</w:t>
      </w:r>
    </w:p>
    <w:p w14:paraId="5DA047CC" w14:textId="77777777" w:rsidR="00A46D8B" w:rsidRDefault="00A46D8B" w:rsidP="008556F9">
      <w:pPr>
        <w:rPr>
          <w:b/>
          <w:bCs/>
        </w:rPr>
      </w:pPr>
    </w:p>
    <w:p w14:paraId="4D105CF0" w14:textId="53C8E905" w:rsidR="008556F9" w:rsidRPr="00F81C53" w:rsidRDefault="0002334A" w:rsidP="008556F9">
      <w:pPr>
        <w:rPr>
          <w:b/>
          <w:bCs/>
        </w:rPr>
      </w:pPr>
      <w:r w:rsidRPr="00F81C53">
        <w:rPr>
          <w:b/>
          <w:bCs/>
        </w:rPr>
        <w:t>Approach to Statistical Analysis</w:t>
      </w:r>
    </w:p>
    <w:p w14:paraId="739DC76D" w14:textId="1571C58D" w:rsidR="005C5E99" w:rsidRDefault="00345CB1" w:rsidP="008556F9">
      <w:r>
        <w:t xml:space="preserve">For full details of the method, please </w:t>
      </w:r>
      <w:r w:rsidR="00E233C4">
        <w:t xml:space="preserve">refer to the main paper.  Here we report </w:t>
      </w:r>
      <w:r w:rsidR="00A46D8B">
        <w:t xml:space="preserve">post-hoc </w:t>
      </w:r>
      <w:r w:rsidR="00E233C4">
        <w:t xml:space="preserve">exploratory analyses </w:t>
      </w:r>
      <w:r w:rsidR="00A80645">
        <w:t>which include</w:t>
      </w:r>
      <w:r w:rsidR="00E233C4">
        <w:t xml:space="preserve"> gender and age as predictors.  </w:t>
      </w:r>
      <w:r w:rsidR="0067021E">
        <w:t>Gender is a categorical variable with three levels, male, female</w:t>
      </w:r>
      <w:r w:rsidR="00A46D8B">
        <w:t>,</w:t>
      </w:r>
      <w:r w:rsidR="0067021E">
        <w:t xml:space="preserve"> and non-binary.  As there was only one participant who identified as non-binary, </w:t>
      </w:r>
      <w:r w:rsidR="006B74AB">
        <w:t>th</w:t>
      </w:r>
      <w:r w:rsidR="00A46D8B">
        <w:t xml:space="preserve">is </w:t>
      </w:r>
      <w:r w:rsidR="006B74AB">
        <w:t xml:space="preserve">category was excluded from this </w:t>
      </w:r>
      <w:r w:rsidR="00172B7A">
        <w:t xml:space="preserve">exploratory </w:t>
      </w:r>
      <w:r w:rsidR="006B74AB">
        <w:t xml:space="preserve">analysis. </w:t>
      </w:r>
      <w:r w:rsidR="0036692E">
        <w:t>We collected information on age from participants in the study, but as they were recruited in three cohorts</w:t>
      </w:r>
      <w:r w:rsidR="00642830">
        <w:t xml:space="preserve">, age </w:t>
      </w:r>
      <w:r w:rsidR="00EA0108">
        <w:t>was not a continuous variable.  We have therefore used cohort as a proxy for age</w:t>
      </w:r>
      <w:r w:rsidR="00EE5AA2">
        <w:t xml:space="preserve">, using dummy coding.  In the next section we report the results of the frequentist </w:t>
      </w:r>
      <w:r w:rsidR="00172B7A">
        <w:t xml:space="preserve">regression </w:t>
      </w:r>
      <w:r w:rsidR="00EE5AA2">
        <w:t xml:space="preserve">analysis.  </w:t>
      </w:r>
      <w:r w:rsidR="00A46D8B">
        <w:t xml:space="preserve">As </w:t>
      </w:r>
      <w:r w:rsidR="00EE5AA2">
        <w:t xml:space="preserve">Bayesian linear regression </w:t>
      </w:r>
      <w:r w:rsidR="00D45718">
        <w:t xml:space="preserve">in JASP </w:t>
      </w:r>
      <w:r w:rsidR="00EE5AA2">
        <w:t xml:space="preserve">does not currently allow the </w:t>
      </w:r>
      <w:r w:rsidR="009D4E41">
        <w:t xml:space="preserve">inclusion of categorical </w:t>
      </w:r>
      <w:proofErr w:type="gramStart"/>
      <w:r w:rsidR="009D4E41">
        <w:t>predictors</w:t>
      </w:r>
      <w:proofErr w:type="gramEnd"/>
      <w:r w:rsidR="009D4E41">
        <w:t xml:space="preserve">, </w:t>
      </w:r>
      <w:r w:rsidR="00D45718">
        <w:t xml:space="preserve">we were not able to </w:t>
      </w:r>
      <w:r w:rsidR="00FA22FA">
        <w:t>carry out this analysis</w:t>
      </w:r>
      <w:r w:rsidR="009D4E41">
        <w:t>.</w:t>
      </w:r>
    </w:p>
    <w:p w14:paraId="0B1A792F" w14:textId="77777777" w:rsidR="00A46D8B" w:rsidRDefault="00A46D8B" w:rsidP="008556F9">
      <w:pPr>
        <w:rPr>
          <w:b/>
          <w:bCs/>
        </w:rPr>
      </w:pPr>
    </w:p>
    <w:p w14:paraId="0B5DD394" w14:textId="72503BFE" w:rsidR="009D4E41" w:rsidRPr="00F81C53" w:rsidRDefault="009D4E41" w:rsidP="008556F9">
      <w:pPr>
        <w:rPr>
          <w:b/>
          <w:bCs/>
        </w:rPr>
      </w:pPr>
      <w:r w:rsidRPr="00F81C53">
        <w:rPr>
          <w:b/>
          <w:bCs/>
        </w:rPr>
        <w:t>Results</w:t>
      </w:r>
    </w:p>
    <w:p w14:paraId="1EE7DD0B" w14:textId="77777777" w:rsidR="00287B19" w:rsidRDefault="0027010B" w:rsidP="008556F9">
      <w:pPr>
        <w:rPr>
          <w:rFonts w:cstheme="minorHAnsi"/>
          <w:color w:val="222222"/>
        </w:rPr>
        <w:sectPr w:rsidR="00287B19" w:rsidSect="00287B19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cstheme="minorHAnsi"/>
          <w:color w:val="222222"/>
        </w:rPr>
        <w:t xml:space="preserve">The findings </w:t>
      </w:r>
      <w:r w:rsidR="00524A16">
        <w:rPr>
          <w:rFonts w:cstheme="minorHAnsi"/>
          <w:color w:val="222222"/>
        </w:rPr>
        <w:t>(</w:t>
      </w:r>
      <w:r w:rsidR="00E913C5">
        <w:rPr>
          <w:rFonts w:cstheme="minorHAnsi"/>
          <w:color w:val="222222"/>
        </w:rPr>
        <w:t xml:space="preserve">see Tables S6a and S6b) </w:t>
      </w:r>
      <w:r>
        <w:rPr>
          <w:rFonts w:cstheme="minorHAnsi"/>
          <w:color w:val="222222"/>
        </w:rPr>
        <w:t>indicate</w:t>
      </w:r>
      <w:r w:rsidR="007770AA">
        <w:rPr>
          <w:rFonts w:cstheme="minorHAnsi"/>
          <w:color w:val="222222"/>
        </w:rPr>
        <w:t>d</w:t>
      </w:r>
      <w:r>
        <w:rPr>
          <w:rFonts w:cstheme="minorHAnsi"/>
          <w:color w:val="222222"/>
        </w:rPr>
        <w:t xml:space="preserve"> that t</w:t>
      </w:r>
      <w:r w:rsidRPr="009A7DC5">
        <w:rPr>
          <w:rFonts w:cstheme="minorHAnsi"/>
          <w:color w:val="222222"/>
        </w:rPr>
        <w:t xml:space="preserve">he significant predictors of life satisfaction, negative affect and mental health </w:t>
      </w:r>
      <w:r w:rsidR="007770AA">
        <w:rPr>
          <w:rFonts w:cstheme="minorHAnsi"/>
          <w:color w:val="222222"/>
        </w:rPr>
        <w:t>we</w:t>
      </w:r>
      <w:r w:rsidRPr="009A7DC5">
        <w:rPr>
          <w:rFonts w:cstheme="minorHAnsi"/>
          <w:color w:val="222222"/>
        </w:rPr>
        <w:t xml:space="preserve">re unchanged when gender and cohort </w:t>
      </w:r>
      <w:r w:rsidR="007770AA">
        <w:rPr>
          <w:rFonts w:cstheme="minorHAnsi"/>
          <w:color w:val="222222"/>
        </w:rPr>
        <w:t>we</w:t>
      </w:r>
      <w:r w:rsidRPr="009A7DC5">
        <w:rPr>
          <w:rFonts w:cstheme="minorHAnsi"/>
          <w:color w:val="222222"/>
        </w:rPr>
        <w:t>re included.  For positive affect</w:t>
      </w:r>
      <w:r w:rsidR="00503C0A">
        <w:rPr>
          <w:rFonts w:cstheme="minorHAnsi"/>
          <w:color w:val="222222"/>
        </w:rPr>
        <w:t xml:space="preserve"> there were some differences in the significant predictors. G</w:t>
      </w:r>
      <w:r w:rsidRPr="009A7DC5">
        <w:rPr>
          <w:rFonts w:cstheme="minorHAnsi"/>
          <w:color w:val="222222"/>
        </w:rPr>
        <w:t xml:space="preserve">ender </w:t>
      </w:r>
      <w:r w:rsidR="00151927">
        <w:rPr>
          <w:rFonts w:cstheme="minorHAnsi"/>
          <w:color w:val="222222"/>
        </w:rPr>
        <w:t>wa</w:t>
      </w:r>
      <w:r w:rsidRPr="009A7DC5">
        <w:rPr>
          <w:rFonts w:cstheme="minorHAnsi"/>
          <w:color w:val="222222"/>
        </w:rPr>
        <w:t>s a significant predictor</w:t>
      </w:r>
      <w:r w:rsidR="00D46BB2">
        <w:rPr>
          <w:rFonts w:cstheme="minorHAnsi"/>
          <w:color w:val="222222"/>
        </w:rPr>
        <w:t xml:space="preserve"> (</w:t>
      </w:r>
      <w:r w:rsidR="00D46BB2" w:rsidRPr="00D46BB2">
        <w:rPr>
          <w:rFonts w:cstheme="minorHAnsi"/>
          <w:i/>
          <w:iCs/>
          <w:color w:val="222222"/>
        </w:rPr>
        <w:t>p</w:t>
      </w:r>
      <w:r w:rsidR="00D46BB2">
        <w:rPr>
          <w:rFonts w:cstheme="minorHAnsi"/>
          <w:color w:val="222222"/>
        </w:rPr>
        <w:t xml:space="preserve"> = .008)</w:t>
      </w:r>
      <w:r w:rsidRPr="009A7DC5">
        <w:rPr>
          <w:rFonts w:cstheme="minorHAnsi"/>
          <w:color w:val="222222"/>
        </w:rPr>
        <w:t xml:space="preserve">, such that </w:t>
      </w:r>
      <w:r>
        <w:rPr>
          <w:rFonts w:cstheme="minorHAnsi"/>
          <w:color w:val="222222"/>
        </w:rPr>
        <w:t>identifying as</w:t>
      </w:r>
      <w:r w:rsidRPr="009A7DC5">
        <w:rPr>
          <w:rFonts w:cstheme="minorHAnsi"/>
          <w:color w:val="222222"/>
        </w:rPr>
        <w:t xml:space="preserve"> female predict</w:t>
      </w:r>
      <w:r w:rsidR="00151927">
        <w:rPr>
          <w:rFonts w:cstheme="minorHAnsi"/>
          <w:color w:val="222222"/>
        </w:rPr>
        <w:t>ed</w:t>
      </w:r>
      <w:r w:rsidRPr="009A7DC5">
        <w:rPr>
          <w:rFonts w:cstheme="minorHAnsi"/>
          <w:color w:val="222222"/>
        </w:rPr>
        <w:t xml:space="preserve"> higher levels of positive affect. Openness bec</w:t>
      </w:r>
      <w:r w:rsidR="00151927">
        <w:rPr>
          <w:rFonts w:cstheme="minorHAnsi"/>
          <w:color w:val="222222"/>
        </w:rPr>
        <w:t>ame</w:t>
      </w:r>
      <w:r w:rsidRPr="009A7DC5">
        <w:rPr>
          <w:rFonts w:cstheme="minorHAnsi"/>
          <w:color w:val="222222"/>
        </w:rPr>
        <w:t xml:space="preserve"> a significant predictor of positive affect</w:t>
      </w:r>
      <w:r w:rsidR="009C6382">
        <w:rPr>
          <w:rFonts w:cstheme="minorHAnsi"/>
          <w:color w:val="222222"/>
        </w:rPr>
        <w:t xml:space="preserve"> (</w:t>
      </w:r>
      <w:r w:rsidR="009C6382" w:rsidRPr="009C6382">
        <w:rPr>
          <w:rFonts w:cstheme="minorHAnsi"/>
          <w:i/>
          <w:iCs/>
          <w:color w:val="222222"/>
        </w:rPr>
        <w:t>p</w:t>
      </w:r>
      <w:r w:rsidR="009C6382">
        <w:rPr>
          <w:rFonts w:cstheme="minorHAnsi"/>
          <w:color w:val="222222"/>
        </w:rPr>
        <w:t xml:space="preserve"> = .024)</w:t>
      </w:r>
      <w:r w:rsidRPr="009A7DC5">
        <w:rPr>
          <w:rFonts w:cstheme="minorHAnsi"/>
          <w:color w:val="222222"/>
        </w:rPr>
        <w:t xml:space="preserve">, such that higher levels of openness </w:t>
      </w:r>
      <w:r w:rsidR="00151927">
        <w:rPr>
          <w:rFonts w:cstheme="minorHAnsi"/>
          <w:color w:val="222222"/>
        </w:rPr>
        <w:t>we</w:t>
      </w:r>
      <w:r w:rsidRPr="009A7DC5">
        <w:rPr>
          <w:rFonts w:cstheme="minorHAnsi"/>
          <w:color w:val="222222"/>
        </w:rPr>
        <w:t xml:space="preserve">re associated with lower positive affect and socialising </w:t>
      </w:r>
      <w:r w:rsidR="00570D31">
        <w:rPr>
          <w:rFonts w:cstheme="minorHAnsi"/>
          <w:color w:val="222222"/>
        </w:rPr>
        <w:t>wa</w:t>
      </w:r>
      <w:r w:rsidRPr="009A7DC5">
        <w:rPr>
          <w:rFonts w:cstheme="minorHAnsi"/>
          <w:color w:val="222222"/>
        </w:rPr>
        <w:t>s no longer a significant predictor (</w:t>
      </w:r>
      <w:r w:rsidR="009C6382" w:rsidRPr="009C6382">
        <w:rPr>
          <w:rFonts w:cstheme="minorHAnsi"/>
          <w:i/>
          <w:iCs/>
          <w:color w:val="222222"/>
        </w:rPr>
        <w:t>p</w:t>
      </w:r>
      <w:r w:rsidR="009C6382">
        <w:rPr>
          <w:rFonts w:cstheme="minorHAnsi"/>
          <w:color w:val="222222"/>
        </w:rPr>
        <w:t xml:space="preserve"> = .054</w:t>
      </w:r>
      <w:r w:rsidRPr="009A7DC5">
        <w:rPr>
          <w:rFonts w:cstheme="minorHAnsi"/>
          <w:color w:val="222222"/>
        </w:rPr>
        <w:t xml:space="preserve">). The predictors of flourishing </w:t>
      </w:r>
      <w:r w:rsidR="009C6382">
        <w:rPr>
          <w:rFonts w:cstheme="minorHAnsi"/>
          <w:color w:val="222222"/>
        </w:rPr>
        <w:t>we</w:t>
      </w:r>
      <w:r w:rsidRPr="009A7DC5">
        <w:rPr>
          <w:rFonts w:cstheme="minorHAnsi"/>
          <w:color w:val="222222"/>
        </w:rPr>
        <w:t>re unchanged, and extraversion bec</w:t>
      </w:r>
      <w:r w:rsidR="009C6382">
        <w:rPr>
          <w:rFonts w:cstheme="minorHAnsi"/>
          <w:color w:val="222222"/>
        </w:rPr>
        <w:t>a</w:t>
      </w:r>
      <w:r w:rsidRPr="009A7DC5">
        <w:rPr>
          <w:rFonts w:cstheme="minorHAnsi"/>
          <w:color w:val="222222"/>
        </w:rPr>
        <w:t>me a significant predictor of languishing</w:t>
      </w:r>
      <w:r w:rsidR="00092A67">
        <w:rPr>
          <w:rFonts w:cstheme="minorHAnsi"/>
          <w:color w:val="222222"/>
        </w:rPr>
        <w:t xml:space="preserve"> (</w:t>
      </w:r>
      <w:r w:rsidR="00092A67" w:rsidRPr="00092A67">
        <w:rPr>
          <w:rFonts w:cstheme="minorHAnsi"/>
          <w:i/>
          <w:iCs/>
          <w:color w:val="222222"/>
        </w:rPr>
        <w:t>p</w:t>
      </w:r>
      <w:r w:rsidR="00092A67">
        <w:rPr>
          <w:rFonts w:cstheme="minorHAnsi"/>
          <w:color w:val="222222"/>
        </w:rPr>
        <w:t xml:space="preserve"> = .042)</w:t>
      </w:r>
      <w:r w:rsidRPr="009A7DC5">
        <w:rPr>
          <w:rFonts w:cstheme="minorHAnsi"/>
          <w:color w:val="222222"/>
        </w:rPr>
        <w:t>, such that higher levels of extraversion predict</w:t>
      </w:r>
      <w:r w:rsidR="009C6382">
        <w:rPr>
          <w:rFonts w:cstheme="minorHAnsi"/>
          <w:color w:val="222222"/>
        </w:rPr>
        <w:t>ed</w:t>
      </w:r>
      <w:r w:rsidRPr="009A7DC5">
        <w:rPr>
          <w:rFonts w:cstheme="minorHAnsi"/>
          <w:color w:val="222222"/>
        </w:rPr>
        <w:t xml:space="preserve"> lower odds of languishing.</w:t>
      </w:r>
    </w:p>
    <w:tbl>
      <w:tblPr>
        <w:tblStyle w:val="TableGrid1"/>
        <w:tblW w:w="137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15"/>
        <w:gridCol w:w="956"/>
        <w:gridCol w:w="1357"/>
        <w:gridCol w:w="23"/>
        <w:gridCol w:w="487"/>
        <w:gridCol w:w="23"/>
        <w:gridCol w:w="40"/>
        <w:gridCol w:w="13"/>
        <w:gridCol w:w="23"/>
        <w:gridCol w:w="158"/>
        <w:gridCol w:w="783"/>
        <w:gridCol w:w="23"/>
        <w:gridCol w:w="1338"/>
        <w:gridCol w:w="23"/>
        <w:gridCol w:w="332"/>
        <w:gridCol w:w="142"/>
        <w:gridCol w:w="13"/>
        <w:gridCol w:w="23"/>
        <w:gridCol w:w="58"/>
        <w:gridCol w:w="18"/>
        <w:gridCol w:w="889"/>
        <w:gridCol w:w="18"/>
        <w:gridCol w:w="1343"/>
        <w:gridCol w:w="18"/>
        <w:gridCol w:w="465"/>
        <w:gridCol w:w="27"/>
        <w:gridCol w:w="154"/>
        <w:gridCol w:w="73"/>
        <w:gridCol w:w="18"/>
        <w:gridCol w:w="946"/>
        <w:gridCol w:w="18"/>
        <w:gridCol w:w="1343"/>
        <w:gridCol w:w="123"/>
        <w:gridCol w:w="431"/>
        <w:gridCol w:w="18"/>
        <w:gridCol w:w="56"/>
        <w:gridCol w:w="62"/>
      </w:tblGrid>
      <w:tr w:rsidR="00E824AC" w:rsidRPr="00F41343" w14:paraId="0E46C8B0" w14:textId="77777777" w:rsidTr="0068732A">
        <w:trPr>
          <w:gridAfter w:val="1"/>
          <w:wAfter w:w="62" w:type="dxa"/>
          <w:trHeight w:val="20"/>
        </w:trPr>
        <w:tc>
          <w:tcPr>
            <w:tcW w:w="13688" w:type="dxa"/>
            <w:gridSpan w:val="36"/>
            <w:tcBorders>
              <w:bottom w:val="single" w:sz="4" w:space="0" w:color="auto"/>
            </w:tcBorders>
            <w:vAlign w:val="center"/>
          </w:tcPr>
          <w:p w14:paraId="556E9494" w14:textId="31B8788C" w:rsidR="00E824AC" w:rsidRPr="00F41343" w:rsidRDefault="00E824AC" w:rsidP="0068732A">
            <w:pPr>
              <w:pStyle w:val="Tabletitle"/>
            </w:pPr>
            <w:r w:rsidRPr="00F41343">
              <w:rPr>
                <w:b/>
                <w:bCs/>
              </w:rPr>
              <w:lastRenderedPageBreak/>
              <w:t xml:space="preserve">Table </w:t>
            </w:r>
            <w:r>
              <w:rPr>
                <w:b/>
                <w:bCs/>
              </w:rPr>
              <w:t>S</w:t>
            </w:r>
            <w:r w:rsidRPr="00F41343">
              <w:rPr>
                <w:b/>
                <w:bCs/>
              </w:rPr>
              <w:t>6a</w:t>
            </w:r>
            <w:r w:rsidRPr="00F41343">
              <w:t xml:space="preserve">  </w:t>
            </w:r>
            <w:r w:rsidRPr="00F41343">
              <w:rPr>
                <w:rFonts w:eastAsia="Calibri"/>
                <w:i/>
                <w:iCs/>
              </w:rPr>
              <w:t>Summary of the frequentist multiple regressions predicting wellbeing from personality and leisure activities</w:t>
            </w:r>
            <w:r>
              <w:rPr>
                <w:rFonts w:eastAsia="Calibri"/>
                <w:i/>
                <w:iCs/>
              </w:rPr>
              <w:t>, in</w:t>
            </w:r>
            <w:r w:rsidR="009B22B3">
              <w:rPr>
                <w:rFonts w:eastAsia="Calibri"/>
                <w:i/>
                <w:iCs/>
              </w:rPr>
              <w:t xml:space="preserve">cluding gender and </w:t>
            </w:r>
            <w:r w:rsidR="007E65EB">
              <w:rPr>
                <w:rFonts w:eastAsia="Calibri"/>
                <w:i/>
                <w:iCs/>
              </w:rPr>
              <w:t>cohort</w:t>
            </w:r>
            <w:r w:rsidR="009B22B3">
              <w:rPr>
                <w:rFonts w:eastAsia="Calibri"/>
                <w:i/>
                <w:iCs/>
              </w:rPr>
              <w:t xml:space="preserve"> as </w:t>
            </w:r>
            <w:r w:rsidR="003B20EA">
              <w:rPr>
                <w:rFonts w:eastAsia="Calibri"/>
                <w:i/>
                <w:iCs/>
              </w:rPr>
              <w:t>predictors</w:t>
            </w:r>
          </w:p>
        </w:tc>
      </w:tr>
      <w:tr w:rsidR="00E824AC" w:rsidRPr="00F41343" w14:paraId="69CC2FCB" w14:textId="77777777" w:rsidTr="0068732A">
        <w:trPr>
          <w:gridAfter w:val="1"/>
          <w:wAfter w:w="62" w:type="dxa"/>
          <w:trHeight w:val="20"/>
        </w:trPr>
        <w:tc>
          <w:tcPr>
            <w:tcW w:w="1915" w:type="dxa"/>
            <w:tcBorders>
              <w:top w:val="single" w:sz="4" w:space="0" w:color="auto"/>
            </w:tcBorders>
            <w:vAlign w:val="center"/>
          </w:tcPr>
          <w:p w14:paraId="4C8DB006" w14:textId="77777777" w:rsidR="00E824AC" w:rsidRPr="00F41343" w:rsidRDefault="00E824AC" w:rsidP="0068732A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6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A6B6D6" w14:textId="77777777" w:rsidR="00E824AC" w:rsidRPr="00F41343" w:rsidRDefault="00E824AC" w:rsidP="0068732A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Life satisfaction</w:t>
            </w:r>
          </w:p>
        </w:tc>
        <w:tc>
          <w:tcPr>
            <w:tcW w:w="194" w:type="dxa"/>
            <w:gridSpan w:val="3"/>
            <w:tcBorders>
              <w:top w:val="single" w:sz="4" w:space="0" w:color="auto"/>
            </w:tcBorders>
            <w:vAlign w:val="center"/>
          </w:tcPr>
          <w:p w14:paraId="00C115B9" w14:textId="77777777" w:rsidR="00E824AC" w:rsidRPr="00F41343" w:rsidRDefault="00E824AC" w:rsidP="0068732A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6B15EE" w14:textId="77777777" w:rsidR="00E824AC" w:rsidRPr="00F41343" w:rsidRDefault="00E824AC" w:rsidP="0068732A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Positive affect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14:paraId="4934F605" w14:textId="77777777" w:rsidR="00E824AC" w:rsidRPr="00F41343" w:rsidRDefault="00E824AC" w:rsidP="0068732A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CF09C1" w14:textId="77777777" w:rsidR="00E824AC" w:rsidRPr="00F41343" w:rsidRDefault="00E824AC" w:rsidP="0068732A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Negative affect</w:t>
            </w:r>
          </w:p>
        </w:tc>
        <w:tc>
          <w:tcPr>
            <w:tcW w:w="181" w:type="dxa"/>
            <w:gridSpan w:val="2"/>
            <w:tcBorders>
              <w:top w:val="single" w:sz="4" w:space="0" w:color="auto"/>
            </w:tcBorders>
            <w:vAlign w:val="center"/>
          </w:tcPr>
          <w:p w14:paraId="14B5EA83" w14:textId="77777777" w:rsidR="00E824AC" w:rsidRPr="00F41343" w:rsidRDefault="00E824AC" w:rsidP="0068732A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6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F25C50" w14:textId="77777777" w:rsidR="00E824AC" w:rsidRPr="00F41343" w:rsidRDefault="00E824AC" w:rsidP="0068732A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Mental health</w:t>
            </w:r>
          </w:p>
        </w:tc>
      </w:tr>
      <w:tr w:rsidR="00E824AC" w:rsidRPr="00F41343" w14:paraId="0E660025" w14:textId="77777777" w:rsidTr="0068732A">
        <w:trPr>
          <w:trHeight w:val="20"/>
        </w:trPr>
        <w:tc>
          <w:tcPr>
            <w:tcW w:w="1915" w:type="dxa"/>
            <w:tcBorders>
              <w:bottom w:val="single" w:sz="4" w:space="0" w:color="auto"/>
            </w:tcBorders>
            <w:vAlign w:val="center"/>
          </w:tcPr>
          <w:p w14:paraId="59526A91" w14:textId="77777777" w:rsidR="00E824AC" w:rsidRPr="00F41343" w:rsidRDefault="00E824AC" w:rsidP="0068732A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Predictor</w:t>
            </w:r>
          </w:p>
        </w:tc>
        <w:tc>
          <w:tcPr>
            <w:tcW w:w="956" w:type="dxa"/>
            <w:vAlign w:val="center"/>
          </w:tcPr>
          <w:p w14:paraId="49CF2520" w14:textId="77777777" w:rsidR="00E824AC" w:rsidRPr="00F41343" w:rsidRDefault="00E824AC" w:rsidP="0068732A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380" w:type="dxa"/>
            <w:gridSpan w:val="2"/>
            <w:vAlign w:val="center"/>
          </w:tcPr>
          <w:p w14:paraId="2AD01E68" w14:textId="77777777" w:rsidR="00E824AC" w:rsidRPr="00F41343" w:rsidRDefault="00E824AC" w:rsidP="0068732A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510" w:type="dxa"/>
            <w:gridSpan w:val="2"/>
            <w:vAlign w:val="center"/>
          </w:tcPr>
          <w:p w14:paraId="0D2B5732" w14:textId="77777777" w:rsidR="00E824AC" w:rsidRPr="00F41343" w:rsidRDefault="00E824AC" w:rsidP="0068732A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76" w:type="dxa"/>
            <w:gridSpan w:val="3"/>
            <w:vAlign w:val="center"/>
          </w:tcPr>
          <w:p w14:paraId="52BCE3B8" w14:textId="77777777" w:rsidR="00E824AC" w:rsidRPr="00F41343" w:rsidRDefault="00E824AC" w:rsidP="0068732A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3"/>
            <w:vAlign w:val="center"/>
          </w:tcPr>
          <w:p w14:paraId="3378D96B" w14:textId="77777777" w:rsidR="00E824AC" w:rsidRPr="00F41343" w:rsidRDefault="00E824AC" w:rsidP="0068732A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361" w:type="dxa"/>
            <w:gridSpan w:val="2"/>
            <w:vAlign w:val="center"/>
          </w:tcPr>
          <w:p w14:paraId="3E39B3F7" w14:textId="77777777" w:rsidR="00E824AC" w:rsidRPr="00F41343" w:rsidRDefault="00E824AC" w:rsidP="0068732A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510" w:type="dxa"/>
            <w:gridSpan w:val="4"/>
            <w:vAlign w:val="center"/>
          </w:tcPr>
          <w:p w14:paraId="46B9D941" w14:textId="77777777" w:rsidR="00E824AC" w:rsidRPr="00F41343" w:rsidRDefault="00E824AC" w:rsidP="0068732A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76" w:type="dxa"/>
            <w:gridSpan w:val="2"/>
            <w:vAlign w:val="center"/>
          </w:tcPr>
          <w:p w14:paraId="62D07A3D" w14:textId="77777777" w:rsidR="00E824AC" w:rsidRPr="00F41343" w:rsidRDefault="00E824AC" w:rsidP="0068732A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vAlign w:val="center"/>
          </w:tcPr>
          <w:p w14:paraId="72EE5804" w14:textId="77777777" w:rsidR="00E824AC" w:rsidRPr="00F41343" w:rsidRDefault="00E824AC" w:rsidP="0068732A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361" w:type="dxa"/>
            <w:gridSpan w:val="2"/>
            <w:vAlign w:val="center"/>
          </w:tcPr>
          <w:p w14:paraId="3CB373D6" w14:textId="77777777" w:rsidR="00E824AC" w:rsidRPr="00F41343" w:rsidRDefault="00E824AC" w:rsidP="0068732A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737" w:type="dxa"/>
            <w:gridSpan w:val="5"/>
            <w:vAlign w:val="center"/>
          </w:tcPr>
          <w:p w14:paraId="4B6F9F40" w14:textId="77777777" w:rsidR="00E824AC" w:rsidRPr="00F41343" w:rsidRDefault="00E824AC" w:rsidP="0068732A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964" w:type="dxa"/>
            <w:gridSpan w:val="2"/>
            <w:vAlign w:val="center"/>
          </w:tcPr>
          <w:p w14:paraId="143D312B" w14:textId="77777777" w:rsidR="00E824AC" w:rsidRPr="00F41343" w:rsidRDefault="00E824AC" w:rsidP="0068732A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466" w:type="dxa"/>
            <w:gridSpan w:val="2"/>
            <w:vAlign w:val="center"/>
          </w:tcPr>
          <w:p w14:paraId="0A940D13" w14:textId="77777777" w:rsidR="00E824AC" w:rsidRPr="00F41343" w:rsidRDefault="00E824AC" w:rsidP="0068732A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567" w:type="dxa"/>
            <w:gridSpan w:val="4"/>
            <w:tcBorders>
              <w:bottom w:val="single" w:sz="4" w:space="0" w:color="auto"/>
            </w:tcBorders>
            <w:vAlign w:val="center"/>
          </w:tcPr>
          <w:p w14:paraId="6CC64C32" w14:textId="77777777" w:rsidR="00E824AC" w:rsidRPr="00F41343" w:rsidRDefault="00E824AC" w:rsidP="0068732A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β</w:t>
            </w:r>
          </w:p>
        </w:tc>
      </w:tr>
      <w:tr w:rsidR="00E824AC" w:rsidRPr="00F41343" w14:paraId="0610C546" w14:textId="77777777" w:rsidTr="0068732A">
        <w:trPr>
          <w:gridAfter w:val="2"/>
          <w:wAfter w:w="118" w:type="dxa"/>
          <w:trHeight w:val="20"/>
        </w:trPr>
        <w:tc>
          <w:tcPr>
            <w:tcW w:w="1915" w:type="dxa"/>
            <w:tcBorders>
              <w:top w:val="single" w:sz="4" w:space="0" w:color="auto"/>
            </w:tcBorders>
            <w:vAlign w:val="center"/>
          </w:tcPr>
          <w:p w14:paraId="7A204728" w14:textId="57033BDC" w:rsidR="00E824AC" w:rsidRPr="00F41343" w:rsidRDefault="00D26C69" w:rsidP="0068732A">
            <w:pPr>
              <w:pStyle w:val="Tablebody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956" w:type="dxa"/>
            <w:tcBorders>
              <w:top w:val="single" w:sz="4" w:space="0" w:color="auto"/>
            </w:tcBorders>
            <w:vAlign w:val="center"/>
          </w:tcPr>
          <w:p w14:paraId="4356C0D1" w14:textId="028B38F7" w:rsidR="00E824AC" w:rsidRPr="00F41343" w:rsidRDefault="00E824AC" w:rsidP="0068732A">
            <w:pPr>
              <w:pStyle w:val="Tablebody"/>
              <w:tabs>
                <w:tab w:val="decimal" w:pos="322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0.</w:t>
            </w:r>
            <w:r w:rsidR="00F34745">
              <w:rPr>
                <w:rFonts w:ascii="Times New Roman" w:hAnsi="Times New Roman" w:cs="Times New Roman"/>
              </w:rPr>
              <w:t>24</w:t>
            </w:r>
            <w:r w:rsidR="00A95ABB" w:rsidRPr="00F41343">
              <w:rPr>
                <w:rFonts w:ascii="Times New Roman" w:hAnsi="Times New Roman" w:cs="Times New Roman"/>
              </w:rPr>
              <w:t>†</w:t>
            </w:r>
          </w:p>
        </w:tc>
        <w:tc>
          <w:tcPr>
            <w:tcW w:w="1357" w:type="dxa"/>
            <w:tcBorders>
              <w:top w:val="single" w:sz="4" w:space="0" w:color="auto"/>
            </w:tcBorders>
            <w:vAlign w:val="center"/>
          </w:tcPr>
          <w:p w14:paraId="722FF25B" w14:textId="413C8D68" w:rsidR="00E824AC" w:rsidRPr="00F41343" w:rsidRDefault="00E824AC" w:rsidP="0068732A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[-0.03, 0.</w:t>
            </w:r>
            <w:r w:rsidR="00F34745">
              <w:rPr>
                <w:rFonts w:ascii="Times New Roman" w:hAnsi="Times New Roman" w:cs="Times New Roman"/>
              </w:rPr>
              <w:t>50</w:t>
            </w:r>
            <w:r w:rsidRPr="00F4134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510" w:type="dxa"/>
            <w:gridSpan w:val="2"/>
            <w:tcBorders>
              <w:top w:val="single" w:sz="4" w:space="0" w:color="auto"/>
            </w:tcBorders>
          </w:tcPr>
          <w:p w14:paraId="3471847F" w14:textId="0743E0FD" w:rsidR="00E824AC" w:rsidRPr="00F41343" w:rsidRDefault="00E824AC" w:rsidP="0068732A">
            <w:pPr>
              <w:pStyle w:val="Tablebody"/>
              <w:tabs>
                <w:tab w:val="decimal" w:pos="258"/>
              </w:tabs>
              <w:ind w:left="97" w:hanging="97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</w:t>
            </w:r>
            <w:r w:rsidR="009304F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6" w:type="dxa"/>
            <w:gridSpan w:val="3"/>
            <w:tcBorders>
              <w:top w:val="single" w:sz="4" w:space="0" w:color="auto"/>
            </w:tcBorders>
          </w:tcPr>
          <w:p w14:paraId="01F4C44C" w14:textId="77777777" w:rsidR="00E824AC" w:rsidRPr="00F41343" w:rsidRDefault="00E824AC" w:rsidP="0068732A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3"/>
            <w:tcBorders>
              <w:top w:val="single" w:sz="4" w:space="0" w:color="auto"/>
            </w:tcBorders>
            <w:vAlign w:val="center"/>
          </w:tcPr>
          <w:p w14:paraId="261B4804" w14:textId="720C2017" w:rsidR="00E824AC" w:rsidRPr="008B654C" w:rsidRDefault="004A5A4E" w:rsidP="0068732A">
            <w:pPr>
              <w:pStyle w:val="Tablebody"/>
              <w:tabs>
                <w:tab w:val="decimal" w:pos="324"/>
              </w:tabs>
              <w:rPr>
                <w:rFonts w:ascii="Times New Roman" w:hAnsi="Times New Roman" w:cs="Times New Roman"/>
              </w:rPr>
            </w:pPr>
            <w:r w:rsidRPr="008B654C">
              <w:rPr>
                <w:rFonts w:ascii="Times New Roman" w:hAnsi="Times New Roman" w:cs="Times New Roman"/>
              </w:rPr>
              <w:t>1.60</w:t>
            </w:r>
            <w:r w:rsidR="002E7EF6" w:rsidRPr="008B654C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</w:tcBorders>
            <w:vAlign w:val="center"/>
          </w:tcPr>
          <w:p w14:paraId="7FA681F7" w14:textId="49E957DB" w:rsidR="00E824AC" w:rsidRPr="00F41343" w:rsidRDefault="00E824AC" w:rsidP="0068732A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[0.</w:t>
            </w:r>
            <w:r w:rsidR="000C77FF">
              <w:rPr>
                <w:rFonts w:ascii="Times New Roman" w:hAnsi="Times New Roman" w:cs="Times New Roman"/>
              </w:rPr>
              <w:t>41</w:t>
            </w:r>
            <w:r w:rsidRPr="00F41343">
              <w:rPr>
                <w:rFonts w:ascii="Times New Roman" w:hAnsi="Times New Roman" w:cs="Times New Roman"/>
              </w:rPr>
              <w:t xml:space="preserve">, </w:t>
            </w:r>
            <w:r w:rsidR="008C031D">
              <w:rPr>
                <w:rFonts w:ascii="Times New Roman" w:hAnsi="Times New Roman" w:cs="Times New Roman"/>
              </w:rPr>
              <w:t>2.78</w:t>
            </w:r>
            <w:r w:rsidRPr="00F4134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510" w:type="dxa"/>
            <w:gridSpan w:val="4"/>
            <w:tcBorders>
              <w:top w:val="single" w:sz="4" w:space="0" w:color="auto"/>
            </w:tcBorders>
          </w:tcPr>
          <w:p w14:paraId="31D4E0A2" w14:textId="464D4698" w:rsidR="00E824AC" w:rsidRPr="00F41343" w:rsidRDefault="00E824AC" w:rsidP="0068732A">
            <w:pPr>
              <w:pStyle w:val="Tablebody"/>
              <w:tabs>
                <w:tab w:val="decimal" w:pos="193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</w:t>
            </w:r>
            <w:r w:rsidR="00FE610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1" w:type="dxa"/>
            <w:gridSpan w:val="2"/>
            <w:tcBorders>
              <w:top w:val="single" w:sz="4" w:space="0" w:color="auto"/>
            </w:tcBorders>
          </w:tcPr>
          <w:p w14:paraId="4EBA8316" w14:textId="77777777" w:rsidR="00E824AC" w:rsidRPr="00F41343" w:rsidRDefault="00E824AC" w:rsidP="0068732A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</w:tcBorders>
            <w:vAlign w:val="center"/>
          </w:tcPr>
          <w:p w14:paraId="6443D3D5" w14:textId="35E9D22F" w:rsidR="00E824AC" w:rsidRPr="00F41343" w:rsidRDefault="0068281A" w:rsidP="0068732A">
            <w:pPr>
              <w:pStyle w:val="Tablebody"/>
              <w:tabs>
                <w:tab w:val="decimal" w:pos="3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-1.0</w:t>
            </w:r>
            <w:r w:rsidR="00CE50B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</w:tcBorders>
            <w:vAlign w:val="center"/>
          </w:tcPr>
          <w:p w14:paraId="1922815A" w14:textId="2251D02F" w:rsidR="00E824AC" w:rsidRPr="00F41343" w:rsidRDefault="00E824AC" w:rsidP="0068732A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[-</w:t>
            </w:r>
            <w:r w:rsidR="004E07D9">
              <w:rPr>
                <w:rFonts w:ascii="Times New Roman" w:hAnsi="Times New Roman" w:cs="Times New Roman"/>
              </w:rPr>
              <w:t>2.41</w:t>
            </w:r>
            <w:r w:rsidRPr="00F41343">
              <w:rPr>
                <w:rFonts w:ascii="Times New Roman" w:hAnsi="Times New Roman" w:cs="Times New Roman"/>
              </w:rPr>
              <w:t>, 0.2</w:t>
            </w:r>
            <w:r w:rsidR="00C00DC6">
              <w:rPr>
                <w:rFonts w:ascii="Times New Roman" w:hAnsi="Times New Roman" w:cs="Times New Roman"/>
              </w:rPr>
              <w:t>4</w:t>
            </w:r>
            <w:r w:rsidRPr="00F4134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510" w:type="dxa"/>
            <w:gridSpan w:val="3"/>
            <w:tcBorders>
              <w:top w:val="single" w:sz="4" w:space="0" w:color="auto"/>
            </w:tcBorders>
          </w:tcPr>
          <w:p w14:paraId="5BC90D8B" w14:textId="1DBF5413" w:rsidR="00E824AC" w:rsidRPr="00F41343" w:rsidRDefault="009F5050" w:rsidP="0068732A">
            <w:pPr>
              <w:pStyle w:val="Tablebody"/>
              <w:tabs>
                <w:tab w:val="decimal" w:pos="19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E824AC" w:rsidRPr="00F4134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="00E824AC" w:rsidRPr="00F4134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</w:tcBorders>
          </w:tcPr>
          <w:p w14:paraId="4B198202" w14:textId="77777777" w:rsidR="00E824AC" w:rsidRPr="00F41343" w:rsidRDefault="00E824AC" w:rsidP="0068732A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</w:tcBorders>
            <w:vAlign w:val="center"/>
          </w:tcPr>
          <w:p w14:paraId="2C9D71E0" w14:textId="2029C736" w:rsidR="00E824AC" w:rsidRPr="00F41343" w:rsidRDefault="00E824AC" w:rsidP="0068732A">
            <w:pPr>
              <w:pStyle w:val="Tablebody"/>
              <w:tabs>
                <w:tab w:val="decimal" w:pos="290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</w:tcBorders>
            <w:vAlign w:val="center"/>
          </w:tcPr>
          <w:p w14:paraId="2F266E7A" w14:textId="2F9122A7" w:rsidR="00E824AC" w:rsidRPr="00F41343" w:rsidRDefault="00E824AC" w:rsidP="0068732A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</w:t>
            </w:r>
            <w:r w:rsidR="00A55624">
              <w:rPr>
                <w:rFonts w:ascii="Times New Roman" w:hAnsi="Times New Roman" w:cs="Times New Roman"/>
              </w:rPr>
              <w:t>-</w:t>
            </w:r>
            <w:r w:rsidRPr="00F41343">
              <w:rPr>
                <w:rFonts w:ascii="Times New Roman" w:hAnsi="Times New Roman" w:cs="Times New Roman"/>
              </w:rPr>
              <w:t>0.2</w:t>
            </w:r>
            <w:r w:rsidR="00283E65">
              <w:rPr>
                <w:rFonts w:ascii="Times New Roman" w:hAnsi="Times New Roman" w:cs="Times New Roman"/>
              </w:rPr>
              <w:t>0</w:t>
            </w:r>
            <w:r w:rsidRPr="00F41343">
              <w:rPr>
                <w:rFonts w:ascii="Times New Roman" w:hAnsi="Times New Roman" w:cs="Times New Roman"/>
              </w:rPr>
              <w:t>, 0.</w:t>
            </w:r>
            <w:r w:rsidR="005721EA">
              <w:rPr>
                <w:rFonts w:ascii="Times New Roman" w:hAnsi="Times New Roman" w:cs="Times New Roman"/>
              </w:rPr>
              <w:t>32</w:t>
            </w:r>
            <w:r w:rsidRPr="00F4134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572" w:type="dxa"/>
            <w:gridSpan w:val="3"/>
            <w:tcBorders>
              <w:top w:val="single" w:sz="4" w:space="0" w:color="auto"/>
            </w:tcBorders>
          </w:tcPr>
          <w:p w14:paraId="7068F876" w14:textId="7DA598DA" w:rsidR="00E824AC" w:rsidRPr="00F41343" w:rsidRDefault="00E824AC" w:rsidP="0068732A">
            <w:pPr>
              <w:pStyle w:val="Tablebody"/>
              <w:tabs>
                <w:tab w:val="decimal" w:pos="215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</w:t>
            </w:r>
            <w:r w:rsidR="001611D1">
              <w:rPr>
                <w:rFonts w:ascii="Times New Roman" w:hAnsi="Times New Roman" w:cs="Times New Roman"/>
              </w:rPr>
              <w:t>03</w:t>
            </w:r>
          </w:p>
        </w:tc>
      </w:tr>
      <w:tr w:rsidR="00037877" w:rsidRPr="00F41343" w14:paraId="66C54FAB" w14:textId="77777777" w:rsidTr="0068732A">
        <w:trPr>
          <w:gridAfter w:val="2"/>
          <w:wAfter w:w="118" w:type="dxa"/>
          <w:trHeight w:val="20"/>
        </w:trPr>
        <w:tc>
          <w:tcPr>
            <w:tcW w:w="1915" w:type="dxa"/>
            <w:vAlign w:val="center"/>
          </w:tcPr>
          <w:p w14:paraId="538710AF" w14:textId="7CB77DE1" w:rsidR="00037877" w:rsidRPr="00F41343" w:rsidRDefault="00784D7D" w:rsidP="0068732A">
            <w:pPr>
              <w:pStyle w:val="Tablebody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Cohort 1 vs Cohort 2</w:t>
            </w:r>
          </w:p>
        </w:tc>
        <w:tc>
          <w:tcPr>
            <w:tcW w:w="956" w:type="dxa"/>
            <w:vAlign w:val="center"/>
          </w:tcPr>
          <w:p w14:paraId="7F97E0B6" w14:textId="3C2B95FE" w:rsidR="00037877" w:rsidRPr="00F41343" w:rsidRDefault="009304F0" w:rsidP="0068732A">
            <w:pPr>
              <w:pStyle w:val="Tablebody"/>
              <w:tabs>
                <w:tab w:val="decimal" w:pos="32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357" w:type="dxa"/>
            <w:vAlign w:val="center"/>
          </w:tcPr>
          <w:p w14:paraId="0094AFD7" w14:textId="6F410DAA" w:rsidR="00037877" w:rsidRPr="00F41343" w:rsidRDefault="00A02321" w:rsidP="0068732A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[-0.03, 0.</w:t>
            </w:r>
            <w:r w:rsidR="00140D6D">
              <w:rPr>
                <w:rFonts w:ascii="Times New Roman" w:hAnsi="Times New Roman" w:cs="Times New Roman"/>
              </w:rPr>
              <w:t>37</w:t>
            </w:r>
            <w:r w:rsidRPr="00F4134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510" w:type="dxa"/>
            <w:gridSpan w:val="2"/>
          </w:tcPr>
          <w:p w14:paraId="632A792F" w14:textId="47A2A4D9" w:rsidR="00037877" w:rsidRPr="00F41343" w:rsidRDefault="009135A7" w:rsidP="0068732A">
            <w:pPr>
              <w:pStyle w:val="Tablebody"/>
              <w:tabs>
                <w:tab w:val="decimal" w:pos="258"/>
              </w:tabs>
              <w:ind w:left="97" w:hanging="9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76" w:type="dxa"/>
            <w:gridSpan w:val="3"/>
          </w:tcPr>
          <w:p w14:paraId="6F77F51C" w14:textId="77777777" w:rsidR="00037877" w:rsidRPr="00F41343" w:rsidRDefault="00037877" w:rsidP="0068732A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3"/>
            <w:vAlign w:val="center"/>
          </w:tcPr>
          <w:p w14:paraId="68033432" w14:textId="26DCC145" w:rsidR="00037877" w:rsidRPr="008B654C" w:rsidRDefault="00E472EF" w:rsidP="0068732A">
            <w:pPr>
              <w:pStyle w:val="Tablebody"/>
              <w:tabs>
                <w:tab w:val="decimal" w:pos="324"/>
              </w:tabs>
              <w:rPr>
                <w:rFonts w:ascii="Times New Roman" w:hAnsi="Times New Roman" w:cs="Times New Roman"/>
              </w:rPr>
            </w:pPr>
            <w:r w:rsidRPr="008B654C">
              <w:rPr>
                <w:rFonts w:ascii="Times New Roman" w:hAnsi="Times New Roman" w:cs="Times New Roman"/>
              </w:rPr>
              <w:t>-</w:t>
            </w:r>
            <w:r w:rsidR="007E1F97" w:rsidRPr="008B654C">
              <w:rPr>
                <w:rFonts w:ascii="Times New Roman" w:hAnsi="Times New Roman" w:cs="Times New Roman"/>
              </w:rPr>
              <w:t>0</w:t>
            </w:r>
            <w:r w:rsidRPr="008B654C">
              <w:rPr>
                <w:rFonts w:ascii="Times New Roman" w:hAnsi="Times New Roman" w:cs="Times New Roman"/>
              </w:rPr>
              <w:t>.86</w:t>
            </w:r>
          </w:p>
        </w:tc>
        <w:tc>
          <w:tcPr>
            <w:tcW w:w="1361" w:type="dxa"/>
            <w:gridSpan w:val="2"/>
            <w:vAlign w:val="center"/>
          </w:tcPr>
          <w:p w14:paraId="5DF65A46" w14:textId="2BC8729A" w:rsidR="00037877" w:rsidRPr="00F41343" w:rsidRDefault="000C77FF" w:rsidP="0068732A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</w:t>
            </w:r>
            <w:r>
              <w:rPr>
                <w:rFonts w:ascii="Times New Roman" w:hAnsi="Times New Roman" w:cs="Times New Roman"/>
              </w:rPr>
              <w:t>-2.99</w:t>
            </w:r>
            <w:r w:rsidRPr="00F41343">
              <w:rPr>
                <w:rFonts w:ascii="Times New Roman" w:hAnsi="Times New Roman" w:cs="Times New Roman"/>
              </w:rPr>
              <w:t>, 0.</w:t>
            </w:r>
            <w:r w:rsidR="008C031D">
              <w:rPr>
                <w:rFonts w:ascii="Times New Roman" w:hAnsi="Times New Roman" w:cs="Times New Roman"/>
              </w:rPr>
              <w:t>28</w:t>
            </w:r>
            <w:r w:rsidRPr="00F4134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510" w:type="dxa"/>
            <w:gridSpan w:val="4"/>
          </w:tcPr>
          <w:p w14:paraId="4EF20FC9" w14:textId="7499407A" w:rsidR="00037877" w:rsidRPr="00F41343" w:rsidRDefault="00FE610D" w:rsidP="0068732A">
            <w:pPr>
              <w:pStyle w:val="Tablebody"/>
              <w:tabs>
                <w:tab w:val="decimal" w:pos="19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-.11</w:t>
            </w:r>
          </w:p>
        </w:tc>
        <w:tc>
          <w:tcPr>
            <w:tcW w:w="81" w:type="dxa"/>
            <w:gridSpan w:val="2"/>
          </w:tcPr>
          <w:p w14:paraId="3754827D" w14:textId="77777777" w:rsidR="00037877" w:rsidRPr="00F41343" w:rsidRDefault="00037877" w:rsidP="0068732A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vAlign w:val="center"/>
          </w:tcPr>
          <w:p w14:paraId="401EC18A" w14:textId="3DC0EC98" w:rsidR="00037877" w:rsidRPr="00F41343" w:rsidRDefault="00CE50B0" w:rsidP="0068732A">
            <w:pPr>
              <w:pStyle w:val="Tablebody"/>
              <w:tabs>
                <w:tab w:val="decimal" w:pos="3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361" w:type="dxa"/>
            <w:gridSpan w:val="2"/>
            <w:vAlign w:val="center"/>
          </w:tcPr>
          <w:p w14:paraId="76F39396" w14:textId="56E2164F" w:rsidR="00037877" w:rsidRPr="00F41343" w:rsidRDefault="004E07D9" w:rsidP="0068732A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[-</w:t>
            </w:r>
            <w:r w:rsidR="00C60F68">
              <w:rPr>
                <w:rFonts w:ascii="Times New Roman" w:hAnsi="Times New Roman" w:cs="Times New Roman"/>
              </w:rPr>
              <w:t>1.08</w:t>
            </w:r>
            <w:r w:rsidRPr="00F41343">
              <w:rPr>
                <w:rFonts w:ascii="Times New Roman" w:hAnsi="Times New Roman" w:cs="Times New Roman"/>
              </w:rPr>
              <w:t xml:space="preserve">, </w:t>
            </w:r>
            <w:r w:rsidR="00C00DC6">
              <w:rPr>
                <w:rFonts w:ascii="Times New Roman" w:hAnsi="Times New Roman" w:cs="Times New Roman"/>
              </w:rPr>
              <w:t>1.45</w:t>
            </w:r>
            <w:r w:rsidRPr="00F4134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510" w:type="dxa"/>
            <w:gridSpan w:val="3"/>
          </w:tcPr>
          <w:p w14:paraId="7971D421" w14:textId="512924B0" w:rsidR="00037877" w:rsidRPr="00F41343" w:rsidRDefault="002D4778" w:rsidP="0068732A">
            <w:pPr>
              <w:pStyle w:val="Tablebody"/>
              <w:tabs>
                <w:tab w:val="decimal" w:pos="19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227" w:type="dxa"/>
            <w:gridSpan w:val="2"/>
          </w:tcPr>
          <w:p w14:paraId="1EE3F2E5" w14:textId="77777777" w:rsidR="00037877" w:rsidRPr="00F41343" w:rsidRDefault="00037877" w:rsidP="0068732A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2"/>
            <w:vAlign w:val="center"/>
          </w:tcPr>
          <w:p w14:paraId="29EA0D3D" w14:textId="04DA5F4D" w:rsidR="00037877" w:rsidRPr="00F41343" w:rsidRDefault="00901D5C" w:rsidP="0068732A">
            <w:pPr>
              <w:pStyle w:val="Tablebody"/>
              <w:tabs>
                <w:tab w:val="decimal" w:pos="2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361" w:type="dxa"/>
            <w:gridSpan w:val="2"/>
            <w:vAlign w:val="center"/>
          </w:tcPr>
          <w:p w14:paraId="130AB308" w14:textId="0DA4F0B2" w:rsidR="00037877" w:rsidRPr="00F41343" w:rsidRDefault="00283E65" w:rsidP="0068732A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</w:t>
            </w:r>
            <w:r w:rsidR="00A55624">
              <w:rPr>
                <w:rFonts w:ascii="Times New Roman" w:hAnsi="Times New Roman" w:cs="Times New Roman"/>
              </w:rPr>
              <w:t>-</w:t>
            </w:r>
            <w:r w:rsidRPr="00F41343">
              <w:rPr>
                <w:rFonts w:ascii="Times New Roman" w:hAnsi="Times New Roman" w:cs="Times New Roman"/>
              </w:rPr>
              <w:t>0.</w:t>
            </w:r>
            <w:r w:rsidR="00A55624">
              <w:rPr>
                <w:rFonts w:ascii="Times New Roman" w:hAnsi="Times New Roman" w:cs="Times New Roman"/>
              </w:rPr>
              <w:t>26</w:t>
            </w:r>
            <w:r w:rsidRPr="00F41343">
              <w:rPr>
                <w:rFonts w:ascii="Times New Roman" w:hAnsi="Times New Roman" w:cs="Times New Roman"/>
              </w:rPr>
              <w:t>, 0.</w:t>
            </w:r>
            <w:r w:rsidR="005721EA">
              <w:rPr>
                <w:rFonts w:ascii="Times New Roman" w:hAnsi="Times New Roman" w:cs="Times New Roman"/>
              </w:rPr>
              <w:t>23</w:t>
            </w:r>
            <w:r w:rsidRPr="00F4134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572" w:type="dxa"/>
            <w:gridSpan w:val="3"/>
          </w:tcPr>
          <w:p w14:paraId="1C82F387" w14:textId="799DBE6D" w:rsidR="00037877" w:rsidRPr="00F41343" w:rsidRDefault="005F22D4" w:rsidP="0068732A">
            <w:pPr>
              <w:pStyle w:val="Tablebody"/>
              <w:tabs>
                <w:tab w:val="decimal" w:pos="2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-.01</w:t>
            </w:r>
          </w:p>
        </w:tc>
      </w:tr>
      <w:tr w:rsidR="00784D7D" w:rsidRPr="00F41343" w14:paraId="2E56D7ED" w14:textId="77777777" w:rsidTr="0068732A">
        <w:trPr>
          <w:gridAfter w:val="2"/>
          <w:wAfter w:w="118" w:type="dxa"/>
          <w:trHeight w:val="20"/>
        </w:trPr>
        <w:tc>
          <w:tcPr>
            <w:tcW w:w="1915" w:type="dxa"/>
            <w:vAlign w:val="center"/>
          </w:tcPr>
          <w:p w14:paraId="1FEA17DB" w14:textId="3A5695AB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Cohort 1 vs Cohort 3</w:t>
            </w:r>
          </w:p>
        </w:tc>
        <w:tc>
          <w:tcPr>
            <w:tcW w:w="956" w:type="dxa"/>
            <w:vAlign w:val="center"/>
          </w:tcPr>
          <w:p w14:paraId="72A1FD2E" w14:textId="15199229" w:rsidR="00784D7D" w:rsidRPr="00F41343" w:rsidRDefault="009304F0" w:rsidP="00784D7D">
            <w:pPr>
              <w:pStyle w:val="Tablebody"/>
              <w:tabs>
                <w:tab w:val="decimal" w:pos="32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1357" w:type="dxa"/>
            <w:vAlign w:val="center"/>
          </w:tcPr>
          <w:p w14:paraId="4B7AB8A2" w14:textId="41D678CD" w:rsidR="00784D7D" w:rsidRPr="00F41343" w:rsidRDefault="00A02321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[-0.</w:t>
            </w:r>
            <w:r w:rsidR="00D63E55">
              <w:rPr>
                <w:rFonts w:ascii="Times New Roman" w:hAnsi="Times New Roman" w:cs="Times New Roman"/>
              </w:rPr>
              <w:t>1</w:t>
            </w:r>
            <w:r w:rsidRPr="00F41343">
              <w:rPr>
                <w:rFonts w:ascii="Times New Roman" w:hAnsi="Times New Roman" w:cs="Times New Roman"/>
              </w:rPr>
              <w:t>3, 0.</w:t>
            </w:r>
            <w:r>
              <w:rPr>
                <w:rFonts w:ascii="Times New Roman" w:hAnsi="Times New Roman" w:cs="Times New Roman"/>
              </w:rPr>
              <w:t>5</w:t>
            </w:r>
            <w:r w:rsidR="00140D6D">
              <w:rPr>
                <w:rFonts w:ascii="Times New Roman" w:hAnsi="Times New Roman" w:cs="Times New Roman"/>
              </w:rPr>
              <w:t>3</w:t>
            </w:r>
            <w:r w:rsidRPr="00F4134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510" w:type="dxa"/>
            <w:gridSpan w:val="2"/>
          </w:tcPr>
          <w:p w14:paraId="3E0A007C" w14:textId="7EC37BC1" w:rsidR="00784D7D" w:rsidRPr="00F41343" w:rsidRDefault="009135A7" w:rsidP="00784D7D">
            <w:pPr>
              <w:pStyle w:val="Tablebody"/>
              <w:tabs>
                <w:tab w:val="decimal" w:pos="258"/>
              </w:tabs>
              <w:ind w:left="97" w:hanging="9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76" w:type="dxa"/>
            <w:gridSpan w:val="3"/>
          </w:tcPr>
          <w:p w14:paraId="20C16286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3"/>
            <w:vAlign w:val="center"/>
          </w:tcPr>
          <w:p w14:paraId="35ED817A" w14:textId="759A3BEE" w:rsidR="00784D7D" w:rsidRPr="008B654C" w:rsidRDefault="007E1F97" w:rsidP="00784D7D">
            <w:pPr>
              <w:pStyle w:val="Tablebody"/>
              <w:tabs>
                <w:tab w:val="decimal" w:pos="324"/>
              </w:tabs>
              <w:rPr>
                <w:rFonts w:ascii="Times New Roman" w:hAnsi="Times New Roman" w:cs="Times New Roman"/>
              </w:rPr>
            </w:pPr>
            <w:r w:rsidRPr="008B654C"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1361" w:type="dxa"/>
            <w:gridSpan w:val="2"/>
            <w:vAlign w:val="center"/>
          </w:tcPr>
          <w:p w14:paraId="738CF424" w14:textId="5C9A14CE" w:rsidR="00784D7D" w:rsidRPr="00F41343" w:rsidRDefault="000C77FF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</w:t>
            </w:r>
            <w:r w:rsidR="00B844BB">
              <w:rPr>
                <w:rFonts w:ascii="Times New Roman" w:hAnsi="Times New Roman" w:cs="Times New Roman"/>
              </w:rPr>
              <w:t>-0.88</w:t>
            </w:r>
            <w:r w:rsidRPr="00F41343">
              <w:rPr>
                <w:rFonts w:ascii="Times New Roman" w:hAnsi="Times New Roman" w:cs="Times New Roman"/>
              </w:rPr>
              <w:t xml:space="preserve">, </w:t>
            </w:r>
            <w:r w:rsidR="008C031D">
              <w:rPr>
                <w:rFonts w:ascii="Times New Roman" w:hAnsi="Times New Roman" w:cs="Times New Roman"/>
              </w:rPr>
              <w:t>1.76</w:t>
            </w:r>
            <w:r w:rsidRPr="00F4134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510" w:type="dxa"/>
            <w:gridSpan w:val="4"/>
          </w:tcPr>
          <w:p w14:paraId="017F0C95" w14:textId="64BFF969" w:rsidR="00784D7D" w:rsidRPr="00F41343" w:rsidRDefault="00FE610D" w:rsidP="00784D7D">
            <w:pPr>
              <w:pStyle w:val="Tablebody"/>
              <w:tabs>
                <w:tab w:val="decimal" w:pos="19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81" w:type="dxa"/>
            <w:gridSpan w:val="2"/>
          </w:tcPr>
          <w:p w14:paraId="02125B37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vAlign w:val="center"/>
          </w:tcPr>
          <w:p w14:paraId="15421178" w14:textId="3208F685" w:rsidR="00784D7D" w:rsidRPr="00F41343" w:rsidRDefault="00CE50B0" w:rsidP="00784D7D">
            <w:pPr>
              <w:pStyle w:val="Tablebody"/>
              <w:tabs>
                <w:tab w:val="decimal" w:pos="30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-0.38</w:t>
            </w:r>
          </w:p>
        </w:tc>
        <w:tc>
          <w:tcPr>
            <w:tcW w:w="1361" w:type="dxa"/>
            <w:gridSpan w:val="2"/>
            <w:vAlign w:val="center"/>
          </w:tcPr>
          <w:p w14:paraId="22A4E852" w14:textId="35BBA536" w:rsidR="00784D7D" w:rsidRPr="00F41343" w:rsidRDefault="004E07D9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[-</w:t>
            </w:r>
            <w:r w:rsidR="00C60F68">
              <w:rPr>
                <w:rFonts w:ascii="Times New Roman" w:hAnsi="Times New Roman" w:cs="Times New Roman"/>
              </w:rPr>
              <w:t>1.86</w:t>
            </w:r>
            <w:r w:rsidRPr="00F41343">
              <w:rPr>
                <w:rFonts w:ascii="Times New Roman" w:hAnsi="Times New Roman" w:cs="Times New Roman"/>
              </w:rPr>
              <w:t xml:space="preserve">, </w:t>
            </w:r>
            <w:r w:rsidR="00C00DC6">
              <w:rPr>
                <w:rFonts w:ascii="Times New Roman" w:hAnsi="Times New Roman" w:cs="Times New Roman"/>
              </w:rPr>
              <w:t>1.10</w:t>
            </w:r>
            <w:r w:rsidRPr="00F4134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510" w:type="dxa"/>
            <w:gridSpan w:val="3"/>
          </w:tcPr>
          <w:p w14:paraId="2B715411" w14:textId="63AFD1A6" w:rsidR="00784D7D" w:rsidRPr="00F41343" w:rsidRDefault="002D4778" w:rsidP="00784D7D">
            <w:pPr>
              <w:pStyle w:val="Tablebody"/>
              <w:tabs>
                <w:tab w:val="decimal" w:pos="19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-.04</w:t>
            </w:r>
          </w:p>
        </w:tc>
        <w:tc>
          <w:tcPr>
            <w:tcW w:w="227" w:type="dxa"/>
            <w:gridSpan w:val="2"/>
          </w:tcPr>
          <w:p w14:paraId="35B2C9D6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2"/>
            <w:vAlign w:val="center"/>
          </w:tcPr>
          <w:p w14:paraId="26F5D4AC" w14:textId="1682DEE7" w:rsidR="00784D7D" w:rsidRPr="00F41343" w:rsidRDefault="00901D5C" w:rsidP="00784D7D">
            <w:pPr>
              <w:pStyle w:val="Tablebody"/>
              <w:tabs>
                <w:tab w:val="decimal" w:pos="2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361" w:type="dxa"/>
            <w:gridSpan w:val="2"/>
            <w:vAlign w:val="center"/>
          </w:tcPr>
          <w:p w14:paraId="3FEC9603" w14:textId="509931E6" w:rsidR="00784D7D" w:rsidRPr="00F41343" w:rsidRDefault="00283E65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</w:t>
            </w:r>
            <w:r w:rsidR="00A55624">
              <w:rPr>
                <w:rFonts w:ascii="Times New Roman" w:hAnsi="Times New Roman" w:cs="Times New Roman"/>
              </w:rPr>
              <w:t>-</w:t>
            </w:r>
            <w:r w:rsidRPr="00F41343">
              <w:rPr>
                <w:rFonts w:ascii="Times New Roman" w:hAnsi="Times New Roman" w:cs="Times New Roman"/>
              </w:rPr>
              <w:t>0.</w:t>
            </w:r>
            <w:r w:rsidR="00A55624">
              <w:rPr>
                <w:rFonts w:ascii="Times New Roman" w:hAnsi="Times New Roman" w:cs="Times New Roman"/>
              </w:rPr>
              <w:t>12</w:t>
            </w:r>
            <w:r w:rsidRPr="00F41343">
              <w:rPr>
                <w:rFonts w:ascii="Times New Roman" w:hAnsi="Times New Roman" w:cs="Times New Roman"/>
              </w:rPr>
              <w:t>, 0.</w:t>
            </w:r>
            <w:r w:rsidR="0023249C">
              <w:rPr>
                <w:rFonts w:ascii="Times New Roman" w:hAnsi="Times New Roman" w:cs="Times New Roman"/>
              </w:rPr>
              <w:t>45</w:t>
            </w:r>
            <w:r w:rsidRPr="00F4134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572" w:type="dxa"/>
            <w:gridSpan w:val="3"/>
          </w:tcPr>
          <w:p w14:paraId="7243CE86" w14:textId="5E9268B1" w:rsidR="00784D7D" w:rsidRPr="00F41343" w:rsidRDefault="00A01D61" w:rsidP="00784D7D">
            <w:pPr>
              <w:pStyle w:val="Tablebody"/>
              <w:tabs>
                <w:tab w:val="decimal" w:pos="2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.08</w:t>
            </w:r>
          </w:p>
        </w:tc>
      </w:tr>
      <w:tr w:rsidR="00784D7D" w:rsidRPr="00D26C69" w14:paraId="4D7ECB8B" w14:textId="77777777" w:rsidTr="00E75CF0">
        <w:trPr>
          <w:gridAfter w:val="2"/>
          <w:wAfter w:w="118" w:type="dxa"/>
          <w:trHeight w:val="20"/>
        </w:trPr>
        <w:tc>
          <w:tcPr>
            <w:tcW w:w="1915" w:type="dxa"/>
          </w:tcPr>
          <w:p w14:paraId="3A8E33DB" w14:textId="244A4C99" w:rsidR="00784D7D" w:rsidRPr="00D26C69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D26C69">
              <w:rPr>
                <w:rFonts w:ascii="Times New Roman" w:hAnsi="Times New Roman" w:cs="Times New Roman"/>
              </w:rPr>
              <w:t>Extraversion</w:t>
            </w:r>
          </w:p>
        </w:tc>
        <w:tc>
          <w:tcPr>
            <w:tcW w:w="956" w:type="dxa"/>
          </w:tcPr>
          <w:p w14:paraId="7C681F23" w14:textId="2AC97975" w:rsidR="00784D7D" w:rsidRPr="00D26C69" w:rsidRDefault="00784D7D" w:rsidP="00784D7D">
            <w:pPr>
              <w:pStyle w:val="Tablebody"/>
              <w:tabs>
                <w:tab w:val="decimal" w:pos="322"/>
              </w:tabs>
              <w:rPr>
                <w:rFonts w:ascii="Times New Roman" w:hAnsi="Times New Roman" w:cs="Times New Roman"/>
              </w:rPr>
            </w:pPr>
            <w:r w:rsidRPr="00D26C69">
              <w:rPr>
                <w:rFonts w:ascii="Times New Roman" w:hAnsi="Times New Roman" w:cs="Times New Roman"/>
              </w:rPr>
              <w:t>0.0</w:t>
            </w:r>
            <w:r w:rsidR="0035594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57" w:type="dxa"/>
          </w:tcPr>
          <w:p w14:paraId="417F85F7" w14:textId="0F67450A" w:rsidR="00784D7D" w:rsidRPr="00D26C69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D26C69">
              <w:rPr>
                <w:rFonts w:ascii="Times New Roman" w:hAnsi="Times New Roman" w:cs="Times New Roman"/>
              </w:rPr>
              <w:t>[-0.</w:t>
            </w:r>
            <w:r w:rsidR="00D63E55">
              <w:rPr>
                <w:rFonts w:ascii="Times New Roman" w:hAnsi="Times New Roman" w:cs="Times New Roman"/>
              </w:rPr>
              <w:t>06</w:t>
            </w:r>
            <w:r w:rsidRPr="00D26C69">
              <w:rPr>
                <w:rFonts w:ascii="Times New Roman" w:hAnsi="Times New Roman" w:cs="Times New Roman"/>
              </w:rPr>
              <w:t>, 0.0</w:t>
            </w:r>
            <w:r w:rsidR="00CF7C1D">
              <w:rPr>
                <w:rFonts w:ascii="Times New Roman" w:hAnsi="Times New Roman" w:cs="Times New Roman"/>
              </w:rPr>
              <w:t>6</w:t>
            </w:r>
            <w:r w:rsidRPr="00D26C69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510" w:type="dxa"/>
            <w:gridSpan w:val="2"/>
          </w:tcPr>
          <w:p w14:paraId="54431F22" w14:textId="4FD18DBE" w:rsidR="00784D7D" w:rsidRPr="00D26C69" w:rsidRDefault="00784D7D" w:rsidP="00784D7D">
            <w:pPr>
              <w:pStyle w:val="Tablebody"/>
              <w:tabs>
                <w:tab w:val="decimal" w:pos="258"/>
              </w:tabs>
              <w:ind w:left="97" w:hanging="97"/>
              <w:rPr>
                <w:rFonts w:ascii="Times New Roman" w:hAnsi="Times New Roman" w:cs="Times New Roman"/>
              </w:rPr>
            </w:pPr>
            <w:r w:rsidRPr="00D26C69">
              <w:rPr>
                <w:rFonts w:ascii="Times New Roman" w:hAnsi="Times New Roman" w:cs="Times New Roman"/>
              </w:rPr>
              <w:t>.0</w:t>
            </w:r>
            <w:r w:rsidR="009135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" w:type="dxa"/>
            <w:gridSpan w:val="3"/>
          </w:tcPr>
          <w:p w14:paraId="2E0E435A" w14:textId="77777777" w:rsidR="00784D7D" w:rsidRPr="00D26C69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3"/>
          </w:tcPr>
          <w:p w14:paraId="743AB207" w14:textId="6B953913" w:rsidR="00784D7D" w:rsidRPr="008B654C" w:rsidRDefault="00784D7D" w:rsidP="00784D7D">
            <w:pPr>
              <w:pStyle w:val="Tablebody"/>
              <w:tabs>
                <w:tab w:val="decimal" w:pos="324"/>
              </w:tabs>
              <w:rPr>
                <w:rFonts w:ascii="Times New Roman" w:hAnsi="Times New Roman" w:cs="Times New Roman"/>
              </w:rPr>
            </w:pPr>
            <w:r w:rsidRPr="008B654C">
              <w:rPr>
                <w:rFonts w:ascii="Times New Roman" w:hAnsi="Times New Roman" w:cs="Times New Roman"/>
              </w:rPr>
              <w:t>0.1</w:t>
            </w:r>
            <w:r w:rsidR="007E1F97" w:rsidRPr="008B65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1" w:type="dxa"/>
            <w:gridSpan w:val="2"/>
          </w:tcPr>
          <w:p w14:paraId="0ACCAAAF" w14:textId="0AA1755D" w:rsidR="00784D7D" w:rsidRPr="00D26C69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D26C69">
              <w:rPr>
                <w:rFonts w:ascii="Times New Roman" w:hAnsi="Times New Roman" w:cs="Times New Roman"/>
              </w:rPr>
              <w:t>[-0.</w:t>
            </w:r>
            <w:r w:rsidR="00B844BB">
              <w:rPr>
                <w:rFonts w:ascii="Times New Roman" w:hAnsi="Times New Roman" w:cs="Times New Roman"/>
              </w:rPr>
              <w:t>11</w:t>
            </w:r>
            <w:r w:rsidRPr="00D26C69">
              <w:rPr>
                <w:rFonts w:ascii="Times New Roman" w:hAnsi="Times New Roman" w:cs="Times New Roman"/>
              </w:rPr>
              <w:t>, 0.3</w:t>
            </w:r>
            <w:r w:rsidR="007E07A7">
              <w:rPr>
                <w:rFonts w:ascii="Times New Roman" w:hAnsi="Times New Roman" w:cs="Times New Roman"/>
              </w:rPr>
              <w:t>3</w:t>
            </w:r>
            <w:r w:rsidRPr="00D26C69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510" w:type="dxa"/>
            <w:gridSpan w:val="4"/>
          </w:tcPr>
          <w:p w14:paraId="68BCC407" w14:textId="52B78F63" w:rsidR="00784D7D" w:rsidRPr="00D26C69" w:rsidRDefault="00784D7D" w:rsidP="00784D7D">
            <w:pPr>
              <w:pStyle w:val="Tablebody"/>
              <w:tabs>
                <w:tab w:val="decimal" w:pos="193"/>
              </w:tabs>
              <w:rPr>
                <w:rFonts w:ascii="Times New Roman" w:hAnsi="Times New Roman" w:cs="Times New Roman"/>
              </w:rPr>
            </w:pPr>
            <w:r w:rsidRPr="00D26C69">
              <w:rPr>
                <w:rFonts w:ascii="Times New Roman" w:hAnsi="Times New Roman" w:cs="Times New Roman"/>
              </w:rPr>
              <w:t>.0</w:t>
            </w:r>
            <w:r w:rsidR="00FE610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1" w:type="dxa"/>
            <w:gridSpan w:val="2"/>
          </w:tcPr>
          <w:p w14:paraId="2CB9332F" w14:textId="77777777" w:rsidR="00784D7D" w:rsidRPr="00D26C69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</w:tcPr>
          <w:p w14:paraId="57ED6877" w14:textId="42DA0F25" w:rsidR="00784D7D" w:rsidRPr="00D26C69" w:rsidRDefault="00784D7D" w:rsidP="00784D7D">
            <w:pPr>
              <w:pStyle w:val="Tablebody"/>
              <w:tabs>
                <w:tab w:val="decimal" w:pos="301"/>
              </w:tabs>
              <w:rPr>
                <w:rFonts w:ascii="Times New Roman" w:hAnsi="Times New Roman" w:cs="Times New Roman"/>
              </w:rPr>
            </w:pPr>
            <w:r w:rsidRPr="00D26C69">
              <w:rPr>
                <w:rFonts w:ascii="Times New Roman" w:hAnsi="Times New Roman" w:cs="Times New Roman"/>
              </w:rPr>
              <w:t>0.0</w:t>
            </w:r>
            <w:r w:rsidR="00CE50B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61" w:type="dxa"/>
            <w:gridSpan w:val="2"/>
          </w:tcPr>
          <w:p w14:paraId="49CD87A1" w14:textId="60A87F8E" w:rsidR="00784D7D" w:rsidRPr="00D26C69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D26C69">
              <w:rPr>
                <w:rFonts w:ascii="Times New Roman" w:hAnsi="Times New Roman" w:cs="Times New Roman"/>
              </w:rPr>
              <w:t>[-0.2</w:t>
            </w:r>
            <w:r w:rsidR="00C60F68">
              <w:rPr>
                <w:rFonts w:ascii="Times New Roman" w:hAnsi="Times New Roman" w:cs="Times New Roman"/>
              </w:rPr>
              <w:t>2</w:t>
            </w:r>
            <w:r w:rsidRPr="00D26C69">
              <w:rPr>
                <w:rFonts w:ascii="Times New Roman" w:hAnsi="Times New Roman" w:cs="Times New Roman"/>
              </w:rPr>
              <w:t>, 0.2</w:t>
            </w:r>
            <w:r w:rsidR="00C00DC6">
              <w:rPr>
                <w:rFonts w:ascii="Times New Roman" w:hAnsi="Times New Roman" w:cs="Times New Roman"/>
              </w:rPr>
              <w:t>7</w:t>
            </w:r>
            <w:r w:rsidRPr="00D26C69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510" w:type="dxa"/>
            <w:gridSpan w:val="3"/>
          </w:tcPr>
          <w:p w14:paraId="6CD902A1" w14:textId="12BB081E" w:rsidR="00784D7D" w:rsidRPr="00D26C69" w:rsidRDefault="00784D7D" w:rsidP="00784D7D">
            <w:pPr>
              <w:pStyle w:val="Tablebody"/>
              <w:tabs>
                <w:tab w:val="decimal" w:pos="193"/>
              </w:tabs>
              <w:rPr>
                <w:rFonts w:ascii="Times New Roman" w:hAnsi="Times New Roman" w:cs="Times New Roman"/>
              </w:rPr>
            </w:pPr>
            <w:r w:rsidRPr="00D26C69">
              <w:rPr>
                <w:rFonts w:ascii="Times New Roman" w:hAnsi="Times New Roman" w:cs="Times New Roman"/>
              </w:rPr>
              <w:t>.0</w:t>
            </w:r>
            <w:r w:rsidR="002D47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7" w:type="dxa"/>
            <w:gridSpan w:val="2"/>
          </w:tcPr>
          <w:p w14:paraId="5C46BDD8" w14:textId="77777777" w:rsidR="00784D7D" w:rsidRPr="00D26C69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2"/>
          </w:tcPr>
          <w:p w14:paraId="20EDDBEA" w14:textId="7C40D5EB" w:rsidR="00784D7D" w:rsidRPr="00D26C69" w:rsidRDefault="00784D7D" w:rsidP="00784D7D">
            <w:pPr>
              <w:pStyle w:val="Tablebody"/>
              <w:tabs>
                <w:tab w:val="decimal" w:pos="290"/>
              </w:tabs>
              <w:rPr>
                <w:rFonts w:ascii="Times New Roman" w:hAnsi="Times New Roman" w:cs="Times New Roman"/>
              </w:rPr>
            </w:pPr>
            <w:r w:rsidRPr="00D26C69">
              <w:rPr>
                <w:rFonts w:ascii="Times New Roman" w:hAnsi="Times New Roman" w:cs="Times New Roman"/>
              </w:rPr>
              <w:t>0.06*</w:t>
            </w:r>
          </w:p>
        </w:tc>
        <w:tc>
          <w:tcPr>
            <w:tcW w:w="1361" w:type="dxa"/>
            <w:gridSpan w:val="2"/>
          </w:tcPr>
          <w:p w14:paraId="601A6EAE" w14:textId="205A831B" w:rsidR="00784D7D" w:rsidRPr="00D26C69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D26C69">
              <w:rPr>
                <w:rFonts w:ascii="Times New Roman" w:hAnsi="Times New Roman" w:cs="Times New Roman"/>
              </w:rPr>
              <w:t>[0.0</w:t>
            </w:r>
            <w:r w:rsidR="005721EA">
              <w:rPr>
                <w:rFonts w:ascii="Times New Roman" w:hAnsi="Times New Roman" w:cs="Times New Roman"/>
              </w:rPr>
              <w:t>1</w:t>
            </w:r>
            <w:r w:rsidRPr="00D26C69">
              <w:rPr>
                <w:rFonts w:ascii="Times New Roman" w:hAnsi="Times New Roman" w:cs="Times New Roman"/>
              </w:rPr>
              <w:t>, 0.11]</w:t>
            </w:r>
          </w:p>
        </w:tc>
        <w:tc>
          <w:tcPr>
            <w:tcW w:w="572" w:type="dxa"/>
            <w:gridSpan w:val="3"/>
          </w:tcPr>
          <w:p w14:paraId="7114FEC5" w14:textId="4432D285" w:rsidR="00784D7D" w:rsidRPr="00D26C69" w:rsidRDefault="00784D7D" w:rsidP="00784D7D">
            <w:pPr>
              <w:pStyle w:val="Tablebody"/>
              <w:tabs>
                <w:tab w:val="decimal" w:pos="215"/>
              </w:tabs>
              <w:rPr>
                <w:rFonts w:ascii="Times New Roman" w:hAnsi="Times New Roman" w:cs="Times New Roman"/>
              </w:rPr>
            </w:pPr>
            <w:r w:rsidRPr="00D26C69">
              <w:rPr>
                <w:rFonts w:ascii="Times New Roman" w:hAnsi="Times New Roman" w:cs="Times New Roman"/>
              </w:rPr>
              <w:t>.1</w:t>
            </w:r>
            <w:r w:rsidR="00A01D61">
              <w:rPr>
                <w:rFonts w:ascii="Times New Roman" w:hAnsi="Times New Roman" w:cs="Times New Roman"/>
              </w:rPr>
              <w:t>5</w:t>
            </w:r>
          </w:p>
        </w:tc>
      </w:tr>
      <w:tr w:rsidR="00784D7D" w:rsidRPr="00F41343" w14:paraId="59F491F4" w14:textId="77777777" w:rsidTr="0068732A">
        <w:trPr>
          <w:gridAfter w:val="2"/>
          <w:wAfter w:w="118" w:type="dxa"/>
          <w:trHeight w:val="20"/>
        </w:trPr>
        <w:tc>
          <w:tcPr>
            <w:tcW w:w="1915" w:type="dxa"/>
            <w:vAlign w:val="center"/>
          </w:tcPr>
          <w:p w14:paraId="4C6CD264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Agreeableness</w:t>
            </w:r>
          </w:p>
        </w:tc>
        <w:tc>
          <w:tcPr>
            <w:tcW w:w="956" w:type="dxa"/>
            <w:vAlign w:val="center"/>
          </w:tcPr>
          <w:p w14:paraId="05D01681" w14:textId="2BEF0CAC" w:rsidR="00784D7D" w:rsidRPr="00F41343" w:rsidRDefault="00784D7D" w:rsidP="00784D7D">
            <w:pPr>
              <w:pStyle w:val="Tablebody"/>
              <w:tabs>
                <w:tab w:val="decimal" w:pos="322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0.</w:t>
            </w:r>
            <w:r w:rsidR="00355945">
              <w:rPr>
                <w:rFonts w:ascii="Times New Roman" w:hAnsi="Times New Roman" w:cs="Times New Roman"/>
              </w:rPr>
              <w:t>09</w:t>
            </w:r>
            <w:r w:rsidRPr="00F41343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357" w:type="dxa"/>
            <w:vAlign w:val="center"/>
          </w:tcPr>
          <w:p w14:paraId="1AFC13FB" w14:textId="6EB78C83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[0.04, 0.1</w:t>
            </w:r>
            <w:r w:rsidR="00CF7C1D">
              <w:rPr>
                <w:rFonts w:ascii="Times New Roman" w:hAnsi="Times New Roman" w:cs="Times New Roman"/>
              </w:rPr>
              <w:t>5]</w:t>
            </w:r>
          </w:p>
        </w:tc>
        <w:tc>
          <w:tcPr>
            <w:tcW w:w="510" w:type="dxa"/>
            <w:gridSpan w:val="2"/>
          </w:tcPr>
          <w:p w14:paraId="539731BD" w14:textId="2FACC712" w:rsidR="00784D7D" w:rsidRPr="00F41343" w:rsidRDefault="00784D7D" w:rsidP="00784D7D">
            <w:pPr>
              <w:pStyle w:val="Tablebody"/>
              <w:tabs>
                <w:tab w:val="decimal" w:pos="258"/>
              </w:tabs>
              <w:ind w:left="97" w:hanging="97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.1</w:t>
            </w:r>
            <w:r w:rsidR="009135A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6" w:type="dxa"/>
            <w:gridSpan w:val="3"/>
          </w:tcPr>
          <w:p w14:paraId="6A5C0A48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3"/>
            <w:vAlign w:val="center"/>
          </w:tcPr>
          <w:p w14:paraId="68035833" w14:textId="2E05BEAF" w:rsidR="00784D7D" w:rsidRPr="008B654C" w:rsidRDefault="00784D7D" w:rsidP="00784D7D">
            <w:pPr>
              <w:pStyle w:val="Tablebody"/>
              <w:tabs>
                <w:tab w:val="decimal" w:pos="324"/>
              </w:tabs>
              <w:rPr>
                <w:rFonts w:ascii="Times New Roman" w:hAnsi="Times New Roman" w:cs="Times New Roman"/>
              </w:rPr>
            </w:pPr>
            <w:r w:rsidRPr="008B654C">
              <w:rPr>
                <w:rFonts w:ascii="Times New Roman" w:hAnsi="Times New Roman" w:cs="Times New Roman"/>
              </w:rPr>
              <w:t>0.</w:t>
            </w:r>
            <w:r w:rsidR="007E1F97" w:rsidRPr="008B654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361" w:type="dxa"/>
            <w:gridSpan w:val="2"/>
            <w:vAlign w:val="center"/>
          </w:tcPr>
          <w:p w14:paraId="635B99E1" w14:textId="2211D894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[-0.</w:t>
            </w:r>
            <w:r w:rsidR="00B844BB">
              <w:rPr>
                <w:rFonts w:ascii="Times New Roman" w:hAnsi="Times New Roman" w:cs="Times New Roman"/>
              </w:rPr>
              <w:t>10</w:t>
            </w:r>
            <w:r w:rsidRPr="00F41343">
              <w:rPr>
                <w:rFonts w:ascii="Times New Roman" w:hAnsi="Times New Roman" w:cs="Times New Roman"/>
              </w:rPr>
              <w:t>, 0.</w:t>
            </w:r>
            <w:r w:rsidR="007E07A7">
              <w:rPr>
                <w:rFonts w:ascii="Times New Roman" w:hAnsi="Times New Roman" w:cs="Times New Roman"/>
              </w:rPr>
              <w:t>44</w:t>
            </w:r>
            <w:r w:rsidRPr="00F4134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510" w:type="dxa"/>
            <w:gridSpan w:val="4"/>
          </w:tcPr>
          <w:p w14:paraId="4C2B4885" w14:textId="7640E464" w:rsidR="00784D7D" w:rsidRPr="00F41343" w:rsidRDefault="00784D7D" w:rsidP="00784D7D">
            <w:pPr>
              <w:pStyle w:val="Tablebody"/>
              <w:tabs>
                <w:tab w:val="decimal" w:pos="193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.0</w:t>
            </w:r>
            <w:r w:rsidR="009B2B5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1" w:type="dxa"/>
            <w:gridSpan w:val="2"/>
          </w:tcPr>
          <w:p w14:paraId="3389F2DB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vAlign w:val="center"/>
          </w:tcPr>
          <w:p w14:paraId="4E367B8C" w14:textId="57662FD1" w:rsidR="00784D7D" w:rsidRPr="00F41343" w:rsidRDefault="00784D7D" w:rsidP="00784D7D">
            <w:pPr>
              <w:pStyle w:val="Tablebody"/>
              <w:tabs>
                <w:tab w:val="decimal" w:pos="301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-0.5</w:t>
            </w:r>
            <w:r w:rsidR="00CE50B0">
              <w:rPr>
                <w:rFonts w:ascii="Times New Roman" w:hAnsi="Times New Roman" w:cs="Times New Roman"/>
              </w:rPr>
              <w:t>4</w:t>
            </w:r>
            <w:r w:rsidRPr="00F41343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361" w:type="dxa"/>
            <w:gridSpan w:val="2"/>
            <w:vAlign w:val="center"/>
          </w:tcPr>
          <w:p w14:paraId="1B2E8859" w14:textId="3F4EF095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[-0.8</w:t>
            </w:r>
            <w:r w:rsidR="00C60F68">
              <w:rPr>
                <w:rFonts w:ascii="Times New Roman" w:hAnsi="Times New Roman" w:cs="Times New Roman"/>
              </w:rPr>
              <w:t>4</w:t>
            </w:r>
            <w:r w:rsidRPr="00F41343">
              <w:rPr>
                <w:rFonts w:ascii="Times New Roman" w:hAnsi="Times New Roman" w:cs="Times New Roman"/>
              </w:rPr>
              <w:t>, -0.2</w:t>
            </w:r>
            <w:r w:rsidR="00D9356B">
              <w:rPr>
                <w:rFonts w:ascii="Times New Roman" w:hAnsi="Times New Roman" w:cs="Times New Roman"/>
              </w:rPr>
              <w:t>3</w:t>
            </w:r>
            <w:r w:rsidRPr="00F4134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510" w:type="dxa"/>
            <w:gridSpan w:val="3"/>
          </w:tcPr>
          <w:p w14:paraId="633173AE" w14:textId="4FB67EAA" w:rsidR="00784D7D" w:rsidRPr="00F41343" w:rsidRDefault="00784D7D" w:rsidP="00784D7D">
            <w:pPr>
              <w:pStyle w:val="Tablebody"/>
              <w:tabs>
                <w:tab w:val="decimal" w:pos="193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-.</w:t>
            </w:r>
            <w:r w:rsidR="002D477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27" w:type="dxa"/>
            <w:gridSpan w:val="2"/>
          </w:tcPr>
          <w:p w14:paraId="7B2FC0A2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2"/>
            <w:vAlign w:val="center"/>
          </w:tcPr>
          <w:p w14:paraId="71FE12AA" w14:textId="6F2C4186" w:rsidR="00784D7D" w:rsidRPr="00F41343" w:rsidRDefault="00784D7D" w:rsidP="00784D7D">
            <w:pPr>
              <w:pStyle w:val="Tablebody"/>
              <w:tabs>
                <w:tab w:val="decimal" w:pos="290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0.0</w:t>
            </w:r>
            <w:r w:rsidR="00901D5C">
              <w:rPr>
                <w:rFonts w:ascii="Times New Roman" w:hAnsi="Times New Roman" w:cs="Times New Roman"/>
              </w:rPr>
              <w:t>7</w:t>
            </w:r>
            <w:r w:rsidRPr="00F41343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361" w:type="dxa"/>
            <w:gridSpan w:val="2"/>
            <w:vAlign w:val="center"/>
          </w:tcPr>
          <w:p w14:paraId="3B1F01DD" w14:textId="65152BC2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[0.0</w:t>
            </w:r>
            <w:r w:rsidR="005721EA">
              <w:rPr>
                <w:rFonts w:ascii="Times New Roman" w:hAnsi="Times New Roman" w:cs="Times New Roman"/>
              </w:rPr>
              <w:t>1</w:t>
            </w:r>
            <w:r w:rsidRPr="00F41343">
              <w:rPr>
                <w:rFonts w:ascii="Times New Roman" w:hAnsi="Times New Roman" w:cs="Times New Roman"/>
              </w:rPr>
              <w:t>, 0.13]</w:t>
            </w:r>
          </w:p>
        </w:tc>
        <w:tc>
          <w:tcPr>
            <w:tcW w:w="572" w:type="dxa"/>
            <w:gridSpan w:val="3"/>
          </w:tcPr>
          <w:p w14:paraId="2F9749BD" w14:textId="140C49A7" w:rsidR="00784D7D" w:rsidRPr="00F41343" w:rsidRDefault="00784D7D" w:rsidP="00784D7D">
            <w:pPr>
              <w:pStyle w:val="Tablebody"/>
              <w:tabs>
                <w:tab w:val="decimal" w:pos="215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.1</w:t>
            </w:r>
            <w:r w:rsidR="00A01D61">
              <w:rPr>
                <w:rFonts w:ascii="Times New Roman" w:hAnsi="Times New Roman" w:cs="Times New Roman"/>
              </w:rPr>
              <w:t>3</w:t>
            </w:r>
          </w:p>
        </w:tc>
      </w:tr>
      <w:tr w:rsidR="00784D7D" w:rsidRPr="00F41343" w14:paraId="56023AD0" w14:textId="77777777" w:rsidTr="0068732A">
        <w:trPr>
          <w:gridAfter w:val="2"/>
          <w:wAfter w:w="118" w:type="dxa"/>
          <w:trHeight w:val="20"/>
        </w:trPr>
        <w:tc>
          <w:tcPr>
            <w:tcW w:w="1915" w:type="dxa"/>
            <w:vAlign w:val="center"/>
          </w:tcPr>
          <w:p w14:paraId="1690239F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Conscientiousness</w:t>
            </w:r>
          </w:p>
        </w:tc>
        <w:tc>
          <w:tcPr>
            <w:tcW w:w="956" w:type="dxa"/>
            <w:vAlign w:val="center"/>
          </w:tcPr>
          <w:p w14:paraId="32B34668" w14:textId="77777777" w:rsidR="00784D7D" w:rsidRPr="00F41343" w:rsidRDefault="00784D7D" w:rsidP="00784D7D">
            <w:pPr>
              <w:pStyle w:val="Tablebody"/>
              <w:tabs>
                <w:tab w:val="decimal" w:pos="322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0.08**</w:t>
            </w:r>
          </w:p>
        </w:tc>
        <w:tc>
          <w:tcPr>
            <w:tcW w:w="1357" w:type="dxa"/>
            <w:vAlign w:val="center"/>
          </w:tcPr>
          <w:p w14:paraId="22A0CDBD" w14:textId="32958438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[0.0</w:t>
            </w:r>
            <w:r w:rsidR="005A29BD">
              <w:rPr>
                <w:rFonts w:ascii="Times New Roman" w:hAnsi="Times New Roman" w:cs="Times New Roman"/>
              </w:rPr>
              <w:t>2</w:t>
            </w:r>
            <w:r w:rsidRPr="00F41343">
              <w:rPr>
                <w:rFonts w:ascii="Times New Roman" w:hAnsi="Times New Roman" w:cs="Times New Roman"/>
              </w:rPr>
              <w:t>, 0.1</w:t>
            </w:r>
            <w:r w:rsidR="00CF7C1D">
              <w:rPr>
                <w:rFonts w:ascii="Times New Roman" w:hAnsi="Times New Roman" w:cs="Times New Roman"/>
              </w:rPr>
              <w:t>3</w:t>
            </w:r>
            <w:r w:rsidRPr="00F4134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510" w:type="dxa"/>
            <w:gridSpan w:val="2"/>
          </w:tcPr>
          <w:p w14:paraId="0E0189DB" w14:textId="31DDBB49" w:rsidR="00784D7D" w:rsidRPr="00F41343" w:rsidRDefault="00784D7D" w:rsidP="00784D7D">
            <w:pPr>
              <w:pStyle w:val="Tablebody"/>
              <w:tabs>
                <w:tab w:val="decimal" w:pos="258"/>
              </w:tabs>
              <w:ind w:left="97" w:hanging="97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.1</w:t>
            </w:r>
            <w:r w:rsidR="009135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6" w:type="dxa"/>
            <w:gridSpan w:val="3"/>
          </w:tcPr>
          <w:p w14:paraId="6C1240E4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3"/>
            <w:vAlign w:val="center"/>
          </w:tcPr>
          <w:p w14:paraId="13505CB9" w14:textId="514FFB96" w:rsidR="00784D7D" w:rsidRPr="008B654C" w:rsidRDefault="00784D7D" w:rsidP="00784D7D">
            <w:pPr>
              <w:pStyle w:val="Tablebody"/>
              <w:tabs>
                <w:tab w:val="decimal" w:pos="324"/>
              </w:tabs>
              <w:rPr>
                <w:rFonts w:ascii="Times New Roman" w:hAnsi="Times New Roman" w:cs="Times New Roman"/>
              </w:rPr>
            </w:pPr>
            <w:r w:rsidRPr="008B654C">
              <w:rPr>
                <w:rFonts w:ascii="Times New Roman" w:hAnsi="Times New Roman" w:cs="Times New Roman"/>
              </w:rPr>
              <w:t>0.3</w:t>
            </w:r>
            <w:r w:rsidR="007E1F97" w:rsidRPr="008B654C">
              <w:rPr>
                <w:rFonts w:ascii="Times New Roman" w:hAnsi="Times New Roman" w:cs="Times New Roman"/>
              </w:rPr>
              <w:t>2</w:t>
            </w:r>
            <w:r w:rsidRPr="008B65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361" w:type="dxa"/>
            <w:gridSpan w:val="2"/>
            <w:vAlign w:val="center"/>
          </w:tcPr>
          <w:p w14:paraId="0D01DC48" w14:textId="3C9A69E3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[0.</w:t>
            </w:r>
            <w:r w:rsidR="00CD30FF">
              <w:rPr>
                <w:rFonts w:ascii="Times New Roman" w:hAnsi="Times New Roman" w:cs="Times New Roman"/>
              </w:rPr>
              <w:t>07</w:t>
            </w:r>
            <w:r w:rsidRPr="00F41343">
              <w:rPr>
                <w:rFonts w:ascii="Times New Roman" w:hAnsi="Times New Roman" w:cs="Times New Roman"/>
              </w:rPr>
              <w:t>, 0.</w:t>
            </w:r>
            <w:r w:rsidR="007E07A7">
              <w:rPr>
                <w:rFonts w:ascii="Times New Roman" w:hAnsi="Times New Roman" w:cs="Times New Roman"/>
              </w:rPr>
              <w:t>57</w:t>
            </w:r>
            <w:r w:rsidRPr="00F4134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510" w:type="dxa"/>
            <w:gridSpan w:val="4"/>
          </w:tcPr>
          <w:p w14:paraId="1B6C7D0A" w14:textId="777F5439" w:rsidR="00784D7D" w:rsidRPr="00F41343" w:rsidRDefault="00784D7D" w:rsidP="00784D7D">
            <w:pPr>
              <w:pStyle w:val="Tablebody"/>
              <w:tabs>
                <w:tab w:val="decimal" w:pos="193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.1</w:t>
            </w:r>
            <w:r w:rsidR="009B2B5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" w:type="dxa"/>
            <w:gridSpan w:val="2"/>
          </w:tcPr>
          <w:p w14:paraId="2C05BC08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vAlign w:val="center"/>
          </w:tcPr>
          <w:p w14:paraId="730B38C0" w14:textId="2D4E6B4B" w:rsidR="00784D7D" w:rsidRPr="00F41343" w:rsidRDefault="00784D7D" w:rsidP="00784D7D">
            <w:pPr>
              <w:pStyle w:val="Tablebody"/>
              <w:tabs>
                <w:tab w:val="decimal" w:pos="301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-0.4</w:t>
            </w:r>
            <w:r w:rsidR="00CE50B0">
              <w:rPr>
                <w:rFonts w:ascii="Times New Roman" w:hAnsi="Times New Roman" w:cs="Times New Roman"/>
              </w:rPr>
              <w:t>0</w:t>
            </w:r>
            <w:r w:rsidRPr="00F41343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361" w:type="dxa"/>
            <w:gridSpan w:val="2"/>
            <w:vAlign w:val="center"/>
          </w:tcPr>
          <w:p w14:paraId="108D0049" w14:textId="3DA36FD1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[-0.</w:t>
            </w:r>
            <w:r w:rsidR="00C60F68">
              <w:rPr>
                <w:rFonts w:ascii="Times New Roman" w:hAnsi="Times New Roman" w:cs="Times New Roman"/>
              </w:rPr>
              <w:t>69</w:t>
            </w:r>
            <w:r w:rsidRPr="00F41343">
              <w:rPr>
                <w:rFonts w:ascii="Times New Roman" w:hAnsi="Times New Roman" w:cs="Times New Roman"/>
              </w:rPr>
              <w:t>, -0.1</w:t>
            </w:r>
            <w:r w:rsidR="00D9356B">
              <w:rPr>
                <w:rFonts w:ascii="Times New Roman" w:hAnsi="Times New Roman" w:cs="Times New Roman"/>
              </w:rPr>
              <w:t>2</w:t>
            </w:r>
            <w:r w:rsidRPr="00F4134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510" w:type="dxa"/>
            <w:gridSpan w:val="3"/>
          </w:tcPr>
          <w:p w14:paraId="0C509E9B" w14:textId="77777777" w:rsidR="00784D7D" w:rsidRPr="00F41343" w:rsidRDefault="00784D7D" w:rsidP="00784D7D">
            <w:pPr>
              <w:pStyle w:val="Tablebody"/>
              <w:tabs>
                <w:tab w:val="decimal" w:pos="193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-.16</w:t>
            </w:r>
          </w:p>
        </w:tc>
        <w:tc>
          <w:tcPr>
            <w:tcW w:w="227" w:type="dxa"/>
            <w:gridSpan w:val="2"/>
          </w:tcPr>
          <w:p w14:paraId="0BE148A0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2"/>
            <w:vAlign w:val="center"/>
          </w:tcPr>
          <w:p w14:paraId="5CABCAF6" w14:textId="50FE7E45" w:rsidR="00784D7D" w:rsidRPr="00F41343" w:rsidRDefault="00784D7D" w:rsidP="00784D7D">
            <w:pPr>
              <w:pStyle w:val="Tablebody"/>
              <w:tabs>
                <w:tab w:val="decimal" w:pos="290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0.1</w:t>
            </w:r>
            <w:r w:rsidR="00901D5C">
              <w:rPr>
                <w:rFonts w:ascii="Times New Roman" w:hAnsi="Times New Roman" w:cs="Times New Roman"/>
              </w:rPr>
              <w:t>1</w:t>
            </w:r>
            <w:r w:rsidRPr="00F41343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361" w:type="dxa"/>
            <w:gridSpan w:val="2"/>
            <w:vAlign w:val="center"/>
          </w:tcPr>
          <w:p w14:paraId="459618FB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[0.06, 0.17]</w:t>
            </w:r>
          </w:p>
        </w:tc>
        <w:tc>
          <w:tcPr>
            <w:tcW w:w="572" w:type="dxa"/>
            <w:gridSpan w:val="3"/>
          </w:tcPr>
          <w:p w14:paraId="2A493851" w14:textId="77777777" w:rsidR="00784D7D" w:rsidRPr="00F41343" w:rsidRDefault="00784D7D" w:rsidP="00784D7D">
            <w:pPr>
              <w:pStyle w:val="Tablebody"/>
              <w:tabs>
                <w:tab w:val="decimal" w:pos="215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.22</w:t>
            </w:r>
          </w:p>
        </w:tc>
      </w:tr>
      <w:tr w:rsidR="00784D7D" w:rsidRPr="00F41343" w14:paraId="6024317B" w14:textId="77777777" w:rsidTr="0068732A">
        <w:trPr>
          <w:gridAfter w:val="2"/>
          <w:wAfter w:w="118" w:type="dxa"/>
          <w:trHeight w:val="20"/>
        </w:trPr>
        <w:tc>
          <w:tcPr>
            <w:tcW w:w="1915" w:type="dxa"/>
            <w:vAlign w:val="center"/>
          </w:tcPr>
          <w:p w14:paraId="2E973107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Neuroticism</w:t>
            </w:r>
          </w:p>
        </w:tc>
        <w:tc>
          <w:tcPr>
            <w:tcW w:w="956" w:type="dxa"/>
            <w:vAlign w:val="center"/>
          </w:tcPr>
          <w:p w14:paraId="7940AFDB" w14:textId="1E51BD29" w:rsidR="00784D7D" w:rsidRPr="00F41343" w:rsidRDefault="00784D7D" w:rsidP="00784D7D">
            <w:pPr>
              <w:pStyle w:val="Tablebody"/>
              <w:tabs>
                <w:tab w:val="decimal" w:pos="322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-0.1</w:t>
            </w:r>
            <w:r w:rsidR="00355945">
              <w:rPr>
                <w:rFonts w:ascii="Times New Roman" w:hAnsi="Times New Roman" w:cs="Times New Roman"/>
              </w:rPr>
              <w:t>4</w:t>
            </w:r>
            <w:r w:rsidRPr="00F41343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357" w:type="dxa"/>
            <w:vAlign w:val="center"/>
          </w:tcPr>
          <w:p w14:paraId="41A76E5A" w14:textId="2FC69C03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[-0.</w:t>
            </w:r>
            <w:r w:rsidR="00140D6D">
              <w:rPr>
                <w:rFonts w:ascii="Times New Roman" w:hAnsi="Times New Roman" w:cs="Times New Roman"/>
              </w:rPr>
              <w:t>20</w:t>
            </w:r>
            <w:r w:rsidRPr="00F41343">
              <w:rPr>
                <w:rFonts w:ascii="Times New Roman" w:hAnsi="Times New Roman" w:cs="Times New Roman"/>
              </w:rPr>
              <w:t>, -0.0</w:t>
            </w:r>
            <w:r w:rsidR="00CF7C1D">
              <w:rPr>
                <w:rFonts w:ascii="Times New Roman" w:hAnsi="Times New Roman" w:cs="Times New Roman"/>
              </w:rPr>
              <w:t>9</w:t>
            </w:r>
            <w:r w:rsidRPr="00F4134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510" w:type="dxa"/>
            <w:gridSpan w:val="2"/>
          </w:tcPr>
          <w:p w14:paraId="4F414E08" w14:textId="11E40DD9" w:rsidR="00784D7D" w:rsidRPr="00F41343" w:rsidRDefault="00784D7D" w:rsidP="00784D7D">
            <w:pPr>
              <w:pStyle w:val="Tablebody"/>
              <w:tabs>
                <w:tab w:val="decimal" w:pos="258"/>
              </w:tabs>
              <w:ind w:left="97" w:hanging="97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-.</w:t>
            </w:r>
            <w:r w:rsidR="009135A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6" w:type="dxa"/>
            <w:gridSpan w:val="3"/>
          </w:tcPr>
          <w:p w14:paraId="175B72DC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3"/>
            <w:vAlign w:val="center"/>
          </w:tcPr>
          <w:p w14:paraId="2A520F41" w14:textId="6F0C85F4" w:rsidR="00784D7D" w:rsidRPr="008B654C" w:rsidRDefault="00784D7D" w:rsidP="00784D7D">
            <w:pPr>
              <w:pStyle w:val="Tablebody"/>
              <w:tabs>
                <w:tab w:val="decimal" w:pos="324"/>
              </w:tabs>
              <w:rPr>
                <w:rFonts w:ascii="Times New Roman" w:hAnsi="Times New Roman" w:cs="Times New Roman"/>
              </w:rPr>
            </w:pPr>
            <w:r w:rsidRPr="008B654C">
              <w:rPr>
                <w:rFonts w:ascii="Times New Roman" w:hAnsi="Times New Roman" w:cs="Times New Roman"/>
              </w:rPr>
              <w:t>-0.</w:t>
            </w:r>
            <w:r w:rsidR="007E1F97" w:rsidRPr="008B654C">
              <w:rPr>
                <w:rFonts w:ascii="Times New Roman" w:hAnsi="Times New Roman" w:cs="Times New Roman"/>
              </w:rPr>
              <w:t>66</w:t>
            </w:r>
            <w:r w:rsidRPr="008B654C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361" w:type="dxa"/>
            <w:gridSpan w:val="2"/>
            <w:vAlign w:val="center"/>
          </w:tcPr>
          <w:p w14:paraId="29200655" w14:textId="1F211532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[-0.</w:t>
            </w:r>
            <w:r w:rsidR="00CD30FF">
              <w:rPr>
                <w:rFonts w:ascii="Times New Roman" w:hAnsi="Times New Roman" w:cs="Times New Roman"/>
              </w:rPr>
              <w:t>90</w:t>
            </w:r>
            <w:r w:rsidRPr="00F41343">
              <w:rPr>
                <w:rFonts w:ascii="Times New Roman" w:hAnsi="Times New Roman" w:cs="Times New Roman"/>
              </w:rPr>
              <w:t>, -0.</w:t>
            </w:r>
            <w:r w:rsidR="007E07A7">
              <w:rPr>
                <w:rFonts w:ascii="Times New Roman" w:hAnsi="Times New Roman" w:cs="Times New Roman"/>
              </w:rPr>
              <w:t>43</w:t>
            </w:r>
            <w:r w:rsidRPr="00F4134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510" w:type="dxa"/>
            <w:gridSpan w:val="4"/>
          </w:tcPr>
          <w:p w14:paraId="4C9FBCED" w14:textId="7834EE47" w:rsidR="00784D7D" w:rsidRPr="00F41343" w:rsidRDefault="00784D7D" w:rsidP="00784D7D">
            <w:pPr>
              <w:pStyle w:val="Tablebody"/>
              <w:tabs>
                <w:tab w:val="decimal" w:pos="193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-.</w:t>
            </w:r>
            <w:r w:rsidR="009B2B57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1" w:type="dxa"/>
            <w:gridSpan w:val="2"/>
          </w:tcPr>
          <w:p w14:paraId="271FA5F8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vAlign w:val="center"/>
          </w:tcPr>
          <w:p w14:paraId="042ED4B8" w14:textId="416513EE" w:rsidR="00784D7D" w:rsidRPr="00F41343" w:rsidRDefault="00784D7D" w:rsidP="00784D7D">
            <w:pPr>
              <w:pStyle w:val="Tablebody"/>
              <w:tabs>
                <w:tab w:val="decimal" w:pos="301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0.</w:t>
            </w:r>
            <w:r w:rsidR="00CE50B0">
              <w:rPr>
                <w:rFonts w:ascii="Times New Roman" w:hAnsi="Times New Roman" w:cs="Times New Roman"/>
              </w:rPr>
              <w:t>85</w:t>
            </w:r>
            <w:r w:rsidRPr="00F41343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361" w:type="dxa"/>
            <w:gridSpan w:val="2"/>
            <w:vAlign w:val="center"/>
          </w:tcPr>
          <w:p w14:paraId="13A33E1C" w14:textId="7E12D84A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[0.5</w:t>
            </w:r>
            <w:r w:rsidR="00C60F68">
              <w:rPr>
                <w:rFonts w:ascii="Times New Roman" w:hAnsi="Times New Roman" w:cs="Times New Roman"/>
              </w:rPr>
              <w:t>8</w:t>
            </w:r>
            <w:r w:rsidRPr="00F41343">
              <w:rPr>
                <w:rFonts w:ascii="Times New Roman" w:hAnsi="Times New Roman" w:cs="Times New Roman"/>
              </w:rPr>
              <w:t>, 1.</w:t>
            </w:r>
            <w:r w:rsidR="00D9356B">
              <w:rPr>
                <w:rFonts w:ascii="Times New Roman" w:hAnsi="Times New Roman" w:cs="Times New Roman"/>
              </w:rPr>
              <w:t>11]</w:t>
            </w:r>
          </w:p>
        </w:tc>
        <w:tc>
          <w:tcPr>
            <w:tcW w:w="510" w:type="dxa"/>
            <w:gridSpan w:val="3"/>
          </w:tcPr>
          <w:p w14:paraId="7892728A" w14:textId="7BB0D440" w:rsidR="00784D7D" w:rsidRPr="00F41343" w:rsidRDefault="00784D7D" w:rsidP="00784D7D">
            <w:pPr>
              <w:pStyle w:val="Tablebody"/>
              <w:tabs>
                <w:tab w:val="decimal" w:pos="193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.3</w:t>
            </w:r>
            <w:r w:rsidR="002D47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7" w:type="dxa"/>
            <w:gridSpan w:val="2"/>
          </w:tcPr>
          <w:p w14:paraId="25410515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2"/>
            <w:vAlign w:val="center"/>
          </w:tcPr>
          <w:p w14:paraId="4A6CAE4D" w14:textId="5F7C207F" w:rsidR="00784D7D" w:rsidRPr="00F41343" w:rsidRDefault="00784D7D" w:rsidP="00784D7D">
            <w:pPr>
              <w:pStyle w:val="Tablebody"/>
              <w:tabs>
                <w:tab w:val="decimal" w:pos="290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-0.1</w:t>
            </w:r>
            <w:r w:rsidR="00901D5C">
              <w:rPr>
                <w:rFonts w:ascii="Times New Roman" w:hAnsi="Times New Roman" w:cs="Times New Roman"/>
              </w:rPr>
              <w:t>3</w:t>
            </w:r>
            <w:r w:rsidRPr="00F41343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361" w:type="dxa"/>
            <w:gridSpan w:val="2"/>
            <w:vAlign w:val="center"/>
          </w:tcPr>
          <w:p w14:paraId="4667983D" w14:textId="750B54BA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[-0.1</w:t>
            </w:r>
            <w:r w:rsidR="005721EA">
              <w:rPr>
                <w:rFonts w:ascii="Times New Roman" w:hAnsi="Times New Roman" w:cs="Times New Roman"/>
              </w:rPr>
              <w:t>9</w:t>
            </w:r>
            <w:r w:rsidRPr="00F41343">
              <w:rPr>
                <w:rFonts w:ascii="Times New Roman" w:hAnsi="Times New Roman" w:cs="Times New Roman"/>
              </w:rPr>
              <w:t>, -0.0</w:t>
            </w:r>
            <w:r w:rsidR="0023249C">
              <w:rPr>
                <w:rFonts w:ascii="Times New Roman" w:hAnsi="Times New Roman" w:cs="Times New Roman"/>
              </w:rPr>
              <w:t>8</w:t>
            </w:r>
            <w:r w:rsidRPr="00F4134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572" w:type="dxa"/>
            <w:gridSpan w:val="3"/>
          </w:tcPr>
          <w:p w14:paraId="0F4834F4" w14:textId="08333878" w:rsidR="00784D7D" w:rsidRPr="00F41343" w:rsidRDefault="00784D7D" w:rsidP="00784D7D">
            <w:pPr>
              <w:pStyle w:val="Tablebody"/>
              <w:tabs>
                <w:tab w:val="decimal" w:pos="215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-.</w:t>
            </w:r>
            <w:r w:rsidR="00A01D61">
              <w:rPr>
                <w:rFonts w:ascii="Times New Roman" w:hAnsi="Times New Roman" w:cs="Times New Roman"/>
              </w:rPr>
              <w:t>31</w:t>
            </w:r>
          </w:p>
        </w:tc>
      </w:tr>
      <w:tr w:rsidR="00784D7D" w:rsidRPr="00F41343" w14:paraId="32B6D395" w14:textId="77777777" w:rsidTr="0068732A">
        <w:trPr>
          <w:gridAfter w:val="2"/>
          <w:wAfter w:w="118" w:type="dxa"/>
          <w:trHeight w:val="20"/>
        </w:trPr>
        <w:tc>
          <w:tcPr>
            <w:tcW w:w="1915" w:type="dxa"/>
            <w:vAlign w:val="center"/>
          </w:tcPr>
          <w:p w14:paraId="678B2867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Openness</w:t>
            </w:r>
          </w:p>
        </w:tc>
        <w:tc>
          <w:tcPr>
            <w:tcW w:w="956" w:type="dxa"/>
            <w:vAlign w:val="center"/>
          </w:tcPr>
          <w:p w14:paraId="6099E6C2" w14:textId="687A5702" w:rsidR="00784D7D" w:rsidRPr="00F41343" w:rsidRDefault="00784D7D" w:rsidP="00784D7D">
            <w:pPr>
              <w:pStyle w:val="Tablebody"/>
              <w:tabs>
                <w:tab w:val="decimal" w:pos="322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-0.0</w:t>
            </w:r>
            <w:r w:rsidR="00355945">
              <w:rPr>
                <w:rFonts w:ascii="Times New Roman" w:hAnsi="Times New Roman" w:cs="Times New Roman"/>
              </w:rPr>
              <w:t>9</w:t>
            </w:r>
            <w:r w:rsidRPr="00F41343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357" w:type="dxa"/>
            <w:vAlign w:val="center"/>
          </w:tcPr>
          <w:p w14:paraId="0B369D89" w14:textId="547E070D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[-0.1</w:t>
            </w:r>
            <w:r w:rsidR="00140D6D">
              <w:rPr>
                <w:rFonts w:ascii="Times New Roman" w:hAnsi="Times New Roman" w:cs="Times New Roman"/>
              </w:rPr>
              <w:t>4</w:t>
            </w:r>
            <w:r w:rsidRPr="00F41343">
              <w:rPr>
                <w:rFonts w:ascii="Times New Roman" w:hAnsi="Times New Roman" w:cs="Times New Roman"/>
              </w:rPr>
              <w:t>, -0.04]</w:t>
            </w:r>
          </w:p>
        </w:tc>
        <w:tc>
          <w:tcPr>
            <w:tcW w:w="510" w:type="dxa"/>
            <w:gridSpan w:val="2"/>
          </w:tcPr>
          <w:p w14:paraId="49464A50" w14:textId="552E5AE2" w:rsidR="00784D7D" w:rsidRPr="00F41343" w:rsidRDefault="00784D7D" w:rsidP="00784D7D">
            <w:pPr>
              <w:pStyle w:val="Tablebody"/>
              <w:tabs>
                <w:tab w:val="decimal" w:pos="258"/>
              </w:tabs>
              <w:ind w:left="97" w:hanging="97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-.2</w:t>
            </w:r>
            <w:r w:rsidR="00A245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" w:type="dxa"/>
            <w:gridSpan w:val="3"/>
          </w:tcPr>
          <w:p w14:paraId="289DCC16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3"/>
            <w:vAlign w:val="center"/>
          </w:tcPr>
          <w:p w14:paraId="48AB267B" w14:textId="5D79B172" w:rsidR="00784D7D" w:rsidRPr="008B654C" w:rsidRDefault="00784D7D" w:rsidP="00784D7D">
            <w:pPr>
              <w:pStyle w:val="Tablebody"/>
              <w:tabs>
                <w:tab w:val="decimal" w:pos="324"/>
              </w:tabs>
              <w:rPr>
                <w:rFonts w:ascii="Times New Roman" w:hAnsi="Times New Roman" w:cs="Times New Roman"/>
              </w:rPr>
            </w:pPr>
            <w:r w:rsidRPr="008B654C">
              <w:rPr>
                <w:rFonts w:ascii="Times New Roman" w:hAnsi="Times New Roman" w:cs="Times New Roman"/>
              </w:rPr>
              <w:t>-0.</w:t>
            </w:r>
            <w:r w:rsidR="007E1F97" w:rsidRPr="008B654C">
              <w:rPr>
                <w:rFonts w:ascii="Times New Roman" w:hAnsi="Times New Roman" w:cs="Times New Roman"/>
              </w:rPr>
              <w:t>24</w:t>
            </w:r>
            <w:r w:rsidR="00624E08" w:rsidRPr="008B65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361" w:type="dxa"/>
            <w:gridSpan w:val="2"/>
            <w:vAlign w:val="center"/>
          </w:tcPr>
          <w:p w14:paraId="68F02941" w14:textId="1C3B9728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[-0.4</w:t>
            </w:r>
            <w:r w:rsidR="00CD30FF">
              <w:rPr>
                <w:rFonts w:ascii="Times New Roman" w:hAnsi="Times New Roman" w:cs="Times New Roman"/>
              </w:rPr>
              <w:t>4</w:t>
            </w:r>
            <w:r w:rsidRPr="00F41343">
              <w:rPr>
                <w:rFonts w:ascii="Times New Roman" w:hAnsi="Times New Roman" w:cs="Times New Roman"/>
              </w:rPr>
              <w:t xml:space="preserve">, </w:t>
            </w:r>
            <w:r w:rsidR="00723098">
              <w:rPr>
                <w:rFonts w:ascii="Times New Roman" w:hAnsi="Times New Roman" w:cs="Times New Roman"/>
              </w:rPr>
              <w:t>-</w:t>
            </w:r>
            <w:r w:rsidRPr="00F41343">
              <w:rPr>
                <w:rFonts w:ascii="Times New Roman" w:hAnsi="Times New Roman" w:cs="Times New Roman"/>
              </w:rPr>
              <w:t>0.0</w:t>
            </w:r>
            <w:r w:rsidR="007E07A7">
              <w:rPr>
                <w:rFonts w:ascii="Times New Roman" w:hAnsi="Times New Roman" w:cs="Times New Roman"/>
              </w:rPr>
              <w:t>3</w:t>
            </w:r>
            <w:r w:rsidRPr="00F4134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510" w:type="dxa"/>
            <w:gridSpan w:val="4"/>
          </w:tcPr>
          <w:p w14:paraId="606B8405" w14:textId="7CE6D5E1" w:rsidR="00784D7D" w:rsidRPr="00F41343" w:rsidRDefault="00784D7D" w:rsidP="00784D7D">
            <w:pPr>
              <w:pStyle w:val="Tablebody"/>
              <w:tabs>
                <w:tab w:val="decimal" w:pos="193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-.1</w:t>
            </w:r>
            <w:r w:rsidR="009B2B5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" w:type="dxa"/>
            <w:gridSpan w:val="2"/>
          </w:tcPr>
          <w:p w14:paraId="17B492C1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vAlign w:val="center"/>
          </w:tcPr>
          <w:p w14:paraId="056EAEEA" w14:textId="51A25271" w:rsidR="00784D7D" w:rsidRPr="00F41343" w:rsidRDefault="00784D7D" w:rsidP="00784D7D">
            <w:pPr>
              <w:pStyle w:val="Tablebody"/>
              <w:tabs>
                <w:tab w:val="decimal" w:pos="301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0.5</w:t>
            </w:r>
            <w:r w:rsidR="00CE50B0">
              <w:rPr>
                <w:rFonts w:ascii="Times New Roman" w:hAnsi="Times New Roman" w:cs="Times New Roman"/>
              </w:rPr>
              <w:t>3</w:t>
            </w:r>
            <w:r w:rsidRPr="00F41343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361" w:type="dxa"/>
            <w:gridSpan w:val="2"/>
            <w:vAlign w:val="center"/>
          </w:tcPr>
          <w:p w14:paraId="0238EE59" w14:textId="1386DBDD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[0.</w:t>
            </w:r>
            <w:r w:rsidR="00C60F68">
              <w:rPr>
                <w:rFonts w:ascii="Times New Roman" w:hAnsi="Times New Roman" w:cs="Times New Roman"/>
              </w:rPr>
              <w:t>30</w:t>
            </w:r>
            <w:r w:rsidRPr="00F41343">
              <w:rPr>
                <w:rFonts w:ascii="Times New Roman" w:hAnsi="Times New Roman" w:cs="Times New Roman"/>
              </w:rPr>
              <w:t>, 0.7</w:t>
            </w:r>
            <w:r w:rsidR="00D9356B">
              <w:rPr>
                <w:rFonts w:ascii="Times New Roman" w:hAnsi="Times New Roman" w:cs="Times New Roman"/>
              </w:rPr>
              <w:t>6</w:t>
            </w:r>
            <w:r w:rsidRPr="00F4134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510" w:type="dxa"/>
            <w:gridSpan w:val="3"/>
          </w:tcPr>
          <w:p w14:paraId="5D1C8DAB" w14:textId="230643AA" w:rsidR="00784D7D" w:rsidRPr="00F41343" w:rsidRDefault="00784D7D" w:rsidP="00784D7D">
            <w:pPr>
              <w:pStyle w:val="Tablebody"/>
              <w:tabs>
                <w:tab w:val="decimal" w:pos="193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.2</w:t>
            </w:r>
            <w:r w:rsidR="002D47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7" w:type="dxa"/>
            <w:gridSpan w:val="2"/>
          </w:tcPr>
          <w:p w14:paraId="2B73C1F3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2"/>
            <w:vAlign w:val="center"/>
          </w:tcPr>
          <w:p w14:paraId="12E4562E" w14:textId="77777777" w:rsidR="00784D7D" w:rsidRPr="00F41343" w:rsidRDefault="00784D7D" w:rsidP="00784D7D">
            <w:pPr>
              <w:pStyle w:val="Tablebody"/>
              <w:tabs>
                <w:tab w:val="decimal" w:pos="290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1361" w:type="dxa"/>
            <w:gridSpan w:val="2"/>
            <w:vAlign w:val="center"/>
          </w:tcPr>
          <w:p w14:paraId="5CCAE073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[-0.08, 0.01]</w:t>
            </w:r>
          </w:p>
        </w:tc>
        <w:tc>
          <w:tcPr>
            <w:tcW w:w="572" w:type="dxa"/>
            <w:gridSpan w:val="3"/>
          </w:tcPr>
          <w:p w14:paraId="6E118F64" w14:textId="0D2DFEA9" w:rsidR="00784D7D" w:rsidRPr="00F41343" w:rsidRDefault="00784D7D" w:rsidP="00784D7D">
            <w:pPr>
              <w:pStyle w:val="Tablebody"/>
              <w:tabs>
                <w:tab w:val="decimal" w:pos="215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-.0</w:t>
            </w:r>
            <w:r w:rsidR="00A01D61">
              <w:rPr>
                <w:rFonts w:ascii="Times New Roman" w:hAnsi="Times New Roman" w:cs="Times New Roman"/>
              </w:rPr>
              <w:t>8</w:t>
            </w:r>
          </w:p>
        </w:tc>
      </w:tr>
      <w:tr w:rsidR="00784D7D" w:rsidRPr="00F41343" w14:paraId="46FA8500" w14:textId="77777777" w:rsidTr="0068732A">
        <w:trPr>
          <w:gridAfter w:val="2"/>
          <w:wAfter w:w="118" w:type="dxa"/>
          <w:trHeight w:val="20"/>
        </w:trPr>
        <w:tc>
          <w:tcPr>
            <w:tcW w:w="1915" w:type="dxa"/>
            <w:vAlign w:val="center"/>
          </w:tcPr>
          <w:p w14:paraId="2ADFD678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Physical activity</w:t>
            </w:r>
          </w:p>
        </w:tc>
        <w:tc>
          <w:tcPr>
            <w:tcW w:w="956" w:type="dxa"/>
            <w:vAlign w:val="center"/>
          </w:tcPr>
          <w:p w14:paraId="68337D2D" w14:textId="77777777" w:rsidR="00784D7D" w:rsidRPr="00F41343" w:rsidRDefault="00784D7D" w:rsidP="00784D7D">
            <w:pPr>
              <w:pStyle w:val="Tablebody"/>
              <w:tabs>
                <w:tab w:val="decimal" w:pos="322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357" w:type="dxa"/>
            <w:vAlign w:val="center"/>
          </w:tcPr>
          <w:p w14:paraId="1A562169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[-0.01, 0.03]</w:t>
            </w:r>
          </w:p>
        </w:tc>
        <w:tc>
          <w:tcPr>
            <w:tcW w:w="510" w:type="dxa"/>
            <w:gridSpan w:val="2"/>
          </w:tcPr>
          <w:p w14:paraId="754C687F" w14:textId="29949AF3" w:rsidR="00784D7D" w:rsidRPr="00F41343" w:rsidRDefault="00784D7D" w:rsidP="00784D7D">
            <w:pPr>
              <w:pStyle w:val="Tablebody"/>
              <w:tabs>
                <w:tab w:val="decimal" w:pos="258"/>
              </w:tabs>
              <w:ind w:left="97" w:hanging="97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.0</w:t>
            </w:r>
            <w:r w:rsidR="00A245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6" w:type="dxa"/>
            <w:gridSpan w:val="3"/>
          </w:tcPr>
          <w:p w14:paraId="0F51C88D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3"/>
            <w:vAlign w:val="center"/>
          </w:tcPr>
          <w:p w14:paraId="4F8778CD" w14:textId="2AC2C790" w:rsidR="00784D7D" w:rsidRPr="008B654C" w:rsidRDefault="00784D7D" w:rsidP="00784D7D">
            <w:pPr>
              <w:pStyle w:val="Tablebody"/>
              <w:tabs>
                <w:tab w:val="decimal" w:pos="324"/>
              </w:tabs>
              <w:rPr>
                <w:rFonts w:ascii="Times New Roman" w:hAnsi="Times New Roman" w:cs="Times New Roman"/>
              </w:rPr>
            </w:pPr>
            <w:r w:rsidRPr="008B654C">
              <w:rPr>
                <w:rFonts w:ascii="Times New Roman" w:hAnsi="Times New Roman" w:cs="Times New Roman"/>
              </w:rPr>
              <w:t>0.0</w:t>
            </w:r>
            <w:r w:rsidR="002E7EF6" w:rsidRPr="008B65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61" w:type="dxa"/>
            <w:gridSpan w:val="2"/>
            <w:vAlign w:val="center"/>
          </w:tcPr>
          <w:p w14:paraId="1B32376D" w14:textId="4B54D3A5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[-0.0</w:t>
            </w:r>
            <w:r w:rsidR="00CD30FF">
              <w:rPr>
                <w:rFonts w:ascii="Times New Roman" w:hAnsi="Times New Roman" w:cs="Times New Roman"/>
              </w:rPr>
              <w:t>3</w:t>
            </w:r>
            <w:r w:rsidRPr="00F41343">
              <w:rPr>
                <w:rFonts w:ascii="Times New Roman" w:hAnsi="Times New Roman" w:cs="Times New Roman"/>
              </w:rPr>
              <w:t>, 0.1</w:t>
            </w:r>
            <w:r w:rsidR="007E07A7">
              <w:rPr>
                <w:rFonts w:ascii="Times New Roman" w:hAnsi="Times New Roman" w:cs="Times New Roman"/>
              </w:rPr>
              <w:t>5</w:t>
            </w:r>
            <w:r w:rsidRPr="00F4134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510" w:type="dxa"/>
            <w:gridSpan w:val="4"/>
          </w:tcPr>
          <w:p w14:paraId="70851A1A" w14:textId="57574A05" w:rsidR="00784D7D" w:rsidRPr="00F41343" w:rsidRDefault="00784D7D" w:rsidP="00784D7D">
            <w:pPr>
              <w:pStyle w:val="Tablebody"/>
              <w:tabs>
                <w:tab w:val="decimal" w:pos="193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.0</w:t>
            </w:r>
            <w:r w:rsidR="009B2B5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" w:type="dxa"/>
            <w:gridSpan w:val="2"/>
          </w:tcPr>
          <w:p w14:paraId="3D47388E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vAlign w:val="center"/>
          </w:tcPr>
          <w:p w14:paraId="705162A5" w14:textId="7C42D6CB" w:rsidR="00784D7D" w:rsidRPr="00F41343" w:rsidRDefault="00784D7D" w:rsidP="00784D7D">
            <w:pPr>
              <w:pStyle w:val="Tablebody"/>
              <w:tabs>
                <w:tab w:val="decimal" w:pos="301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-0.0</w:t>
            </w:r>
            <w:r w:rsidR="00CE50B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61" w:type="dxa"/>
            <w:gridSpan w:val="2"/>
            <w:vAlign w:val="center"/>
          </w:tcPr>
          <w:p w14:paraId="7D424395" w14:textId="13BEAF7C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[-0.</w:t>
            </w:r>
            <w:r w:rsidR="00C00DC6">
              <w:rPr>
                <w:rFonts w:ascii="Times New Roman" w:hAnsi="Times New Roman" w:cs="Times New Roman"/>
              </w:rPr>
              <w:t>18</w:t>
            </w:r>
            <w:r w:rsidRPr="00F41343">
              <w:rPr>
                <w:rFonts w:ascii="Times New Roman" w:hAnsi="Times New Roman" w:cs="Times New Roman"/>
              </w:rPr>
              <w:t>, 0.0</w:t>
            </w:r>
            <w:r w:rsidR="00D9356B">
              <w:rPr>
                <w:rFonts w:ascii="Times New Roman" w:hAnsi="Times New Roman" w:cs="Times New Roman"/>
              </w:rPr>
              <w:t>2</w:t>
            </w:r>
            <w:r w:rsidRPr="00F4134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510" w:type="dxa"/>
            <w:gridSpan w:val="3"/>
          </w:tcPr>
          <w:p w14:paraId="72279DD7" w14:textId="43536C8A" w:rsidR="00784D7D" w:rsidRPr="00F41343" w:rsidRDefault="00784D7D" w:rsidP="00784D7D">
            <w:pPr>
              <w:pStyle w:val="Tablebody"/>
              <w:tabs>
                <w:tab w:val="decimal" w:pos="193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-.0</w:t>
            </w:r>
            <w:r w:rsidR="0020261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7" w:type="dxa"/>
            <w:gridSpan w:val="2"/>
          </w:tcPr>
          <w:p w14:paraId="74DF44E7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2"/>
            <w:vAlign w:val="center"/>
          </w:tcPr>
          <w:p w14:paraId="34633F3D" w14:textId="77777777" w:rsidR="00784D7D" w:rsidRPr="00F41343" w:rsidRDefault="00784D7D" w:rsidP="00784D7D">
            <w:pPr>
              <w:pStyle w:val="Tablebody"/>
              <w:tabs>
                <w:tab w:val="decimal" w:pos="290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361" w:type="dxa"/>
            <w:gridSpan w:val="2"/>
            <w:vAlign w:val="center"/>
          </w:tcPr>
          <w:p w14:paraId="5E7DE199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[-0.01, 0.03]</w:t>
            </w:r>
          </w:p>
        </w:tc>
        <w:tc>
          <w:tcPr>
            <w:tcW w:w="572" w:type="dxa"/>
            <w:gridSpan w:val="3"/>
          </w:tcPr>
          <w:p w14:paraId="1E448DA4" w14:textId="440E2FEE" w:rsidR="00784D7D" w:rsidRPr="00F41343" w:rsidRDefault="00784D7D" w:rsidP="00784D7D">
            <w:pPr>
              <w:pStyle w:val="Tablebody"/>
              <w:tabs>
                <w:tab w:val="decimal" w:pos="215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.0</w:t>
            </w:r>
            <w:r w:rsidR="00074732">
              <w:rPr>
                <w:rFonts w:ascii="Times New Roman" w:hAnsi="Times New Roman" w:cs="Times New Roman"/>
              </w:rPr>
              <w:t>4</w:t>
            </w:r>
          </w:p>
        </w:tc>
      </w:tr>
      <w:tr w:rsidR="00784D7D" w:rsidRPr="00F41343" w14:paraId="6D631C38" w14:textId="77777777" w:rsidTr="0068732A">
        <w:trPr>
          <w:gridAfter w:val="2"/>
          <w:wAfter w:w="118" w:type="dxa"/>
          <w:trHeight w:val="20"/>
        </w:trPr>
        <w:tc>
          <w:tcPr>
            <w:tcW w:w="1915" w:type="dxa"/>
            <w:vAlign w:val="center"/>
          </w:tcPr>
          <w:p w14:paraId="13CD223A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Socialising</w:t>
            </w:r>
          </w:p>
        </w:tc>
        <w:tc>
          <w:tcPr>
            <w:tcW w:w="956" w:type="dxa"/>
            <w:vAlign w:val="center"/>
          </w:tcPr>
          <w:p w14:paraId="3FA6BAA6" w14:textId="77777777" w:rsidR="00784D7D" w:rsidRPr="00F41343" w:rsidRDefault="00784D7D" w:rsidP="00784D7D">
            <w:pPr>
              <w:pStyle w:val="Tablebody"/>
              <w:tabs>
                <w:tab w:val="decimal" w:pos="322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357" w:type="dxa"/>
            <w:vAlign w:val="center"/>
          </w:tcPr>
          <w:p w14:paraId="7A535941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[-0.01, 0.03]</w:t>
            </w:r>
          </w:p>
        </w:tc>
        <w:tc>
          <w:tcPr>
            <w:tcW w:w="510" w:type="dxa"/>
            <w:gridSpan w:val="2"/>
          </w:tcPr>
          <w:p w14:paraId="6A94027B" w14:textId="77777777" w:rsidR="00784D7D" w:rsidRPr="00F41343" w:rsidRDefault="00784D7D" w:rsidP="00784D7D">
            <w:pPr>
              <w:pStyle w:val="Tablebody"/>
              <w:tabs>
                <w:tab w:val="decimal" w:pos="258"/>
              </w:tabs>
              <w:ind w:left="97" w:hanging="97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76" w:type="dxa"/>
            <w:gridSpan w:val="3"/>
          </w:tcPr>
          <w:p w14:paraId="4B3009DD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3"/>
            <w:vAlign w:val="center"/>
          </w:tcPr>
          <w:p w14:paraId="0CF753AE" w14:textId="4E309472" w:rsidR="00784D7D" w:rsidRPr="008B654C" w:rsidRDefault="00784D7D" w:rsidP="00784D7D">
            <w:pPr>
              <w:pStyle w:val="Tablebody"/>
              <w:tabs>
                <w:tab w:val="decimal" w:pos="324"/>
              </w:tabs>
              <w:rPr>
                <w:rFonts w:ascii="Times New Roman" w:hAnsi="Times New Roman" w:cs="Times New Roman"/>
              </w:rPr>
            </w:pPr>
            <w:r w:rsidRPr="008B654C">
              <w:rPr>
                <w:rFonts w:ascii="Times New Roman" w:hAnsi="Times New Roman" w:cs="Times New Roman"/>
              </w:rPr>
              <w:t>0.08</w:t>
            </w:r>
            <w:r w:rsidR="00CB24C4" w:rsidRPr="008B654C">
              <w:rPr>
                <w:rFonts w:ascii="Times New Roman" w:hAnsi="Times New Roman" w:cs="Times New Roman"/>
              </w:rPr>
              <w:t>†</w:t>
            </w:r>
          </w:p>
        </w:tc>
        <w:tc>
          <w:tcPr>
            <w:tcW w:w="1361" w:type="dxa"/>
            <w:gridSpan w:val="2"/>
            <w:vAlign w:val="center"/>
          </w:tcPr>
          <w:p w14:paraId="0751FF60" w14:textId="616D9D88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[0.0</w:t>
            </w:r>
            <w:r w:rsidR="00CD30FF">
              <w:rPr>
                <w:rFonts w:ascii="Times New Roman" w:hAnsi="Times New Roman" w:cs="Times New Roman"/>
              </w:rPr>
              <w:t>0</w:t>
            </w:r>
            <w:r w:rsidRPr="00F41343">
              <w:rPr>
                <w:rFonts w:ascii="Times New Roman" w:hAnsi="Times New Roman" w:cs="Times New Roman"/>
              </w:rPr>
              <w:t>, 0.1</w:t>
            </w:r>
            <w:r w:rsidR="00856925">
              <w:rPr>
                <w:rFonts w:ascii="Times New Roman" w:hAnsi="Times New Roman" w:cs="Times New Roman"/>
              </w:rPr>
              <w:t>5</w:t>
            </w:r>
            <w:r w:rsidRPr="00F4134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510" w:type="dxa"/>
            <w:gridSpan w:val="4"/>
          </w:tcPr>
          <w:p w14:paraId="6FBEAC16" w14:textId="31B7EE05" w:rsidR="00784D7D" w:rsidRPr="00F41343" w:rsidRDefault="00784D7D" w:rsidP="00784D7D">
            <w:pPr>
              <w:pStyle w:val="Tablebody"/>
              <w:tabs>
                <w:tab w:val="decimal" w:pos="193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.1</w:t>
            </w:r>
            <w:r w:rsidR="009B2B5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" w:type="dxa"/>
            <w:gridSpan w:val="2"/>
          </w:tcPr>
          <w:p w14:paraId="00DCBA43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vAlign w:val="center"/>
          </w:tcPr>
          <w:p w14:paraId="2EE24FF8" w14:textId="77777777" w:rsidR="00784D7D" w:rsidRPr="00F41343" w:rsidRDefault="00784D7D" w:rsidP="00784D7D">
            <w:pPr>
              <w:pStyle w:val="Tablebody"/>
              <w:tabs>
                <w:tab w:val="decimal" w:pos="301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1361" w:type="dxa"/>
            <w:gridSpan w:val="2"/>
            <w:vAlign w:val="center"/>
          </w:tcPr>
          <w:p w14:paraId="3B229657" w14:textId="762EF1C9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[-0.12, 0.0</w:t>
            </w:r>
            <w:r w:rsidR="00D9356B">
              <w:rPr>
                <w:rFonts w:ascii="Times New Roman" w:hAnsi="Times New Roman" w:cs="Times New Roman"/>
              </w:rPr>
              <w:t>6</w:t>
            </w:r>
            <w:r w:rsidRPr="00F4134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510" w:type="dxa"/>
            <w:gridSpan w:val="3"/>
          </w:tcPr>
          <w:p w14:paraId="38EE6441" w14:textId="77777777" w:rsidR="00784D7D" w:rsidRPr="00F41343" w:rsidRDefault="00784D7D" w:rsidP="00784D7D">
            <w:pPr>
              <w:pStyle w:val="Tablebody"/>
              <w:tabs>
                <w:tab w:val="decimal" w:pos="193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-.04</w:t>
            </w:r>
          </w:p>
        </w:tc>
        <w:tc>
          <w:tcPr>
            <w:tcW w:w="227" w:type="dxa"/>
            <w:gridSpan w:val="2"/>
          </w:tcPr>
          <w:p w14:paraId="2C88EF46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2"/>
            <w:vAlign w:val="center"/>
          </w:tcPr>
          <w:p w14:paraId="1C502C38" w14:textId="77777777" w:rsidR="00784D7D" w:rsidRPr="00F41343" w:rsidRDefault="00784D7D" w:rsidP="00784D7D">
            <w:pPr>
              <w:pStyle w:val="Tablebody"/>
              <w:tabs>
                <w:tab w:val="decimal" w:pos="290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0.03**</w:t>
            </w:r>
          </w:p>
        </w:tc>
        <w:tc>
          <w:tcPr>
            <w:tcW w:w="1361" w:type="dxa"/>
            <w:gridSpan w:val="2"/>
            <w:vAlign w:val="center"/>
          </w:tcPr>
          <w:p w14:paraId="4ABD2760" w14:textId="7776E693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[0.01, 0.0</w:t>
            </w:r>
            <w:r w:rsidR="0023249C">
              <w:rPr>
                <w:rFonts w:ascii="Times New Roman" w:hAnsi="Times New Roman" w:cs="Times New Roman"/>
              </w:rPr>
              <w:t>4</w:t>
            </w:r>
            <w:r w:rsidRPr="00F4134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572" w:type="dxa"/>
            <w:gridSpan w:val="3"/>
          </w:tcPr>
          <w:p w14:paraId="559C6F35" w14:textId="29038CB0" w:rsidR="00784D7D" w:rsidRPr="00F41343" w:rsidRDefault="00784D7D" w:rsidP="00784D7D">
            <w:pPr>
              <w:pStyle w:val="Tablebody"/>
              <w:tabs>
                <w:tab w:val="decimal" w:pos="215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.1</w:t>
            </w:r>
            <w:r w:rsidR="00074732">
              <w:rPr>
                <w:rFonts w:ascii="Times New Roman" w:hAnsi="Times New Roman" w:cs="Times New Roman"/>
              </w:rPr>
              <w:t>8</w:t>
            </w:r>
          </w:p>
        </w:tc>
      </w:tr>
      <w:tr w:rsidR="00784D7D" w:rsidRPr="00F41343" w14:paraId="59491366" w14:textId="77777777" w:rsidTr="0068732A">
        <w:trPr>
          <w:gridAfter w:val="2"/>
          <w:wAfter w:w="118" w:type="dxa"/>
          <w:trHeight w:val="20"/>
        </w:trPr>
        <w:tc>
          <w:tcPr>
            <w:tcW w:w="1915" w:type="dxa"/>
            <w:vAlign w:val="center"/>
          </w:tcPr>
          <w:p w14:paraId="0E3E73A1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Sedentary activities</w:t>
            </w:r>
          </w:p>
        </w:tc>
        <w:tc>
          <w:tcPr>
            <w:tcW w:w="956" w:type="dxa"/>
            <w:vAlign w:val="center"/>
          </w:tcPr>
          <w:p w14:paraId="0CE68E88" w14:textId="452E7B34" w:rsidR="00784D7D" w:rsidRPr="00F41343" w:rsidRDefault="00784D7D" w:rsidP="00784D7D">
            <w:pPr>
              <w:pStyle w:val="Tablebody"/>
              <w:tabs>
                <w:tab w:val="decimal" w:pos="322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-0.0</w:t>
            </w:r>
            <w:r w:rsidR="00A0232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57" w:type="dxa"/>
            <w:vAlign w:val="center"/>
          </w:tcPr>
          <w:p w14:paraId="03F69CE0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[-0.02, 0.01]</w:t>
            </w:r>
          </w:p>
        </w:tc>
        <w:tc>
          <w:tcPr>
            <w:tcW w:w="510" w:type="dxa"/>
            <w:gridSpan w:val="2"/>
          </w:tcPr>
          <w:p w14:paraId="26ECE9F6" w14:textId="0B010A82" w:rsidR="00784D7D" w:rsidRPr="00F41343" w:rsidRDefault="00784D7D" w:rsidP="00784D7D">
            <w:pPr>
              <w:pStyle w:val="Tablebody"/>
              <w:tabs>
                <w:tab w:val="decimal" w:pos="258"/>
              </w:tabs>
              <w:ind w:left="97" w:hanging="97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-.0</w:t>
            </w:r>
            <w:r w:rsidR="00A245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6" w:type="dxa"/>
            <w:gridSpan w:val="3"/>
          </w:tcPr>
          <w:p w14:paraId="69D838C3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3"/>
            <w:vAlign w:val="center"/>
          </w:tcPr>
          <w:p w14:paraId="27068C19" w14:textId="6BADBFBE" w:rsidR="00784D7D" w:rsidRPr="00F41343" w:rsidRDefault="00784D7D" w:rsidP="00784D7D">
            <w:pPr>
              <w:pStyle w:val="Tablebody"/>
              <w:tabs>
                <w:tab w:val="decimal" w:pos="324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0.0</w:t>
            </w:r>
            <w:r w:rsidR="002E7EF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1" w:type="dxa"/>
            <w:gridSpan w:val="2"/>
            <w:vAlign w:val="center"/>
          </w:tcPr>
          <w:p w14:paraId="41396D34" w14:textId="3B333DA0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[-0.0</w:t>
            </w:r>
            <w:r w:rsidR="008C031D">
              <w:rPr>
                <w:rFonts w:ascii="Times New Roman" w:hAnsi="Times New Roman" w:cs="Times New Roman"/>
              </w:rPr>
              <w:t>5</w:t>
            </w:r>
            <w:r w:rsidRPr="00F41343">
              <w:rPr>
                <w:rFonts w:ascii="Times New Roman" w:hAnsi="Times New Roman" w:cs="Times New Roman"/>
              </w:rPr>
              <w:t>, 0.</w:t>
            </w:r>
            <w:r w:rsidR="00856925">
              <w:rPr>
                <w:rFonts w:ascii="Times New Roman" w:hAnsi="Times New Roman" w:cs="Times New Roman"/>
              </w:rPr>
              <w:t>10</w:t>
            </w:r>
            <w:r w:rsidRPr="00F4134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510" w:type="dxa"/>
            <w:gridSpan w:val="4"/>
          </w:tcPr>
          <w:p w14:paraId="531F40BA" w14:textId="5806A78F" w:rsidR="00784D7D" w:rsidRPr="00F41343" w:rsidRDefault="00784D7D" w:rsidP="00784D7D">
            <w:pPr>
              <w:pStyle w:val="Tablebody"/>
              <w:tabs>
                <w:tab w:val="decimal" w:pos="193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.0</w:t>
            </w:r>
            <w:r w:rsidR="009B2B5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" w:type="dxa"/>
            <w:gridSpan w:val="2"/>
          </w:tcPr>
          <w:p w14:paraId="7102FB6E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vAlign w:val="center"/>
          </w:tcPr>
          <w:p w14:paraId="1A749F54" w14:textId="77777777" w:rsidR="00784D7D" w:rsidRPr="00F41343" w:rsidRDefault="00784D7D" w:rsidP="00784D7D">
            <w:pPr>
              <w:pStyle w:val="Tablebody"/>
              <w:tabs>
                <w:tab w:val="decimal" w:pos="301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361" w:type="dxa"/>
            <w:gridSpan w:val="2"/>
            <w:vAlign w:val="center"/>
          </w:tcPr>
          <w:p w14:paraId="07111071" w14:textId="79BE47AF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[-0.10, 0.0</w:t>
            </w:r>
            <w:r w:rsidR="009F5050">
              <w:rPr>
                <w:rFonts w:ascii="Times New Roman" w:hAnsi="Times New Roman" w:cs="Times New Roman"/>
              </w:rPr>
              <w:t>6</w:t>
            </w:r>
            <w:r w:rsidRPr="00F4134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510" w:type="dxa"/>
            <w:gridSpan w:val="3"/>
          </w:tcPr>
          <w:p w14:paraId="34B077FF" w14:textId="75083742" w:rsidR="00784D7D" w:rsidRPr="00F41343" w:rsidRDefault="00784D7D" w:rsidP="00784D7D">
            <w:pPr>
              <w:pStyle w:val="Tablebody"/>
              <w:tabs>
                <w:tab w:val="decimal" w:pos="193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-.0</w:t>
            </w:r>
            <w:r w:rsidR="002026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7" w:type="dxa"/>
            <w:gridSpan w:val="2"/>
          </w:tcPr>
          <w:p w14:paraId="70F84D45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2"/>
            <w:vAlign w:val="center"/>
          </w:tcPr>
          <w:p w14:paraId="00B955E4" w14:textId="77777777" w:rsidR="00784D7D" w:rsidRPr="00F41343" w:rsidRDefault="00784D7D" w:rsidP="00784D7D">
            <w:pPr>
              <w:pStyle w:val="Tablebody"/>
              <w:tabs>
                <w:tab w:val="decimal" w:pos="290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361" w:type="dxa"/>
            <w:gridSpan w:val="2"/>
            <w:vAlign w:val="center"/>
          </w:tcPr>
          <w:p w14:paraId="6120CF30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[-0.01, 0.02]</w:t>
            </w:r>
          </w:p>
        </w:tc>
        <w:tc>
          <w:tcPr>
            <w:tcW w:w="572" w:type="dxa"/>
            <w:gridSpan w:val="3"/>
          </w:tcPr>
          <w:p w14:paraId="42B94998" w14:textId="0F675797" w:rsidR="00784D7D" w:rsidRPr="00F41343" w:rsidRDefault="00784D7D" w:rsidP="00784D7D">
            <w:pPr>
              <w:pStyle w:val="Tablebody"/>
              <w:tabs>
                <w:tab w:val="decimal" w:pos="215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.0</w:t>
            </w:r>
            <w:r w:rsidR="00074732">
              <w:rPr>
                <w:rFonts w:ascii="Times New Roman" w:hAnsi="Times New Roman" w:cs="Times New Roman"/>
              </w:rPr>
              <w:t>3</w:t>
            </w:r>
          </w:p>
        </w:tc>
      </w:tr>
      <w:tr w:rsidR="00784D7D" w:rsidRPr="00F41343" w14:paraId="1DB61B9C" w14:textId="77777777" w:rsidTr="0068732A">
        <w:trPr>
          <w:gridAfter w:val="2"/>
          <w:wAfter w:w="118" w:type="dxa"/>
          <w:trHeight w:val="20"/>
        </w:trPr>
        <w:tc>
          <w:tcPr>
            <w:tcW w:w="1915" w:type="dxa"/>
            <w:vAlign w:val="center"/>
          </w:tcPr>
          <w:p w14:paraId="637A1F52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  <w:i/>
                <w:iCs/>
              </w:rPr>
            </w:pPr>
            <w:r w:rsidRPr="00F41343">
              <w:rPr>
                <w:rFonts w:ascii="Times New Roman" w:hAnsi="Times New Roman" w:cs="Times New Roman"/>
                <w:i/>
                <w:iCs/>
              </w:rPr>
              <w:t>R</w:t>
            </w:r>
            <w:r w:rsidRPr="00F41343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956" w:type="dxa"/>
            <w:vAlign w:val="center"/>
          </w:tcPr>
          <w:p w14:paraId="5F1082E0" w14:textId="7DF23557" w:rsidR="00784D7D" w:rsidRPr="00F41343" w:rsidRDefault="00784D7D" w:rsidP="00784D7D">
            <w:pPr>
              <w:pStyle w:val="Tablebody"/>
              <w:tabs>
                <w:tab w:val="decimal" w:pos="322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.2</w:t>
            </w:r>
            <w:r w:rsidR="0094489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57" w:type="dxa"/>
            <w:vAlign w:val="center"/>
          </w:tcPr>
          <w:p w14:paraId="1779AF68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gridSpan w:val="2"/>
          </w:tcPr>
          <w:p w14:paraId="324AEF11" w14:textId="77777777" w:rsidR="00784D7D" w:rsidRPr="00F41343" w:rsidRDefault="00784D7D" w:rsidP="00784D7D">
            <w:pPr>
              <w:pStyle w:val="Tablebody"/>
              <w:tabs>
                <w:tab w:val="decimal" w:pos="258"/>
              </w:tabs>
              <w:ind w:left="97" w:hanging="97"/>
              <w:rPr>
                <w:rFonts w:ascii="Times New Roman" w:hAnsi="Times New Roman" w:cs="Times New Roman"/>
              </w:rPr>
            </w:pPr>
          </w:p>
        </w:tc>
        <w:tc>
          <w:tcPr>
            <w:tcW w:w="76" w:type="dxa"/>
            <w:gridSpan w:val="3"/>
          </w:tcPr>
          <w:p w14:paraId="7FC2212F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3"/>
            <w:vAlign w:val="center"/>
          </w:tcPr>
          <w:p w14:paraId="55800940" w14:textId="1F789BEC" w:rsidR="00784D7D" w:rsidRPr="00F41343" w:rsidRDefault="00784D7D" w:rsidP="00784D7D">
            <w:pPr>
              <w:pStyle w:val="Tablebody"/>
              <w:tabs>
                <w:tab w:val="decimal" w:pos="324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.2</w:t>
            </w:r>
            <w:r w:rsidR="005A036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61" w:type="dxa"/>
            <w:gridSpan w:val="2"/>
            <w:vAlign w:val="center"/>
          </w:tcPr>
          <w:p w14:paraId="2BEFBBC9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gridSpan w:val="4"/>
          </w:tcPr>
          <w:p w14:paraId="2703D833" w14:textId="77777777" w:rsidR="00784D7D" w:rsidRPr="00F41343" w:rsidRDefault="00784D7D" w:rsidP="00784D7D">
            <w:pPr>
              <w:pStyle w:val="Tablebody"/>
              <w:tabs>
                <w:tab w:val="decimal" w:pos="19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1" w:type="dxa"/>
            <w:gridSpan w:val="2"/>
          </w:tcPr>
          <w:p w14:paraId="5989EF9F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vAlign w:val="center"/>
          </w:tcPr>
          <w:p w14:paraId="1BBA9176" w14:textId="4AC77B33" w:rsidR="00784D7D" w:rsidRPr="00F41343" w:rsidRDefault="00784D7D" w:rsidP="00784D7D">
            <w:pPr>
              <w:pStyle w:val="Tablebody"/>
              <w:tabs>
                <w:tab w:val="decimal" w:pos="301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.3</w:t>
            </w:r>
            <w:r w:rsidR="00C025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61" w:type="dxa"/>
            <w:gridSpan w:val="2"/>
            <w:vAlign w:val="center"/>
          </w:tcPr>
          <w:p w14:paraId="5F6B2884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gridSpan w:val="3"/>
          </w:tcPr>
          <w:p w14:paraId="2CFE4930" w14:textId="77777777" w:rsidR="00784D7D" w:rsidRPr="00F41343" w:rsidRDefault="00784D7D" w:rsidP="00784D7D">
            <w:pPr>
              <w:pStyle w:val="Tablebody"/>
              <w:tabs>
                <w:tab w:val="decimal" w:pos="19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27" w:type="dxa"/>
            <w:gridSpan w:val="2"/>
          </w:tcPr>
          <w:p w14:paraId="324A8C3B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2"/>
            <w:vAlign w:val="center"/>
          </w:tcPr>
          <w:p w14:paraId="70F28C72" w14:textId="21198431" w:rsidR="00784D7D" w:rsidRPr="00F41343" w:rsidRDefault="00784D7D" w:rsidP="00784D7D">
            <w:pPr>
              <w:pStyle w:val="Tablebody"/>
              <w:tabs>
                <w:tab w:val="decimal" w:pos="290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.3</w:t>
            </w:r>
            <w:r w:rsidR="002C78B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1" w:type="dxa"/>
            <w:gridSpan w:val="2"/>
            <w:vAlign w:val="center"/>
          </w:tcPr>
          <w:p w14:paraId="2402E987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  <w:gridSpan w:val="3"/>
          </w:tcPr>
          <w:p w14:paraId="1EC59A1D" w14:textId="77777777" w:rsidR="00784D7D" w:rsidRPr="00F41343" w:rsidRDefault="00784D7D" w:rsidP="00784D7D">
            <w:pPr>
              <w:pStyle w:val="Tablebody"/>
              <w:tabs>
                <w:tab w:val="decimal" w:pos="215"/>
              </w:tabs>
              <w:rPr>
                <w:rFonts w:ascii="Times New Roman" w:hAnsi="Times New Roman" w:cs="Times New Roman"/>
              </w:rPr>
            </w:pPr>
          </w:p>
        </w:tc>
      </w:tr>
      <w:tr w:rsidR="00784D7D" w:rsidRPr="00F41343" w14:paraId="3E706EF2" w14:textId="77777777" w:rsidTr="0068732A">
        <w:trPr>
          <w:gridAfter w:val="2"/>
          <w:wAfter w:w="118" w:type="dxa"/>
          <w:trHeight w:val="20"/>
        </w:trPr>
        <w:tc>
          <w:tcPr>
            <w:tcW w:w="1915" w:type="dxa"/>
            <w:vAlign w:val="center"/>
          </w:tcPr>
          <w:p w14:paraId="6E4DF7AD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  <w:i/>
                <w:iCs/>
              </w:rPr>
            </w:pPr>
            <w:r w:rsidRPr="00F41343">
              <w:rPr>
                <w:rFonts w:ascii="Times New Roman" w:hAnsi="Times New Roman" w:cs="Times New Roman"/>
                <w:i/>
                <w:iCs/>
              </w:rPr>
              <w:t>F</w:t>
            </w:r>
          </w:p>
        </w:tc>
        <w:tc>
          <w:tcPr>
            <w:tcW w:w="956" w:type="dxa"/>
            <w:vAlign w:val="center"/>
          </w:tcPr>
          <w:p w14:paraId="4023970B" w14:textId="537F4070" w:rsidR="00784D7D" w:rsidRPr="00F41343" w:rsidRDefault="00944895" w:rsidP="00784D7D">
            <w:pPr>
              <w:pStyle w:val="Tablebody"/>
              <w:tabs>
                <w:tab w:val="decimal" w:pos="32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8.02</w:t>
            </w:r>
          </w:p>
        </w:tc>
        <w:tc>
          <w:tcPr>
            <w:tcW w:w="1357" w:type="dxa"/>
            <w:vAlign w:val="center"/>
          </w:tcPr>
          <w:p w14:paraId="306649C1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gridSpan w:val="2"/>
          </w:tcPr>
          <w:p w14:paraId="5F2832E6" w14:textId="77777777" w:rsidR="00784D7D" w:rsidRPr="00F41343" w:rsidRDefault="00784D7D" w:rsidP="00784D7D">
            <w:pPr>
              <w:pStyle w:val="Tablebody"/>
              <w:tabs>
                <w:tab w:val="decimal" w:pos="258"/>
              </w:tabs>
              <w:ind w:left="97" w:hanging="97"/>
              <w:rPr>
                <w:rFonts w:ascii="Times New Roman" w:hAnsi="Times New Roman" w:cs="Times New Roman"/>
              </w:rPr>
            </w:pPr>
          </w:p>
        </w:tc>
        <w:tc>
          <w:tcPr>
            <w:tcW w:w="76" w:type="dxa"/>
            <w:gridSpan w:val="3"/>
          </w:tcPr>
          <w:p w14:paraId="24358DD4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3"/>
            <w:vAlign w:val="center"/>
          </w:tcPr>
          <w:p w14:paraId="358EC38D" w14:textId="72F97FF8" w:rsidR="00784D7D" w:rsidRPr="00F41343" w:rsidRDefault="00784D7D" w:rsidP="00784D7D">
            <w:pPr>
              <w:pStyle w:val="Tablebody"/>
              <w:tabs>
                <w:tab w:val="decimal" w:pos="324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8.</w:t>
            </w:r>
            <w:r w:rsidR="005A036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361" w:type="dxa"/>
            <w:gridSpan w:val="2"/>
            <w:vAlign w:val="center"/>
          </w:tcPr>
          <w:p w14:paraId="40F0C147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gridSpan w:val="4"/>
          </w:tcPr>
          <w:p w14:paraId="6F339E73" w14:textId="77777777" w:rsidR="00784D7D" w:rsidRPr="00F41343" w:rsidRDefault="00784D7D" w:rsidP="00784D7D">
            <w:pPr>
              <w:pStyle w:val="Tablebody"/>
              <w:tabs>
                <w:tab w:val="decimal" w:pos="19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1" w:type="dxa"/>
            <w:gridSpan w:val="2"/>
          </w:tcPr>
          <w:p w14:paraId="2A52A3EE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vAlign w:val="center"/>
          </w:tcPr>
          <w:p w14:paraId="3F67A891" w14:textId="4CAFF958" w:rsidR="00784D7D" w:rsidRPr="00F41343" w:rsidRDefault="00784D7D" w:rsidP="00784D7D">
            <w:pPr>
              <w:pStyle w:val="Tablebody"/>
              <w:tabs>
                <w:tab w:val="decimal" w:pos="301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1</w:t>
            </w:r>
            <w:r w:rsidR="00C02566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361" w:type="dxa"/>
            <w:gridSpan w:val="2"/>
            <w:vAlign w:val="center"/>
          </w:tcPr>
          <w:p w14:paraId="06BAAAFB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gridSpan w:val="3"/>
          </w:tcPr>
          <w:p w14:paraId="423E0CAA" w14:textId="77777777" w:rsidR="00784D7D" w:rsidRPr="00F41343" w:rsidRDefault="00784D7D" w:rsidP="00784D7D">
            <w:pPr>
              <w:pStyle w:val="Tablebody"/>
              <w:tabs>
                <w:tab w:val="decimal" w:pos="19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27" w:type="dxa"/>
            <w:gridSpan w:val="2"/>
          </w:tcPr>
          <w:p w14:paraId="6178B969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2"/>
            <w:vAlign w:val="center"/>
          </w:tcPr>
          <w:p w14:paraId="6F6DE14F" w14:textId="2E061ACE" w:rsidR="00784D7D" w:rsidRPr="00F41343" w:rsidRDefault="00784D7D" w:rsidP="00784D7D">
            <w:pPr>
              <w:pStyle w:val="Tablebody"/>
              <w:tabs>
                <w:tab w:val="decimal" w:pos="290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1</w:t>
            </w:r>
            <w:r w:rsidR="002C78B4">
              <w:rPr>
                <w:rFonts w:ascii="Times New Roman" w:hAnsi="Times New Roman" w:cs="Times New Roman"/>
              </w:rPr>
              <w:t>1.3</w:t>
            </w:r>
            <w:r w:rsidR="009800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1" w:type="dxa"/>
            <w:gridSpan w:val="2"/>
            <w:vAlign w:val="center"/>
          </w:tcPr>
          <w:p w14:paraId="656990AD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  <w:gridSpan w:val="3"/>
          </w:tcPr>
          <w:p w14:paraId="1DE03C27" w14:textId="77777777" w:rsidR="00784D7D" w:rsidRPr="00F41343" w:rsidRDefault="00784D7D" w:rsidP="00784D7D">
            <w:pPr>
              <w:pStyle w:val="Tablebody"/>
              <w:tabs>
                <w:tab w:val="decimal" w:pos="215"/>
              </w:tabs>
              <w:rPr>
                <w:rFonts w:ascii="Times New Roman" w:hAnsi="Times New Roman" w:cs="Times New Roman"/>
              </w:rPr>
            </w:pPr>
          </w:p>
        </w:tc>
      </w:tr>
      <w:tr w:rsidR="00784D7D" w:rsidRPr="00F41343" w14:paraId="7526E014" w14:textId="77777777" w:rsidTr="0068732A">
        <w:trPr>
          <w:gridAfter w:val="2"/>
          <w:wAfter w:w="118" w:type="dxa"/>
          <w:trHeight w:val="20"/>
        </w:trPr>
        <w:tc>
          <w:tcPr>
            <w:tcW w:w="1915" w:type="dxa"/>
            <w:vAlign w:val="center"/>
          </w:tcPr>
          <w:p w14:paraId="7A5D1E64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  <w:i/>
                <w:iCs/>
              </w:rPr>
            </w:pPr>
            <w:r w:rsidRPr="00F41343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  <w:tc>
          <w:tcPr>
            <w:tcW w:w="956" w:type="dxa"/>
            <w:vAlign w:val="center"/>
          </w:tcPr>
          <w:p w14:paraId="6163D26B" w14:textId="77777777" w:rsidR="00784D7D" w:rsidRPr="00F41343" w:rsidRDefault="00784D7D" w:rsidP="00784D7D">
            <w:pPr>
              <w:pStyle w:val="Tablebody"/>
              <w:tabs>
                <w:tab w:val="decimal" w:pos="322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&lt; .001</w:t>
            </w:r>
          </w:p>
        </w:tc>
        <w:tc>
          <w:tcPr>
            <w:tcW w:w="1357" w:type="dxa"/>
            <w:vAlign w:val="center"/>
          </w:tcPr>
          <w:p w14:paraId="4D8C48E2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gridSpan w:val="2"/>
          </w:tcPr>
          <w:p w14:paraId="19D4E32A" w14:textId="77777777" w:rsidR="00784D7D" w:rsidRPr="00F41343" w:rsidRDefault="00784D7D" w:rsidP="00784D7D">
            <w:pPr>
              <w:pStyle w:val="Tablebody"/>
              <w:tabs>
                <w:tab w:val="decimal" w:pos="258"/>
              </w:tabs>
              <w:ind w:left="97" w:hanging="97"/>
              <w:rPr>
                <w:rFonts w:ascii="Times New Roman" w:hAnsi="Times New Roman" w:cs="Times New Roman"/>
              </w:rPr>
            </w:pPr>
          </w:p>
        </w:tc>
        <w:tc>
          <w:tcPr>
            <w:tcW w:w="76" w:type="dxa"/>
            <w:gridSpan w:val="3"/>
          </w:tcPr>
          <w:p w14:paraId="171B8CAA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3"/>
            <w:vAlign w:val="center"/>
          </w:tcPr>
          <w:p w14:paraId="16F01766" w14:textId="77777777" w:rsidR="00784D7D" w:rsidRPr="00F41343" w:rsidRDefault="00784D7D" w:rsidP="00784D7D">
            <w:pPr>
              <w:pStyle w:val="Tablebody"/>
              <w:tabs>
                <w:tab w:val="decimal" w:pos="324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&lt; .001</w:t>
            </w:r>
          </w:p>
        </w:tc>
        <w:tc>
          <w:tcPr>
            <w:tcW w:w="1361" w:type="dxa"/>
            <w:gridSpan w:val="2"/>
            <w:vAlign w:val="center"/>
          </w:tcPr>
          <w:p w14:paraId="13BE5C07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gridSpan w:val="4"/>
          </w:tcPr>
          <w:p w14:paraId="08DD4652" w14:textId="77777777" w:rsidR="00784D7D" w:rsidRPr="00F41343" w:rsidRDefault="00784D7D" w:rsidP="00784D7D">
            <w:pPr>
              <w:pStyle w:val="Tablebody"/>
              <w:tabs>
                <w:tab w:val="decimal" w:pos="19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1" w:type="dxa"/>
            <w:gridSpan w:val="2"/>
          </w:tcPr>
          <w:p w14:paraId="2BDF8019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vAlign w:val="center"/>
          </w:tcPr>
          <w:p w14:paraId="3841FD6C" w14:textId="77777777" w:rsidR="00784D7D" w:rsidRPr="00F41343" w:rsidRDefault="00784D7D" w:rsidP="00784D7D">
            <w:pPr>
              <w:pStyle w:val="Tablebody"/>
              <w:tabs>
                <w:tab w:val="decimal" w:pos="301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&lt; .001</w:t>
            </w:r>
          </w:p>
        </w:tc>
        <w:tc>
          <w:tcPr>
            <w:tcW w:w="1361" w:type="dxa"/>
            <w:gridSpan w:val="2"/>
            <w:vAlign w:val="center"/>
          </w:tcPr>
          <w:p w14:paraId="56A3F6DE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gridSpan w:val="3"/>
          </w:tcPr>
          <w:p w14:paraId="6B428C4C" w14:textId="77777777" w:rsidR="00784D7D" w:rsidRPr="00F41343" w:rsidRDefault="00784D7D" w:rsidP="00784D7D">
            <w:pPr>
              <w:pStyle w:val="Tablebody"/>
              <w:tabs>
                <w:tab w:val="decimal" w:pos="19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27" w:type="dxa"/>
            <w:gridSpan w:val="2"/>
          </w:tcPr>
          <w:p w14:paraId="730D1DCB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2"/>
            <w:vAlign w:val="center"/>
          </w:tcPr>
          <w:p w14:paraId="593CDB06" w14:textId="77777777" w:rsidR="00784D7D" w:rsidRPr="00F41343" w:rsidRDefault="00784D7D" w:rsidP="00784D7D">
            <w:pPr>
              <w:pStyle w:val="Tablebody"/>
              <w:tabs>
                <w:tab w:val="decimal" w:pos="290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&lt; .001</w:t>
            </w:r>
          </w:p>
        </w:tc>
        <w:tc>
          <w:tcPr>
            <w:tcW w:w="1361" w:type="dxa"/>
            <w:gridSpan w:val="2"/>
            <w:vAlign w:val="center"/>
          </w:tcPr>
          <w:p w14:paraId="0EAB4CC6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  <w:gridSpan w:val="3"/>
          </w:tcPr>
          <w:p w14:paraId="5CAD085E" w14:textId="77777777" w:rsidR="00784D7D" w:rsidRPr="00F41343" w:rsidRDefault="00784D7D" w:rsidP="00784D7D">
            <w:pPr>
              <w:pStyle w:val="Tablebody"/>
              <w:tabs>
                <w:tab w:val="decimal" w:pos="215"/>
              </w:tabs>
              <w:rPr>
                <w:rFonts w:ascii="Times New Roman" w:hAnsi="Times New Roman" w:cs="Times New Roman"/>
              </w:rPr>
            </w:pPr>
          </w:p>
        </w:tc>
      </w:tr>
      <w:tr w:rsidR="00784D7D" w:rsidRPr="00F41343" w14:paraId="6B2E56C7" w14:textId="77777777" w:rsidTr="0068732A">
        <w:trPr>
          <w:gridAfter w:val="2"/>
          <w:wAfter w:w="118" w:type="dxa"/>
          <w:trHeight w:val="20"/>
        </w:trPr>
        <w:tc>
          <w:tcPr>
            <w:tcW w:w="1915" w:type="dxa"/>
            <w:vAlign w:val="center"/>
          </w:tcPr>
          <w:p w14:paraId="6F6F489D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956" w:type="dxa"/>
            <w:vAlign w:val="center"/>
          </w:tcPr>
          <w:p w14:paraId="1B4197DD" w14:textId="17B049F1" w:rsidR="00784D7D" w:rsidRPr="00F41343" w:rsidRDefault="00784D7D" w:rsidP="00784D7D">
            <w:pPr>
              <w:pStyle w:val="Tablebody"/>
              <w:tabs>
                <w:tab w:val="decimal" w:pos="322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26</w:t>
            </w:r>
            <w:r w:rsidR="00F3474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57" w:type="dxa"/>
            <w:vAlign w:val="center"/>
          </w:tcPr>
          <w:p w14:paraId="3E6BB142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gridSpan w:val="2"/>
          </w:tcPr>
          <w:p w14:paraId="447BFEC1" w14:textId="77777777" w:rsidR="00784D7D" w:rsidRPr="00F41343" w:rsidRDefault="00784D7D" w:rsidP="00784D7D">
            <w:pPr>
              <w:pStyle w:val="Tablebody"/>
              <w:tabs>
                <w:tab w:val="decimal" w:pos="258"/>
              </w:tabs>
              <w:ind w:left="97" w:hanging="97"/>
              <w:rPr>
                <w:rFonts w:ascii="Times New Roman" w:hAnsi="Times New Roman" w:cs="Times New Roman"/>
              </w:rPr>
            </w:pPr>
          </w:p>
        </w:tc>
        <w:tc>
          <w:tcPr>
            <w:tcW w:w="76" w:type="dxa"/>
            <w:gridSpan w:val="3"/>
          </w:tcPr>
          <w:p w14:paraId="63E8FA6B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3"/>
            <w:vAlign w:val="center"/>
          </w:tcPr>
          <w:p w14:paraId="7BDBBF92" w14:textId="2807306D" w:rsidR="00784D7D" w:rsidRPr="00F41343" w:rsidRDefault="00784D7D" w:rsidP="00784D7D">
            <w:pPr>
              <w:pStyle w:val="Tablebody"/>
              <w:tabs>
                <w:tab w:val="decimal" w:pos="324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24</w:t>
            </w:r>
            <w:r w:rsidR="005A036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61" w:type="dxa"/>
            <w:gridSpan w:val="2"/>
            <w:vAlign w:val="center"/>
          </w:tcPr>
          <w:p w14:paraId="3851490A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gridSpan w:val="4"/>
          </w:tcPr>
          <w:p w14:paraId="216BC7FF" w14:textId="77777777" w:rsidR="00784D7D" w:rsidRPr="00F41343" w:rsidRDefault="00784D7D" w:rsidP="00784D7D">
            <w:pPr>
              <w:pStyle w:val="Tablebody"/>
              <w:tabs>
                <w:tab w:val="decimal" w:pos="19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1" w:type="dxa"/>
            <w:gridSpan w:val="2"/>
          </w:tcPr>
          <w:p w14:paraId="3EE4406D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  <w:vAlign w:val="center"/>
          </w:tcPr>
          <w:p w14:paraId="558877AE" w14:textId="467C6214" w:rsidR="00784D7D" w:rsidRPr="00F41343" w:rsidRDefault="00784D7D" w:rsidP="00784D7D">
            <w:pPr>
              <w:pStyle w:val="Tablebody"/>
              <w:tabs>
                <w:tab w:val="decimal" w:pos="301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24</w:t>
            </w:r>
            <w:r w:rsidR="007842E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61" w:type="dxa"/>
            <w:gridSpan w:val="2"/>
            <w:vAlign w:val="center"/>
          </w:tcPr>
          <w:p w14:paraId="6F641F22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gridSpan w:val="3"/>
          </w:tcPr>
          <w:p w14:paraId="6F0B3BC8" w14:textId="77777777" w:rsidR="00784D7D" w:rsidRPr="00F41343" w:rsidRDefault="00784D7D" w:rsidP="00784D7D">
            <w:pPr>
              <w:pStyle w:val="Tablebody"/>
              <w:tabs>
                <w:tab w:val="decimal" w:pos="19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27" w:type="dxa"/>
            <w:gridSpan w:val="2"/>
          </w:tcPr>
          <w:p w14:paraId="1D015F2B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2"/>
            <w:vAlign w:val="center"/>
          </w:tcPr>
          <w:p w14:paraId="58ACC3AB" w14:textId="2F77572D" w:rsidR="00784D7D" w:rsidRPr="00F41343" w:rsidRDefault="00784D7D" w:rsidP="00784D7D">
            <w:pPr>
              <w:pStyle w:val="Tablebody"/>
              <w:tabs>
                <w:tab w:val="decimal" w:pos="290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26</w:t>
            </w:r>
            <w:r w:rsidR="002C78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61" w:type="dxa"/>
            <w:gridSpan w:val="2"/>
            <w:vAlign w:val="center"/>
          </w:tcPr>
          <w:p w14:paraId="76DB6929" w14:textId="77777777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  <w:gridSpan w:val="3"/>
          </w:tcPr>
          <w:p w14:paraId="5A5E3544" w14:textId="77777777" w:rsidR="00784D7D" w:rsidRPr="00F41343" w:rsidRDefault="00784D7D" w:rsidP="00784D7D">
            <w:pPr>
              <w:pStyle w:val="Tablebody"/>
              <w:tabs>
                <w:tab w:val="decimal" w:pos="215"/>
              </w:tabs>
              <w:rPr>
                <w:rFonts w:ascii="Times New Roman" w:hAnsi="Times New Roman" w:cs="Times New Roman"/>
              </w:rPr>
            </w:pPr>
          </w:p>
        </w:tc>
      </w:tr>
      <w:tr w:rsidR="00784D7D" w:rsidRPr="00F41343" w14:paraId="5BEA879C" w14:textId="77777777" w:rsidTr="0068732A">
        <w:trPr>
          <w:gridAfter w:val="3"/>
          <w:wAfter w:w="136" w:type="dxa"/>
          <w:trHeight w:val="20"/>
        </w:trPr>
        <w:tc>
          <w:tcPr>
            <w:tcW w:w="13614" w:type="dxa"/>
            <w:gridSpan w:val="34"/>
            <w:tcBorders>
              <w:top w:val="single" w:sz="4" w:space="0" w:color="auto"/>
            </w:tcBorders>
          </w:tcPr>
          <w:p w14:paraId="6BC411C4" w14:textId="5A9B2C1F" w:rsidR="00784D7D" w:rsidRPr="00F41343" w:rsidRDefault="00784D7D" w:rsidP="00784D7D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  <w:i/>
              </w:rPr>
              <w:t>Note</w:t>
            </w:r>
            <w:r w:rsidRPr="00F41343">
              <w:rPr>
                <w:rFonts w:ascii="Times New Roman" w:hAnsi="Times New Roman" w:cs="Times New Roman"/>
              </w:rPr>
              <w:t xml:space="preserve">: </w:t>
            </w:r>
            <w:r w:rsidR="00F57C45">
              <w:rPr>
                <w:rFonts w:ascii="Times New Roman" w:hAnsi="Times New Roman" w:cs="Times New Roman"/>
              </w:rPr>
              <w:t xml:space="preserve">Gender is </w:t>
            </w:r>
            <w:r w:rsidR="00BC63AE">
              <w:rPr>
                <w:rFonts w:ascii="Times New Roman" w:hAnsi="Times New Roman" w:cs="Times New Roman"/>
              </w:rPr>
              <w:t xml:space="preserve">coded as </w:t>
            </w:r>
            <w:r w:rsidR="00F57C45">
              <w:rPr>
                <w:rFonts w:ascii="Times New Roman" w:hAnsi="Times New Roman" w:cs="Times New Roman"/>
              </w:rPr>
              <w:t>a binary variable (0 = male, 1 = female).</w:t>
            </w:r>
            <w:r w:rsidR="008B654C">
              <w:rPr>
                <w:rFonts w:ascii="Times New Roman" w:hAnsi="Times New Roman" w:cs="Times New Roman"/>
              </w:rPr>
              <w:t xml:space="preserve"> </w:t>
            </w:r>
            <w:r w:rsidRPr="00F41343">
              <w:rPr>
                <w:rFonts w:ascii="Times New Roman" w:hAnsi="Times New Roman" w:cs="Times New Roman"/>
              </w:rPr>
              <w:t xml:space="preserve">† </w:t>
            </w:r>
            <w:proofErr w:type="gramStart"/>
            <w:r w:rsidRPr="00F41343">
              <w:rPr>
                <w:rFonts w:ascii="Times New Roman" w:hAnsi="Times New Roman" w:cs="Times New Roman"/>
                <w:i/>
              </w:rPr>
              <w:t>p</w:t>
            </w:r>
            <w:proofErr w:type="gramEnd"/>
            <w:r w:rsidRPr="00F41343">
              <w:rPr>
                <w:rFonts w:ascii="Times New Roman" w:hAnsi="Times New Roman" w:cs="Times New Roman"/>
              </w:rPr>
              <w:t xml:space="preserve"> &lt; .10. *</w:t>
            </w:r>
            <w:r w:rsidRPr="00F41343">
              <w:rPr>
                <w:rFonts w:ascii="Times New Roman" w:hAnsi="Times New Roman" w:cs="Times New Roman"/>
                <w:i/>
              </w:rPr>
              <w:t>p</w:t>
            </w:r>
            <w:r w:rsidRPr="00F41343">
              <w:rPr>
                <w:rFonts w:ascii="Times New Roman" w:hAnsi="Times New Roman" w:cs="Times New Roman"/>
              </w:rPr>
              <w:t xml:space="preserve"> &lt; .05. **</w:t>
            </w:r>
            <w:r w:rsidRPr="00F41343">
              <w:rPr>
                <w:rFonts w:ascii="Times New Roman" w:hAnsi="Times New Roman" w:cs="Times New Roman"/>
                <w:i/>
              </w:rPr>
              <w:t>p</w:t>
            </w:r>
            <w:r w:rsidRPr="00F41343">
              <w:rPr>
                <w:rFonts w:ascii="Times New Roman" w:hAnsi="Times New Roman" w:cs="Times New Roman"/>
              </w:rPr>
              <w:t xml:space="preserve"> &lt; .01. ***</w:t>
            </w:r>
            <w:r w:rsidRPr="00F41343">
              <w:rPr>
                <w:rFonts w:ascii="Times New Roman" w:hAnsi="Times New Roman" w:cs="Times New Roman"/>
                <w:i/>
              </w:rPr>
              <w:t>p</w:t>
            </w:r>
            <w:r w:rsidRPr="00F41343">
              <w:rPr>
                <w:rFonts w:ascii="Times New Roman" w:hAnsi="Times New Roman" w:cs="Times New Roman"/>
              </w:rPr>
              <w:t xml:space="preserve"> &lt; .001. </w:t>
            </w:r>
          </w:p>
        </w:tc>
      </w:tr>
    </w:tbl>
    <w:p w14:paraId="4251C13A" w14:textId="77777777" w:rsidR="00E824AC" w:rsidRDefault="00E824AC">
      <w:pPr>
        <w:spacing w:after="160" w:line="259" w:lineRule="auto"/>
        <w:rPr>
          <w:rFonts w:cs="Arial"/>
          <w:b/>
          <w:bCs/>
          <w:i/>
          <w:iCs/>
          <w:szCs w:val="28"/>
        </w:rPr>
      </w:pPr>
    </w:p>
    <w:p w14:paraId="66BBCEE4" w14:textId="77777777" w:rsidR="009B22B3" w:rsidRDefault="009B22B3">
      <w:pPr>
        <w:spacing w:after="160" w:line="259" w:lineRule="auto"/>
        <w:rPr>
          <w:rFonts w:cs="Arial"/>
          <w:b/>
          <w:bCs/>
          <w:i/>
          <w:iCs/>
          <w:szCs w:val="28"/>
        </w:rPr>
      </w:pPr>
    </w:p>
    <w:p w14:paraId="5A34EE23" w14:textId="77777777" w:rsidR="009F248D" w:rsidRDefault="009F248D">
      <w:pPr>
        <w:spacing w:after="160" w:line="259" w:lineRule="auto"/>
        <w:rPr>
          <w:rFonts w:cs="Arial"/>
          <w:b/>
          <w:bCs/>
          <w:i/>
          <w:iCs/>
          <w:szCs w:val="28"/>
        </w:rPr>
      </w:pPr>
    </w:p>
    <w:p w14:paraId="755F1AF6" w14:textId="77777777" w:rsidR="00287B19" w:rsidRDefault="00287B19">
      <w:pPr>
        <w:spacing w:after="160" w:line="259" w:lineRule="auto"/>
        <w:rPr>
          <w:rFonts w:cs="Arial"/>
          <w:b/>
          <w:bCs/>
          <w:i/>
          <w:iCs/>
          <w:szCs w:val="28"/>
        </w:rPr>
      </w:pPr>
    </w:p>
    <w:p w14:paraId="271963B8" w14:textId="77777777" w:rsidR="00287B19" w:rsidRDefault="00287B19">
      <w:pPr>
        <w:spacing w:after="160" w:line="259" w:lineRule="auto"/>
        <w:rPr>
          <w:rFonts w:cs="Arial"/>
          <w:b/>
          <w:bCs/>
          <w:i/>
          <w:iCs/>
          <w:szCs w:val="28"/>
        </w:rPr>
      </w:pPr>
    </w:p>
    <w:p w14:paraId="43BC4696" w14:textId="77777777" w:rsidR="00287B19" w:rsidRDefault="00287B19">
      <w:pPr>
        <w:spacing w:after="160" w:line="259" w:lineRule="auto"/>
        <w:rPr>
          <w:rFonts w:cs="Arial"/>
          <w:b/>
          <w:bCs/>
          <w:i/>
          <w:iCs/>
          <w:szCs w:val="28"/>
        </w:rPr>
      </w:pPr>
    </w:p>
    <w:tbl>
      <w:tblPr>
        <w:tblStyle w:val="TableGrid12"/>
        <w:tblW w:w="127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61"/>
        <w:gridCol w:w="1971"/>
        <w:gridCol w:w="1112"/>
        <w:gridCol w:w="1112"/>
        <w:gridCol w:w="1115"/>
        <w:gridCol w:w="158"/>
        <w:gridCol w:w="1750"/>
        <w:gridCol w:w="1112"/>
        <w:gridCol w:w="1112"/>
        <w:gridCol w:w="1112"/>
        <w:gridCol w:w="6"/>
      </w:tblGrid>
      <w:tr w:rsidR="009F248D" w:rsidRPr="009F248D" w14:paraId="0590284E" w14:textId="77777777" w:rsidTr="0068732A">
        <w:trPr>
          <w:trHeight w:val="340"/>
        </w:trPr>
        <w:tc>
          <w:tcPr>
            <w:tcW w:w="12721" w:type="dxa"/>
            <w:gridSpan w:val="11"/>
            <w:vAlign w:val="center"/>
          </w:tcPr>
          <w:p w14:paraId="72BE31FA" w14:textId="78CF1C55" w:rsidR="009F248D" w:rsidRPr="00AE091F" w:rsidRDefault="009F248D" w:rsidP="002016CB">
            <w:pPr>
              <w:pStyle w:val="Tabletitle"/>
              <w:rPr>
                <w:i/>
                <w:iCs/>
              </w:rPr>
            </w:pPr>
            <w:r w:rsidRPr="00AE091F">
              <w:rPr>
                <w:b/>
                <w:bCs/>
              </w:rPr>
              <w:lastRenderedPageBreak/>
              <w:t xml:space="preserve">Table </w:t>
            </w:r>
            <w:r w:rsidR="00524A16">
              <w:rPr>
                <w:b/>
                <w:bCs/>
              </w:rPr>
              <w:t>S</w:t>
            </w:r>
            <w:r w:rsidRPr="00AE091F">
              <w:rPr>
                <w:b/>
                <w:bCs/>
              </w:rPr>
              <w:t>6b</w:t>
            </w:r>
            <w:r w:rsidRPr="00AE091F">
              <w:t xml:space="preserve">  </w:t>
            </w:r>
            <w:r w:rsidRPr="00AE091F">
              <w:rPr>
                <w:rFonts w:eastAsia="Calibri"/>
                <w:i/>
                <w:iCs/>
              </w:rPr>
              <w:t>Summary of the frequentist nominal regressions predicting flourishing and languishing from personality and leisure activities</w:t>
            </w:r>
            <w:r w:rsidR="00EC29C8" w:rsidRPr="00AE091F">
              <w:rPr>
                <w:rFonts w:eastAsia="Calibri"/>
                <w:i/>
                <w:iCs/>
              </w:rPr>
              <w:t xml:space="preserve">, including gender and </w:t>
            </w:r>
            <w:r w:rsidR="007E65EB">
              <w:rPr>
                <w:rFonts w:eastAsia="Calibri"/>
                <w:i/>
                <w:iCs/>
              </w:rPr>
              <w:t>cohort</w:t>
            </w:r>
            <w:r w:rsidR="00EC29C8" w:rsidRPr="00AE091F">
              <w:rPr>
                <w:rFonts w:eastAsia="Calibri"/>
                <w:i/>
                <w:iCs/>
              </w:rPr>
              <w:t xml:space="preserve"> as </w:t>
            </w:r>
            <w:r w:rsidR="007E65EB">
              <w:rPr>
                <w:rFonts w:eastAsia="Calibri"/>
                <w:i/>
                <w:iCs/>
              </w:rPr>
              <w:t>predictors</w:t>
            </w:r>
          </w:p>
        </w:tc>
      </w:tr>
      <w:tr w:rsidR="009F248D" w:rsidRPr="009F248D" w14:paraId="1AC77A8C" w14:textId="77777777" w:rsidTr="0068732A">
        <w:trPr>
          <w:trHeight w:val="340"/>
        </w:trPr>
        <w:tc>
          <w:tcPr>
            <w:tcW w:w="2161" w:type="dxa"/>
            <w:tcBorders>
              <w:top w:val="single" w:sz="4" w:space="0" w:color="auto"/>
            </w:tcBorders>
            <w:vAlign w:val="center"/>
          </w:tcPr>
          <w:p w14:paraId="0666DBC8" w14:textId="77777777" w:rsidR="009F248D" w:rsidRPr="009F248D" w:rsidRDefault="009F248D" w:rsidP="009F248D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310" w:type="dxa"/>
            <w:gridSpan w:val="4"/>
            <w:tcBorders>
              <w:top w:val="single" w:sz="4" w:space="0" w:color="auto"/>
            </w:tcBorders>
            <w:vAlign w:val="center"/>
          </w:tcPr>
          <w:p w14:paraId="330A37E9" w14:textId="77777777" w:rsidR="009F248D" w:rsidRPr="009F248D" w:rsidRDefault="009F248D" w:rsidP="009F248D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Flourishing</w:t>
            </w:r>
          </w:p>
        </w:tc>
        <w:tc>
          <w:tcPr>
            <w:tcW w:w="158" w:type="dxa"/>
            <w:tcBorders>
              <w:top w:val="single" w:sz="4" w:space="0" w:color="auto"/>
            </w:tcBorders>
            <w:vAlign w:val="center"/>
          </w:tcPr>
          <w:p w14:paraId="2A0FBE96" w14:textId="77777777" w:rsidR="009F248D" w:rsidRPr="009F248D" w:rsidRDefault="009F248D" w:rsidP="009F248D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092" w:type="dxa"/>
            <w:gridSpan w:val="5"/>
            <w:tcBorders>
              <w:top w:val="single" w:sz="4" w:space="0" w:color="auto"/>
            </w:tcBorders>
            <w:vAlign w:val="center"/>
          </w:tcPr>
          <w:p w14:paraId="390F4B45" w14:textId="77777777" w:rsidR="009F248D" w:rsidRPr="009F248D" w:rsidRDefault="009F248D" w:rsidP="009F248D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Languishing</w:t>
            </w:r>
          </w:p>
        </w:tc>
      </w:tr>
      <w:tr w:rsidR="009F248D" w:rsidRPr="009F248D" w14:paraId="2CDC7565" w14:textId="77777777" w:rsidTr="0068732A">
        <w:trPr>
          <w:trHeight w:val="340"/>
        </w:trPr>
        <w:tc>
          <w:tcPr>
            <w:tcW w:w="2161" w:type="dxa"/>
            <w:vAlign w:val="center"/>
          </w:tcPr>
          <w:p w14:paraId="71B51696" w14:textId="77777777" w:rsidR="009F248D" w:rsidRPr="009F248D" w:rsidRDefault="009F248D" w:rsidP="009F248D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4B306E81" w14:textId="77777777" w:rsidR="009F248D" w:rsidRPr="009F248D" w:rsidRDefault="009F248D" w:rsidP="009F248D">
            <w:pPr>
              <w:spacing w:line="240" w:lineRule="auto"/>
              <w:jc w:val="right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95% CI for Odds Ratio</w:t>
            </w:r>
          </w:p>
        </w:tc>
        <w:tc>
          <w:tcPr>
            <w:tcW w:w="158" w:type="dxa"/>
            <w:vAlign w:val="center"/>
          </w:tcPr>
          <w:p w14:paraId="1C0C2800" w14:textId="77777777" w:rsidR="009F248D" w:rsidRPr="009F248D" w:rsidRDefault="009F248D" w:rsidP="009F248D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092" w:type="dxa"/>
            <w:gridSpan w:val="5"/>
            <w:vAlign w:val="center"/>
          </w:tcPr>
          <w:p w14:paraId="19675960" w14:textId="77777777" w:rsidR="009F248D" w:rsidRPr="009F248D" w:rsidRDefault="009F248D" w:rsidP="009F248D">
            <w:pPr>
              <w:spacing w:line="240" w:lineRule="auto"/>
              <w:jc w:val="right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95% CI for Odds Ratio</w:t>
            </w:r>
          </w:p>
        </w:tc>
      </w:tr>
      <w:tr w:rsidR="009F248D" w:rsidRPr="009F248D" w14:paraId="10542107" w14:textId="77777777" w:rsidTr="0068732A">
        <w:trPr>
          <w:gridAfter w:val="1"/>
          <w:wAfter w:w="6" w:type="dxa"/>
          <w:trHeight w:val="340"/>
        </w:trPr>
        <w:tc>
          <w:tcPr>
            <w:tcW w:w="2161" w:type="dxa"/>
            <w:tcBorders>
              <w:bottom w:val="single" w:sz="4" w:space="0" w:color="auto"/>
            </w:tcBorders>
            <w:vAlign w:val="center"/>
          </w:tcPr>
          <w:p w14:paraId="20905C0A" w14:textId="77777777" w:rsidR="009F248D" w:rsidRPr="009F248D" w:rsidRDefault="009F248D" w:rsidP="009F248D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Predictor</w:t>
            </w:r>
          </w:p>
        </w:tc>
        <w:tc>
          <w:tcPr>
            <w:tcW w:w="1971" w:type="dxa"/>
            <w:tcBorders>
              <w:bottom w:val="single" w:sz="4" w:space="0" w:color="auto"/>
            </w:tcBorders>
            <w:vAlign w:val="center"/>
          </w:tcPr>
          <w:p w14:paraId="5D27B5E3" w14:textId="77777777" w:rsidR="009F248D" w:rsidRPr="009F248D" w:rsidRDefault="009F248D" w:rsidP="009F248D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b (SE)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vAlign w:val="center"/>
          </w:tcPr>
          <w:p w14:paraId="57799F87" w14:textId="77777777" w:rsidR="009F248D" w:rsidRPr="009F248D" w:rsidRDefault="009F248D" w:rsidP="009F248D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Odds Ratio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vAlign w:val="center"/>
          </w:tcPr>
          <w:p w14:paraId="6FE9E49E" w14:textId="77777777" w:rsidR="009F248D" w:rsidRPr="009F248D" w:rsidRDefault="009F248D" w:rsidP="009F248D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Lower</w:t>
            </w:r>
          </w:p>
        </w:tc>
        <w:tc>
          <w:tcPr>
            <w:tcW w:w="1115" w:type="dxa"/>
            <w:tcBorders>
              <w:bottom w:val="single" w:sz="4" w:space="0" w:color="auto"/>
            </w:tcBorders>
            <w:vAlign w:val="center"/>
          </w:tcPr>
          <w:p w14:paraId="7AF474C9" w14:textId="77777777" w:rsidR="009F248D" w:rsidRPr="009F248D" w:rsidRDefault="009F248D" w:rsidP="009F248D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Upper</w:t>
            </w:r>
          </w:p>
        </w:tc>
        <w:tc>
          <w:tcPr>
            <w:tcW w:w="158" w:type="dxa"/>
            <w:tcBorders>
              <w:bottom w:val="single" w:sz="4" w:space="0" w:color="auto"/>
            </w:tcBorders>
            <w:vAlign w:val="center"/>
          </w:tcPr>
          <w:p w14:paraId="0F3138BC" w14:textId="77777777" w:rsidR="009F248D" w:rsidRPr="009F248D" w:rsidRDefault="009F248D" w:rsidP="009F248D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50" w:type="dxa"/>
            <w:tcBorders>
              <w:bottom w:val="single" w:sz="4" w:space="0" w:color="auto"/>
            </w:tcBorders>
            <w:vAlign w:val="center"/>
          </w:tcPr>
          <w:p w14:paraId="6E5A458F" w14:textId="77777777" w:rsidR="009F248D" w:rsidRPr="009F248D" w:rsidRDefault="009F248D" w:rsidP="009F248D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b (SE)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vAlign w:val="center"/>
          </w:tcPr>
          <w:p w14:paraId="182B60CF" w14:textId="77777777" w:rsidR="009F248D" w:rsidRPr="009F248D" w:rsidRDefault="009F248D" w:rsidP="009F248D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Odds Ratio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vAlign w:val="center"/>
          </w:tcPr>
          <w:p w14:paraId="532DA15E" w14:textId="77777777" w:rsidR="009F248D" w:rsidRPr="009F248D" w:rsidRDefault="009F248D" w:rsidP="009F248D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Lower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vAlign w:val="center"/>
          </w:tcPr>
          <w:p w14:paraId="18946785" w14:textId="77777777" w:rsidR="009F248D" w:rsidRPr="009F248D" w:rsidRDefault="009F248D" w:rsidP="009F248D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Upper</w:t>
            </w:r>
          </w:p>
        </w:tc>
      </w:tr>
      <w:tr w:rsidR="0058387D" w:rsidRPr="009F248D" w14:paraId="109C515B" w14:textId="77777777" w:rsidTr="0068732A">
        <w:trPr>
          <w:gridAfter w:val="1"/>
          <w:wAfter w:w="6" w:type="dxa"/>
          <w:trHeight w:val="340"/>
        </w:trPr>
        <w:tc>
          <w:tcPr>
            <w:tcW w:w="2161" w:type="dxa"/>
            <w:tcBorders>
              <w:top w:val="single" w:sz="4" w:space="0" w:color="auto"/>
            </w:tcBorders>
            <w:vAlign w:val="center"/>
          </w:tcPr>
          <w:p w14:paraId="0683B681" w14:textId="73B72BFE" w:rsidR="0058387D" w:rsidRPr="0058387D" w:rsidRDefault="0058387D" w:rsidP="0058387D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58387D">
              <w:rPr>
                <w:sz w:val="22"/>
                <w:szCs w:val="22"/>
              </w:rPr>
              <w:t>Gender</w:t>
            </w:r>
          </w:p>
        </w:tc>
        <w:tc>
          <w:tcPr>
            <w:tcW w:w="1971" w:type="dxa"/>
            <w:tcBorders>
              <w:top w:val="single" w:sz="4" w:space="0" w:color="auto"/>
            </w:tcBorders>
            <w:vAlign w:val="center"/>
          </w:tcPr>
          <w:p w14:paraId="05FD25BE" w14:textId="1F9D3F4C" w:rsidR="0058387D" w:rsidRPr="009F248D" w:rsidRDefault="0058387D" w:rsidP="0058387D">
            <w:pPr>
              <w:tabs>
                <w:tab w:val="decimal" w:pos="30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 xml:space="preserve"> 0.</w:t>
            </w:r>
            <w:r w:rsidR="00DD5082">
              <w:rPr>
                <w:rFonts w:eastAsia="Calibri"/>
                <w:sz w:val="22"/>
                <w:szCs w:val="22"/>
              </w:rPr>
              <w:t>88</w:t>
            </w:r>
            <w:r w:rsidRPr="009F248D">
              <w:rPr>
                <w:rFonts w:eastAsia="Calibri"/>
                <w:sz w:val="22"/>
                <w:szCs w:val="22"/>
              </w:rPr>
              <w:t xml:space="preserve"> (0.</w:t>
            </w:r>
            <w:r w:rsidR="00765CF2">
              <w:rPr>
                <w:rFonts w:eastAsia="Calibri"/>
                <w:sz w:val="22"/>
                <w:szCs w:val="22"/>
              </w:rPr>
              <w:t>47</w:t>
            </w:r>
            <w:r w:rsidRPr="009F248D">
              <w:rPr>
                <w:rFonts w:eastAsia="Calibri"/>
                <w:sz w:val="22"/>
                <w:szCs w:val="22"/>
              </w:rPr>
              <w:t>)</w:t>
            </w:r>
          </w:p>
        </w:tc>
        <w:tc>
          <w:tcPr>
            <w:tcW w:w="1112" w:type="dxa"/>
            <w:tcBorders>
              <w:top w:val="single" w:sz="4" w:space="0" w:color="auto"/>
            </w:tcBorders>
            <w:vAlign w:val="center"/>
          </w:tcPr>
          <w:p w14:paraId="5B9DAA50" w14:textId="0C97CF58" w:rsidR="0058387D" w:rsidRPr="009F248D" w:rsidRDefault="00F60FD5" w:rsidP="0058387D">
            <w:pPr>
              <w:tabs>
                <w:tab w:val="decimal" w:pos="40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2.41</w:t>
            </w:r>
          </w:p>
        </w:tc>
        <w:tc>
          <w:tcPr>
            <w:tcW w:w="1112" w:type="dxa"/>
            <w:tcBorders>
              <w:top w:val="single" w:sz="4" w:space="0" w:color="auto"/>
            </w:tcBorders>
            <w:vAlign w:val="center"/>
          </w:tcPr>
          <w:p w14:paraId="4A9B930F" w14:textId="1EDFC433" w:rsidR="0058387D" w:rsidRPr="009F248D" w:rsidRDefault="0058387D" w:rsidP="0058387D">
            <w:pPr>
              <w:tabs>
                <w:tab w:val="decimal" w:pos="40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0.9</w:t>
            </w:r>
            <w:r w:rsidR="001F636C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1115" w:type="dxa"/>
            <w:tcBorders>
              <w:top w:val="single" w:sz="4" w:space="0" w:color="auto"/>
            </w:tcBorders>
            <w:vAlign w:val="center"/>
          </w:tcPr>
          <w:p w14:paraId="4D6571AD" w14:textId="28455AF2" w:rsidR="0058387D" w:rsidRPr="009F248D" w:rsidRDefault="00A112EC" w:rsidP="0058387D">
            <w:pPr>
              <w:tabs>
                <w:tab w:val="decimal" w:pos="33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6.00</w:t>
            </w:r>
          </w:p>
        </w:tc>
        <w:tc>
          <w:tcPr>
            <w:tcW w:w="158" w:type="dxa"/>
            <w:tcBorders>
              <w:top w:val="single" w:sz="4" w:space="0" w:color="auto"/>
            </w:tcBorders>
            <w:vAlign w:val="center"/>
          </w:tcPr>
          <w:p w14:paraId="47C6E1C6" w14:textId="77777777" w:rsidR="0058387D" w:rsidRPr="009F248D" w:rsidRDefault="0058387D" w:rsidP="0058387D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50" w:type="dxa"/>
            <w:tcBorders>
              <w:top w:val="single" w:sz="4" w:space="0" w:color="auto"/>
            </w:tcBorders>
            <w:vAlign w:val="center"/>
          </w:tcPr>
          <w:p w14:paraId="33D0404C" w14:textId="5A4C254D" w:rsidR="0058387D" w:rsidRPr="009F248D" w:rsidRDefault="0058387D" w:rsidP="0058387D">
            <w:pPr>
              <w:tabs>
                <w:tab w:val="decimal" w:pos="34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0.</w:t>
            </w:r>
            <w:r w:rsidR="009F03B4">
              <w:rPr>
                <w:rFonts w:eastAsia="Calibri"/>
                <w:sz w:val="22"/>
                <w:szCs w:val="22"/>
              </w:rPr>
              <w:t>07</w:t>
            </w:r>
            <w:r w:rsidRPr="009F248D">
              <w:rPr>
                <w:rFonts w:eastAsia="Calibri"/>
                <w:sz w:val="22"/>
                <w:szCs w:val="22"/>
              </w:rPr>
              <w:t xml:space="preserve"> (0.</w:t>
            </w:r>
            <w:r w:rsidR="00A41C99">
              <w:rPr>
                <w:rFonts w:eastAsia="Calibri"/>
                <w:sz w:val="22"/>
                <w:szCs w:val="22"/>
              </w:rPr>
              <w:t>65</w:t>
            </w:r>
            <w:r w:rsidRPr="009F248D">
              <w:rPr>
                <w:rFonts w:eastAsia="Calibri"/>
                <w:sz w:val="22"/>
                <w:szCs w:val="22"/>
              </w:rPr>
              <w:t>)</w:t>
            </w:r>
          </w:p>
        </w:tc>
        <w:tc>
          <w:tcPr>
            <w:tcW w:w="1112" w:type="dxa"/>
            <w:tcBorders>
              <w:top w:val="single" w:sz="4" w:space="0" w:color="auto"/>
            </w:tcBorders>
            <w:vAlign w:val="center"/>
          </w:tcPr>
          <w:p w14:paraId="573F7581" w14:textId="2894E370" w:rsidR="0058387D" w:rsidRPr="009F248D" w:rsidRDefault="00543CFD" w:rsidP="0058387D">
            <w:pPr>
              <w:tabs>
                <w:tab w:val="decimal" w:pos="34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1.07</w:t>
            </w:r>
          </w:p>
        </w:tc>
        <w:tc>
          <w:tcPr>
            <w:tcW w:w="1112" w:type="dxa"/>
            <w:tcBorders>
              <w:top w:val="single" w:sz="4" w:space="0" w:color="auto"/>
            </w:tcBorders>
            <w:vAlign w:val="center"/>
          </w:tcPr>
          <w:p w14:paraId="388BC429" w14:textId="0DA49335" w:rsidR="0058387D" w:rsidRPr="009F248D" w:rsidRDefault="0058387D" w:rsidP="0058387D">
            <w:pPr>
              <w:tabs>
                <w:tab w:val="decimal" w:pos="33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0.</w:t>
            </w:r>
            <w:r w:rsidR="00CC02F1">
              <w:rPr>
                <w:rFonts w:eastAsia="Calibri"/>
                <w:sz w:val="22"/>
                <w:szCs w:val="22"/>
              </w:rPr>
              <w:t>30</w:t>
            </w:r>
          </w:p>
        </w:tc>
        <w:tc>
          <w:tcPr>
            <w:tcW w:w="1112" w:type="dxa"/>
            <w:tcBorders>
              <w:top w:val="single" w:sz="4" w:space="0" w:color="auto"/>
            </w:tcBorders>
            <w:vAlign w:val="center"/>
          </w:tcPr>
          <w:p w14:paraId="64F11AC1" w14:textId="04BB2057" w:rsidR="0058387D" w:rsidRPr="009F248D" w:rsidRDefault="00790828" w:rsidP="0058387D">
            <w:pPr>
              <w:tabs>
                <w:tab w:val="decimal" w:pos="24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3.82</w:t>
            </w:r>
          </w:p>
        </w:tc>
      </w:tr>
      <w:tr w:rsidR="0058387D" w:rsidRPr="009F248D" w14:paraId="53C9140A" w14:textId="77777777" w:rsidTr="0068732A">
        <w:trPr>
          <w:gridAfter w:val="1"/>
          <w:wAfter w:w="6" w:type="dxa"/>
          <w:trHeight w:val="340"/>
        </w:trPr>
        <w:tc>
          <w:tcPr>
            <w:tcW w:w="2161" w:type="dxa"/>
            <w:vAlign w:val="center"/>
          </w:tcPr>
          <w:p w14:paraId="57E9D178" w14:textId="551FAEE0" w:rsidR="0058387D" w:rsidRPr="0058387D" w:rsidRDefault="0058387D" w:rsidP="0058387D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58387D">
              <w:rPr>
                <w:sz w:val="22"/>
                <w:szCs w:val="22"/>
              </w:rPr>
              <w:t>Cohort 1 vs Cohort 2</w:t>
            </w:r>
          </w:p>
        </w:tc>
        <w:tc>
          <w:tcPr>
            <w:tcW w:w="1971" w:type="dxa"/>
            <w:vAlign w:val="center"/>
          </w:tcPr>
          <w:p w14:paraId="4015D863" w14:textId="4876E4FF" w:rsidR="0058387D" w:rsidRPr="009F248D" w:rsidRDefault="0058387D" w:rsidP="0058387D">
            <w:pPr>
              <w:tabs>
                <w:tab w:val="decimal" w:pos="30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 xml:space="preserve"> 0.</w:t>
            </w:r>
            <w:r w:rsidR="00765CF2">
              <w:rPr>
                <w:rFonts w:eastAsia="Calibri"/>
                <w:sz w:val="22"/>
                <w:szCs w:val="22"/>
              </w:rPr>
              <w:t>27</w:t>
            </w:r>
            <w:r w:rsidRPr="009F248D">
              <w:rPr>
                <w:rFonts w:eastAsia="Calibri"/>
                <w:sz w:val="22"/>
                <w:szCs w:val="22"/>
              </w:rPr>
              <w:t xml:space="preserve"> (0.</w:t>
            </w:r>
            <w:r w:rsidR="00765CF2">
              <w:rPr>
                <w:rFonts w:eastAsia="Calibri"/>
                <w:sz w:val="22"/>
                <w:szCs w:val="22"/>
              </w:rPr>
              <w:t>47</w:t>
            </w:r>
            <w:r w:rsidRPr="009F248D">
              <w:rPr>
                <w:rFonts w:eastAsia="Calibri"/>
                <w:sz w:val="22"/>
                <w:szCs w:val="22"/>
              </w:rPr>
              <w:t>)</w:t>
            </w:r>
          </w:p>
        </w:tc>
        <w:tc>
          <w:tcPr>
            <w:tcW w:w="1112" w:type="dxa"/>
            <w:vAlign w:val="center"/>
          </w:tcPr>
          <w:p w14:paraId="211B281B" w14:textId="3D1C761D" w:rsidR="0058387D" w:rsidRPr="009F248D" w:rsidRDefault="0058387D" w:rsidP="0058387D">
            <w:pPr>
              <w:tabs>
                <w:tab w:val="decimal" w:pos="40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1.</w:t>
            </w:r>
            <w:r w:rsidR="00F60FD5">
              <w:rPr>
                <w:rFonts w:eastAsia="Calibri"/>
                <w:sz w:val="22"/>
                <w:szCs w:val="22"/>
              </w:rPr>
              <w:t>31</w:t>
            </w:r>
          </w:p>
        </w:tc>
        <w:tc>
          <w:tcPr>
            <w:tcW w:w="1112" w:type="dxa"/>
            <w:vAlign w:val="center"/>
          </w:tcPr>
          <w:p w14:paraId="29DE5AFE" w14:textId="1058C743" w:rsidR="0058387D" w:rsidRPr="009F248D" w:rsidRDefault="0058387D" w:rsidP="0058387D">
            <w:pPr>
              <w:tabs>
                <w:tab w:val="decimal" w:pos="40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0.</w:t>
            </w:r>
            <w:r w:rsidR="006A4876">
              <w:rPr>
                <w:rFonts w:eastAsia="Calibri"/>
                <w:sz w:val="22"/>
                <w:szCs w:val="22"/>
              </w:rPr>
              <w:t>52</w:t>
            </w:r>
          </w:p>
        </w:tc>
        <w:tc>
          <w:tcPr>
            <w:tcW w:w="1115" w:type="dxa"/>
            <w:vAlign w:val="center"/>
          </w:tcPr>
          <w:p w14:paraId="52558B2E" w14:textId="6540BB0B" w:rsidR="0058387D" w:rsidRPr="009F248D" w:rsidRDefault="00A112EC" w:rsidP="0058387D">
            <w:pPr>
              <w:tabs>
                <w:tab w:val="decimal" w:pos="33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3.27</w:t>
            </w:r>
          </w:p>
        </w:tc>
        <w:tc>
          <w:tcPr>
            <w:tcW w:w="158" w:type="dxa"/>
            <w:vAlign w:val="center"/>
          </w:tcPr>
          <w:p w14:paraId="36C9336F" w14:textId="77777777" w:rsidR="0058387D" w:rsidRPr="009F248D" w:rsidRDefault="0058387D" w:rsidP="0058387D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50" w:type="dxa"/>
            <w:vAlign w:val="center"/>
          </w:tcPr>
          <w:p w14:paraId="5FC70D5A" w14:textId="7F88FCC9" w:rsidR="0058387D" w:rsidRPr="009F248D" w:rsidRDefault="002F18C7" w:rsidP="0058387D">
            <w:pPr>
              <w:tabs>
                <w:tab w:val="decimal" w:pos="34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0.53</w:t>
            </w:r>
            <w:r w:rsidR="0058387D" w:rsidRPr="009F248D">
              <w:rPr>
                <w:rFonts w:eastAsia="Calibri"/>
                <w:sz w:val="22"/>
                <w:szCs w:val="22"/>
              </w:rPr>
              <w:t xml:space="preserve"> (0.</w:t>
            </w:r>
            <w:r w:rsidR="00A41C99">
              <w:rPr>
                <w:rFonts w:eastAsia="Calibri"/>
                <w:sz w:val="22"/>
                <w:szCs w:val="22"/>
              </w:rPr>
              <w:t>56</w:t>
            </w:r>
            <w:r w:rsidR="0058387D" w:rsidRPr="009F248D">
              <w:rPr>
                <w:rFonts w:eastAsia="Calibri"/>
                <w:sz w:val="22"/>
                <w:szCs w:val="22"/>
              </w:rPr>
              <w:t>)</w:t>
            </w:r>
          </w:p>
        </w:tc>
        <w:tc>
          <w:tcPr>
            <w:tcW w:w="1112" w:type="dxa"/>
            <w:vAlign w:val="center"/>
          </w:tcPr>
          <w:p w14:paraId="72582257" w14:textId="7A201A6B" w:rsidR="0058387D" w:rsidRPr="009F248D" w:rsidRDefault="00543CFD" w:rsidP="0058387D">
            <w:pPr>
              <w:tabs>
                <w:tab w:val="decimal" w:pos="34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1.70</w:t>
            </w:r>
          </w:p>
        </w:tc>
        <w:tc>
          <w:tcPr>
            <w:tcW w:w="1112" w:type="dxa"/>
            <w:vAlign w:val="center"/>
          </w:tcPr>
          <w:p w14:paraId="3A2A4BFB" w14:textId="60C5A41B" w:rsidR="0058387D" w:rsidRPr="009F248D" w:rsidRDefault="0058387D" w:rsidP="0058387D">
            <w:pPr>
              <w:tabs>
                <w:tab w:val="decimal" w:pos="33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0.</w:t>
            </w:r>
            <w:r w:rsidR="009E6AF3">
              <w:rPr>
                <w:rFonts w:eastAsia="Calibri"/>
                <w:sz w:val="22"/>
                <w:szCs w:val="22"/>
              </w:rPr>
              <w:t>57</w:t>
            </w:r>
          </w:p>
        </w:tc>
        <w:tc>
          <w:tcPr>
            <w:tcW w:w="1112" w:type="dxa"/>
            <w:vAlign w:val="center"/>
          </w:tcPr>
          <w:p w14:paraId="03B1B713" w14:textId="5577F9FE" w:rsidR="0058387D" w:rsidRPr="009F248D" w:rsidRDefault="00790828" w:rsidP="0058387D">
            <w:pPr>
              <w:tabs>
                <w:tab w:val="decimal" w:pos="24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5.04</w:t>
            </w:r>
          </w:p>
        </w:tc>
      </w:tr>
      <w:tr w:rsidR="0058387D" w:rsidRPr="009F248D" w14:paraId="12C7A768" w14:textId="77777777" w:rsidTr="0068732A">
        <w:trPr>
          <w:gridAfter w:val="1"/>
          <w:wAfter w:w="6" w:type="dxa"/>
          <w:trHeight w:val="340"/>
        </w:trPr>
        <w:tc>
          <w:tcPr>
            <w:tcW w:w="2161" w:type="dxa"/>
            <w:vAlign w:val="center"/>
          </w:tcPr>
          <w:p w14:paraId="5FEEB1BA" w14:textId="3B84AE1A" w:rsidR="0058387D" w:rsidRPr="0058387D" w:rsidRDefault="0058387D" w:rsidP="0058387D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58387D">
              <w:rPr>
                <w:sz w:val="22"/>
                <w:szCs w:val="22"/>
              </w:rPr>
              <w:t>Cohort 1 vs Cohort 3</w:t>
            </w:r>
          </w:p>
        </w:tc>
        <w:tc>
          <w:tcPr>
            <w:tcW w:w="1971" w:type="dxa"/>
            <w:vAlign w:val="center"/>
          </w:tcPr>
          <w:p w14:paraId="6325037C" w14:textId="5A692AC9" w:rsidR="0058387D" w:rsidRPr="009F248D" w:rsidRDefault="00524009" w:rsidP="0058387D">
            <w:pPr>
              <w:tabs>
                <w:tab w:val="decimal" w:pos="30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-1.01 (0.53)</w:t>
            </w:r>
          </w:p>
        </w:tc>
        <w:tc>
          <w:tcPr>
            <w:tcW w:w="1112" w:type="dxa"/>
            <w:vAlign w:val="center"/>
          </w:tcPr>
          <w:p w14:paraId="1E03A0DD" w14:textId="2958E9E2" w:rsidR="0058387D" w:rsidRPr="009F248D" w:rsidRDefault="00F60FD5" w:rsidP="0058387D">
            <w:pPr>
              <w:tabs>
                <w:tab w:val="decimal" w:pos="40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0.</w:t>
            </w:r>
            <w:r w:rsidR="000E190F">
              <w:rPr>
                <w:rFonts w:eastAsia="Calibri"/>
                <w:sz w:val="22"/>
                <w:szCs w:val="22"/>
              </w:rPr>
              <w:t>36</w:t>
            </w:r>
          </w:p>
        </w:tc>
        <w:tc>
          <w:tcPr>
            <w:tcW w:w="1112" w:type="dxa"/>
            <w:vAlign w:val="center"/>
          </w:tcPr>
          <w:p w14:paraId="0C3EF895" w14:textId="4DCC2792" w:rsidR="0058387D" w:rsidRPr="009F248D" w:rsidRDefault="006A4876" w:rsidP="0058387D">
            <w:pPr>
              <w:tabs>
                <w:tab w:val="decimal" w:pos="40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0.13</w:t>
            </w:r>
          </w:p>
        </w:tc>
        <w:tc>
          <w:tcPr>
            <w:tcW w:w="1115" w:type="dxa"/>
            <w:vAlign w:val="center"/>
          </w:tcPr>
          <w:p w14:paraId="66D32BBE" w14:textId="3BF69557" w:rsidR="0058387D" w:rsidRPr="009F248D" w:rsidRDefault="00A112EC" w:rsidP="0058387D">
            <w:pPr>
              <w:tabs>
                <w:tab w:val="decimal" w:pos="33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1.03</w:t>
            </w:r>
          </w:p>
        </w:tc>
        <w:tc>
          <w:tcPr>
            <w:tcW w:w="158" w:type="dxa"/>
            <w:vAlign w:val="center"/>
          </w:tcPr>
          <w:p w14:paraId="4E41FA07" w14:textId="77777777" w:rsidR="0058387D" w:rsidRPr="009F248D" w:rsidRDefault="0058387D" w:rsidP="0058387D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50" w:type="dxa"/>
            <w:vAlign w:val="center"/>
          </w:tcPr>
          <w:p w14:paraId="5421CEDC" w14:textId="2359A96D" w:rsidR="0058387D" w:rsidRPr="009F248D" w:rsidRDefault="002F18C7" w:rsidP="0058387D">
            <w:pPr>
              <w:tabs>
                <w:tab w:val="decimal" w:pos="34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0.25</w:t>
            </w:r>
            <w:r w:rsidR="00A41C99">
              <w:rPr>
                <w:rFonts w:eastAsia="Calibri"/>
                <w:sz w:val="22"/>
                <w:szCs w:val="22"/>
              </w:rPr>
              <w:t xml:space="preserve"> (0.65)</w:t>
            </w:r>
          </w:p>
        </w:tc>
        <w:tc>
          <w:tcPr>
            <w:tcW w:w="1112" w:type="dxa"/>
            <w:vAlign w:val="center"/>
          </w:tcPr>
          <w:p w14:paraId="3009B27A" w14:textId="448A680A" w:rsidR="0058387D" w:rsidRPr="009F248D" w:rsidRDefault="003E0E5B" w:rsidP="0058387D">
            <w:pPr>
              <w:tabs>
                <w:tab w:val="decimal" w:pos="34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1.28</w:t>
            </w:r>
          </w:p>
        </w:tc>
        <w:tc>
          <w:tcPr>
            <w:tcW w:w="1112" w:type="dxa"/>
            <w:vAlign w:val="center"/>
          </w:tcPr>
          <w:p w14:paraId="7F10C304" w14:textId="7931AF95" w:rsidR="0058387D" w:rsidRPr="009F248D" w:rsidRDefault="009E6AF3" w:rsidP="0058387D">
            <w:pPr>
              <w:tabs>
                <w:tab w:val="decimal" w:pos="33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0.36</w:t>
            </w:r>
          </w:p>
        </w:tc>
        <w:tc>
          <w:tcPr>
            <w:tcW w:w="1112" w:type="dxa"/>
            <w:vAlign w:val="center"/>
          </w:tcPr>
          <w:p w14:paraId="41166258" w14:textId="7F794495" w:rsidR="0058387D" w:rsidRPr="009F248D" w:rsidRDefault="00790828" w:rsidP="0058387D">
            <w:pPr>
              <w:tabs>
                <w:tab w:val="decimal" w:pos="24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4.57</w:t>
            </w:r>
          </w:p>
        </w:tc>
      </w:tr>
      <w:tr w:rsidR="0058387D" w:rsidRPr="009F248D" w14:paraId="37409C20" w14:textId="77777777" w:rsidTr="0068732A">
        <w:trPr>
          <w:gridAfter w:val="1"/>
          <w:wAfter w:w="6" w:type="dxa"/>
          <w:trHeight w:val="340"/>
        </w:trPr>
        <w:tc>
          <w:tcPr>
            <w:tcW w:w="2161" w:type="dxa"/>
            <w:vAlign w:val="center"/>
          </w:tcPr>
          <w:p w14:paraId="2EAF60CD" w14:textId="3017994D" w:rsidR="0058387D" w:rsidRPr="009F248D" w:rsidRDefault="0058387D" w:rsidP="0058387D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Extraversion</w:t>
            </w:r>
          </w:p>
        </w:tc>
        <w:tc>
          <w:tcPr>
            <w:tcW w:w="1971" w:type="dxa"/>
            <w:vAlign w:val="center"/>
          </w:tcPr>
          <w:p w14:paraId="19216C65" w14:textId="50FFDDAA" w:rsidR="0058387D" w:rsidRPr="009F248D" w:rsidRDefault="0058387D" w:rsidP="0058387D">
            <w:pPr>
              <w:tabs>
                <w:tab w:val="decimal" w:pos="30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 xml:space="preserve"> 0.1</w:t>
            </w:r>
            <w:r w:rsidR="00524009">
              <w:rPr>
                <w:rFonts w:eastAsia="Calibri"/>
                <w:sz w:val="22"/>
                <w:szCs w:val="22"/>
              </w:rPr>
              <w:t>2</w:t>
            </w:r>
            <w:r w:rsidRPr="009F248D">
              <w:rPr>
                <w:rFonts w:eastAsia="Calibri"/>
                <w:sz w:val="22"/>
                <w:szCs w:val="22"/>
              </w:rPr>
              <w:t xml:space="preserve"> (0.10)</w:t>
            </w:r>
          </w:p>
        </w:tc>
        <w:tc>
          <w:tcPr>
            <w:tcW w:w="1112" w:type="dxa"/>
            <w:vAlign w:val="center"/>
          </w:tcPr>
          <w:p w14:paraId="324822F4" w14:textId="5C133C20" w:rsidR="0058387D" w:rsidRPr="009F248D" w:rsidRDefault="0058387D" w:rsidP="0058387D">
            <w:pPr>
              <w:tabs>
                <w:tab w:val="decimal" w:pos="40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1.1</w:t>
            </w:r>
            <w:r w:rsidR="000E190F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112" w:type="dxa"/>
            <w:vAlign w:val="center"/>
          </w:tcPr>
          <w:p w14:paraId="1471B054" w14:textId="7D9EC7B5" w:rsidR="0058387D" w:rsidRPr="009F248D" w:rsidRDefault="0058387D" w:rsidP="0058387D">
            <w:pPr>
              <w:tabs>
                <w:tab w:val="decimal" w:pos="40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0.9</w:t>
            </w:r>
            <w:r w:rsidR="006A4876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115" w:type="dxa"/>
            <w:vAlign w:val="center"/>
          </w:tcPr>
          <w:p w14:paraId="68863724" w14:textId="13A8BF8F" w:rsidR="0058387D" w:rsidRPr="009F248D" w:rsidRDefault="0058387D" w:rsidP="0058387D">
            <w:pPr>
              <w:tabs>
                <w:tab w:val="decimal" w:pos="33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1.3</w:t>
            </w:r>
            <w:r w:rsidR="00A112EC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158" w:type="dxa"/>
            <w:vAlign w:val="center"/>
          </w:tcPr>
          <w:p w14:paraId="7FFE5BDB" w14:textId="77777777" w:rsidR="0058387D" w:rsidRPr="009F248D" w:rsidRDefault="0058387D" w:rsidP="0058387D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50" w:type="dxa"/>
            <w:vAlign w:val="center"/>
          </w:tcPr>
          <w:p w14:paraId="5C16E375" w14:textId="3B49E82D" w:rsidR="0058387D" w:rsidRPr="009F248D" w:rsidRDefault="0058387D" w:rsidP="0058387D">
            <w:pPr>
              <w:tabs>
                <w:tab w:val="decimal" w:pos="34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7E65EB">
              <w:rPr>
                <w:rFonts w:eastAsia="Calibri"/>
                <w:sz w:val="22"/>
                <w:szCs w:val="22"/>
              </w:rPr>
              <w:t>-0.2</w:t>
            </w:r>
            <w:r w:rsidR="002F18C7" w:rsidRPr="007E65EB">
              <w:rPr>
                <w:rFonts w:eastAsia="Calibri"/>
                <w:sz w:val="22"/>
                <w:szCs w:val="22"/>
              </w:rPr>
              <w:t>1</w:t>
            </w:r>
            <w:r w:rsidRPr="007E65EB">
              <w:rPr>
                <w:rFonts w:eastAsia="Calibri"/>
                <w:sz w:val="22"/>
                <w:szCs w:val="22"/>
              </w:rPr>
              <w:t xml:space="preserve"> (0.10)</w:t>
            </w:r>
            <w:r w:rsidR="00321B3B" w:rsidRPr="007E65EB">
              <w:rPr>
                <w:rFonts w:eastAsia="Calibri"/>
                <w:sz w:val="22"/>
                <w:szCs w:val="22"/>
              </w:rPr>
              <w:t>*</w:t>
            </w:r>
          </w:p>
        </w:tc>
        <w:tc>
          <w:tcPr>
            <w:tcW w:w="1112" w:type="dxa"/>
            <w:vAlign w:val="center"/>
          </w:tcPr>
          <w:p w14:paraId="7520E5EE" w14:textId="25B76AE2" w:rsidR="0058387D" w:rsidRPr="009F248D" w:rsidRDefault="0058387D" w:rsidP="0058387D">
            <w:pPr>
              <w:tabs>
                <w:tab w:val="decimal" w:pos="34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0.8</w:t>
            </w:r>
            <w:r w:rsidR="003E0E5B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112" w:type="dxa"/>
            <w:vAlign w:val="center"/>
          </w:tcPr>
          <w:p w14:paraId="0A21C0EB" w14:textId="1B016C0C" w:rsidR="0058387D" w:rsidRPr="009F248D" w:rsidRDefault="0058387D" w:rsidP="0058387D">
            <w:pPr>
              <w:tabs>
                <w:tab w:val="decimal" w:pos="33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0.6</w:t>
            </w:r>
            <w:r w:rsidR="009E6AF3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1112" w:type="dxa"/>
            <w:vAlign w:val="center"/>
          </w:tcPr>
          <w:p w14:paraId="4BF2A8C0" w14:textId="1AF11B54" w:rsidR="0058387D" w:rsidRPr="009F248D" w:rsidRDefault="00863096" w:rsidP="0058387D">
            <w:pPr>
              <w:tabs>
                <w:tab w:val="decimal" w:pos="24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0.99</w:t>
            </w:r>
          </w:p>
        </w:tc>
      </w:tr>
      <w:tr w:rsidR="0058387D" w:rsidRPr="009F248D" w14:paraId="2E7000B4" w14:textId="77777777" w:rsidTr="0068732A">
        <w:trPr>
          <w:gridAfter w:val="1"/>
          <w:wAfter w:w="6" w:type="dxa"/>
          <w:trHeight w:val="340"/>
        </w:trPr>
        <w:tc>
          <w:tcPr>
            <w:tcW w:w="2161" w:type="dxa"/>
            <w:vAlign w:val="center"/>
          </w:tcPr>
          <w:p w14:paraId="4F0158A1" w14:textId="178813C4" w:rsidR="0058387D" w:rsidRPr="009F248D" w:rsidRDefault="0058387D" w:rsidP="0058387D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Agreeableness</w:t>
            </w:r>
          </w:p>
        </w:tc>
        <w:tc>
          <w:tcPr>
            <w:tcW w:w="1971" w:type="dxa"/>
            <w:vAlign w:val="center"/>
          </w:tcPr>
          <w:p w14:paraId="01B1F0C2" w14:textId="5A5C024B" w:rsidR="0058387D" w:rsidRPr="009F248D" w:rsidRDefault="0058387D" w:rsidP="0058387D">
            <w:pPr>
              <w:tabs>
                <w:tab w:val="decimal" w:pos="30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 xml:space="preserve"> 0.1</w:t>
            </w:r>
            <w:r w:rsidR="00524009">
              <w:rPr>
                <w:rFonts w:eastAsia="Calibri"/>
                <w:sz w:val="22"/>
                <w:szCs w:val="22"/>
              </w:rPr>
              <w:t>7</w:t>
            </w:r>
            <w:r w:rsidRPr="009F248D">
              <w:rPr>
                <w:rFonts w:eastAsia="Calibri"/>
                <w:sz w:val="22"/>
                <w:szCs w:val="22"/>
              </w:rPr>
              <w:t xml:space="preserve"> (0.1</w:t>
            </w:r>
            <w:r w:rsidR="007B69A1">
              <w:rPr>
                <w:rFonts w:eastAsia="Calibri"/>
                <w:sz w:val="22"/>
                <w:szCs w:val="22"/>
              </w:rPr>
              <w:t>3</w:t>
            </w:r>
            <w:r w:rsidRPr="009F248D">
              <w:rPr>
                <w:rFonts w:eastAsia="Calibri"/>
                <w:sz w:val="22"/>
                <w:szCs w:val="22"/>
              </w:rPr>
              <w:t>)</w:t>
            </w:r>
          </w:p>
        </w:tc>
        <w:tc>
          <w:tcPr>
            <w:tcW w:w="1112" w:type="dxa"/>
            <w:vAlign w:val="center"/>
          </w:tcPr>
          <w:p w14:paraId="226DF4E8" w14:textId="55AD22E3" w:rsidR="0058387D" w:rsidRPr="009F248D" w:rsidRDefault="0058387D" w:rsidP="0058387D">
            <w:pPr>
              <w:tabs>
                <w:tab w:val="decimal" w:pos="40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1.1</w:t>
            </w:r>
            <w:r w:rsidR="000E190F">
              <w:rPr>
                <w:rFonts w:eastAsia="Calibri"/>
                <w:sz w:val="22"/>
                <w:szCs w:val="22"/>
              </w:rPr>
              <w:t>8</w:t>
            </w:r>
          </w:p>
        </w:tc>
        <w:tc>
          <w:tcPr>
            <w:tcW w:w="1112" w:type="dxa"/>
            <w:vAlign w:val="center"/>
          </w:tcPr>
          <w:p w14:paraId="6F59251F" w14:textId="3FCED7F1" w:rsidR="0058387D" w:rsidRPr="009F248D" w:rsidRDefault="0058387D" w:rsidP="0058387D">
            <w:pPr>
              <w:tabs>
                <w:tab w:val="decimal" w:pos="40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0.9</w:t>
            </w:r>
            <w:r w:rsidR="006A4876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115" w:type="dxa"/>
            <w:vAlign w:val="center"/>
          </w:tcPr>
          <w:p w14:paraId="49F219FC" w14:textId="5D5616ED" w:rsidR="0058387D" w:rsidRPr="009F248D" w:rsidRDefault="0058387D" w:rsidP="0058387D">
            <w:pPr>
              <w:tabs>
                <w:tab w:val="decimal" w:pos="33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1.</w:t>
            </w:r>
            <w:r w:rsidR="00A112EC">
              <w:rPr>
                <w:rFonts w:eastAsia="Calibri"/>
                <w:sz w:val="22"/>
                <w:szCs w:val="22"/>
              </w:rPr>
              <w:t>52</w:t>
            </w:r>
          </w:p>
        </w:tc>
        <w:tc>
          <w:tcPr>
            <w:tcW w:w="158" w:type="dxa"/>
            <w:vAlign w:val="center"/>
          </w:tcPr>
          <w:p w14:paraId="67DBBEF9" w14:textId="77777777" w:rsidR="0058387D" w:rsidRPr="009F248D" w:rsidRDefault="0058387D" w:rsidP="0058387D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50" w:type="dxa"/>
            <w:vAlign w:val="center"/>
          </w:tcPr>
          <w:p w14:paraId="743A3BE8" w14:textId="53526491" w:rsidR="0058387D" w:rsidRPr="009F248D" w:rsidRDefault="0058387D" w:rsidP="0058387D">
            <w:pPr>
              <w:tabs>
                <w:tab w:val="decimal" w:pos="34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-0.0</w:t>
            </w:r>
            <w:r w:rsidR="00A858F2">
              <w:rPr>
                <w:rFonts w:eastAsia="Calibri"/>
                <w:sz w:val="22"/>
                <w:szCs w:val="22"/>
              </w:rPr>
              <w:t>8</w:t>
            </w:r>
            <w:r w:rsidRPr="009F248D">
              <w:rPr>
                <w:rFonts w:eastAsia="Calibri"/>
                <w:sz w:val="22"/>
                <w:szCs w:val="22"/>
              </w:rPr>
              <w:t xml:space="preserve"> (0.1</w:t>
            </w:r>
            <w:r w:rsidR="00A41C99">
              <w:rPr>
                <w:rFonts w:eastAsia="Calibri"/>
                <w:sz w:val="22"/>
                <w:szCs w:val="22"/>
              </w:rPr>
              <w:t>3</w:t>
            </w:r>
            <w:r w:rsidRPr="009F248D">
              <w:rPr>
                <w:rFonts w:eastAsia="Calibri"/>
                <w:sz w:val="22"/>
                <w:szCs w:val="22"/>
              </w:rPr>
              <w:t>)</w:t>
            </w:r>
          </w:p>
        </w:tc>
        <w:tc>
          <w:tcPr>
            <w:tcW w:w="1112" w:type="dxa"/>
            <w:vAlign w:val="center"/>
          </w:tcPr>
          <w:p w14:paraId="7919313C" w14:textId="752442DC" w:rsidR="0058387D" w:rsidRPr="009F248D" w:rsidRDefault="0058387D" w:rsidP="0058387D">
            <w:pPr>
              <w:tabs>
                <w:tab w:val="decimal" w:pos="34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0.93</w:t>
            </w:r>
          </w:p>
        </w:tc>
        <w:tc>
          <w:tcPr>
            <w:tcW w:w="1112" w:type="dxa"/>
            <w:vAlign w:val="center"/>
          </w:tcPr>
          <w:p w14:paraId="5682B1AC" w14:textId="6D277244" w:rsidR="0058387D" w:rsidRPr="009F248D" w:rsidRDefault="0058387D" w:rsidP="0058387D">
            <w:pPr>
              <w:tabs>
                <w:tab w:val="decimal" w:pos="33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0.7</w:t>
            </w:r>
            <w:r w:rsidR="009E6AF3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112" w:type="dxa"/>
            <w:vAlign w:val="center"/>
          </w:tcPr>
          <w:p w14:paraId="6EE6FC75" w14:textId="03B1B737" w:rsidR="0058387D" w:rsidRPr="009F248D" w:rsidRDefault="0058387D" w:rsidP="0058387D">
            <w:pPr>
              <w:tabs>
                <w:tab w:val="decimal" w:pos="24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1.1</w:t>
            </w:r>
            <w:r w:rsidR="00863096">
              <w:rPr>
                <w:rFonts w:eastAsia="Calibri"/>
                <w:sz w:val="22"/>
                <w:szCs w:val="22"/>
              </w:rPr>
              <w:t>9</w:t>
            </w:r>
          </w:p>
        </w:tc>
      </w:tr>
      <w:tr w:rsidR="0058387D" w:rsidRPr="009F248D" w14:paraId="2D254BC7" w14:textId="77777777" w:rsidTr="0068732A">
        <w:trPr>
          <w:gridAfter w:val="1"/>
          <w:wAfter w:w="6" w:type="dxa"/>
          <w:trHeight w:val="340"/>
        </w:trPr>
        <w:tc>
          <w:tcPr>
            <w:tcW w:w="2161" w:type="dxa"/>
            <w:vAlign w:val="center"/>
          </w:tcPr>
          <w:p w14:paraId="6412B00D" w14:textId="77777777" w:rsidR="0058387D" w:rsidRPr="009F248D" w:rsidRDefault="0058387D" w:rsidP="0058387D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Conscientiousness</w:t>
            </w:r>
          </w:p>
        </w:tc>
        <w:tc>
          <w:tcPr>
            <w:tcW w:w="1971" w:type="dxa"/>
            <w:vAlign w:val="center"/>
          </w:tcPr>
          <w:p w14:paraId="3BF8DC8E" w14:textId="16D0DBBA" w:rsidR="0058387D" w:rsidRPr="009F248D" w:rsidRDefault="0058387D" w:rsidP="0058387D">
            <w:pPr>
              <w:tabs>
                <w:tab w:val="decimal" w:pos="30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 xml:space="preserve"> 0.3</w:t>
            </w:r>
            <w:r w:rsidR="00524009">
              <w:rPr>
                <w:rFonts w:eastAsia="Calibri"/>
                <w:sz w:val="22"/>
                <w:szCs w:val="22"/>
              </w:rPr>
              <w:t>8</w:t>
            </w:r>
            <w:r w:rsidRPr="009F248D">
              <w:rPr>
                <w:rFonts w:eastAsia="Calibri"/>
                <w:sz w:val="22"/>
                <w:szCs w:val="22"/>
              </w:rPr>
              <w:t xml:space="preserve"> (0.11)**</w:t>
            </w:r>
            <w:r w:rsidR="007B69A1">
              <w:rPr>
                <w:rFonts w:eastAsia="Calibri"/>
                <w:sz w:val="22"/>
                <w:szCs w:val="22"/>
              </w:rPr>
              <w:t>*</w:t>
            </w:r>
          </w:p>
        </w:tc>
        <w:tc>
          <w:tcPr>
            <w:tcW w:w="1112" w:type="dxa"/>
            <w:vAlign w:val="center"/>
          </w:tcPr>
          <w:p w14:paraId="55321AC3" w14:textId="712C8739" w:rsidR="0058387D" w:rsidRPr="009F248D" w:rsidRDefault="0058387D" w:rsidP="0058387D">
            <w:pPr>
              <w:tabs>
                <w:tab w:val="decimal" w:pos="40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1.4</w:t>
            </w:r>
            <w:r w:rsidR="00AB0A20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1112" w:type="dxa"/>
            <w:vAlign w:val="center"/>
          </w:tcPr>
          <w:p w14:paraId="7E39893F" w14:textId="786C2F97" w:rsidR="0058387D" w:rsidRPr="009F248D" w:rsidRDefault="0058387D" w:rsidP="0058387D">
            <w:pPr>
              <w:tabs>
                <w:tab w:val="decimal" w:pos="40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1.1</w:t>
            </w:r>
            <w:r w:rsidR="006A4876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1115" w:type="dxa"/>
            <w:vAlign w:val="center"/>
          </w:tcPr>
          <w:p w14:paraId="00533100" w14:textId="25A6F25A" w:rsidR="0058387D" w:rsidRPr="009F248D" w:rsidRDefault="0058387D" w:rsidP="0058387D">
            <w:pPr>
              <w:tabs>
                <w:tab w:val="decimal" w:pos="33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1.</w:t>
            </w:r>
            <w:r w:rsidR="00A112EC">
              <w:rPr>
                <w:rFonts w:eastAsia="Calibri"/>
                <w:sz w:val="22"/>
                <w:szCs w:val="22"/>
              </w:rPr>
              <w:t>82</w:t>
            </w:r>
          </w:p>
        </w:tc>
        <w:tc>
          <w:tcPr>
            <w:tcW w:w="158" w:type="dxa"/>
            <w:vAlign w:val="center"/>
          </w:tcPr>
          <w:p w14:paraId="128B6AE6" w14:textId="77777777" w:rsidR="0058387D" w:rsidRPr="009F248D" w:rsidRDefault="0058387D" w:rsidP="0058387D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50" w:type="dxa"/>
            <w:vAlign w:val="center"/>
          </w:tcPr>
          <w:p w14:paraId="0990BF3E" w14:textId="756AE521" w:rsidR="0058387D" w:rsidRPr="009F248D" w:rsidRDefault="0058387D" w:rsidP="0058387D">
            <w:pPr>
              <w:tabs>
                <w:tab w:val="decimal" w:pos="34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-0.2</w:t>
            </w:r>
            <w:r w:rsidR="00A858F2">
              <w:rPr>
                <w:rFonts w:eastAsia="Calibri"/>
                <w:sz w:val="22"/>
                <w:szCs w:val="22"/>
              </w:rPr>
              <w:t>6</w:t>
            </w:r>
            <w:r w:rsidRPr="009F248D">
              <w:rPr>
                <w:rFonts w:eastAsia="Calibri"/>
                <w:sz w:val="22"/>
                <w:szCs w:val="22"/>
              </w:rPr>
              <w:t xml:space="preserve"> (0.14)†</w:t>
            </w:r>
          </w:p>
        </w:tc>
        <w:tc>
          <w:tcPr>
            <w:tcW w:w="1112" w:type="dxa"/>
            <w:vAlign w:val="center"/>
          </w:tcPr>
          <w:p w14:paraId="11056C86" w14:textId="0569D1CE" w:rsidR="0058387D" w:rsidRPr="009F248D" w:rsidRDefault="0058387D" w:rsidP="0058387D">
            <w:pPr>
              <w:tabs>
                <w:tab w:val="decimal" w:pos="34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0.7</w:t>
            </w:r>
            <w:r w:rsidR="003E0E5B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1112" w:type="dxa"/>
            <w:vAlign w:val="center"/>
          </w:tcPr>
          <w:p w14:paraId="182102CA" w14:textId="30AA7A8C" w:rsidR="0058387D" w:rsidRPr="009F248D" w:rsidRDefault="0058387D" w:rsidP="0058387D">
            <w:pPr>
              <w:tabs>
                <w:tab w:val="decimal" w:pos="33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0.</w:t>
            </w:r>
            <w:r w:rsidR="009E6AF3">
              <w:rPr>
                <w:rFonts w:eastAsia="Calibri"/>
                <w:sz w:val="22"/>
                <w:szCs w:val="22"/>
              </w:rPr>
              <w:t>59</w:t>
            </w:r>
          </w:p>
        </w:tc>
        <w:tc>
          <w:tcPr>
            <w:tcW w:w="1112" w:type="dxa"/>
            <w:vAlign w:val="center"/>
          </w:tcPr>
          <w:p w14:paraId="4574CE90" w14:textId="77777777" w:rsidR="0058387D" w:rsidRPr="009F248D" w:rsidRDefault="0058387D" w:rsidP="0058387D">
            <w:pPr>
              <w:tabs>
                <w:tab w:val="decimal" w:pos="24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1.01</w:t>
            </w:r>
          </w:p>
        </w:tc>
      </w:tr>
      <w:tr w:rsidR="0058387D" w:rsidRPr="009F248D" w14:paraId="52324E0D" w14:textId="77777777" w:rsidTr="0068732A">
        <w:trPr>
          <w:gridAfter w:val="1"/>
          <w:wAfter w:w="6" w:type="dxa"/>
          <w:trHeight w:val="340"/>
        </w:trPr>
        <w:tc>
          <w:tcPr>
            <w:tcW w:w="2161" w:type="dxa"/>
            <w:vAlign w:val="center"/>
          </w:tcPr>
          <w:p w14:paraId="0AD8D8B4" w14:textId="77777777" w:rsidR="0058387D" w:rsidRPr="009F248D" w:rsidRDefault="0058387D" w:rsidP="0058387D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Neuroticism</w:t>
            </w:r>
          </w:p>
        </w:tc>
        <w:tc>
          <w:tcPr>
            <w:tcW w:w="1971" w:type="dxa"/>
            <w:vAlign w:val="center"/>
          </w:tcPr>
          <w:p w14:paraId="3BFE28D7" w14:textId="29135262" w:rsidR="0058387D" w:rsidRPr="009F248D" w:rsidRDefault="0058387D" w:rsidP="0058387D">
            <w:pPr>
              <w:tabs>
                <w:tab w:val="decimal" w:pos="30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-0.1</w:t>
            </w:r>
            <w:r w:rsidR="00C10365">
              <w:rPr>
                <w:rFonts w:eastAsia="Calibri"/>
                <w:sz w:val="22"/>
                <w:szCs w:val="22"/>
              </w:rPr>
              <w:t>5</w:t>
            </w:r>
            <w:r w:rsidRPr="009F248D">
              <w:rPr>
                <w:rFonts w:eastAsia="Calibri"/>
                <w:sz w:val="22"/>
                <w:szCs w:val="22"/>
              </w:rPr>
              <w:t xml:space="preserve"> (0.10)</w:t>
            </w:r>
          </w:p>
        </w:tc>
        <w:tc>
          <w:tcPr>
            <w:tcW w:w="1112" w:type="dxa"/>
            <w:vAlign w:val="center"/>
          </w:tcPr>
          <w:p w14:paraId="20718378" w14:textId="18FD5EF2" w:rsidR="0058387D" w:rsidRPr="009F248D" w:rsidRDefault="0058387D" w:rsidP="0058387D">
            <w:pPr>
              <w:tabs>
                <w:tab w:val="decimal" w:pos="40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0.8</w:t>
            </w:r>
            <w:r w:rsidR="00AB0A20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1112" w:type="dxa"/>
            <w:vAlign w:val="center"/>
          </w:tcPr>
          <w:p w14:paraId="3DCD5162" w14:textId="2ACB8DE3" w:rsidR="0058387D" w:rsidRPr="009F248D" w:rsidRDefault="0058387D" w:rsidP="0058387D">
            <w:pPr>
              <w:tabs>
                <w:tab w:val="decimal" w:pos="40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0.7</w:t>
            </w:r>
            <w:r w:rsidR="00D859C2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115" w:type="dxa"/>
            <w:vAlign w:val="center"/>
          </w:tcPr>
          <w:p w14:paraId="08B7FEB0" w14:textId="561DCDCE" w:rsidR="0058387D" w:rsidRPr="009F248D" w:rsidRDefault="0058387D" w:rsidP="0058387D">
            <w:pPr>
              <w:tabs>
                <w:tab w:val="decimal" w:pos="33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1.0</w:t>
            </w:r>
            <w:r w:rsidR="00E31534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158" w:type="dxa"/>
            <w:vAlign w:val="center"/>
          </w:tcPr>
          <w:p w14:paraId="15B25080" w14:textId="77777777" w:rsidR="0058387D" w:rsidRPr="009F248D" w:rsidRDefault="0058387D" w:rsidP="0058387D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50" w:type="dxa"/>
            <w:vAlign w:val="center"/>
          </w:tcPr>
          <w:p w14:paraId="74C6F891" w14:textId="0BC833E1" w:rsidR="0058387D" w:rsidRPr="009F248D" w:rsidRDefault="0058387D" w:rsidP="0058387D">
            <w:pPr>
              <w:tabs>
                <w:tab w:val="decimal" w:pos="34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 xml:space="preserve"> 0.20 (0.12)</w:t>
            </w:r>
          </w:p>
        </w:tc>
        <w:tc>
          <w:tcPr>
            <w:tcW w:w="1112" w:type="dxa"/>
            <w:vAlign w:val="center"/>
          </w:tcPr>
          <w:p w14:paraId="103ACA1D" w14:textId="4184C004" w:rsidR="0058387D" w:rsidRPr="009F248D" w:rsidRDefault="0058387D" w:rsidP="0058387D">
            <w:pPr>
              <w:tabs>
                <w:tab w:val="decimal" w:pos="34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1.2</w:t>
            </w:r>
            <w:r w:rsidR="003E0E5B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112" w:type="dxa"/>
            <w:vAlign w:val="center"/>
          </w:tcPr>
          <w:p w14:paraId="3A6882B1" w14:textId="6EB4B9C1" w:rsidR="0058387D" w:rsidRPr="009F248D" w:rsidRDefault="0058387D" w:rsidP="0058387D">
            <w:pPr>
              <w:tabs>
                <w:tab w:val="decimal" w:pos="33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0.9</w:t>
            </w:r>
            <w:r w:rsidR="00645710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1112" w:type="dxa"/>
            <w:vAlign w:val="center"/>
          </w:tcPr>
          <w:p w14:paraId="566A9711" w14:textId="334B7D59" w:rsidR="0058387D" w:rsidRPr="009F248D" w:rsidRDefault="0058387D" w:rsidP="0058387D">
            <w:pPr>
              <w:tabs>
                <w:tab w:val="decimal" w:pos="24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1.5</w:t>
            </w:r>
            <w:r w:rsidR="00863096">
              <w:rPr>
                <w:rFonts w:eastAsia="Calibri"/>
                <w:sz w:val="22"/>
                <w:szCs w:val="22"/>
              </w:rPr>
              <w:t>6</w:t>
            </w:r>
          </w:p>
        </w:tc>
      </w:tr>
      <w:tr w:rsidR="0058387D" w:rsidRPr="009F248D" w14:paraId="15215F5A" w14:textId="77777777" w:rsidTr="0068732A">
        <w:trPr>
          <w:gridAfter w:val="1"/>
          <w:wAfter w:w="6" w:type="dxa"/>
          <w:trHeight w:val="340"/>
        </w:trPr>
        <w:tc>
          <w:tcPr>
            <w:tcW w:w="2161" w:type="dxa"/>
            <w:vAlign w:val="center"/>
          </w:tcPr>
          <w:p w14:paraId="6EE9319F" w14:textId="77777777" w:rsidR="0058387D" w:rsidRPr="009F248D" w:rsidRDefault="0058387D" w:rsidP="0058387D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Openness</w:t>
            </w:r>
          </w:p>
        </w:tc>
        <w:tc>
          <w:tcPr>
            <w:tcW w:w="1971" w:type="dxa"/>
            <w:vAlign w:val="center"/>
          </w:tcPr>
          <w:p w14:paraId="032185FE" w14:textId="388F313D" w:rsidR="0058387D" w:rsidRPr="009F248D" w:rsidRDefault="0058387D" w:rsidP="0058387D">
            <w:pPr>
              <w:tabs>
                <w:tab w:val="decimal" w:pos="30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-0.0</w:t>
            </w:r>
            <w:r w:rsidR="00C10365">
              <w:rPr>
                <w:rFonts w:eastAsia="Calibri"/>
                <w:sz w:val="22"/>
                <w:szCs w:val="22"/>
              </w:rPr>
              <w:t>2</w:t>
            </w:r>
            <w:r w:rsidRPr="009F248D">
              <w:rPr>
                <w:rFonts w:eastAsia="Calibri"/>
                <w:sz w:val="22"/>
                <w:szCs w:val="22"/>
              </w:rPr>
              <w:t xml:space="preserve"> (0.09)</w:t>
            </w:r>
          </w:p>
        </w:tc>
        <w:tc>
          <w:tcPr>
            <w:tcW w:w="1112" w:type="dxa"/>
            <w:vAlign w:val="center"/>
          </w:tcPr>
          <w:p w14:paraId="381E2409" w14:textId="1287D89D" w:rsidR="0058387D" w:rsidRPr="009F248D" w:rsidRDefault="0058387D" w:rsidP="0058387D">
            <w:pPr>
              <w:tabs>
                <w:tab w:val="decimal" w:pos="40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0.9</w:t>
            </w:r>
            <w:r w:rsidR="00AB0A20">
              <w:rPr>
                <w:rFonts w:eastAsia="Calibri"/>
                <w:sz w:val="22"/>
                <w:szCs w:val="22"/>
              </w:rPr>
              <w:t>8</w:t>
            </w:r>
          </w:p>
        </w:tc>
        <w:tc>
          <w:tcPr>
            <w:tcW w:w="1112" w:type="dxa"/>
            <w:vAlign w:val="center"/>
          </w:tcPr>
          <w:p w14:paraId="7759410A" w14:textId="77777777" w:rsidR="0058387D" w:rsidRPr="009F248D" w:rsidRDefault="0058387D" w:rsidP="0058387D">
            <w:pPr>
              <w:tabs>
                <w:tab w:val="decimal" w:pos="40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0.82</w:t>
            </w:r>
          </w:p>
        </w:tc>
        <w:tc>
          <w:tcPr>
            <w:tcW w:w="1115" w:type="dxa"/>
            <w:vAlign w:val="center"/>
          </w:tcPr>
          <w:p w14:paraId="36211053" w14:textId="08372A1A" w:rsidR="0058387D" w:rsidRPr="009F248D" w:rsidRDefault="0058387D" w:rsidP="0058387D">
            <w:pPr>
              <w:tabs>
                <w:tab w:val="decimal" w:pos="33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1.1</w:t>
            </w:r>
            <w:r w:rsidR="00E31534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158" w:type="dxa"/>
            <w:vAlign w:val="center"/>
          </w:tcPr>
          <w:p w14:paraId="2D7C0503" w14:textId="77777777" w:rsidR="0058387D" w:rsidRPr="009F248D" w:rsidRDefault="0058387D" w:rsidP="0058387D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50" w:type="dxa"/>
            <w:vAlign w:val="center"/>
          </w:tcPr>
          <w:p w14:paraId="09D91B29" w14:textId="77777777" w:rsidR="0058387D" w:rsidRPr="009F248D" w:rsidRDefault="0058387D" w:rsidP="0058387D">
            <w:pPr>
              <w:tabs>
                <w:tab w:val="decimal" w:pos="34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 xml:space="preserve"> 0.03 (0.10)</w:t>
            </w:r>
          </w:p>
        </w:tc>
        <w:tc>
          <w:tcPr>
            <w:tcW w:w="1112" w:type="dxa"/>
            <w:vAlign w:val="center"/>
          </w:tcPr>
          <w:p w14:paraId="68F3A9EA" w14:textId="77777777" w:rsidR="0058387D" w:rsidRPr="009F248D" w:rsidRDefault="0058387D" w:rsidP="0058387D">
            <w:pPr>
              <w:tabs>
                <w:tab w:val="decimal" w:pos="34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1.03</w:t>
            </w:r>
          </w:p>
        </w:tc>
        <w:tc>
          <w:tcPr>
            <w:tcW w:w="1112" w:type="dxa"/>
            <w:vAlign w:val="center"/>
          </w:tcPr>
          <w:p w14:paraId="66CA74C9" w14:textId="79BEA67B" w:rsidR="0058387D" w:rsidRPr="009F248D" w:rsidRDefault="0058387D" w:rsidP="0058387D">
            <w:pPr>
              <w:tabs>
                <w:tab w:val="decimal" w:pos="33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0.8</w:t>
            </w:r>
            <w:r w:rsidR="00790828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1112" w:type="dxa"/>
            <w:vAlign w:val="center"/>
          </w:tcPr>
          <w:p w14:paraId="7FEF29BE" w14:textId="77777777" w:rsidR="0058387D" w:rsidRPr="009F248D" w:rsidRDefault="0058387D" w:rsidP="0058387D">
            <w:pPr>
              <w:tabs>
                <w:tab w:val="decimal" w:pos="24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1.25</w:t>
            </w:r>
          </w:p>
        </w:tc>
      </w:tr>
      <w:tr w:rsidR="0058387D" w:rsidRPr="009F248D" w14:paraId="22CED9CD" w14:textId="77777777" w:rsidTr="0068732A">
        <w:trPr>
          <w:gridAfter w:val="1"/>
          <w:wAfter w:w="6" w:type="dxa"/>
          <w:trHeight w:val="340"/>
        </w:trPr>
        <w:tc>
          <w:tcPr>
            <w:tcW w:w="2161" w:type="dxa"/>
            <w:vAlign w:val="center"/>
          </w:tcPr>
          <w:p w14:paraId="3C53C6F4" w14:textId="77777777" w:rsidR="0058387D" w:rsidRPr="009F248D" w:rsidRDefault="0058387D" w:rsidP="0058387D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Physical activity</w:t>
            </w:r>
          </w:p>
        </w:tc>
        <w:tc>
          <w:tcPr>
            <w:tcW w:w="1971" w:type="dxa"/>
            <w:vAlign w:val="center"/>
          </w:tcPr>
          <w:p w14:paraId="75044E83" w14:textId="614D93B8" w:rsidR="0058387D" w:rsidRPr="009F248D" w:rsidRDefault="0058387D" w:rsidP="0058387D">
            <w:pPr>
              <w:tabs>
                <w:tab w:val="decimal" w:pos="30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 xml:space="preserve"> 0.0</w:t>
            </w:r>
            <w:r w:rsidR="00C10365">
              <w:rPr>
                <w:rFonts w:eastAsia="Calibri"/>
                <w:sz w:val="22"/>
                <w:szCs w:val="22"/>
              </w:rPr>
              <w:t>9</w:t>
            </w:r>
            <w:r w:rsidRPr="009F248D">
              <w:rPr>
                <w:rFonts w:eastAsia="Calibri"/>
                <w:sz w:val="22"/>
                <w:szCs w:val="22"/>
              </w:rPr>
              <w:t xml:space="preserve"> (0.04)*</w:t>
            </w:r>
          </w:p>
        </w:tc>
        <w:tc>
          <w:tcPr>
            <w:tcW w:w="1112" w:type="dxa"/>
            <w:vAlign w:val="center"/>
          </w:tcPr>
          <w:p w14:paraId="4144E98E" w14:textId="558D8E34" w:rsidR="0058387D" w:rsidRPr="009F248D" w:rsidRDefault="0058387D" w:rsidP="0058387D">
            <w:pPr>
              <w:tabs>
                <w:tab w:val="decimal" w:pos="40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1.0</w:t>
            </w:r>
            <w:r w:rsidR="00AB0A20"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1112" w:type="dxa"/>
            <w:vAlign w:val="center"/>
          </w:tcPr>
          <w:p w14:paraId="0BC0D111" w14:textId="77777777" w:rsidR="0058387D" w:rsidRPr="009F248D" w:rsidRDefault="0058387D" w:rsidP="0058387D">
            <w:pPr>
              <w:tabs>
                <w:tab w:val="decimal" w:pos="40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1.01</w:t>
            </w:r>
          </w:p>
        </w:tc>
        <w:tc>
          <w:tcPr>
            <w:tcW w:w="1115" w:type="dxa"/>
            <w:vAlign w:val="center"/>
          </w:tcPr>
          <w:p w14:paraId="7F2142E7" w14:textId="68FCCE35" w:rsidR="0058387D" w:rsidRPr="009F248D" w:rsidRDefault="0058387D" w:rsidP="0058387D">
            <w:pPr>
              <w:tabs>
                <w:tab w:val="decimal" w:pos="33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1.1</w:t>
            </w:r>
            <w:r w:rsidR="00E31534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158" w:type="dxa"/>
            <w:vAlign w:val="center"/>
          </w:tcPr>
          <w:p w14:paraId="3A108DEE" w14:textId="77777777" w:rsidR="0058387D" w:rsidRPr="009F248D" w:rsidRDefault="0058387D" w:rsidP="0058387D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50" w:type="dxa"/>
            <w:vAlign w:val="center"/>
          </w:tcPr>
          <w:p w14:paraId="2821C099" w14:textId="12EE1041" w:rsidR="0058387D" w:rsidRPr="009F248D" w:rsidRDefault="0058387D" w:rsidP="0058387D">
            <w:pPr>
              <w:tabs>
                <w:tab w:val="decimal" w:pos="34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 xml:space="preserve"> 0.0</w:t>
            </w:r>
            <w:r w:rsidR="00A858F2">
              <w:rPr>
                <w:rFonts w:eastAsia="Calibri"/>
                <w:sz w:val="22"/>
                <w:szCs w:val="22"/>
              </w:rPr>
              <w:t>4</w:t>
            </w:r>
            <w:r w:rsidRPr="009F248D">
              <w:rPr>
                <w:rFonts w:eastAsia="Calibri"/>
                <w:sz w:val="22"/>
                <w:szCs w:val="22"/>
              </w:rPr>
              <w:t xml:space="preserve"> (0.05)</w:t>
            </w:r>
          </w:p>
        </w:tc>
        <w:tc>
          <w:tcPr>
            <w:tcW w:w="1112" w:type="dxa"/>
            <w:vAlign w:val="center"/>
          </w:tcPr>
          <w:p w14:paraId="31E67EF5" w14:textId="229723F2" w:rsidR="0058387D" w:rsidRPr="009F248D" w:rsidRDefault="0058387D" w:rsidP="0058387D">
            <w:pPr>
              <w:tabs>
                <w:tab w:val="decimal" w:pos="34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1.0</w:t>
            </w:r>
            <w:r w:rsidR="003E0E5B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112" w:type="dxa"/>
            <w:vAlign w:val="center"/>
          </w:tcPr>
          <w:p w14:paraId="72A13A84" w14:textId="43351E9F" w:rsidR="0058387D" w:rsidRPr="009F248D" w:rsidRDefault="0058387D" w:rsidP="0058387D">
            <w:pPr>
              <w:tabs>
                <w:tab w:val="decimal" w:pos="33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0.9</w:t>
            </w:r>
            <w:r w:rsidR="00645710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1112" w:type="dxa"/>
            <w:vAlign w:val="center"/>
          </w:tcPr>
          <w:p w14:paraId="2E4EDF07" w14:textId="179BE8D2" w:rsidR="0058387D" w:rsidRPr="009F248D" w:rsidRDefault="0058387D" w:rsidP="0058387D">
            <w:pPr>
              <w:tabs>
                <w:tab w:val="decimal" w:pos="24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1.1</w:t>
            </w:r>
            <w:r w:rsidR="00863096">
              <w:rPr>
                <w:rFonts w:eastAsia="Calibri"/>
                <w:sz w:val="22"/>
                <w:szCs w:val="22"/>
              </w:rPr>
              <w:t>4</w:t>
            </w:r>
          </w:p>
        </w:tc>
      </w:tr>
      <w:tr w:rsidR="0058387D" w:rsidRPr="009F248D" w14:paraId="2146351F" w14:textId="77777777" w:rsidTr="0068732A">
        <w:trPr>
          <w:gridAfter w:val="1"/>
          <w:wAfter w:w="6" w:type="dxa"/>
          <w:trHeight w:val="340"/>
        </w:trPr>
        <w:tc>
          <w:tcPr>
            <w:tcW w:w="2161" w:type="dxa"/>
            <w:vAlign w:val="center"/>
          </w:tcPr>
          <w:p w14:paraId="7486412C" w14:textId="77777777" w:rsidR="0058387D" w:rsidRPr="009F248D" w:rsidRDefault="0058387D" w:rsidP="0058387D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Socialising</w:t>
            </w:r>
          </w:p>
        </w:tc>
        <w:tc>
          <w:tcPr>
            <w:tcW w:w="1971" w:type="dxa"/>
            <w:vAlign w:val="center"/>
          </w:tcPr>
          <w:p w14:paraId="5D7F1B8F" w14:textId="51E04BA6" w:rsidR="0058387D" w:rsidRPr="009F248D" w:rsidRDefault="0058387D" w:rsidP="0058387D">
            <w:pPr>
              <w:tabs>
                <w:tab w:val="decimal" w:pos="30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 xml:space="preserve"> 0.0</w:t>
            </w:r>
            <w:r w:rsidR="00C10365">
              <w:rPr>
                <w:rFonts w:eastAsia="Calibri"/>
                <w:sz w:val="22"/>
                <w:szCs w:val="22"/>
              </w:rPr>
              <w:t>2</w:t>
            </w:r>
            <w:r w:rsidRPr="009F248D">
              <w:rPr>
                <w:rFonts w:eastAsia="Calibri"/>
                <w:sz w:val="22"/>
                <w:szCs w:val="22"/>
              </w:rPr>
              <w:t xml:space="preserve"> (0.03)</w:t>
            </w:r>
          </w:p>
        </w:tc>
        <w:tc>
          <w:tcPr>
            <w:tcW w:w="1112" w:type="dxa"/>
            <w:vAlign w:val="center"/>
          </w:tcPr>
          <w:p w14:paraId="70513069" w14:textId="694179AE" w:rsidR="0058387D" w:rsidRPr="009F248D" w:rsidRDefault="0058387D" w:rsidP="0058387D">
            <w:pPr>
              <w:tabs>
                <w:tab w:val="decimal" w:pos="40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1.0</w:t>
            </w:r>
            <w:r w:rsidR="001F636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112" w:type="dxa"/>
            <w:vAlign w:val="center"/>
          </w:tcPr>
          <w:p w14:paraId="75BB28D2" w14:textId="0315077D" w:rsidR="0058387D" w:rsidRPr="009F248D" w:rsidRDefault="0058387D" w:rsidP="0058387D">
            <w:pPr>
              <w:tabs>
                <w:tab w:val="decimal" w:pos="40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0.9</w:t>
            </w:r>
            <w:r w:rsidR="00D859C2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1115" w:type="dxa"/>
            <w:vAlign w:val="center"/>
          </w:tcPr>
          <w:p w14:paraId="281A0A15" w14:textId="6A6611C0" w:rsidR="0058387D" w:rsidRPr="009F248D" w:rsidRDefault="0058387D" w:rsidP="0058387D">
            <w:pPr>
              <w:tabs>
                <w:tab w:val="decimal" w:pos="33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1.</w:t>
            </w:r>
            <w:r w:rsidR="00E31534">
              <w:rPr>
                <w:rFonts w:eastAsia="Calibri"/>
                <w:sz w:val="22"/>
                <w:szCs w:val="22"/>
              </w:rPr>
              <w:t>09</w:t>
            </w:r>
          </w:p>
        </w:tc>
        <w:tc>
          <w:tcPr>
            <w:tcW w:w="158" w:type="dxa"/>
            <w:vAlign w:val="center"/>
          </w:tcPr>
          <w:p w14:paraId="0A01A2F8" w14:textId="77777777" w:rsidR="0058387D" w:rsidRPr="009F248D" w:rsidRDefault="0058387D" w:rsidP="0058387D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50" w:type="dxa"/>
            <w:vAlign w:val="center"/>
          </w:tcPr>
          <w:p w14:paraId="7BD5C7AD" w14:textId="77777777" w:rsidR="0058387D" w:rsidRPr="009F248D" w:rsidRDefault="0058387D" w:rsidP="0058387D">
            <w:pPr>
              <w:tabs>
                <w:tab w:val="decimal" w:pos="34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-0.06 (0.05)</w:t>
            </w:r>
          </w:p>
        </w:tc>
        <w:tc>
          <w:tcPr>
            <w:tcW w:w="1112" w:type="dxa"/>
            <w:vAlign w:val="center"/>
          </w:tcPr>
          <w:p w14:paraId="535A31E8" w14:textId="19214BBF" w:rsidR="0058387D" w:rsidRPr="009F248D" w:rsidRDefault="0058387D" w:rsidP="0058387D">
            <w:pPr>
              <w:tabs>
                <w:tab w:val="decimal" w:pos="34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0.9</w:t>
            </w:r>
            <w:r w:rsidR="00CC02F1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112" w:type="dxa"/>
            <w:vAlign w:val="center"/>
          </w:tcPr>
          <w:p w14:paraId="46396713" w14:textId="77777777" w:rsidR="0058387D" w:rsidRPr="009F248D" w:rsidRDefault="0058387D" w:rsidP="0058387D">
            <w:pPr>
              <w:tabs>
                <w:tab w:val="decimal" w:pos="33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0.86</w:t>
            </w:r>
          </w:p>
        </w:tc>
        <w:tc>
          <w:tcPr>
            <w:tcW w:w="1112" w:type="dxa"/>
            <w:vAlign w:val="center"/>
          </w:tcPr>
          <w:p w14:paraId="23341CEB" w14:textId="77777777" w:rsidR="0058387D" w:rsidRPr="009F248D" w:rsidRDefault="0058387D" w:rsidP="0058387D">
            <w:pPr>
              <w:tabs>
                <w:tab w:val="decimal" w:pos="24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1.03</w:t>
            </w:r>
          </w:p>
        </w:tc>
      </w:tr>
      <w:tr w:rsidR="0058387D" w:rsidRPr="009F248D" w14:paraId="0280C00D" w14:textId="77777777" w:rsidTr="0068732A">
        <w:trPr>
          <w:gridAfter w:val="1"/>
          <w:wAfter w:w="6" w:type="dxa"/>
          <w:trHeight w:val="340"/>
        </w:trPr>
        <w:tc>
          <w:tcPr>
            <w:tcW w:w="2161" w:type="dxa"/>
            <w:vAlign w:val="center"/>
          </w:tcPr>
          <w:p w14:paraId="1D70A042" w14:textId="77777777" w:rsidR="0058387D" w:rsidRPr="009F248D" w:rsidRDefault="0058387D" w:rsidP="0058387D">
            <w:pPr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Sedentary activities</w:t>
            </w:r>
          </w:p>
        </w:tc>
        <w:tc>
          <w:tcPr>
            <w:tcW w:w="1971" w:type="dxa"/>
            <w:vAlign w:val="center"/>
          </w:tcPr>
          <w:p w14:paraId="04C0CE16" w14:textId="69CDF03A" w:rsidR="0058387D" w:rsidRPr="009F248D" w:rsidRDefault="0058387D" w:rsidP="0058387D">
            <w:pPr>
              <w:tabs>
                <w:tab w:val="decimal" w:pos="30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 xml:space="preserve"> 0.0</w:t>
            </w:r>
            <w:r w:rsidR="00C10365">
              <w:rPr>
                <w:rFonts w:eastAsia="Calibri"/>
                <w:sz w:val="22"/>
                <w:szCs w:val="22"/>
              </w:rPr>
              <w:t>9</w:t>
            </w:r>
            <w:r w:rsidRPr="009F248D">
              <w:rPr>
                <w:rFonts w:eastAsia="Calibri"/>
                <w:sz w:val="22"/>
                <w:szCs w:val="22"/>
              </w:rPr>
              <w:t xml:space="preserve"> (0.03)*</w:t>
            </w:r>
          </w:p>
        </w:tc>
        <w:tc>
          <w:tcPr>
            <w:tcW w:w="1112" w:type="dxa"/>
            <w:vAlign w:val="center"/>
          </w:tcPr>
          <w:p w14:paraId="73AEC7C1" w14:textId="04203BBD" w:rsidR="0058387D" w:rsidRPr="009F248D" w:rsidRDefault="0058387D" w:rsidP="0058387D">
            <w:pPr>
              <w:tabs>
                <w:tab w:val="decimal" w:pos="40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1.0</w:t>
            </w:r>
            <w:r w:rsidR="001F636C"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1112" w:type="dxa"/>
            <w:vAlign w:val="center"/>
          </w:tcPr>
          <w:p w14:paraId="133225EF" w14:textId="48D23FB4" w:rsidR="0058387D" w:rsidRPr="009F248D" w:rsidRDefault="0058387D" w:rsidP="0058387D">
            <w:pPr>
              <w:tabs>
                <w:tab w:val="decimal" w:pos="40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1.0</w:t>
            </w:r>
            <w:r w:rsidR="00D859C2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115" w:type="dxa"/>
            <w:vAlign w:val="center"/>
          </w:tcPr>
          <w:p w14:paraId="05E60E2E" w14:textId="3C8F1761" w:rsidR="0058387D" w:rsidRPr="009F248D" w:rsidRDefault="0058387D" w:rsidP="0058387D">
            <w:pPr>
              <w:tabs>
                <w:tab w:val="decimal" w:pos="33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1.1</w:t>
            </w:r>
            <w:r w:rsidR="00E31534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158" w:type="dxa"/>
            <w:vAlign w:val="center"/>
          </w:tcPr>
          <w:p w14:paraId="65BAB1B5" w14:textId="77777777" w:rsidR="0058387D" w:rsidRPr="009F248D" w:rsidRDefault="0058387D" w:rsidP="0058387D">
            <w:pPr>
              <w:spacing w:line="24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50" w:type="dxa"/>
            <w:vAlign w:val="center"/>
          </w:tcPr>
          <w:p w14:paraId="46405308" w14:textId="77777777" w:rsidR="0058387D" w:rsidRPr="009F248D" w:rsidRDefault="0058387D" w:rsidP="0058387D">
            <w:pPr>
              <w:tabs>
                <w:tab w:val="decimal" w:pos="34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 xml:space="preserve"> 0.06 (0.04)†</w:t>
            </w:r>
          </w:p>
        </w:tc>
        <w:tc>
          <w:tcPr>
            <w:tcW w:w="1112" w:type="dxa"/>
            <w:vAlign w:val="center"/>
          </w:tcPr>
          <w:p w14:paraId="2CBE316D" w14:textId="6066B6E1" w:rsidR="0058387D" w:rsidRPr="009F248D" w:rsidRDefault="0058387D" w:rsidP="0058387D">
            <w:pPr>
              <w:tabs>
                <w:tab w:val="decimal" w:pos="345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1.0</w:t>
            </w:r>
            <w:r w:rsidR="00CC02F1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1112" w:type="dxa"/>
            <w:vAlign w:val="center"/>
          </w:tcPr>
          <w:p w14:paraId="177ADC12" w14:textId="77777777" w:rsidR="0058387D" w:rsidRPr="009F248D" w:rsidRDefault="0058387D" w:rsidP="0058387D">
            <w:pPr>
              <w:tabs>
                <w:tab w:val="decimal" w:pos="33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0.99</w:t>
            </w:r>
          </w:p>
        </w:tc>
        <w:tc>
          <w:tcPr>
            <w:tcW w:w="1112" w:type="dxa"/>
            <w:vAlign w:val="center"/>
          </w:tcPr>
          <w:p w14:paraId="5F595E3A" w14:textId="77777777" w:rsidR="0058387D" w:rsidRPr="009F248D" w:rsidRDefault="0058387D" w:rsidP="0058387D">
            <w:pPr>
              <w:tabs>
                <w:tab w:val="decimal" w:pos="240"/>
              </w:tabs>
              <w:spacing w:line="240" w:lineRule="auto"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>1.14</w:t>
            </w:r>
          </w:p>
        </w:tc>
      </w:tr>
      <w:tr w:rsidR="0058387D" w:rsidRPr="009F248D" w14:paraId="1A8EE4C2" w14:textId="77777777" w:rsidTr="0068732A">
        <w:trPr>
          <w:trHeight w:val="18"/>
        </w:trPr>
        <w:tc>
          <w:tcPr>
            <w:tcW w:w="12721" w:type="dxa"/>
            <w:gridSpan w:val="11"/>
            <w:tcBorders>
              <w:top w:val="single" w:sz="4" w:space="0" w:color="auto"/>
            </w:tcBorders>
            <w:vAlign w:val="center"/>
          </w:tcPr>
          <w:p w14:paraId="20545232" w14:textId="564D352A" w:rsidR="0058387D" w:rsidRPr="007E65EB" w:rsidRDefault="0058387D" w:rsidP="0058387D">
            <w:pPr>
              <w:spacing w:line="240" w:lineRule="auto"/>
              <w:contextualSpacing/>
              <w:rPr>
                <w:rFonts w:eastAsia="Calibri"/>
                <w:sz w:val="20"/>
                <w:szCs w:val="20"/>
              </w:rPr>
            </w:pPr>
            <w:r w:rsidRPr="009F248D">
              <w:rPr>
                <w:rFonts w:eastAsia="Calibri"/>
                <w:i/>
                <w:sz w:val="22"/>
                <w:szCs w:val="22"/>
              </w:rPr>
              <w:t>Note</w:t>
            </w:r>
            <w:r w:rsidRPr="009F248D">
              <w:rPr>
                <w:rFonts w:eastAsia="Calibri"/>
                <w:sz w:val="22"/>
                <w:szCs w:val="22"/>
              </w:rPr>
              <w:t xml:space="preserve">: The multinomial logistic regression was run with “moderately mentally healthy” as the reference category. </w:t>
            </w:r>
            <w:r w:rsidR="007E65EB" w:rsidRPr="007E65EB">
              <w:rPr>
                <w:sz w:val="22"/>
                <w:szCs w:val="22"/>
              </w:rPr>
              <w:t>Gender is</w:t>
            </w:r>
            <w:r w:rsidR="00BC63AE">
              <w:rPr>
                <w:sz w:val="22"/>
                <w:szCs w:val="22"/>
              </w:rPr>
              <w:t xml:space="preserve"> coded as</w:t>
            </w:r>
            <w:r w:rsidR="007E65EB" w:rsidRPr="007E65EB">
              <w:rPr>
                <w:sz w:val="22"/>
                <w:szCs w:val="22"/>
              </w:rPr>
              <w:t xml:space="preserve"> a binary variable (0 = male, 1 = female).</w:t>
            </w:r>
          </w:p>
          <w:p w14:paraId="5DE206BB" w14:textId="5651777E" w:rsidR="0058387D" w:rsidRPr="009F248D" w:rsidRDefault="0058387D" w:rsidP="0058387D">
            <w:pPr>
              <w:spacing w:line="240" w:lineRule="auto"/>
              <w:contextualSpacing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i/>
                <w:iCs/>
                <w:sz w:val="22"/>
                <w:szCs w:val="22"/>
              </w:rPr>
              <w:t>R</w:t>
            </w:r>
            <w:r w:rsidRPr="009F248D">
              <w:rPr>
                <w:rFonts w:eastAsia="Calibri"/>
                <w:i/>
                <w:iCs/>
                <w:sz w:val="22"/>
                <w:szCs w:val="22"/>
                <w:vertAlign w:val="superscript"/>
              </w:rPr>
              <w:t>2</w:t>
            </w:r>
            <w:r w:rsidRPr="009F248D">
              <w:rPr>
                <w:rFonts w:eastAsia="Calibri"/>
                <w:sz w:val="22"/>
                <w:szCs w:val="22"/>
              </w:rPr>
              <w:t xml:space="preserve"> = .2</w:t>
            </w:r>
            <w:r w:rsidR="00302CB5">
              <w:rPr>
                <w:rFonts w:eastAsia="Calibri"/>
                <w:sz w:val="22"/>
                <w:szCs w:val="22"/>
              </w:rPr>
              <w:t>8</w:t>
            </w:r>
            <w:r w:rsidRPr="009F248D">
              <w:rPr>
                <w:rFonts w:eastAsia="Calibri"/>
                <w:sz w:val="22"/>
                <w:szCs w:val="22"/>
              </w:rPr>
              <w:t xml:space="preserve"> (Cox &amp; Snell), .3</w:t>
            </w:r>
            <w:r w:rsidR="00302CB5">
              <w:rPr>
                <w:rFonts w:eastAsia="Calibri"/>
                <w:sz w:val="22"/>
                <w:szCs w:val="22"/>
              </w:rPr>
              <w:t>4</w:t>
            </w:r>
            <w:r w:rsidRPr="009F248D">
              <w:rPr>
                <w:rFonts w:eastAsia="Calibri"/>
                <w:sz w:val="22"/>
                <w:szCs w:val="22"/>
              </w:rPr>
              <w:t xml:space="preserve"> (</w:t>
            </w:r>
            <w:proofErr w:type="spellStart"/>
            <w:r w:rsidRPr="009F248D">
              <w:rPr>
                <w:rFonts w:eastAsia="Calibri"/>
                <w:sz w:val="22"/>
                <w:szCs w:val="22"/>
              </w:rPr>
              <w:t>Nagelkerke</w:t>
            </w:r>
            <w:proofErr w:type="spellEnd"/>
            <w:r w:rsidRPr="009F248D">
              <w:rPr>
                <w:rFonts w:eastAsia="Calibri"/>
                <w:sz w:val="22"/>
                <w:szCs w:val="22"/>
              </w:rPr>
              <w:t xml:space="preserve">). Model </w:t>
            </w:r>
            <w:proofErr w:type="gramStart"/>
            <w:r w:rsidRPr="009F248D">
              <w:rPr>
                <w:rFonts w:eastAsia="Calibri"/>
                <w:sz w:val="22"/>
                <w:szCs w:val="22"/>
              </w:rPr>
              <w:t>χ</w:t>
            </w:r>
            <w:r w:rsidRPr="009F248D">
              <w:rPr>
                <w:rFonts w:eastAsia="Calibri"/>
                <w:sz w:val="22"/>
                <w:szCs w:val="22"/>
                <w:vertAlign w:val="superscript"/>
              </w:rPr>
              <w:t>2</w:t>
            </w:r>
            <w:r w:rsidRPr="009F248D">
              <w:rPr>
                <w:rFonts w:eastAsia="Calibri"/>
                <w:sz w:val="22"/>
                <w:szCs w:val="22"/>
              </w:rPr>
              <w:t>(</w:t>
            </w:r>
            <w:proofErr w:type="gramEnd"/>
            <w:r w:rsidR="00302CB5">
              <w:rPr>
                <w:rFonts w:eastAsia="Calibri"/>
                <w:sz w:val="22"/>
                <w:szCs w:val="22"/>
              </w:rPr>
              <w:t>22</w:t>
            </w:r>
            <w:r w:rsidRPr="009F248D">
              <w:rPr>
                <w:rFonts w:eastAsia="Calibri"/>
                <w:sz w:val="22"/>
                <w:szCs w:val="22"/>
              </w:rPr>
              <w:t xml:space="preserve">) = </w:t>
            </w:r>
            <w:r w:rsidR="00302CB5">
              <w:rPr>
                <w:rFonts w:eastAsia="Calibri"/>
                <w:sz w:val="22"/>
                <w:szCs w:val="22"/>
              </w:rPr>
              <w:t>86.90</w:t>
            </w:r>
            <w:r w:rsidRPr="009F248D">
              <w:rPr>
                <w:rFonts w:eastAsia="Calibri"/>
                <w:sz w:val="22"/>
                <w:szCs w:val="22"/>
              </w:rPr>
              <w:t xml:space="preserve">, </w:t>
            </w:r>
            <w:r w:rsidRPr="009F248D">
              <w:rPr>
                <w:rFonts w:eastAsia="Calibri"/>
                <w:i/>
                <w:sz w:val="22"/>
                <w:szCs w:val="22"/>
              </w:rPr>
              <w:t>p</w:t>
            </w:r>
            <w:r w:rsidRPr="009F248D">
              <w:rPr>
                <w:rFonts w:eastAsia="Calibri"/>
                <w:sz w:val="22"/>
                <w:szCs w:val="22"/>
              </w:rPr>
              <w:t xml:space="preserve"> &lt; .001, N = 263.</w:t>
            </w:r>
          </w:p>
          <w:p w14:paraId="4329181D" w14:textId="77777777" w:rsidR="0058387D" w:rsidRPr="009F248D" w:rsidRDefault="0058387D" w:rsidP="0058387D">
            <w:pPr>
              <w:spacing w:line="240" w:lineRule="auto"/>
              <w:contextualSpacing/>
              <w:rPr>
                <w:rFonts w:eastAsia="Calibri"/>
                <w:sz w:val="22"/>
                <w:szCs w:val="22"/>
              </w:rPr>
            </w:pPr>
            <w:r w:rsidRPr="009F248D">
              <w:rPr>
                <w:rFonts w:eastAsia="Calibri"/>
                <w:sz w:val="22"/>
                <w:szCs w:val="22"/>
              </w:rPr>
              <w:t xml:space="preserve">† </w:t>
            </w:r>
            <w:proofErr w:type="gramStart"/>
            <w:r w:rsidRPr="009F248D">
              <w:rPr>
                <w:rFonts w:eastAsia="Calibri"/>
                <w:i/>
                <w:sz w:val="22"/>
                <w:szCs w:val="22"/>
              </w:rPr>
              <w:t>p</w:t>
            </w:r>
            <w:proofErr w:type="gramEnd"/>
            <w:r w:rsidRPr="009F248D">
              <w:rPr>
                <w:rFonts w:eastAsia="Calibri"/>
                <w:sz w:val="22"/>
                <w:szCs w:val="22"/>
              </w:rPr>
              <w:t xml:space="preserve"> &lt; .10. *</w:t>
            </w:r>
            <w:r w:rsidRPr="009F248D">
              <w:rPr>
                <w:rFonts w:eastAsia="Calibri"/>
                <w:i/>
                <w:sz w:val="22"/>
                <w:szCs w:val="22"/>
              </w:rPr>
              <w:t>p</w:t>
            </w:r>
            <w:r w:rsidRPr="009F248D">
              <w:rPr>
                <w:rFonts w:eastAsia="Calibri"/>
                <w:sz w:val="22"/>
                <w:szCs w:val="22"/>
              </w:rPr>
              <w:t xml:space="preserve"> &lt; .05. **</w:t>
            </w:r>
            <w:r w:rsidRPr="009F248D">
              <w:rPr>
                <w:rFonts w:eastAsia="Calibri"/>
                <w:i/>
                <w:sz w:val="22"/>
                <w:szCs w:val="22"/>
              </w:rPr>
              <w:t>p</w:t>
            </w:r>
            <w:r w:rsidRPr="009F248D">
              <w:rPr>
                <w:rFonts w:eastAsia="Calibri"/>
                <w:sz w:val="22"/>
                <w:szCs w:val="22"/>
              </w:rPr>
              <w:t xml:space="preserve"> &lt; .01. ***</w:t>
            </w:r>
            <w:r w:rsidRPr="009F248D">
              <w:rPr>
                <w:rFonts w:eastAsia="Calibri"/>
                <w:i/>
                <w:sz w:val="22"/>
                <w:szCs w:val="22"/>
              </w:rPr>
              <w:t>p</w:t>
            </w:r>
            <w:r w:rsidRPr="009F248D">
              <w:rPr>
                <w:rFonts w:eastAsia="Calibri"/>
                <w:sz w:val="22"/>
                <w:szCs w:val="22"/>
              </w:rPr>
              <w:t xml:space="preserve"> &lt; .001.</w:t>
            </w:r>
          </w:p>
        </w:tc>
      </w:tr>
    </w:tbl>
    <w:p w14:paraId="7BA66DED" w14:textId="77777777" w:rsidR="009B22B3" w:rsidRDefault="009B22B3">
      <w:pPr>
        <w:spacing w:after="160" w:line="259" w:lineRule="auto"/>
        <w:rPr>
          <w:rFonts w:cs="Arial"/>
          <w:b/>
          <w:bCs/>
          <w:i/>
          <w:iCs/>
          <w:szCs w:val="28"/>
        </w:rPr>
      </w:pPr>
    </w:p>
    <w:p w14:paraId="3CF12062" w14:textId="77777777" w:rsidR="002016CB" w:rsidRDefault="002016CB">
      <w:pPr>
        <w:spacing w:after="160" w:line="259" w:lineRule="auto"/>
        <w:rPr>
          <w:rFonts w:cs="Arial"/>
          <w:b/>
          <w:bCs/>
          <w:i/>
          <w:iCs/>
          <w:szCs w:val="28"/>
        </w:rPr>
      </w:pPr>
    </w:p>
    <w:p w14:paraId="487AD048" w14:textId="77777777" w:rsidR="002016CB" w:rsidRDefault="002016CB">
      <w:pPr>
        <w:spacing w:after="160" w:line="259" w:lineRule="auto"/>
        <w:rPr>
          <w:rFonts w:cs="Arial"/>
          <w:b/>
          <w:bCs/>
          <w:i/>
          <w:iCs/>
          <w:szCs w:val="28"/>
        </w:rPr>
      </w:pPr>
    </w:p>
    <w:p w14:paraId="467356E0" w14:textId="5F8EDCF2" w:rsidR="002016CB" w:rsidRDefault="002016CB">
      <w:pPr>
        <w:spacing w:after="160" w:line="259" w:lineRule="auto"/>
        <w:rPr>
          <w:rFonts w:cs="Arial"/>
          <w:b/>
          <w:bCs/>
          <w:i/>
          <w:iCs/>
          <w:szCs w:val="28"/>
        </w:rPr>
      </w:pPr>
    </w:p>
    <w:sectPr w:rsidR="002016CB" w:rsidSect="00287B1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B0D426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1FECA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7C74E2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E8F228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A274B1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2442F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9147B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94C1B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4C6DA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472E2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DC819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726EBE"/>
    <w:multiLevelType w:val="hybridMultilevel"/>
    <w:tmpl w:val="96C22464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5CC0843"/>
    <w:multiLevelType w:val="multilevel"/>
    <w:tmpl w:val="9426EBB6"/>
    <w:lvl w:ilvl="0">
      <w:start w:val="1"/>
      <w:numFmt w:val="decimal"/>
      <w:lvlText w:val="(%1)"/>
      <w:lvlJc w:val="right"/>
      <w:pPr>
        <w:ind w:left="720" w:hanging="18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0E76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F413159"/>
    <w:multiLevelType w:val="multilevel"/>
    <w:tmpl w:val="30C08770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BD58E1"/>
    <w:multiLevelType w:val="multilevel"/>
    <w:tmpl w:val="1B88B870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E8289F"/>
    <w:multiLevelType w:val="hybridMultilevel"/>
    <w:tmpl w:val="E976D66C"/>
    <w:lvl w:ilvl="0" w:tplc="0CDA721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CFB6683"/>
    <w:multiLevelType w:val="hybridMultilevel"/>
    <w:tmpl w:val="358E1650"/>
    <w:lvl w:ilvl="0" w:tplc="60FC1910">
      <w:start w:val="1"/>
      <w:numFmt w:val="decimal"/>
      <w:pStyle w:val="ListParagraph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89B5003"/>
    <w:multiLevelType w:val="multilevel"/>
    <w:tmpl w:val="DD5255FA"/>
    <w:lvl w:ilvl="0">
      <w:start w:val="1"/>
      <w:numFmt w:val="decimal"/>
      <w:lvlText w:val="(%1)"/>
      <w:lvlJc w:val="left"/>
      <w:pPr>
        <w:ind w:left="720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5D0C07"/>
    <w:multiLevelType w:val="hybridMultilevel"/>
    <w:tmpl w:val="4CA02766"/>
    <w:lvl w:ilvl="0" w:tplc="79367BA0">
      <w:start w:val="1"/>
      <w:numFmt w:val="decimal"/>
      <w:pStyle w:val="Numberedlist"/>
      <w:lvlText w:val="(%1)"/>
      <w:lvlJc w:val="right"/>
      <w:pPr>
        <w:ind w:left="720" w:hanging="153"/>
      </w:pPr>
      <w:rPr>
        <w:rFonts w:hint="default"/>
      </w:rPr>
    </w:lvl>
    <w:lvl w:ilvl="1" w:tplc="FE3AC20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77E4D7DE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4A71FF"/>
    <w:multiLevelType w:val="hybridMultilevel"/>
    <w:tmpl w:val="CADCD1B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BA24368"/>
    <w:multiLevelType w:val="hybridMultilevel"/>
    <w:tmpl w:val="44746A90"/>
    <w:lvl w:ilvl="0" w:tplc="68085B62">
      <w:start w:val="1"/>
      <w:numFmt w:val="lowerLetter"/>
      <w:lvlText w:val="%1.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838135E"/>
    <w:multiLevelType w:val="hybridMultilevel"/>
    <w:tmpl w:val="68EEE1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D96BF8"/>
    <w:multiLevelType w:val="hybridMultilevel"/>
    <w:tmpl w:val="76D2C65A"/>
    <w:lvl w:ilvl="0" w:tplc="0456C424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D751B3"/>
    <w:multiLevelType w:val="hybridMultilevel"/>
    <w:tmpl w:val="570828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FA38AF"/>
    <w:multiLevelType w:val="hybridMultilevel"/>
    <w:tmpl w:val="C96A95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9373AB"/>
    <w:multiLevelType w:val="multilevel"/>
    <w:tmpl w:val="B89CB32C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1"/>
  </w:num>
  <w:num w:numId="3">
    <w:abstractNumId w:val="11"/>
  </w:num>
  <w:num w:numId="4">
    <w:abstractNumId w:val="16"/>
  </w:num>
  <w:num w:numId="5">
    <w:abstractNumId w:val="22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9"/>
  </w:num>
  <w:num w:numId="11">
    <w:abstractNumId w:val="5"/>
  </w:num>
  <w:num w:numId="12">
    <w:abstractNumId w:val="7"/>
  </w:num>
  <w:num w:numId="13">
    <w:abstractNumId w:val="6"/>
  </w:num>
  <w:num w:numId="14">
    <w:abstractNumId w:val="10"/>
  </w:num>
  <w:num w:numId="15">
    <w:abstractNumId w:val="8"/>
  </w:num>
  <w:num w:numId="16">
    <w:abstractNumId w:val="19"/>
  </w:num>
  <w:num w:numId="17">
    <w:abstractNumId w:val="23"/>
  </w:num>
  <w:num w:numId="18">
    <w:abstractNumId w:val="15"/>
  </w:num>
  <w:num w:numId="19">
    <w:abstractNumId w:val="18"/>
  </w:num>
  <w:num w:numId="20">
    <w:abstractNumId w:val="12"/>
  </w:num>
  <w:num w:numId="21">
    <w:abstractNumId w:val="0"/>
  </w:num>
  <w:num w:numId="22">
    <w:abstractNumId w:val="13"/>
  </w:num>
  <w:num w:numId="23">
    <w:abstractNumId w:val="20"/>
  </w:num>
  <w:num w:numId="24">
    <w:abstractNumId w:val="24"/>
  </w:num>
  <w:num w:numId="25">
    <w:abstractNumId w:val="25"/>
  </w:num>
  <w:num w:numId="26">
    <w:abstractNumId w:val="14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 without retreived from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vfvw0s5hp0z9aefv0j5asfypavxpzszsxtr&quot;&gt;PWB and Creativity-Saved&lt;record-ids&gt;&lt;item&gt;3041&lt;/item&gt;&lt;/record-ids&gt;&lt;/item&gt;&lt;/Libraries&gt;"/>
  </w:docVars>
  <w:rsids>
    <w:rsidRoot w:val="00C10AD7"/>
    <w:rsid w:val="0002334A"/>
    <w:rsid w:val="00037877"/>
    <w:rsid w:val="00042559"/>
    <w:rsid w:val="000613A3"/>
    <w:rsid w:val="000729B7"/>
    <w:rsid w:val="00074732"/>
    <w:rsid w:val="000818A0"/>
    <w:rsid w:val="00092A67"/>
    <w:rsid w:val="000B754D"/>
    <w:rsid w:val="000C77FF"/>
    <w:rsid w:val="000E190F"/>
    <w:rsid w:val="00102FE5"/>
    <w:rsid w:val="001232FB"/>
    <w:rsid w:val="00140D6D"/>
    <w:rsid w:val="00143925"/>
    <w:rsid w:val="00151927"/>
    <w:rsid w:val="001611D1"/>
    <w:rsid w:val="001624F8"/>
    <w:rsid w:val="00172B7A"/>
    <w:rsid w:val="00175AE3"/>
    <w:rsid w:val="00176B4E"/>
    <w:rsid w:val="00195255"/>
    <w:rsid w:val="001A2F8D"/>
    <w:rsid w:val="001E3C7B"/>
    <w:rsid w:val="001E69F2"/>
    <w:rsid w:val="001F636C"/>
    <w:rsid w:val="002016CB"/>
    <w:rsid w:val="00202617"/>
    <w:rsid w:val="002055E8"/>
    <w:rsid w:val="0022199A"/>
    <w:rsid w:val="002310AC"/>
    <w:rsid w:val="0023249C"/>
    <w:rsid w:val="002403AE"/>
    <w:rsid w:val="00243FF0"/>
    <w:rsid w:val="0027010B"/>
    <w:rsid w:val="00283E65"/>
    <w:rsid w:val="002870FD"/>
    <w:rsid w:val="00287B19"/>
    <w:rsid w:val="00295524"/>
    <w:rsid w:val="002C78B4"/>
    <w:rsid w:val="002D4778"/>
    <w:rsid w:val="002E7EF6"/>
    <w:rsid w:val="002F18C7"/>
    <w:rsid w:val="00302CB5"/>
    <w:rsid w:val="00312263"/>
    <w:rsid w:val="00321B3B"/>
    <w:rsid w:val="00332F02"/>
    <w:rsid w:val="00345CB1"/>
    <w:rsid w:val="00345EE7"/>
    <w:rsid w:val="00355945"/>
    <w:rsid w:val="0036676A"/>
    <w:rsid w:val="0036692E"/>
    <w:rsid w:val="00384CDE"/>
    <w:rsid w:val="003B20EA"/>
    <w:rsid w:val="003C18CE"/>
    <w:rsid w:val="003C38ED"/>
    <w:rsid w:val="003E0E5B"/>
    <w:rsid w:val="003E23B7"/>
    <w:rsid w:val="003F4830"/>
    <w:rsid w:val="00401D05"/>
    <w:rsid w:val="00402EC5"/>
    <w:rsid w:val="0041775A"/>
    <w:rsid w:val="004555BC"/>
    <w:rsid w:val="004610A1"/>
    <w:rsid w:val="00467887"/>
    <w:rsid w:val="004829C1"/>
    <w:rsid w:val="004A4144"/>
    <w:rsid w:val="004A5A4E"/>
    <w:rsid w:val="004E07D9"/>
    <w:rsid w:val="00503C0A"/>
    <w:rsid w:val="0050631C"/>
    <w:rsid w:val="00524009"/>
    <w:rsid w:val="00524A16"/>
    <w:rsid w:val="005416E8"/>
    <w:rsid w:val="00543CFD"/>
    <w:rsid w:val="00544E4E"/>
    <w:rsid w:val="00552A01"/>
    <w:rsid w:val="00556A5B"/>
    <w:rsid w:val="00570D31"/>
    <w:rsid w:val="005721EA"/>
    <w:rsid w:val="0058387D"/>
    <w:rsid w:val="00586E1A"/>
    <w:rsid w:val="005A036A"/>
    <w:rsid w:val="005A29BD"/>
    <w:rsid w:val="005B5492"/>
    <w:rsid w:val="005B765B"/>
    <w:rsid w:val="005C5B11"/>
    <w:rsid w:val="005C5E99"/>
    <w:rsid w:val="005F22D4"/>
    <w:rsid w:val="00603541"/>
    <w:rsid w:val="00624E08"/>
    <w:rsid w:val="00642830"/>
    <w:rsid w:val="00645710"/>
    <w:rsid w:val="0067021E"/>
    <w:rsid w:val="00676B70"/>
    <w:rsid w:val="0068281A"/>
    <w:rsid w:val="006A4876"/>
    <w:rsid w:val="006B74AB"/>
    <w:rsid w:val="006E015E"/>
    <w:rsid w:val="006F34DF"/>
    <w:rsid w:val="00723098"/>
    <w:rsid w:val="00765CF2"/>
    <w:rsid w:val="00774727"/>
    <w:rsid w:val="007770AA"/>
    <w:rsid w:val="007842E4"/>
    <w:rsid w:val="00784D7D"/>
    <w:rsid w:val="00790828"/>
    <w:rsid w:val="007A0BE3"/>
    <w:rsid w:val="007A2ADA"/>
    <w:rsid w:val="007B69A1"/>
    <w:rsid w:val="007D68D2"/>
    <w:rsid w:val="007E07A7"/>
    <w:rsid w:val="007E1F97"/>
    <w:rsid w:val="007E65EB"/>
    <w:rsid w:val="007F08F2"/>
    <w:rsid w:val="007F40D2"/>
    <w:rsid w:val="00800DF6"/>
    <w:rsid w:val="008025CA"/>
    <w:rsid w:val="0080589E"/>
    <w:rsid w:val="008556F9"/>
    <w:rsid w:val="00856925"/>
    <w:rsid w:val="00863096"/>
    <w:rsid w:val="00870ECE"/>
    <w:rsid w:val="008B654C"/>
    <w:rsid w:val="008B6B51"/>
    <w:rsid w:val="008C031D"/>
    <w:rsid w:val="00901D5C"/>
    <w:rsid w:val="0091232E"/>
    <w:rsid w:val="009135A7"/>
    <w:rsid w:val="009304F0"/>
    <w:rsid w:val="0093693F"/>
    <w:rsid w:val="00944895"/>
    <w:rsid w:val="0094668C"/>
    <w:rsid w:val="0098007E"/>
    <w:rsid w:val="009800EF"/>
    <w:rsid w:val="009B22B3"/>
    <w:rsid w:val="009B2B57"/>
    <w:rsid w:val="009C6382"/>
    <w:rsid w:val="009D4E41"/>
    <w:rsid w:val="009E6AF3"/>
    <w:rsid w:val="009F03B4"/>
    <w:rsid w:val="009F248D"/>
    <w:rsid w:val="009F5050"/>
    <w:rsid w:val="00A01D61"/>
    <w:rsid w:val="00A02321"/>
    <w:rsid w:val="00A07A86"/>
    <w:rsid w:val="00A112EC"/>
    <w:rsid w:val="00A2459D"/>
    <w:rsid w:val="00A30767"/>
    <w:rsid w:val="00A41C99"/>
    <w:rsid w:val="00A46D8B"/>
    <w:rsid w:val="00A55624"/>
    <w:rsid w:val="00A80645"/>
    <w:rsid w:val="00A82B12"/>
    <w:rsid w:val="00A858F2"/>
    <w:rsid w:val="00A95ABB"/>
    <w:rsid w:val="00AB0A20"/>
    <w:rsid w:val="00AC1D35"/>
    <w:rsid w:val="00AE091F"/>
    <w:rsid w:val="00B1627B"/>
    <w:rsid w:val="00B80943"/>
    <w:rsid w:val="00B83837"/>
    <w:rsid w:val="00B844BB"/>
    <w:rsid w:val="00BC63AE"/>
    <w:rsid w:val="00BE065D"/>
    <w:rsid w:val="00BE7BF6"/>
    <w:rsid w:val="00BF5ABE"/>
    <w:rsid w:val="00C00DC6"/>
    <w:rsid w:val="00C02566"/>
    <w:rsid w:val="00C10365"/>
    <w:rsid w:val="00C10AD7"/>
    <w:rsid w:val="00C60F68"/>
    <w:rsid w:val="00C61A20"/>
    <w:rsid w:val="00C64F76"/>
    <w:rsid w:val="00C7509F"/>
    <w:rsid w:val="00CB24C4"/>
    <w:rsid w:val="00CC02F1"/>
    <w:rsid w:val="00CC141D"/>
    <w:rsid w:val="00CC49C9"/>
    <w:rsid w:val="00CD2988"/>
    <w:rsid w:val="00CD30FF"/>
    <w:rsid w:val="00CE0CF2"/>
    <w:rsid w:val="00CE1069"/>
    <w:rsid w:val="00CE50B0"/>
    <w:rsid w:val="00CF7C1D"/>
    <w:rsid w:val="00D05764"/>
    <w:rsid w:val="00D145A0"/>
    <w:rsid w:val="00D1774F"/>
    <w:rsid w:val="00D26C69"/>
    <w:rsid w:val="00D45718"/>
    <w:rsid w:val="00D46BB2"/>
    <w:rsid w:val="00D63E55"/>
    <w:rsid w:val="00D859C2"/>
    <w:rsid w:val="00D9352A"/>
    <w:rsid w:val="00D9356B"/>
    <w:rsid w:val="00DD5082"/>
    <w:rsid w:val="00DD7D68"/>
    <w:rsid w:val="00E073E1"/>
    <w:rsid w:val="00E233C4"/>
    <w:rsid w:val="00E30137"/>
    <w:rsid w:val="00E31534"/>
    <w:rsid w:val="00E472EF"/>
    <w:rsid w:val="00E824AC"/>
    <w:rsid w:val="00E913C5"/>
    <w:rsid w:val="00E96F59"/>
    <w:rsid w:val="00E974CA"/>
    <w:rsid w:val="00EA0108"/>
    <w:rsid w:val="00EC29C8"/>
    <w:rsid w:val="00EC6B11"/>
    <w:rsid w:val="00EE5AA2"/>
    <w:rsid w:val="00F03C79"/>
    <w:rsid w:val="00F34745"/>
    <w:rsid w:val="00F57C45"/>
    <w:rsid w:val="00F60FD5"/>
    <w:rsid w:val="00F805BB"/>
    <w:rsid w:val="00F81C53"/>
    <w:rsid w:val="00F83A6E"/>
    <w:rsid w:val="00FA1008"/>
    <w:rsid w:val="00FA22FA"/>
    <w:rsid w:val="00FE610D"/>
    <w:rsid w:val="00FF0352"/>
    <w:rsid w:val="1B32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5D497"/>
  <w15:docId w15:val="{F656B2A5-D53B-4D8C-8A8B-CEEE3A0B5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5CA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Paragraph"/>
    <w:link w:val="Heading1Char"/>
    <w:qFormat/>
    <w:rsid w:val="008025CA"/>
    <w:pPr>
      <w:keepNext/>
      <w:spacing w:before="360" w:after="60" w:line="360" w:lineRule="auto"/>
      <w:ind w:right="567"/>
      <w:contextualSpacing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Paragraph"/>
    <w:link w:val="Heading2Char"/>
    <w:qFormat/>
    <w:rsid w:val="008025CA"/>
    <w:pPr>
      <w:keepNext/>
      <w:spacing w:before="360" w:after="60" w:line="360" w:lineRule="auto"/>
      <w:ind w:right="567"/>
      <w:contextualSpacing/>
      <w:outlineLvl w:val="1"/>
    </w:pPr>
    <w:rPr>
      <w:rFonts w:cs="Arial"/>
      <w:b/>
      <w:bCs/>
      <w:i/>
      <w:iCs/>
      <w:szCs w:val="28"/>
    </w:rPr>
  </w:style>
  <w:style w:type="paragraph" w:styleId="Heading3">
    <w:name w:val="heading 3"/>
    <w:basedOn w:val="Normal"/>
    <w:next w:val="Paragraph"/>
    <w:link w:val="Heading3Char"/>
    <w:qFormat/>
    <w:rsid w:val="008025CA"/>
    <w:pPr>
      <w:keepNext/>
      <w:spacing w:before="360" w:after="60" w:line="360" w:lineRule="auto"/>
      <w:ind w:right="567"/>
      <w:contextualSpacing/>
      <w:outlineLvl w:val="2"/>
    </w:pPr>
    <w:rPr>
      <w:rFonts w:cs="Arial"/>
      <w:bCs/>
      <w:i/>
      <w:szCs w:val="26"/>
    </w:rPr>
  </w:style>
  <w:style w:type="paragraph" w:styleId="Heading4">
    <w:name w:val="heading 4"/>
    <w:basedOn w:val="Paragraph"/>
    <w:next w:val="Newparagraph"/>
    <w:link w:val="Heading4Char"/>
    <w:rsid w:val="008025CA"/>
    <w:pPr>
      <w:spacing w:before="360"/>
      <w:outlineLvl w:val="3"/>
    </w:pPr>
    <w:rPr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0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10A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0A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0AD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AD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AD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74727"/>
    <w:pPr>
      <w:numPr>
        <w:numId w:val="1"/>
      </w:numPr>
      <w:spacing w:line="240" w:lineRule="auto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195255"/>
    <w:pPr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95255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95255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95255"/>
    <w:rPr>
      <w:rFonts w:ascii="Calibri" w:hAnsi="Calibri" w:cs="Calibri"/>
      <w:noProof/>
      <w:lang w:val="en-US"/>
    </w:rPr>
  </w:style>
  <w:style w:type="character" w:customStyle="1" w:styleId="Heading1Char">
    <w:name w:val="Heading 1 Char"/>
    <w:basedOn w:val="DefaultParagraphFont"/>
    <w:link w:val="Heading1"/>
    <w:rsid w:val="008025CA"/>
    <w:rPr>
      <w:rFonts w:ascii="Times New Roman" w:eastAsia="Times New Roman" w:hAnsi="Times New Roman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8025CA"/>
    <w:rPr>
      <w:rFonts w:ascii="Times New Roman" w:eastAsia="Times New Roman" w:hAnsi="Times New Roman" w:cs="Arial"/>
      <w:b/>
      <w:bCs/>
      <w:i/>
      <w:iCs/>
      <w:sz w:val="24"/>
      <w:szCs w:val="28"/>
      <w:lang w:eastAsia="en-GB"/>
    </w:rPr>
  </w:style>
  <w:style w:type="table" w:customStyle="1" w:styleId="TableGrid6">
    <w:name w:val="Table Grid6"/>
    <w:basedOn w:val="TableNormal"/>
    <w:next w:val="TableGrid"/>
    <w:uiPriority w:val="39"/>
    <w:rsid w:val="00F83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F83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B6B5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5C5B11"/>
  </w:style>
  <w:style w:type="character" w:customStyle="1" w:styleId="eop">
    <w:name w:val="eop"/>
    <w:basedOn w:val="DefaultParagraphFont"/>
    <w:rsid w:val="005C5B11"/>
  </w:style>
  <w:style w:type="paragraph" w:customStyle="1" w:styleId="Articletitle">
    <w:name w:val="Article title"/>
    <w:basedOn w:val="Normal"/>
    <w:next w:val="Normal"/>
    <w:qFormat/>
    <w:rsid w:val="008025CA"/>
    <w:pPr>
      <w:spacing w:after="120" w:line="360" w:lineRule="auto"/>
    </w:pPr>
    <w:rPr>
      <w:b/>
      <w:sz w:val="28"/>
    </w:rPr>
  </w:style>
  <w:style w:type="paragraph" w:customStyle="1" w:styleId="Authornames">
    <w:name w:val="Author names"/>
    <w:basedOn w:val="Normal"/>
    <w:next w:val="Normal"/>
    <w:qFormat/>
    <w:rsid w:val="008025CA"/>
    <w:pPr>
      <w:spacing w:before="240" w:line="360" w:lineRule="auto"/>
    </w:pPr>
    <w:rPr>
      <w:sz w:val="28"/>
    </w:rPr>
  </w:style>
  <w:style w:type="paragraph" w:customStyle="1" w:styleId="Affiliation">
    <w:name w:val="Affiliation"/>
    <w:basedOn w:val="Normal"/>
    <w:qFormat/>
    <w:rsid w:val="008025CA"/>
    <w:pPr>
      <w:spacing w:before="240" w:line="360" w:lineRule="auto"/>
    </w:pPr>
    <w:rPr>
      <w:i/>
    </w:rPr>
  </w:style>
  <w:style w:type="paragraph" w:customStyle="1" w:styleId="Correspondencedetails">
    <w:name w:val="Correspondence details"/>
    <w:basedOn w:val="Normal"/>
    <w:qFormat/>
    <w:rsid w:val="008025CA"/>
    <w:pPr>
      <w:spacing w:before="240" w:line="360" w:lineRule="auto"/>
    </w:pPr>
  </w:style>
  <w:style w:type="character" w:customStyle="1" w:styleId="Heading3Char">
    <w:name w:val="Heading 3 Char"/>
    <w:basedOn w:val="DefaultParagraphFont"/>
    <w:link w:val="Heading3"/>
    <w:rsid w:val="008025CA"/>
    <w:rPr>
      <w:rFonts w:ascii="Times New Roman" w:eastAsia="Times New Roman" w:hAnsi="Times New Roman" w:cs="Arial"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rsid w:val="008025CA"/>
    <w:rPr>
      <w:rFonts w:ascii="Times New Roman" w:eastAsia="Times New Roman" w:hAnsi="Times New Roman" w:cs="Times New Roman"/>
      <w:bCs/>
      <w:sz w:val="24"/>
      <w:szCs w:val="28"/>
      <w:lang w:eastAsia="en-GB"/>
    </w:rPr>
  </w:style>
  <w:style w:type="paragraph" w:customStyle="1" w:styleId="Receiveddates">
    <w:name w:val="Received dates"/>
    <w:basedOn w:val="Affiliation"/>
    <w:next w:val="Normal"/>
    <w:qFormat/>
    <w:rsid w:val="008025CA"/>
  </w:style>
  <w:style w:type="paragraph" w:customStyle="1" w:styleId="Abstract">
    <w:name w:val="Abstract"/>
    <w:basedOn w:val="Normal"/>
    <w:next w:val="Keywords"/>
    <w:qFormat/>
    <w:rsid w:val="008025CA"/>
    <w:pPr>
      <w:spacing w:before="360" w:after="300" w:line="360" w:lineRule="auto"/>
      <w:ind w:left="720" w:right="567"/>
    </w:pPr>
    <w:rPr>
      <w:sz w:val="22"/>
    </w:rPr>
  </w:style>
  <w:style w:type="paragraph" w:customStyle="1" w:styleId="Keywords">
    <w:name w:val="Keywords"/>
    <w:basedOn w:val="Normal"/>
    <w:next w:val="Paragraph"/>
    <w:qFormat/>
    <w:rsid w:val="008025CA"/>
    <w:pPr>
      <w:spacing w:before="240" w:after="240" w:line="360" w:lineRule="auto"/>
      <w:ind w:left="720" w:right="567"/>
    </w:pPr>
    <w:rPr>
      <w:sz w:val="22"/>
    </w:rPr>
  </w:style>
  <w:style w:type="paragraph" w:customStyle="1" w:styleId="Displayedquotation">
    <w:name w:val="Displayed quotation"/>
    <w:basedOn w:val="Normal"/>
    <w:qFormat/>
    <w:rsid w:val="008025CA"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 w:line="360" w:lineRule="auto"/>
      <w:ind w:left="709" w:right="425"/>
      <w:contextualSpacing/>
    </w:pPr>
    <w:rPr>
      <w:sz w:val="22"/>
    </w:rPr>
  </w:style>
  <w:style w:type="paragraph" w:customStyle="1" w:styleId="Numberedlist">
    <w:name w:val="Numbered list"/>
    <w:basedOn w:val="Paragraph"/>
    <w:next w:val="Paragraph"/>
    <w:qFormat/>
    <w:rsid w:val="008025CA"/>
    <w:pPr>
      <w:widowControl/>
      <w:numPr>
        <w:numId w:val="16"/>
      </w:numPr>
      <w:spacing w:after="240"/>
      <w:contextualSpacing/>
    </w:pPr>
  </w:style>
  <w:style w:type="paragraph" w:customStyle="1" w:styleId="Displayedequation">
    <w:name w:val="Displayed equation"/>
    <w:basedOn w:val="Normal"/>
    <w:next w:val="Paragraph"/>
    <w:qFormat/>
    <w:rsid w:val="008025CA"/>
    <w:pPr>
      <w:tabs>
        <w:tab w:val="center" w:pos="4253"/>
        <w:tab w:val="right" w:pos="8222"/>
      </w:tabs>
      <w:spacing w:before="240" w:after="240"/>
      <w:jc w:val="center"/>
    </w:pPr>
  </w:style>
  <w:style w:type="paragraph" w:customStyle="1" w:styleId="Acknowledgements">
    <w:name w:val="Acknowledgements"/>
    <w:basedOn w:val="Normal"/>
    <w:next w:val="Normal"/>
    <w:qFormat/>
    <w:rsid w:val="008025CA"/>
    <w:pPr>
      <w:spacing w:before="120" w:line="360" w:lineRule="auto"/>
    </w:pPr>
    <w:rPr>
      <w:sz w:val="22"/>
    </w:rPr>
  </w:style>
  <w:style w:type="paragraph" w:customStyle="1" w:styleId="Tabletitle">
    <w:name w:val="Table title"/>
    <w:basedOn w:val="Normal"/>
    <w:next w:val="Normal"/>
    <w:qFormat/>
    <w:rsid w:val="008025CA"/>
    <w:pPr>
      <w:spacing w:before="240" w:line="360" w:lineRule="auto"/>
    </w:pPr>
  </w:style>
  <w:style w:type="paragraph" w:customStyle="1" w:styleId="Figurecaption">
    <w:name w:val="Figure caption"/>
    <w:basedOn w:val="Normal"/>
    <w:next w:val="Normal"/>
    <w:qFormat/>
    <w:rsid w:val="008025CA"/>
    <w:pPr>
      <w:spacing w:before="240" w:line="360" w:lineRule="auto"/>
    </w:pPr>
  </w:style>
  <w:style w:type="paragraph" w:customStyle="1" w:styleId="Footnotes">
    <w:name w:val="Footnotes"/>
    <w:basedOn w:val="Normal"/>
    <w:qFormat/>
    <w:rsid w:val="008025CA"/>
    <w:pPr>
      <w:spacing w:before="120" w:line="360" w:lineRule="auto"/>
      <w:ind w:left="482" w:hanging="482"/>
      <w:contextualSpacing/>
    </w:pPr>
    <w:rPr>
      <w:sz w:val="22"/>
    </w:rPr>
  </w:style>
  <w:style w:type="paragraph" w:customStyle="1" w:styleId="Notesoncontributors">
    <w:name w:val="Notes on contributors"/>
    <w:basedOn w:val="Normal"/>
    <w:qFormat/>
    <w:rsid w:val="008025CA"/>
    <w:pPr>
      <w:spacing w:before="240" w:line="360" w:lineRule="auto"/>
    </w:pPr>
    <w:rPr>
      <w:sz w:val="22"/>
    </w:rPr>
  </w:style>
  <w:style w:type="paragraph" w:customStyle="1" w:styleId="Normalparagraphstyle">
    <w:name w:val="Normal paragraph style"/>
    <w:basedOn w:val="Normal"/>
    <w:next w:val="Normal"/>
    <w:rsid w:val="008025CA"/>
  </w:style>
  <w:style w:type="paragraph" w:customStyle="1" w:styleId="Paragraph">
    <w:name w:val="Paragraph"/>
    <w:basedOn w:val="Normal"/>
    <w:next w:val="Newparagraph"/>
    <w:qFormat/>
    <w:rsid w:val="008025CA"/>
    <w:pPr>
      <w:widowControl w:val="0"/>
      <w:spacing w:before="240"/>
    </w:pPr>
  </w:style>
  <w:style w:type="paragraph" w:customStyle="1" w:styleId="Newparagraph">
    <w:name w:val="New paragraph"/>
    <w:basedOn w:val="Normal"/>
    <w:qFormat/>
    <w:rsid w:val="008025CA"/>
    <w:pPr>
      <w:ind w:firstLine="720"/>
    </w:pPr>
  </w:style>
  <w:style w:type="paragraph" w:styleId="NormalIndent">
    <w:name w:val="Normal Indent"/>
    <w:basedOn w:val="Normal"/>
    <w:rsid w:val="008025CA"/>
    <w:pPr>
      <w:ind w:left="720"/>
    </w:pPr>
  </w:style>
  <w:style w:type="paragraph" w:customStyle="1" w:styleId="References">
    <w:name w:val="References"/>
    <w:basedOn w:val="Normal"/>
    <w:qFormat/>
    <w:rsid w:val="008025CA"/>
    <w:pPr>
      <w:spacing w:before="120" w:line="360" w:lineRule="auto"/>
      <w:ind w:left="720" w:hanging="720"/>
      <w:contextualSpacing/>
    </w:pPr>
  </w:style>
  <w:style w:type="paragraph" w:customStyle="1" w:styleId="Subjectcodes">
    <w:name w:val="Subject codes"/>
    <w:basedOn w:val="Keywords"/>
    <w:next w:val="Paragraph"/>
    <w:qFormat/>
    <w:rsid w:val="008025CA"/>
  </w:style>
  <w:style w:type="paragraph" w:customStyle="1" w:styleId="Bulletedlist">
    <w:name w:val="Bulleted list"/>
    <w:basedOn w:val="Paragraph"/>
    <w:next w:val="Paragraph"/>
    <w:qFormat/>
    <w:rsid w:val="008025CA"/>
    <w:pPr>
      <w:widowControl/>
      <w:numPr>
        <w:numId w:val="17"/>
      </w:numPr>
      <w:spacing w:after="240"/>
      <w:contextualSpacing/>
    </w:pPr>
  </w:style>
  <w:style w:type="paragraph" w:styleId="FootnoteText">
    <w:name w:val="footnote text"/>
    <w:basedOn w:val="Normal"/>
    <w:link w:val="FootnoteTextChar"/>
    <w:autoRedefine/>
    <w:rsid w:val="008025CA"/>
    <w:pPr>
      <w:ind w:left="284" w:hanging="284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25CA"/>
    <w:rPr>
      <w:rFonts w:ascii="Times New Roman" w:eastAsia="Times New Roman" w:hAnsi="Times New Roman" w:cs="Times New Roman"/>
      <w:szCs w:val="20"/>
      <w:lang w:eastAsia="en-GB"/>
    </w:rPr>
  </w:style>
  <w:style w:type="character" w:styleId="FootnoteReference">
    <w:name w:val="footnote reference"/>
    <w:basedOn w:val="DefaultParagraphFont"/>
    <w:rsid w:val="008025CA"/>
    <w:rPr>
      <w:vertAlign w:val="superscript"/>
    </w:rPr>
  </w:style>
  <w:style w:type="paragraph" w:styleId="EndnoteText">
    <w:name w:val="endnote text"/>
    <w:basedOn w:val="Normal"/>
    <w:link w:val="EndnoteTextChar"/>
    <w:autoRedefine/>
    <w:rsid w:val="008025CA"/>
    <w:pPr>
      <w:ind w:left="284" w:hanging="284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rsid w:val="008025CA"/>
    <w:rPr>
      <w:rFonts w:ascii="Times New Roman" w:eastAsia="Times New Roman" w:hAnsi="Times New Roman" w:cs="Times New Roman"/>
      <w:szCs w:val="20"/>
      <w:lang w:eastAsia="en-GB"/>
    </w:rPr>
  </w:style>
  <w:style w:type="character" w:styleId="EndnoteReference">
    <w:name w:val="endnote reference"/>
    <w:basedOn w:val="DefaultParagraphFont"/>
    <w:rsid w:val="008025CA"/>
    <w:rPr>
      <w:vertAlign w:val="superscript"/>
    </w:rPr>
  </w:style>
  <w:style w:type="paragraph" w:styleId="Header">
    <w:name w:val="header"/>
    <w:basedOn w:val="Normal"/>
    <w:link w:val="HeaderChar"/>
    <w:rsid w:val="008025CA"/>
    <w:pPr>
      <w:tabs>
        <w:tab w:val="center" w:pos="4320"/>
        <w:tab w:val="right" w:pos="8640"/>
      </w:tabs>
      <w:spacing w:after="120" w:line="240" w:lineRule="auto"/>
      <w:contextualSpacing/>
    </w:pPr>
  </w:style>
  <w:style w:type="character" w:customStyle="1" w:styleId="HeaderChar">
    <w:name w:val="Header Char"/>
    <w:basedOn w:val="DefaultParagraphFont"/>
    <w:link w:val="Header"/>
    <w:rsid w:val="008025CA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rsid w:val="008025CA"/>
    <w:pPr>
      <w:tabs>
        <w:tab w:val="center" w:pos="4320"/>
        <w:tab w:val="right" w:pos="8640"/>
      </w:tabs>
      <w:spacing w:before="240" w:line="240" w:lineRule="auto"/>
      <w:contextualSpacing/>
    </w:pPr>
  </w:style>
  <w:style w:type="character" w:customStyle="1" w:styleId="FooterChar">
    <w:name w:val="Footer Char"/>
    <w:basedOn w:val="DefaultParagraphFont"/>
    <w:link w:val="Footer"/>
    <w:rsid w:val="008025CA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ing4Paragraph">
    <w:name w:val="Heading 4 + Paragraph"/>
    <w:basedOn w:val="Paragraph"/>
    <w:next w:val="Newparagraph"/>
    <w:qFormat/>
    <w:rsid w:val="008025CA"/>
    <w:pPr>
      <w:widowControl/>
      <w:spacing w:before="360"/>
    </w:pPr>
  </w:style>
  <w:style w:type="paragraph" w:customStyle="1" w:styleId="Tablenotes">
    <w:name w:val="Table notes"/>
    <w:basedOn w:val="CommentText"/>
    <w:link w:val="TablenotesChar"/>
    <w:qFormat/>
    <w:rsid w:val="006F34DF"/>
    <w:pPr>
      <w:spacing w:line="259" w:lineRule="auto"/>
      <w:contextualSpacing/>
    </w:pPr>
    <w:rPr>
      <w:rFonts w:asciiTheme="minorHAnsi" w:eastAsiaTheme="minorHAnsi" w:hAnsiTheme="minorHAnsi" w:cs="Arial"/>
      <w:iCs/>
      <w:lang w:eastAsia="en-US"/>
    </w:rPr>
  </w:style>
  <w:style w:type="character" w:customStyle="1" w:styleId="TablenotesChar">
    <w:name w:val="Table notes Char"/>
    <w:basedOn w:val="DefaultParagraphFont"/>
    <w:link w:val="Tablenotes"/>
    <w:rsid w:val="006F34DF"/>
    <w:rPr>
      <w:rFonts w:cs="Arial"/>
      <w:iCs/>
      <w:sz w:val="20"/>
      <w:szCs w:val="20"/>
    </w:rPr>
  </w:style>
  <w:style w:type="paragraph" w:customStyle="1" w:styleId="Tablebody">
    <w:name w:val="Table body"/>
    <w:basedOn w:val="Normal"/>
    <w:link w:val="TablebodyChar"/>
    <w:qFormat/>
    <w:rsid w:val="006F34DF"/>
    <w:pPr>
      <w:spacing w:line="240" w:lineRule="auto"/>
    </w:pPr>
    <w:rPr>
      <w:rFonts w:asciiTheme="minorHAnsi" w:eastAsiaTheme="minorHAnsi" w:hAnsiTheme="minorHAnsi" w:cs="Arial"/>
      <w:sz w:val="22"/>
      <w:szCs w:val="22"/>
      <w:lang w:eastAsia="en-US"/>
    </w:rPr>
  </w:style>
  <w:style w:type="character" w:customStyle="1" w:styleId="TablebodyChar">
    <w:name w:val="Table body Char"/>
    <w:basedOn w:val="DefaultParagraphFont"/>
    <w:link w:val="Tablebody"/>
    <w:rsid w:val="006F34DF"/>
    <w:rPr>
      <w:rFonts w:cs="Arial"/>
    </w:rPr>
  </w:style>
  <w:style w:type="table" w:customStyle="1" w:styleId="TableGrid12">
    <w:name w:val="Table Grid12"/>
    <w:basedOn w:val="TableNormal"/>
    <w:next w:val="TableGrid"/>
    <w:uiPriority w:val="39"/>
    <w:rsid w:val="009F24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46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7173472\OneDrive%20-%20Leeds%20Beckett%20University\Documents\Custom%20Office%20Templates\TF_Template_Word_Windows_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FE3A864312CC4CBFDC54696A1A06DE" ma:contentTypeVersion="12" ma:contentTypeDescription="Create a new document." ma:contentTypeScope="" ma:versionID="af4417feeda590576c162ccb262b2b02">
  <xsd:schema xmlns:xsd="http://www.w3.org/2001/XMLSchema" xmlns:xs="http://www.w3.org/2001/XMLSchema" xmlns:p="http://schemas.microsoft.com/office/2006/metadata/properties" xmlns:ns3="f1d39bf0-e9f7-46f8-84d3-15d8c791f02c" xmlns:ns4="a43947b3-ffac-4f62-9369-09decb5d3f02" targetNamespace="http://schemas.microsoft.com/office/2006/metadata/properties" ma:root="true" ma:fieldsID="21f5194794ffb893d4a3ebe467d2db96" ns3:_="" ns4:_="">
    <xsd:import namespace="f1d39bf0-e9f7-46f8-84d3-15d8c791f02c"/>
    <xsd:import namespace="a43947b3-ffac-4f62-9369-09decb5d3f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39bf0-e9f7-46f8-84d3-15d8c791f0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3947b3-ffac-4f62-9369-09decb5d3f0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9BE2C21-997C-4807-83BC-ADF2A74CC6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d39bf0-e9f7-46f8-84d3-15d8c791f02c"/>
    <ds:schemaRef ds:uri="a43947b3-ffac-4f62-9369-09decb5d3f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FC74A0-87FD-4643-859A-D3BB5DE6EA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70339C-12FE-434A-B543-AD0826B7BC9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TF_Template_Word_Windows_2016.dotx</Template>
  <TotalTime>6</TotalTime>
  <Pages>3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Beckett University</Company>
  <LinksUpToDate>false</LinksUpToDate>
  <CharactersWithSpaces>5059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Asquith, Sarah</dc:creator>
  <cp:keywords/>
  <dc:description/>
  <cp:lastModifiedBy>Srikanth N.</cp:lastModifiedBy>
  <cp:revision>6</cp:revision>
  <dcterms:created xsi:type="dcterms:W3CDTF">2022-09-15T14:23:00Z</dcterms:created>
  <dcterms:modified xsi:type="dcterms:W3CDTF">2022-10-28T06:25:00Z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0x0101001DFE3A864312CC4CBFDC54696A1A06DE</vt:lpwstr>
  </property>
</Properties>
</file>