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1A82D" w14:textId="77777777" w:rsidR="009D255C" w:rsidRDefault="00F42C49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Patient ID</w:t>
      </w:r>
      <w:r w:rsidR="00541716">
        <w:rPr>
          <w:rFonts w:ascii="Avenir Book" w:hAnsi="Avenir Book" w:cs="Times New Roman"/>
          <w:color w:val="002060"/>
          <w:sz w:val="20"/>
          <w:szCs w:val="20"/>
        </w:rPr>
        <w:t xml:space="preserve">: ___________   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 w:rsidR="00541716">
        <w:rPr>
          <w:rFonts w:ascii="Avenir Book" w:hAnsi="Avenir Book" w:cs="Times New Roman"/>
          <w:color w:val="002060"/>
          <w:sz w:val="20"/>
          <w:szCs w:val="20"/>
        </w:rPr>
        <w:t>Date: ______________</w:t>
      </w:r>
      <w:r w:rsidR="009D255C" w:rsidRPr="00F52F71">
        <w:rPr>
          <w:rFonts w:ascii="Avenir Book" w:hAnsi="Avenir Book" w:cs="Times New Roman"/>
          <w:color w:val="002060"/>
          <w:sz w:val="20"/>
          <w:szCs w:val="20"/>
        </w:rPr>
        <w:t xml:space="preserve">   </w:t>
      </w:r>
    </w:p>
    <w:p w14:paraId="3E5DAA14" w14:textId="77777777" w:rsidR="00541716" w:rsidRDefault="00541716" w:rsidP="009D255C">
      <w:pPr>
        <w:rPr>
          <w:rFonts w:ascii="Avenir Book" w:hAnsi="Avenir Book" w:cs="Times New Roman"/>
          <w:color w:val="002060"/>
        </w:rPr>
      </w:pPr>
    </w:p>
    <w:p w14:paraId="2A52920A" w14:textId="2564F043" w:rsidR="009D255C" w:rsidRDefault="009D255C" w:rsidP="009D255C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BFBBE" wp14:editId="41856B62">
                <wp:simplePos x="0" y="0"/>
                <wp:positionH relativeFrom="column">
                  <wp:posOffset>0</wp:posOffset>
                </wp:positionH>
                <wp:positionV relativeFrom="paragraph">
                  <wp:posOffset>178435</wp:posOffset>
                </wp:positionV>
                <wp:extent cx="57150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6055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05pt" to="450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" strokecolor="#002060" strokeweight="1.5pt">
                <v:stroke joinstyle="miter"/>
              </v:line>
            </w:pict>
          </mc:Fallback>
        </mc:AlternateContent>
      </w:r>
      <w:r w:rsidR="003107DB">
        <w:rPr>
          <w:rFonts w:ascii="Avenir Book" w:hAnsi="Avenir Book" w:cs="Times New Roman"/>
          <w:noProof/>
          <w:color w:val="002060"/>
        </w:rPr>
        <w:t xml:space="preserve">Participating in these intervention sessions was important </w:t>
      </w:r>
      <w:r>
        <w:rPr>
          <w:rFonts w:ascii="Avenir Book" w:hAnsi="Avenir Book" w:cs="Times New Roman"/>
          <w:color w:val="002060"/>
        </w:rPr>
        <w:t>to me</w:t>
      </w:r>
    </w:p>
    <w:p w14:paraId="3CB95C21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2E10374E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3F267298" w14:textId="77777777" w:rsidR="009D255C" w:rsidRDefault="009D255C" w:rsidP="009D255C">
      <w:pPr>
        <w:rPr>
          <w:rFonts w:ascii="Avenir Book" w:hAnsi="Avenir Book" w:cs="Times New Roman"/>
          <w:color w:val="002060"/>
        </w:rPr>
      </w:pPr>
    </w:p>
    <w:p w14:paraId="41070118" w14:textId="7C3302BF" w:rsidR="00F102B1" w:rsidRDefault="00F102B1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573C1" wp14:editId="52E69532">
                <wp:simplePos x="0" y="0"/>
                <wp:positionH relativeFrom="column">
                  <wp:posOffset>0</wp:posOffset>
                </wp:positionH>
                <wp:positionV relativeFrom="paragraph">
                  <wp:posOffset>180975</wp:posOffset>
                </wp:positionV>
                <wp:extent cx="571500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2702C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25pt" to="450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" strokecolor="#002060" strokeweight="1.5pt">
                <v:stroke joinstyle="miter"/>
              </v:line>
            </w:pict>
          </mc:Fallback>
        </mc:AlternateContent>
      </w:r>
      <w:r w:rsidR="00F42C49">
        <w:rPr>
          <w:rFonts w:ascii="Avenir Book" w:hAnsi="Avenir Book" w:cs="Times New Roman"/>
          <w:color w:val="002060"/>
        </w:rPr>
        <w:t xml:space="preserve">The intervention helped </w:t>
      </w:r>
      <w:r w:rsidR="00F42C49" w:rsidRPr="00F42C49">
        <w:rPr>
          <w:rFonts w:ascii="Avenir Book" w:hAnsi="Avenir Book" w:cs="Times New Roman"/>
          <w:color w:val="002060"/>
          <w:u w:val="single"/>
        </w:rPr>
        <w:t>increase</w:t>
      </w:r>
      <w:r w:rsidR="00F42C49">
        <w:rPr>
          <w:rFonts w:ascii="Avenir Book" w:hAnsi="Avenir Book" w:cs="Times New Roman"/>
          <w:color w:val="002060"/>
        </w:rPr>
        <w:t xml:space="preserve"> my physical activity level </w:t>
      </w:r>
      <w:r w:rsidR="009D255C">
        <w:rPr>
          <w:rFonts w:ascii="Avenir Book" w:hAnsi="Avenir Book" w:cs="Times New Roman"/>
          <w:color w:val="002060"/>
          <w:sz w:val="20"/>
          <w:szCs w:val="20"/>
        </w:rPr>
        <w:t xml:space="preserve">     </w:t>
      </w:r>
    </w:p>
    <w:p w14:paraId="44C1C152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 xml:space="preserve">   </w:t>
      </w:r>
      <w:r w:rsidR="00F102B1">
        <w:rPr>
          <w:rFonts w:ascii="Avenir Book" w:hAnsi="Avenir Book" w:cs="Times New Roman"/>
          <w:color w:val="002060"/>
          <w:sz w:val="20"/>
          <w:szCs w:val="20"/>
        </w:rPr>
        <w:t xml:space="preserve">    </w:t>
      </w:r>
      <w:r>
        <w:rPr>
          <w:rFonts w:ascii="Avenir Book" w:hAnsi="Avenir Book" w:cs="Times New Roman"/>
          <w:color w:val="002060"/>
          <w:sz w:val="20"/>
          <w:szCs w:val="20"/>
        </w:rPr>
        <w:t>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58224B31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36AB7FED" w14:textId="77777777" w:rsidR="00F102B1" w:rsidRDefault="00F102B1" w:rsidP="00F102B1">
      <w:pPr>
        <w:rPr>
          <w:rFonts w:ascii="Avenir Book" w:hAnsi="Avenir Book" w:cs="Times New Roman"/>
          <w:color w:val="002060"/>
        </w:rPr>
      </w:pPr>
    </w:p>
    <w:p w14:paraId="6C577ADD" w14:textId="4E382C12" w:rsidR="00F42C49" w:rsidRDefault="00F42C49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F67015" wp14:editId="7336DC6C">
                <wp:simplePos x="0" y="0"/>
                <wp:positionH relativeFrom="column">
                  <wp:posOffset>0</wp:posOffset>
                </wp:positionH>
                <wp:positionV relativeFrom="paragraph">
                  <wp:posOffset>180975</wp:posOffset>
                </wp:positionV>
                <wp:extent cx="5715000" cy="1905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6571C" id="Straight Connector 12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25pt" to="450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</w:rPr>
        <w:t xml:space="preserve">The intervention helped </w:t>
      </w:r>
      <w:r w:rsidRPr="00F42C49">
        <w:rPr>
          <w:rFonts w:ascii="Avenir Book" w:hAnsi="Avenir Book" w:cs="Times New Roman"/>
          <w:color w:val="002060"/>
          <w:u w:val="single"/>
        </w:rPr>
        <w:t>decrease</w:t>
      </w:r>
      <w:r>
        <w:rPr>
          <w:rFonts w:ascii="Avenir Book" w:hAnsi="Avenir Book" w:cs="Times New Roman"/>
          <w:color w:val="002060"/>
        </w:rPr>
        <w:t xml:space="preserve"> my depressive symptoms </w: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</w:t>
      </w:r>
    </w:p>
    <w:p w14:paraId="73117355" w14:textId="77777777" w:rsidR="00F42C49" w:rsidRDefault="00F42C49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 xml:space="preserve">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7F82783D" w14:textId="77777777" w:rsidR="00F42C49" w:rsidRPr="00F42C49" w:rsidRDefault="00F42C49" w:rsidP="00F102B1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4B4BBFCF" w14:textId="77777777" w:rsidR="00F42C49" w:rsidRDefault="00F42C49" w:rsidP="00F102B1">
      <w:pPr>
        <w:rPr>
          <w:rFonts w:ascii="Avenir Book" w:hAnsi="Avenir Book" w:cs="Times New Roman"/>
          <w:color w:val="002060"/>
        </w:rPr>
      </w:pPr>
    </w:p>
    <w:p w14:paraId="340A4796" w14:textId="766886B2" w:rsidR="008124C6" w:rsidRPr="009D255C" w:rsidRDefault="003107DB" w:rsidP="008124C6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>As a result of the intervention</w:t>
      </w:r>
      <w:r w:rsidR="00EB5E0D">
        <w:rPr>
          <w:rFonts w:ascii="Avenir Book" w:hAnsi="Avenir Book" w:cs="Times New Roman"/>
          <w:color w:val="002060"/>
        </w:rPr>
        <w:t xml:space="preserve"> sessions,</w:t>
      </w:r>
      <w:r w:rsidR="008124C6">
        <w:rPr>
          <w:rFonts w:ascii="Avenir Book" w:hAnsi="Avenir Book" w:cs="Times New Roman"/>
          <w:color w:val="002060"/>
        </w:rPr>
        <w:t xml:space="preserve"> </w:t>
      </w:r>
      <w:r w:rsidR="008124C6" w:rsidRPr="009D255C">
        <w:rPr>
          <w:rFonts w:ascii="Avenir Book" w:hAnsi="Avenir Book" w:cs="Times New Roman"/>
          <w:color w:val="002060"/>
        </w:rPr>
        <w:t xml:space="preserve">I </w:t>
      </w:r>
      <w:r w:rsidR="008124C6">
        <w:rPr>
          <w:rFonts w:ascii="Avenir Book" w:hAnsi="Avenir Book" w:cs="Times New Roman"/>
          <w:color w:val="002060"/>
        </w:rPr>
        <w:t xml:space="preserve">believe I will be able to successfully increase my physical activity on my own </w:t>
      </w:r>
      <w:r w:rsidR="008124C6" w:rsidRPr="009D255C">
        <w:rPr>
          <w:rFonts w:ascii="Avenir Book" w:hAnsi="Avenir Book" w:cs="Times New Roman"/>
          <w:color w:val="002060"/>
        </w:rPr>
        <w:t xml:space="preserve"> </w:t>
      </w:r>
    </w:p>
    <w:p w14:paraId="096901BD" w14:textId="77777777" w:rsidR="008124C6" w:rsidRDefault="008124C6" w:rsidP="008124C6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B312BF" wp14:editId="62E2F8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2B79D" id="Straight Connector 8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1C7464A3" w14:textId="77777777" w:rsidR="008124C6" w:rsidRDefault="008124C6" w:rsidP="008124C6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384584CD" w14:textId="77777777" w:rsidR="008124C6" w:rsidRDefault="008124C6" w:rsidP="00F102B1">
      <w:pPr>
        <w:rPr>
          <w:rFonts w:ascii="Avenir Book" w:hAnsi="Avenir Book" w:cs="Times New Roman"/>
          <w:color w:val="002060"/>
        </w:rPr>
      </w:pPr>
    </w:p>
    <w:p w14:paraId="5E04802B" w14:textId="77777777" w:rsidR="00F102B1" w:rsidRDefault="00F102B1" w:rsidP="00F102B1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>I am feeling better overall</w:t>
      </w:r>
    </w:p>
    <w:p w14:paraId="6DB5C756" w14:textId="77777777" w:rsidR="00F102B1" w:rsidRDefault="00F102B1" w:rsidP="00F102B1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61AC5E" wp14:editId="161E57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342359" id="Straight Connector 11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71AD26A6" w14:textId="77777777" w:rsidR="00F102B1" w:rsidRPr="00F102B1" w:rsidRDefault="00F102B1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1AB0AA9D" w14:textId="77777777" w:rsidR="00F102B1" w:rsidRDefault="00F102B1" w:rsidP="009D255C">
      <w:pPr>
        <w:rPr>
          <w:rFonts w:ascii="Avenir Book" w:hAnsi="Avenir Book" w:cs="Times New Roman"/>
          <w:color w:val="002060"/>
        </w:rPr>
      </w:pPr>
    </w:p>
    <w:p w14:paraId="068E09B4" w14:textId="77777777" w:rsidR="00F42C49" w:rsidRDefault="00F42C49" w:rsidP="00F42C49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 xml:space="preserve">My quality-of-life has improved </w:t>
      </w:r>
    </w:p>
    <w:p w14:paraId="1216E881" w14:textId="77777777" w:rsidR="00F42C49" w:rsidRDefault="00F42C49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027E89" wp14:editId="6BBD21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2564C7" id="Straight Connector 14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13E2537D" w14:textId="77777777" w:rsidR="00F42C49" w:rsidRPr="00F102B1" w:rsidRDefault="00F42C49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6CA9A5D8" w14:textId="77777777" w:rsidR="00F42C49" w:rsidRDefault="00F42C49" w:rsidP="009D255C">
      <w:pPr>
        <w:rPr>
          <w:rFonts w:ascii="Avenir Book" w:hAnsi="Avenir Book" w:cs="Times New Roman"/>
          <w:color w:val="002060"/>
        </w:rPr>
      </w:pPr>
    </w:p>
    <w:p w14:paraId="434C3B97" w14:textId="7904E9A2" w:rsidR="009D255C" w:rsidRPr="009D255C" w:rsidRDefault="009D255C" w:rsidP="009D255C">
      <w:pPr>
        <w:rPr>
          <w:rFonts w:ascii="Avenir Book" w:hAnsi="Avenir Book" w:cs="Times New Roman"/>
          <w:color w:val="002060"/>
        </w:rPr>
      </w:pPr>
      <w:r w:rsidRPr="009D255C">
        <w:rPr>
          <w:rFonts w:ascii="Avenir Book" w:hAnsi="Avenir Book" w:cs="Times New Roman"/>
          <w:color w:val="002060"/>
        </w:rPr>
        <w:t xml:space="preserve">I enjoyed meeting with my therapist </w:t>
      </w:r>
      <w:r w:rsidR="00EB5E0D">
        <w:rPr>
          <w:rFonts w:ascii="Avenir Book" w:hAnsi="Avenir Book" w:cs="Times New Roman"/>
          <w:color w:val="002060"/>
        </w:rPr>
        <w:t>using the video</w:t>
      </w:r>
      <w:r w:rsidR="00F42C49">
        <w:rPr>
          <w:rFonts w:ascii="Avenir Book" w:hAnsi="Avenir Book" w:cs="Times New Roman"/>
          <w:color w:val="002060"/>
        </w:rPr>
        <w:t xml:space="preserve"> technology </w:t>
      </w:r>
      <w:r w:rsidRPr="009D255C">
        <w:rPr>
          <w:rFonts w:ascii="Avenir Book" w:hAnsi="Avenir Book" w:cs="Times New Roman"/>
          <w:color w:val="002060"/>
        </w:rPr>
        <w:t xml:space="preserve"> </w:t>
      </w:r>
    </w:p>
    <w:p w14:paraId="5E96EDE4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CAE72C" wp14:editId="701362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D23D3" id="Straight Connector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5F311C18" w14:textId="77777777" w:rsidR="009D255C" w:rsidRDefault="009D255C" w:rsidP="009D255C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7A0F9D81" w14:textId="77777777" w:rsidR="00FA46AF" w:rsidRDefault="00FA46AF" w:rsidP="009D255C">
      <w:pPr>
        <w:rPr>
          <w:rFonts w:ascii="Avenir Book" w:hAnsi="Avenir Book" w:cs="Times New Roman"/>
          <w:color w:val="002060"/>
        </w:rPr>
      </w:pPr>
    </w:p>
    <w:p w14:paraId="441A676F" w14:textId="195DBA27" w:rsidR="009D255C" w:rsidRDefault="009D255C" w:rsidP="009D255C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 xml:space="preserve">I </w:t>
      </w:r>
      <w:r w:rsidR="00F42C49">
        <w:rPr>
          <w:rFonts w:ascii="Avenir Book" w:hAnsi="Avenir Book" w:cs="Times New Roman"/>
          <w:color w:val="002060"/>
        </w:rPr>
        <w:t xml:space="preserve">experienced </w:t>
      </w:r>
      <w:r w:rsidR="00EB5E0D">
        <w:rPr>
          <w:rFonts w:ascii="Avenir Book" w:hAnsi="Avenir Book" w:cs="Times New Roman"/>
          <w:color w:val="002060"/>
        </w:rPr>
        <w:t>problems using the video technology</w:t>
      </w:r>
      <w:r w:rsidR="00FA46AF">
        <w:rPr>
          <w:rFonts w:ascii="Avenir Book" w:hAnsi="Avenir Book" w:cs="Times New Roman"/>
          <w:color w:val="002060"/>
        </w:rPr>
        <w:t xml:space="preserve"> during the intervention </w:t>
      </w:r>
    </w:p>
    <w:p w14:paraId="021A6C80" w14:textId="77777777" w:rsidR="003107DB" w:rsidRDefault="003107DB" w:rsidP="003107DB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E765AB" wp14:editId="273438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8E107" id="Straight Connector 5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4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5</w:t>
      </w:r>
    </w:p>
    <w:p w14:paraId="4AC11249" w14:textId="77777777" w:rsidR="003107DB" w:rsidRDefault="003107DB" w:rsidP="003107DB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Disagree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Disagree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Neutral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Agree Somewhat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                 Agree</w:t>
      </w:r>
    </w:p>
    <w:p w14:paraId="34748347" w14:textId="77777777" w:rsidR="009D255C" w:rsidRDefault="009D255C" w:rsidP="009D255C">
      <w:pPr>
        <w:rPr>
          <w:rFonts w:ascii="Avenir Book" w:hAnsi="Avenir Book" w:cs="Times New Roman"/>
          <w:color w:val="002060"/>
        </w:rPr>
      </w:pPr>
    </w:p>
    <w:p w14:paraId="74DD1AB3" w14:textId="17442736" w:rsidR="00F42C49" w:rsidRDefault="00F42C49" w:rsidP="00F42C49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 xml:space="preserve">The technology issues I experienced </w:t>
      </w:r>
      <w:r w:rsidR="003107DB">
        <w:rPr>
          <w:rFonts w:ascii="Avenir Book" w:hAnsi="Avenir Book" w:cs="Times New Roman"/>
          <w:color w:val="002060"/>
        </w:rPr>
        <w:t xml:space="preserve">reduced the quality of my sessions </w:t>
      </w:r>
      <w:r>
        <w:rPr>
          <w:rFonts w:ascii="Avenir Book" w:hAnsi="Avenir Book" w:cs="Times New Roman"/>
          <w:color w:val="002060"/>
        </w:rPr>
        <w:t xml:space="preserve"> </w:t>
      </w:r>
    </w:p>
    <w:p w14:paraId="6156320C" w14:textId="2D4C179B" w:rsidR="00F42C49" w:rsidRDefault="00F42C49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DAB3B0" wp14:editId="252C1D6A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715000" cy="190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830B4" id="Straight Connector 13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35pt" to="450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" strokecolor="#002060" strokeweight="1.5pt">
                <v:stroke joinstyle="miter"/>
              </v:line>
            </w:pict>
          </mc:Fallback>
        </mc:AlternateContent>
      </w:r>
      <w:r w:rsidR="003107DB"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  3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  <w:t xml:space="preserve">        4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  <w:t xml:space="preserve"> 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ab/>
        <w:t xml:space="preserve">      </w:t>
      </w:r>
      <w:r>
        <w:rPr>
          <w:rFonts w:ascii="Avenir Book" w:hAnsi="Avenir Book" w:cs="Times New Roman"/>
          <w:color w:val="002060"/>
          <w:sz w:val="20"/>
          <w:szCs w:val="20"/>
        </w:rPr>
        <w:t>5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</w:t>
      </w:r>
      <w:r w:rsidR="003107DB">
        <w:rPr>
          <w:rFonts w:ascii="Avenir Book" w:hAnsi="Avenir Book" w:cs="Times New Roman"/>
          <w:color w:val="002060"/>
          <w:sz w:val="20"/>
          <w:szCs w:val="20"/>
        </w:rPr>
        <w:t xml:space="preserve">                             </w:t>
      </w:r>
      <w:r>
        <w:rPr>
          <w:rFonts w:ascii="Avenir Book" w:hAnsi="Avenir Book" w:cs="Times New Roman"/>
          <w:color w:val="002060"/>
          <w:sz w:val="20"/>
          <w:szCs w:val="20"/>
        </w:rPr>
        <w:t>6</w:t>
      </w:r>
    </w:p>
    <w:p w14:paraId="42CADB4A" w14:textId="0C28C306" w:rsidR="00F42C49" w:rsidRDefault="003107DB" w:rsidP="00F42C49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lastRenderedPageBreak/>
        <w:t xml:space="preserve">Disagree          </w:t>
      </w:r>
      <w:r w:rsidR="00F42C49">
        <w:rPr>
          <w:rFonts w:ascii="Avenir Book" w:hAnsi="Avenir Book" w:cs="Times New Roman"/>
          <w:color w:val="002060"/>
          <w:sz w:val="20"/>
          <w:szCs w:val="20"/>
        </w:rPr>
        <w:t>Disagre</w: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e Somewhat </w:t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Neutral       </w:t>
      </w:r>
      <w:r w:rsidR="00F42C49">
        <w:rPr>
          <w:rFonts w:ascii="Avenir Book" w:hAnsi="Avenir Book" w:cs="Times New Roman"/>
          <w:color w:val="002060"/>
          <w:sz w:val="20"/>
          <w:szCs w:val="20"/>
        </w:rPr>
        <w:t>Agree Somewhat</w:t>
      </w:r>
      <w:r w:rsidR="00F42C49">
        <w:rPr>
          <w:rFonts w:ascii="Avenir Book" w:hAnsi="Avenir Book" w:cs="Times New Roman"/>
          <w:color w:val="002060"/>
          <w:sz w:val="20"/>
          <w:szCs w:val="20"/>
        </w:rPr>
        <w:tab/>
        <w:t xml:space="preserve"> </w: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Agree        Did not experience any problems  </w:t>
      </w:r>
    </w:p>
    <w:p w14:paraId="7B4B730E" w14:textId="77777777" w:rsidR="009D255C" w:rsidRDefault="009D255C" w:rsidP="009D255C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ab/>
      </w:r>
      <w:r>
        <w:rPr>
          <w:rFonts w:ascii="Avenir Book" w:hAnsi="Avenir Book" w:cs="Times New Roman"/>
          <w:color w:val="002060"/>
        </w:rPr>
        <w:tab/>
      </w:r>
      <w:r>
        <w:rPr>
          <w:rFonts w:ascii="Avenir Book" w:hAnsi="Avenir Book" w:cs="Times New Roman"/>
          <w:color w:val="002060"/>
        </w:rPr>
        <w:tab/>
        <w:t xml:space="preserve">    </w:t>
      </w:r>
    </w:p>
    <w:p w14:paraId="1889E3BD" w14:textId="77777777" w:rsidR="00FA46AF" w:rsidRDefault="00FA46AF" w:rsidP="00FA46AF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 xml:space="preserve">The number of therapy sessions was </w:t>
      </w:r>
    </w:p>
    <w:p w14:paraId="7CF282AD" w14:textId="77777777" w:rsidR="00FA46AF" w:rsidRDefault="00FA46AF" w:rsidP="00FA46AF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712102" wp14:editId="170C17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34E18" id="Straight Connector 4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</w:p>
    <w:p w14:paraId="7E8C2FD0" w14:textId="77777777" w:rsidR="00FA46AF" w:rsidRPr="00F102B1" w:rsidRDefault="00FA46AF" w:rsidP="00FA46AF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Too few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Just right 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Too many</w:t>
      </w:r>
    </w:p>
    <w:p w14:paraId="63134043" w14:textId="77777777" w:rsidR="00FA46AF" w:rsidRDefault="00FA46AF" w:rsidP="00FA46AF">
      <w:pPr>
        <w:rPr>
          <w:rFonts w:ascii="Avenir Book" w:hAnsi="Avenir Book" w:cs="Times New Roman"/>
          <w:color w:val="002060"/>
        </w:rPr>
      </w:pPr>
    </w:p>
    <w:p w14:paraId="7495345C" w14:textId="26AEABE0" w:rsidR="00FA46AF" w:rsidRDefault="00FA46AF" w:rsidP="00FA46AF">
      <w:pPr>
        <w:rPr>
          <w:rFonts w:ascii="Avenir Book" w:hAnsi="Avenir Book" w:cs="Times New Roman"/>
          <w:color w:val="002060"/>
        </w:rPr>
      </w:pPr>
      <w:r>
        <w:rPr>
          <w:rFonts w:ascii="Avenir Book" w:hAnsi="Avenir Book" w:cs="Times New Roman"/>
          <w:color w:val="002060"/>
        </w:rPr>
        <w:t xml:space="preserve">The time between therapy sessions was  </w:t>
      </w:r>
    </w:p>
    <w:p w14:paraId="1B06AE73" w14:textId="77777777" w:rsidR="00FA46AF" w:rsidRDefault="00FA46AF" w:rsidP="00FA46AF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F717C8" wp14:editId="33582BF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90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5A8C64" id="Straight Connector 7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" strokecolor="#002060" strokeweight="1.5pt">
                <v:stroke joinstyle="miter"/>
              </v:line>
            </w:pict>
          </mc:Fallback>
        </mc:AlternateContent>
      </w:r>
      <w:r>
        <w:rPr>
          <w:rFonts w:ascii="Avenir Book" w:hAnsi="Avenir Book" w:cs="Times New Roman"/>
          <w:color w:val="002060"/>
          <w:sz w:val="20"/>
          <w:szCs w:val="20"/>
        </w:rPr>
        <w:t xml:space="preserve">        1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2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>3</w:t>
      </w:r>
    </w:p>
    <w:p w14:paraId="6A5F4386" w14:textId="77777777" w:rsidR="00FA46AF" w:rsidRPr="00F102B1" w:rsidRDefault="00FA46AF" w:rsidP="00FA46AF">
      <w:pPr>
        <w:rPr>
          <w:rFonts w:ascii="Avenir Book" w:hAnsi="Avenir Book" w:cs="Times New Roman"/>
          <w:color w:val="002060"/>
          <w:sz w:val="20"/>
          <w:szCs w:val="20"/>
        </w:rPr>
      </w:pPr>
      <w:r>
        <w:rPr>
          <w:rFonts w:ascii="Avenir Book" w:hAnsi="Avenir Book" w:cs="Times New Roman"/>
          <w:color w:val="002060"/>
          <w:sz w:val="20"/>
          <w:szCs w:val="20"/>
        </w:rPr>
        <w:t>Too short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   Just right </w:t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</w:r>
      <w:r>
        <w:rPr>
          <w:rFonts w:ascii="Avenir Book" w:hAnsi="Avenir Book" w:cs="Times New Roman"/>
          <w:color w:val="002060"/>
          <w:sz w:val="20"/>
          <w:szCs w:val="20"/>
        </w:rPr>
        <w:tab/>
        <w:t xml:space="preserve">        Too long</w:t>
      </w:r>
    </w:p>
    <w:p w14:paraId="63AE4C09" w14:textId="77777777" w:rsidR="00FA46AF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0F8B72CF" w14:textId="77777777" w:rsidR="003107DB" w:rsidRDefault="003107DB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2F15C077" w14:textId="77777777" w:rsidR="003107DB" w:rsidRDefault="003107DB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38747B43" w14:textId="77777777" w:rsidR="003107DB" w:rsidRDefault="003107DB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30A7E5BD" w14:textId="5B326C60" w:rsidR="009D255C" w:rsidRDefault="00EB5E0D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What has been t</w:t>
      </w:r>
      <w:r w:rsidRPr="00541716">
        <w:rPr>
          <w:rFonts w:ascii="Avenir Book" w:hAnsi="Avenir Book" w:cs="Times New Roman"/>
          <w:color w:val="002060"/>
          <w:sz w:val="23"/>
          <w:szCs w:val="23"/>
        </w:rPr>
        <w:t xml:space="preserve">he </w:t>
      </w:r>
      <w:r w:rsidR="009D255C" w:rsidRPr="00541716">
        <w:rPr>
          <w:rFonts w:ascii="Avenir Book" w:hAnsi="Avenir Book" w:cs="Times New Roman"/>
          <w:color w:val="002060"/>
          <w:sz w:val="23"/>
          <w:szCs w:val="23"/>
        </w:rPr>
        <w:t xml:space="preserve">most helpful part of </w:t>
      </w:r>
      <w:r w:rsidR="00F42C49">
        <w:rPr>
          <w:rFonts w:ascii="Avenir Book" w:hAnsi="Avenir Book" w:cs="Times New Roman"/>
          <w:color w:val="002060"/>
          <w:sz w:val="23"/>
          <w:szCs w:val="23"/>
        </w:rPr>
        <w:t>the intervention</w:t>
      </w:r>
      <w:r>
        <w:rPr>
          <w:rFonts w:ascii="Avenir Book" w:hAnsi="Avenir Book" w:cs="Times New Roman"/>
          <w:color w:val="002060"/>
          <w:sz w:val="23"/>
          <w:szCs w:val="23"/>
        </w:rPr>
        <w:t>?</w:t>
      </w:r>
    </w:p>
    <w:p w14:paraId="34254FCA" w14:textId="77777777" w:rsidR="00F42C49" w:rsidRPr="00541716" w:rsidRDefault="00F42C49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1672C0D7" w14:textId="77777777" w:rsidR="00F42C49" w:rsidRDefault="009D255C" w:rsidP="009D255C">
      <w:pPr>
        <w:rPr>
          <w:rFonts w:ascii="Avenir Book" w:hAnsi="Avenir Book" w:cs="Times New Roman"/>
          <w:color w:val="002060"/>
          <w:sz w:val="23"/>
          <w:szCs w:val="23"/>
        </w:rPr>
      </w:pPr>
      <w:r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</w:t>
      </w:r>
      <w:r w:rsidR="00541716">
        <w:rPr>
          <w:rFonts w:ascii="Avenir Book" w:hAnsi="Avenir Book" w:cs="Times New Roman"/>
          <w:color w:val="002060"/>
          <w:sz w:val="23"/>
          <w:szCs w:val="23"/>
        </w:rPr>
        <w:t>____</w:t>
      </w:r>
    </w:p>
    <w:p w14:paraId="4A0E56B1" w14:textId="77777777" w:rsidR="003107DB" w:rsidRDefault="003107DB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4B5CC462" w14:textId="70856F5E" w:rsidR="009D255C" w:rsidRPr="00541716" w:rsidRDefault="00EB5E0D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What has been t</w:t>
      </w:r>
      <w:r w:rsidRPr="00541716">
        <w:rPr>
          <w:rFonts w:ascii="Avenir Book" w:hAnsi="Avenir Book" w:cs="Times New Roman"/>
          <w:color w:val="002060"/>
          <w:sz w:val="23"/>
          <w:szCs w:val="23"/>
        </w:rPr>
        <w:t xml:space="preserve">he </w:t>
      </w:r>
      <w:r w:rsidR="009D255C" w:rsidRPr="00541716">
        <w:rPr>
          <w:rFonts w:ascii="Avenir Book" w:hAnsi="Avenir Book" w:cs="Times New Roman"/>
          <w:color w:val="002060"/>
          <w:sz w:val="23"/>
          <w:szCs w:val="23"/>
        </w:rPr>
        <w:t xml:space="preserve">thing that frustrated </w:t>
      </w:r>
      <w:r>
        <w:rPr>
          <w:rFonts w:ascii="Avenir Book" w:hAnsi="Avenir Book" w:cs="Times New Roman"/>
          <w:color w:val="002060"/>
          <w:sz w:val="23"/>
          <w:szCs w:val="23"/>
        </w:rPr>
        <w:t>you</w:t>
      </w:r>
      <w:r w:rsidRPr="00541716">
        <w:rPr>
          <w:rFonts w:ascii="Avenir Book" w:hAnsi="Avenir Book" w:cs="Times New Roman"/>
          <w:color w:val="002060"/>
          <w:sz w:val="23"/>
          <w:szCs w:val="23"/>
        </w:rPr>
        <w:t xml:space="preserve"> </w:t>
      </w:r>
      <w:r w:rsidR="009D255C" w:rsidRPr="00541716">
        <w:rPr>
          <w:rFonts w:ascii="Avenir Book" w:hAnsi="Avenir Book" w:cs="Times New Roman"/>
          <w:color w:val="002060"/>
          <w:sz w:val="23"/>
          <w:szCs w:val="23"/>
        </w:rPr>
        <w:t>most about</w:t>
      </w:r>
      <w:r w:rsidR="00F42C49">
        <w:rPr>
          <w:rFonts w:ascii="Avenir Book" w:hAnsi="Avenir Book" w:cs="Times New Roman"/>
          <w:color w:val="002060"/>
          <w:sz w:val="23"/>
          <w:szCs w:val="23"/>
        </w:rPr>
        <w:t xml:space="preserve"> the intervention</w:t>
      </w:r>
      <w:r>
        <w:rPr>
          <w:rFonts w:ascii="Avenir Book" w:hAnsi="Avenir Book" w:cs="Times New Roman"/>
          <w:color w:val="002060"/>
          <w:sz w:val="23"/>
          <w:szCs w:val="23"/>
        </w:rPr>
        <w:t>?</w:t>
      </w:r>
      <w:r w:rsidR="009D255C" w:rsidRPr="00541716">
        <w:rPr>
          <w:rFonts w:ascii="Avenir Book" w:hAnsi="Avenir Book" w:cs="Times New Roman"/>
          <w:color w:val="002060"/>
          <w:sz w:val="23"/>
          <w:szCs w:val="23"/>
        </w:rPr>
        <w:t xml:space="preserve"> </w:t>
      </w:r>
    </w:p>
    <w:p w14:paraId="40E6B9FF" w14:textId="77777777" w:rsidR="00F42C49" w:rsidRDefault="00F42C49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6E7A2FAB" w14:textId="77777777" w:rsidR="00F42C49" w:rsidRDefault="009D255C" w:rsidP="009D255C">
      <w:pPr>
        <w:rPr>
          <w:rFonts w:ascii="Avenir Book" w:hAnsi="Avenir Book" w:cs="Times New Roman"/>
          <w:color w:val="002060"/>
          <w:sz w:val="23"/>
          <w:szCs w:val="23"/>
        </w:rPr>
      </w:pPr>
      <w:r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</w:t>
      </w:r>
      <w:r w:rsidR="00F42C49">
        <w:rPr>
          <w:rFonts w:ascii="Avenir Book" w:hAnsi="Avenir Book" w:cs="Times New Roman"/>
          <w:color w:val="002060"/>
          <w:sz w:val="23"/>
          <w:szCs w:val="23"/>
        </w:rPr>
        <w:t>____</w:t>
      </w:r>
    </w:p>
    <w:p w14:paraId="6083B0A0" w14:textId="77777777" w:rsidR="00F42C49" w:rsidRDefault="00F42C49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371BCD8E" w14:textId="77777777" w:rsidR="00FA46AF" w:rsidRPr="00541716" w:rsidRDefault="00FA46AF" w:rsidP="00FA46AF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What else could the intervention have done to help you increase your physical activity?</w:t>
      </w:r>
    </w:p>
    <w:p w14:paraId="40A99BD9" w14:textId="77777777" w:rsidR="00FA46AF" w:rsidRDefault="00FA46AF" w:rsidP="00FA46AF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45CCB6D0" w14:textId="77777777" w:rsidR="00FA46AF" w:rsidRDefault="00FA46AF" w:rsidP="00FA46AF">
      <w:pPr>
        <w:rPr>
          <w:rFonts w:ascii="Avenir Book" w:hAnsi="Avenir Book" w:cs="Times New Roman"/>
          <w:color w:val="002060"/>
          <w:sz w:val="23"/>
          <w:szCs w:val="23"/>
        </w:rPr>
      </w:pPr>
      <w:r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</w:t>
      </w:r>
      <w:r>
        <w:rPr>
          <w:rFonts w:ascii="Avenir Book" w:hAnsi="Avenir Book" w:cs="Times New Roman"/>
          <w:color w:val="002060"/>
          <w:sz w:val="23"/>
          <w:szCs w:val="23"/>
        </w:rPr>
        <w:t>____</w:t>
      </w:r>
    </w:p>
    <w:p w14:paraId="598E2161" w14:textId="77777777" w:rsidR="00F42C49" w:rsidRDefault="00F42C49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3CA35B95" w14:textId="638FE06E" w:rsidR="00EB5E0D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What barriers</w:t>
      </w:r>
      <w:r w:rsidR="00814E56">
        <w:rPr>
          <w:rFonts w:ascii="Avenir Book" w:hAnsi="Avenir Book" w:cs="Times New Roman"/>
          <w:color w:val="002060"/>
          <w:sz w:val="23"/>
          <w:szCs w:val="23"/>
        </w:rPr>
        <w:t xml:space="preserve"> made it challenging to complete 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the intervention? </w:t>
      </w:r>
    </w:p>
    <w:p w14:paraId="61FD38B2" w14:textId="77777777" w:rsidR="00EB5E0D" w:rsidRDefault="00EB5E0D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4A74EF23" w14:textId="77777777" w:rsidR="00EB5E0D" w:rsidRDefault="00EB5E0D" w:rsidP="00EB5E0D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___________________________________________________________________________________</w:t>
      </w:r>
    </w:p>
    <w:p w14:paraId="0306EFD4" w14:textId="77777777" w:rsidR="00EB5E0D" w:rsidRDefault="00EB5E0D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3C2B50E3" w14:textId="77777777" w:rsidR="00FA46AF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What would help to reduce such barriers for future participants?</w:t>
      </w:r>
    </w:p>
    <w:p w14:paraId="64CAE922" w14:textId="77777777" w:rsidR="00FA46AF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575EB7EF" w14:textId="77777777" w:rsidR="00FA46AF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___________________________________________________________________________________</w:t>
      </w:r>
    </w:p>
    <w:p w14:paraId="67C32BF5" w14:textId="77777777" w:rsidR="00FA46AF" w:rsidRDefault="00FA46AF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457A3191" w14:textId="59AC7D17" w:rsidR="008124C6" w:rsidRDefault="008124C6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I</w:t>
      </w:r>
      <w:r w:rsidR="00BF0CD3">
        <w:rPr>
          <w:rFonts w:ascii="Avenir Book" w:hAnsi="Avenir Book" w:cs="Times New Roman"/>
          <w:color w:val="002060"/>
          <w:sz w:val="23"/>
          <w:szCs w:val="23"/>
        </w:rPr>
        <w:t>n the future, I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believe this intervention could be completed by the following kinds of interventionists</w:t>
      </w:r>
      <w:r w:rsidR="00BD0CFD">
        <w:rPr>
          <w:rFonts w:ascii="Avenir Book" w:hAnsi="Avenir Book" w:cs="Times New Roman"/>
          <w:color w:val="002060"/>
          <w:sz w:val="23"/>
          <w:szCs w:val="23"/>
        </w:rPr>
        <w:t>: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[check all that apply]</w:t>
      </w:r>
    </w:p>
    <w:p w14:paraId="5532B7E8" w14:textId="22DB0484" w:rsidR="003107DB" w:rsidRDefault="003107DB" w:rsidP="009D255C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Someone wit</w:t>
      </w:r>
      <w:r w:rsidR="00BD0CFD">
        <w:rPr>
          <w:rFonts w:ascii="Avenir Book" w:hAnsi="Avenir Book" w:cs="Times New Roman"/>
          <w:color w:val="002060"/>
          <w:sz w:val="23"/>
          <w:szCs w:val="23"/>
        </w:rPr>
        <w:t>hout mental health experience or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training</w:t>
      </w:r>
    </w:p>
    <w:p w14:paraId="55C69C32" w14:textId="77777777" w:rsidR="003107DB" w:rsidRDefault="003107DB" w:rsidP="009D255C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A person with basic mental health training (like a graduate or medical student)</w:t>
      </w:r>
    </w:p>
    <w:p w14:paraId="584E3BD2" w14:textId="77777777" w:rsidR="003107DB" w:rsidRDefault="003107DB" w:rsidP="009D255C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A person with intermediate mental health training (like a licensed Social Worker)</w:t>
      </w:r>
    </w:p>
    <w:p w14:paraId="74A05398" w14:textId="77777777" w:rsidR="003107DB" w:rsidRDefault="003107DB" w:rsidP="009D255C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 xml:space="preserve">A person with advanced mental health training (like a licensed Psychologist or Psychiatrist) </w:t>
      </w:r>
    </w:p>
    <w:p w14:paraId="0794C3A8" w14:textId="77777777" w:rsidR="008124C6" w:rsidRDefault="008124C6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7122BD0D" w14:textId="4947CB39" w:rsidR="008124C6" w:rsidRDefault="008124C6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I</w:t>
      </w:r>
      <w:r w:rsidR="00BF0CD3">
        <w:rPr>
          <w:rFonts w:ascii="Avenir Book" w:hAnsi="Avenir Book" w:cs="Times New Roman"/>
          <w:color w:val="002060"/>
          <w:sz w:val="23"/>
          <w:szCs w:val="23"/>
        </w:rPr>
        <w:t>n the future, I believe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this intervention </w:t>
      </w:r>
      <w:r w:rsidR="003107DB">
        <w:rPr>
          <w:rFonts w:ascii="Avenir Book" w:hAnsi="Avenir Book" w:cs="Times New Roman"/>
          <w:color w:val="002060"/>
          <w:sz w:val="23"/>
          <w:szCs w:val="23"/>
        </w:rPr>
        <w:t>could best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be done in the following kinds of settings</w:t>
      </w:r>
      <w:r w:rsidR="00BD0CFD">
        <w:rPr>
          <w:rFonts w:ascii="Avenir Book" w:hAnsi="Avenir Book" w:cs="Times New Roman"/>
          <w:color w:val="002060"/>
          <w:sz w:val="23"/>
          <w:szCs w:val="23"/>
        </w:rPr>
        <w:t>: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 [check all that apply]</w:t>
      </w:r>
    </w:p>
    <w:p w14:paraId="5CBB7E54" w14:textId="77777777" w:rsidR="008124C6" w:rsidRDefault="008124C6" w:rsidP="008124C6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 xml:space="preserve">Remote/from home using technology </w:t>
      </w:r>
    </w:p>
    <w:p w14:paraId="7C253540" w14:textId="77777777" w:rsidR="003107DB" w:rsidRDefault="008124C6" w:rsidP="00316C94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 w:rsidRPr="00316C94">
        <w:rPr>
          <w:rFonts w:ascii="Avenir Book" w:hAnsi="Avenir Book" w:cs="Times New Roman"/>
          <w:color w:val="002060"/>
          <w:sz w:val="23"/>
          <w:szCs w:val="23"/>
        </w:rPr>
        <w:t xml:space="preserve">In-person </w:t>
      </w:r>
      <w:r w:rsidR="004B3C50" w:rsidRPr="00316C94">
        <w:rPr>
          <w:rFonts w:ascii="Avenir Book" w:hAnsi="Avenir Book" w:cs="Times New Roman"/>
          <w:color w:val="002060"/>
          <w:sz w:val="23"/>
          <w:szCs w:val="23"/>
        </w:rPr>
        <w:t xml:space="preserve">at a </w:t>
      </w:r>
      <w:r w:rsidRPr="00316C94">
        <w:rPr>
          <w:rFonts w:ascii="Avenir Book" w:hAnsi="Avenir Book" w:cs="Times New Roman"/>
          <w:color w:val="002060"/>
          <w:sz w:val="23"/>
          <w:szCs w:val="23"/>
        </w:rPr>
        <w:t xml:space="preserve">research </w:t>
      </w:r>
      <w:r w:rsidR="004B3C50" w:rsidRPr="00316C94">
        <w:rPr>
          <w:rFonts w:ascii="Avenir Book" w:hAnsi="Avenir Book" w:cs="Times New Roman"/>
          <w:color w:val="002060"/>
          <w:sz w:val="23"/>
          <w:szCs w:val="23"/>
        </w:rPr>
        <w:t>facility</w:t>
      </w:r>
      <w:r w:rsidR="00316C94" w:rsidRPr="00316C94">
        <w:rPr>
          <w:rFonts w:ascii="Avenir Book" w:hAnsi="Avenir Book" w:cs="Times New Roman"/>
          <w:color w:val="002060"/>
          <w:sz w:val="23"/>
          <w:szCs w:val="23"/>
        </w:rPr>
        <w:t xml:space="preserve"> </w:t>
      </w:r>
      <w:r w:rsidR="003107DB">
        <w:rPr>
          <w:rFonts w:ascii="Avenir Book" w:hAnsi="Avenir Book" w:cs="Times New Roman"/>
          <w:color w:val="002060"/>
          <w:sz w:val="23"/>
          <w:szCs w:val="23"/>
        </w:rPr>
        <w:t>(like at UT Southwestern Medical Center)</w:t>
      </w:r>
    </w:p>
    <w:p w14:paraId="776D9024" w14:textId="54FBC474" w:rsidR="008124C6" w:rsidRPr="00316C94" w:rsidRDefault="008124C6" w:rsidP="00316C94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 w:rsidRPr="00316C94">
        <w:rPr>
          <w:rFonts w:ascii="Avenir Book" w:hAnsi="Avenir Book" w:cs="Times New Roman"/>
          <w:color w:val="002060"/>
          <w:sz w:val="23"/>
          <w:szCs w:val="23"/>
        </w:rPr>
        <w:t xml:space="preserve">In-person </w:t>
      </w:r>
      <w:r w:rsidR="004B3C50" w:rsidRPr="00316C94">
        <w:rPr>
          <w:rFonts w:ascii="Avenir Book" w:hAnsi="Avenir Book" w:cs="Times New Roman"/>
          <w:color w:val="002060"/>
          <w:sz w:val="23"/>
          <w:szCs w:val="23"/>
        </w:rPr>
        <w:t xml:space="preserve">at a </w:t>
      </w:r>
      <w:r w:rsidRPr="00316C94">
        <w:rPr>
          <w:rFonts w:ascii="Avenir Book" w:hAnsi="Avenir Book" w:cs="Times New Roman"/>
          <w:color w:val="002060"/>
          <w:sz w:val="23"/>
          <w:szCs w:val="23"/>
        </w:rPr>
        <w:t>doctor’s office (</w:t>
      </w:r>
      <w:r w:rsidR="003107DB">
        <w:rPr>
          <w:rFonts w:ascii="Avenir Book" w:hAnsi="Avenir Book" w:cs="Times New Roman"/>
          <w:color w:val="002060"/>
          <w:sz w:val="23"/>
          <w:szCs w:val="23"/>
        </w:rPr>
        <w:t>like</w:t>
      </w:r>
      <w:r w:rsidR="00BD0CFD">
        <w:rPr>
          <w:rFonts w:ascii="Avenir Book" w:hAnsi="Avenir Book" w:cs="Times New Roman"/>
          <w:color w:val="002060"/>
          <w:sz w:val="23"/>
          <w:szCs w:val="23"/>
        </w:rPr>
        <w:t xml:space="preserve"> </w:t>
      </w:r>
      <w:r w:rsidRPr="00316C94">
        <w:rPr>
          <w:rFonts w:ascii="Avenir Book" w:hAnsi="Avenir Book" w:cs="Times New Roman"/>
          <w:color w:val="002060"/>
          <w:sz w:val="23"/>
          <w:szCs w:val="23"/>
        </w:rPr>
        <w:t>your primary care physician)</w:t>
      </w:r>
    </w:p>
    <w:p w14:paraId="413FAF23" w14:textId="77777777" w:rsidR="008124C6" w:rsidRDefault="008124C6" w:rsidP="008124C6">
      <w:pPr>
        <w:pStyle w:val="ListParagraph"/>
        <w:numPr>
          <w:ilvl w:val="0"/>
          <w:numId w:val="1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In-person at a recreation or fitness center</w:t>
      </w:r>
    </w:p>
    <w:p w14:paraId="432EA782" w14:textId="77777777" w:rsidR="008124C6" w:rsidRDefault="008124C6" w:rsidP="008124C6">
      <w:pPr>
        <w:pStyle w:val="ListParagraph"/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 xml:space="preserve"> </w:t>
      </w:r>
    </w:p>
    <w:p w14:paraId="6FDCFF3D" w14:textId="63F6FAF3" w:rsidR="008124C6" w:rsidRDefault="003107DB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 xml:space="preserve">If given the choice, I would have preferred to complete the intervention: </w:t>
      </w:r>
    </w:p>
    <w:p w14:paraId="7C7CB0B6" w14:textId="644AE9A5" w:rsidR="00BF0CD3" w:rsidRPr="003107DB" w:rsidRDefault="00BF0CD3" w:rsidP="003107DB">
      <w:pPr>
        <w:pStyle w:val="ListParagraph"/>
        <w:numPr>
          <w:ilvl w:val="0"/>
          <w:numId w:val="2"/>
        </w:numPr>
        <w:rPr>
          <w:rFonts w:ascii="Avenir Book" w:hAnsi="Avenir Book" w:cs="Times New Roman"/>
          <w:color w:val="002060"/>
          <w:sz w:val="23"/>
          <w:szCs w:val="23"/>
        </w:rPr>
      </w:pPr>
      <w:r w:rsidRPr="003107DB">
        <w:rPr>
          <w:rFonts w:ascii="Avenir Book" w:hAnsi="Avenir Book" w:cs="Times New Roman"/>
          <w:color w:val="002060"/>
          <w:sz w:val="23"/>
          <w:szCs w:val="23"/>
        </w:rPr>
        <w:t>From home</w:t>
      </w:r>
      <w:r w:rsidR="00316C94" w:rsidRPr="003107DB">
        <w:rPr>
          <w:rFonts w:ascii="Avenir Book" w:hAnsi="Avenir Book" w:cs="Times New Roman"/>
          <w:color w:val="002060"/>
          <w:sz w:val="23"/>
          <w:szCs w:val="23"/>
        </w:rPr>
        <w:t xml:space="preserve"> or a </w:t>
      </w:r>
      <w:r w:rsidRPr="003107DB">
        <w:rPr>
          <w:rFonts w:ascii="Avenir Book" w:hAnsi="Avenir Book" w:cs="Times New Roman"/>
          <w:color w:val="002060"/>
          <w:sz w:val="23"/>
          <w:szCs w:val="23"/>
        </w:rPr>
        <w:t>remote setting</w:t>
      </w:r>
      <w:r w:rsidR="00316C94" w:rsidRPr="003107DB">
        <w:rPr>
          <w:rFonts w:ascii="Avenir Book" w:hAnsi="Avenir Book" w:cs="Times New Roman"/>
          <w:color w:val="002060"/>
          <w:sz w:val="23"/>
          <w:szCs w:val="23"/>
        </w:rPr>
        <w:t>,</w:t>
      </w:r>
      <w:r w:rsidRPr="003107DB">
        <w:rPr>
          <w:rFonts w:ascii="Avenir Book" w:hAnsi="Avenir Book" w:cs="Times New Roman"/>
          <w:color w:val="002060"/>
          <w:sz w:val="23"/>
          <w:szCs w:val="23"/>
        </w:rPr>
        <w:t xml:space="preserve"> via telephone</w:t>
      </w:r>
    </w:p>
    <w:p w14:paraId="5694435B" w14:textId="713F4DE4" w:rsidR="00BF0CD3" w:rsidRDefault="00BF0CD3" w:rsidP="00BF0CD3">
      <w:pPr>
        <w:pStyle w:val="ListParagraph"/>
        <w:numPr>
          <w:ilvl w:val="0"/>
          <w:numId w:val="2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From home</w:t>
      </w:r>
      <w:r w:rsidR="00316C94">
        <w:rPr>
          <w:rFonts w:ascii="Avenir Book" w:hAnsi="Avenir Book" w:cs="Times New Roman"/>
          <w:color w:val="002060"/>
          <w:sz w:val="23"/>
          <w:szCs w:val="23"/>
        </w:rPr>
        <w:t xml:space="preserve"> or a 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remote </w:t>
      </w:r>
      <w:r w:rsidR="00316C94">
        <w:rPr>
          <w:rFonts w:ascii="Avenir Book" w:hAnsi="Avenir Book" w:cs="Times New Roman"/>
          <w:color w:val="002060"/>
          <w:sz w:val="23"/>
          <w:szCs w:val="23"/>
        </w:rPr>
        <w:t xml:space="preserve">setting, </w:t>
      </w:r>
      <w:r>
        <w:rPr>
          <w:rFonts w:ascii="Avenir Book" w:hAnsi="Avenir Book" w:cs="Times New Roman"/>
          <w:color w:val="002060"/>
          <w:sz w:val="23"/>
          <w:szCs w:val="23"/>
        </w:rPr>
        <w:t xml:space="preserve">via live video conferencing </w:t>
      </w:r>
    </w:p>
    <w:p w14:paraId="10E8E309" w14:textId="77777777" w:rsidR="00BF0CD3" w:rsidRPr="008124C6" w:rsidRDefault="00BF0CD3" w:rsidP="00BF0CD3">
      <w:pPr>
        <w:pStyle w:val="ListParagraph"/>
        <w:numPr>
          <w:ilvl w:val="0"/>
          <w:numId w:val="2"/>
        </w:num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 xml:space="preserve">In person </w:t>
      </w:r>
    </w:p>
    <w:p w14:paraId="515A961A" w14:textId="77777777" w:rsidR="00BF0CD3" w:rsidRDefault="00BF0CD3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1B3D4860" w14:textId="3C3183FD" w:rsidR="009D255C" w:rsidRPr="00541716" w:rsidRDefault="00316C94" w:rsidP="009D255C">
      <w:pPr>
        <w:rPr>
          <w:rFonts w:ascii="Avenir Book" w:hAnsi="Avenir Book" w:cs="Times New Roman"/>
          <w:color w:val="002060"/>
          <w:sz w:val="23"/>
          <w:szCs w:val="23"/>
        </w:rPr>
      </w:pPr>
      <w:r>
        <w:rPr>
          <w:rFonts w:ascii="Avenir Book" w:hAnsi="Avenir Book" w:cs="Times New Roman"/>
          <w:color w:val="002060"/>
          <w:sz w:val="23"/>
          <w:szCs w:val="23"/>
        </w:rPr>
        <w:t>Do you have a</w:t>
      </w:r>
      <w:r w:rsidRPr="00541716">
        <w:rPr>
          <w:rFonts w:ascii="Avenir Book" w:hAnsi="Avenir Book" w:cs="Times New Roman"/>
          <w:color w:val="002060"/>
          <w:sz w:val="23"/>
          <w:szCs w:val="23"/>
        </w:rPr>
        <w:t xml:space="preserve">ny </w:t>
      </w:r>
      <w:r w:rsidR="009D255C" w:rsidRPr="00541716">
        <w:rPr>
          <w:rFonts w:ascii="Avenir Book" w:hAnsi="Avenir Book" w:cs="Times New Roman"/>
          <w:color w:val="002060"/>
          <w:sz w:val="23"/>
          <w:szCs w:val="23"/>
        </w:rPr>
        <w:t>o</w:t>
      </w:r>
      <w:r w:rsidR="00F42C49">
        <w:rPr>
          <w:rFonts w:ascii="Avenir Book" w:hAnsi="Avenir Book" w:cs="Times New Roman"/>
          <w:color w:val="002060"/>
          <w:sz w:val="23"/>
          <w:szCs w:val="23"/>
        </w:rPr>
        <w:t xml:space="preserve">ther feedback </w:t>
      </w:r>
      <w:r>
        <w:rPr>
          <w:rFonts w:ascii="Avenir Book" w:hAnsi="Avenir Book" w:cs="Times New Roman"/>
          <w:color w:val="002060"/>
          <w:sz w:val="23"/>
          <w:szCs w:val="23"/>
        </w:rPr>
        <w:t>you’d like us to know?</w:t>
      </w:r>
    </w:p>
    <w:p w14:paraId="190E580E" w14:textId="77777777" w:rsidR="00F42C49" w:rsidRDefault="00F42C49" w:rsidP="009D255C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5654C802" w14:textId="77777777" w:rsidR="009D255C" w:rsidRPr="00541716" w:rsidRDefault="009D255C" w:rsidP="009D255C">
      <w:pPr>
        <w:rPr>
          <w:rFonts w:ascii="Avenir Book" w:hAnsi="Avenir Book" w:cs="Times New Roman"/>
          <w:color w:val="002060"/>
          <w:sz w:val="23"/>
          <w:szCs w:val="23"/>
        </w:rPr>
      </w:pPr>
      <w:r w:rsidRPr="00541716">
        <w:rPr>
          <w:rFonts w:ascii="Avenir Book" w:hAnsi="Avenir Book" w:cs="Times New Roman"/>
          <w:color w:val="002060"/>
          <w:sz w:val="23"/>
          <w:szCs w:val="23"/>
        </w:rPr>
        <w:t>________</w:t>
      </w:r>
      <w:r w:rsidR="00F102B1"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</w:t>
      </w:r>
      <w:r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_______________________________________</w:t>
      </w:r>
      <w:r w:rsidR="00541716">
        <w:rPr>
          <w:rFonts w:ascii="Avenir Book" w:hAnsi="Avenir Book" w:cs="Times New Roman"/>
          <w:color w:val="002060"/>
          <w:sz w:val="23"/>
          <w:szCs w:val="23"/>
        </w:rPr>
        <w:t>____</w:t>
      </w:r>
    </w:p>
    <w:p w14:paraId="0D89D40A" w14:textId="77777777" w:rsidR="00D0458D" w:rsidRDefault="00D0458D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558D512B" w14:textId="77777777" w:rsidR="003107DB" w:rsidRDefault="003107DB" w:rsidP="003107DB">
      <w:pPr>
        <w:rPr>
          <w:rFonts w:ascii="Avenir Book" w:hAnsi="Avenir Book" w:cs="Times New Roman"/>
          <w:color w:val="002060"/>
          <w:sz w:val="23"/>
          <w:szCs w:val="23"/>
        </w:rPr>
      </w:pPr>
    </w:p>
    <w:p w14:paraId="296FC19A" w14:textId="77777777" w:rsidR="003107DB" w:rsidRPr="00541716" w:rsidRDefault="003107DB" w:rsidP="003107DB">
      <w:pPr>
        <w:rPr>
          <w:rFonts w:ascii="Avenir Book" w:hAnsi="Avenir Book" w:cs="Times New Roman"/>
          <w:color w:val="002060"/>
          <w:sz w:val="23"/>
          <w:szCs w:val="23"/>
        </w:rPr>
      </w:pPr>
      <w:r w:rsidRPr="00541716">
        <w:rPr>
          <w:rFonts w:ascii="Avenir Book" w:hAnsi="Avenir Book" w:cs="Times New Roman"/>
          <w:color w:val="002060"/>
          <w:sz w:val="23"/>
          <w:szCs w:val="23"/>
        </w:rPr>
        <w:t>_______________________________________________________________________________</w:t>
      </w:r>
      <w:r>
        <w:rPr>
          <w:rFonts w:ascii="Avenir Book" w:hAnsi="Avenir Book" w:cs="Times New Roman"/>
          <w:color w:val="002060"/>
          <w:sz w:val="23"/>
          <w:szCs w:val="23"/>
        </w:rPr>
        <w:t>____</w:t>
      </w:r>
    </w:p>
    <w:p w14:paraId="24A11B45" w14:textId="3F6308C3" w:rsidR="003107DB" w:rsidRDefault="003107DB">
      <w:pPr>
        <w:rPr>
          <w:rFonts w:ascii="Avenir Book" w:hAnsi="Avenir Book" w:cs="Times New Roman"/>
          <w:b/>
          <w:color w:val="002060"/>
          <w:sz w:val="32"/>
          <w:szCs w:val="32"/>
        </w:rPr>
      </w:pPr>
    </w:p>
    <w:p w14:paraId="7B9838E7" w14:textId="5734EE26" w:rsidR="005B116A" w:rsidRPr="00BF0CD3" w:rsidRDefault="00BF0CD3">
      <w:pPr>
        <w:rPr>
          <w:rFonts w:ascii="Avenir Book" w:hAnsi="Avenir Book" w:cs="Times New Roman"/>
          <w:b/>
          <w:color w:val="002060"/>
          <w:sz w:val="32"/>
          <w:szCs w:val="32"/>
        </w:rPr>
      </w:pPr>
      <w:r w:rsidRPr="00BF0CD3">
        <w:rPr>
          <w:rFonts w:ascii="Avenir Book" w:hAnsi="Avenir Book" w:cs="Times New Roman"/>
          <w:b/>
          <w:color w:val="002060"/>
          <w:sz w:val="32"/>
          <w:szCs w:val="32"/>
        </w:rPr>
        <w:t xml:space="preserve">Thank you for </w:t>
      </w:r>
      <w:r w:rsidR="00316C94" w:rsidRPr="00BF0CD3">
        <w:rPr>
          <w:rFonts w:ascii="Avenir Book" w:hAnsi="Avenir Book" w:cs="Times New Roman"/>
          <w:b/>
          <w:color w:val="002060"/>
          <w:sz w:val="32"/>
          <w:szCs w:val="32"/>
        </w:rPr>
        <w:t>participat</w:t>
      </w:r>
      <w:r w:rsidR="00316C94">
        <w:rPr>
          <w:rFonts w:ascii="Avenir Book" w:hAnsi="Avenir Book" w:cs="Times New Roman"/>
          <w:b/>
          <w:color w:val="002060"/>
          <w:sz w:val="32"/>
          <w:szCs w:val="32"/>
        </w:rPr>
        <w:t>ing in our study</w:t>
      </w:r>
      <w:r w:rsidRPr="00BF0CD3">
        <w:rPr>
          <w:rFonts w:ascii="Avenir Book" w:hAnsi="Avenir Book" w:cs="Times New Roman"/>
          <w:b/>
          <w:color w:val="002060"/>
          <w:sz w:val="32"/>
          <w:szCs w:val="32"/>
        </w:rPr>
        <w:t xml:space="preserve">! </w:t>
      </w:r>
    </w:p>
    <w:sectPr w:rsidR="005B116A" w:rsidRPr="00BF0CD3" w:rsidSect="009D255C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72D60" w14:textId="77777777" w:rsidR="0096211D" w:rsidRDefault="0096211D" w:rsidP="009D255C">
      <w:r>
        <w:separator/>
      </w:r>
    </w:p>
  </w:endnote>
  <w:endnote w:type="continuationSeparator" w:id="0">
    <w:p w14:paraId="59E3F777" w14:textId="77777777" w:rsidR="0096211D" w:rsidRDefault="0096211D" w:rsidP="009D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Corbel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5D3D3" w14:textId="77777777" w:rsidR="0096211D" w:rsidRDefault="0096211D" w:rsidP="009D255C">
      <w:r>
        <w:separator/>
      </w:r>
    </w:p>
  </w:footnote>
  <w:footnote w:type="continuationSeparator" w:id="0">
    <w:p w14:paraId="46778556" w14:textId="77777777" w:rsidR="0096211D" w:rsidRDefault="0096211D" w:rsidP="009D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53A0E" w14:textId="77777777" w:rsidR="009D255C" w:rsidRDefault="00D849E4">
    <w:pPr>
      <w:pStyle w:val="Header"/>
    </w:pPr>
    <w:r w:rsidRPr="009D255C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A903A15" wp14:editId="7A10F0DF">
              <wp:simplePos x="0" y="0"/>
              <wp:positionH relativeFrom="column">
                <wp:posOffset>-133350</wp:posOffset>
              </wp:positionH>
              <wp:positionV relativeFrom="paragraph">
                <wp:posOffset>-133350</wp:posOffset>
              </wp:positionV>
              <wp:extent cx="3457575" cy="447675"/>
              <wp:effectExtent l="0" t="0" r="0" b="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59285" w14:textId="77777777" w:rsidR="009D255C" w:rsidRPr="00F52F71" w:rsidRDefault="00F34CC4" w:rsidP="009D255C">
                          <w:pPr>
                            <w:rPr>
                              <w:rFonts w:asciiTheme="majorHAnsi" w:hAnsiTheme="majorHAnsi"/>
                              <w:b/>
                              <w:color w:val="000099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000099"/>
                              <w:sz w:val="52"/>
                              <w:szCs w:val="52"/>
                            </w:rPr>
                            <w:t xml:space="preserve">Final Session </w:t>
                          </w:r>
                          <w:r w:rsidR="009D255C" w:rsidRPr="00F52F71">
                            <w:rPr>
                              <w:rFonts w:asciiTheme="majorHAnsi" w:hAnsiTheme="majorHAnsi"/>
                              <w:b/>
                              <w:color w:val="000099"/>
                              <w:sz w:val="52"/>
                              <w:szCs w:val="52"/>
                            </w:rPr>
                            <w:t>Feedback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A25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10.5pt;width:272.25pt;height:3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" filled="f" stroked="f">
              <v:textbox>
                <w:txbxContent>
                  <w:p w:rsidR="009D255C" w:rsidRPr="00F52F71" w:rsidRDefault="00F34CC4" w:rsidP="009D255C">
                    <w:pPr>
                      <w:rPr>
                        <w:rFonts w:asciiTheme="majorHAnsi" w:hAnsiTheme="majorHAnsi"/>
                        <w:b/>
                        <w:color w:val="000099"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/>
                        <w:b/>
                        <w:color w:val="000099"/>
                        <w:sz w:val="52"/>
                        <w:szCs w:val="52"/>
                      </w:rPr>
                      <w:t xml:space="preserve">Final Session </w:t>
                    </w:r>
                    <w:r w:rsidR="009D255C" w:rsidRPr="00F52F71">
                      <w:rPr>
                        <w:rFonts w:asciiTheme="majorHAnsi" w:hAnsiTheme="majorHAnsi"/>
                        <w:b/>
                        <w:color w:val="000099"/>
                        <w:sz w:val="52"/>
                        <w:szCs w:val="52"/>
                      </w:rPr>
                      <w:t>Feedback Form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A6295"/>
    <w:multiLevelType w:val="hybridMultilevel"/>
    <w:tmpl w:val="7F101C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C566D"/>
    <w:multiLevelType w:val="hybridMultilevel"/>
    <w:tmpl w:val="C2AE1C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660151">
    <w:abstractNumId w:val="1"/>
  </w:num>
  <w:num w:numId="2" w16cid:durableId="143701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07"/>
  <w:hideSpellingErrors/>
  <w:hideGrammaticalError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5C"/>
    <w:rsid w:val="003107DB"/>
    <w:rsid w:val="00316C94"/>
    <w:rsid w:val="00346F2B"/>
    <w:rsid w:val="00377B98"/>
    <w:rsid w:val="003D4164"/>
    <w:rsid w:val="004B3C50"/>
    <w:rsid w:val="004E704B"/>
    <w:rsid w:val="0050733B"/>
    <w:rsid w:val="00541716"/>
    <w:rsid w:val="005B116A"/>
    <w:rsid w:val="0076060C"/>
    <w:rsid w:val="008124C6"/>
    <w:rsid w:val="00814E56"/>
    <w:rsid w:val="0096211D"/>
    <w:rsid w:val="009D255C"/>
    <w:rsid w:val="00AF1BB5"/>
    <w:rsid w:val="00B031B9"/>
    <w:rsid w:val="00BD0CFD"/>
    <w:rsid w:val="00BF0CD3"/>
    <w:rsid w:val="00C62E5D"/>
    <w:rsid w:val="00D0458D"/>
    <w:rsid w:val="00D849E4"/>
    <w:rsid w:val="00EB5E0D"/>
    <w:rsid w:val="00F102B1"/>
    <w:rsid w:val="00F34CC4"/>
    <w:rsid w:val="00F42C49"/>
    <w:rsid w:val="00FA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AE14A2B"/>
  <w15:chartTrackingRefBased/>
  <w15:docId w15:val="{A4C662BA-8573-4216-A917-C8241957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B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255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2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255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5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55C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4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5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E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E0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E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E0D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F3C8CFE931949879711C214A821C7" ma:contentTypeVersion="22" ma:contentTypeDescription="Create a new document." ma:contentTypeScope="" ma:versionID="7d53a24d1398c5cfab62977edd30d483">
  <xsd:schema xmlns:xsd="http://www.w3.org/2001/XMLSchema" xmlns:xs="http://www.w3.org/2001/XMLSchema" xmlns:p="http://schemas.microsoft.com/office/2006/metadata/properties" xmlns:ns1="http://schemas.microsoft.com/sharepoint/v3" xmlns:ns2="93c4e9be-61d3-43d4-b0a1-16b11ea4febc" xmlns:ns3="eae3740e-1a46-4f53-9f1d-3e71187ca0c1" targetNamespace="http://schemas.microsoft.com/office/2006/metadata/properties" ma:root="true" ma:fieldsID="d63343b62da85ba363e2843b3022d590" ns1:_="" ns2:_="" ns3:_="">
    <xsd:import namespace="http://schemas.microsoft.com/sharepoint/v3"/>
    <xsd:import namespace="93c4e9be-61d3-43d4-b0a1-16b11ea4febc"/>
    <xsd:import namespace="eae3740e-1a46-4f53-9f1d-3e71187ca0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PI" minOccurs="0"/>
                <xsd:element ref="ns3:Order0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4e9be-61d3-43d4-b0a1-16b11ea4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a083d8a-6e82-46c1-9adc-310fa58f9191}" ma:internalName="TaxCatchAll" ma:showField="CatchAllData" ma:web="93c4e9be-61d3-43d4-b0a1-16b11ea4fe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3740e-1a46-4f53-9f1d-3e71187ca0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a05c2eb-d2c0-41df-817a-9abe70ce6c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" ma:index="26" nillable="true" ma:displayName="PI" ma:format="Dropdown" ma:list="UserInfo" ma:SharePointGroup="0" ma:internalName="P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rder0" ma:index="27" nillable="true" ma:displayName="Order" ma:decimals="0" ma:description="Order of folders" ma:format="Dropdown" ma:internalName="Order0" ma:percentage="FALSE">
      <xsd:simpleType>
        <xsd:restriction base="dms:Number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eae3740e-1a46-4f53-9f1d-3e71187ca0c1" xsi:nil="true"/>
    <_ip_UnifiedCompliancePolicyUIAction xmlns="http://schemas.microsoft.com/sharepoint/v3" xsi:nil="true"/>
    <TaxCatchAll xmlns="93c4e9be-61d3-43d4-b0a1-16b11ea4febc" xsi:nil="true"/>
    <_ip_UnifiedCompliancePolicyProperties xmlns="http://schemas.microsoft.com/sharepoint/v3" xsi:nil="true"/>
    <lcf76f155ced4ddcb4097134ff3c332f xmlns="eae3740e-1a46-4f53-9f1d-3e71187ca0c1">
      <Terms xmlns="http://schemas.microsoft.com/office/infopath/2007/PartnerControls"/>
    </lcf76f155ced4ddcb4097134ff3c332f>
    <PI xmlns="eae3740e-1a46-4f53-9f1d-3e71187ca0c1">
      <UserInfo>
        <DisplayName/>
        <AccountId xsi:nil="true"/>
        <AccountType/>
      </UserInfo>
    </PI>
  </documentManagement>
</p:properties>
</file>

<file path=customXml/itemProps1.xml><?xml version="1.0" encoding="utf-8"?>
<ds:datastoreItem xmlns:ds="http://schemas.openxmlformats.org/officeDocument/2006/customXml" ds:itemID="{9EC6DCA9-D822-4D56-8F60-2774B40BD278}"/>
</file>

<file path=customXml/itemProps2.xml><?xml version="1.0" encoding="utf-8"?>
<ds:datastoreItem xmlns:ds="http://schemas.openxmlformats.org/officeDocument/2006/customXml" ds:itemID="{EB941B23-4626-4621-97FC-A4AB8EA97FDA}"/>
</file>

<file path=customXml/itemProps3.xml><?xml version="1.0" encoding="utf-8"?>
<ds:datastoreItem xmlns:ds="http://schemas.openxmlformats.org/officeDocument/2006/customXml" ds:itemID="{2E670704-C2F5-44FF-BE80-B54D95022421}"/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3</Pages>
  <Words>617</Words>
  <Characters>3519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Southwestern Medical Center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Tovian</dc:creator>
  <cp:keywords/>
  <dc:description/>
  <cp:lastModifiedBy>Chad Rethorst</cp:lastModifiedBy>
  <cp:revision>2</cp:revision>
  <cp:lastPrinted>2016-04-13T13:42:00Z</cp:lastPrinted>
  <dcterms:created xsi:type="dcterms:W3CDTF">2024-07-22T15:17:00Z</dcterms:created>
  <dcterms:modified xsi:type="dcterms:W3CDTF">2024-07-22T15:17:00Z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0x010100026F3C8CFE931949879711C214A821C7</vt:lpwstr>
  </property>
</Properties>
</file>