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3B5E7" w14:textId="11D23221" w:rsidR="00B0546D" w:rsidRPr="001570F7" w:rsidRDefault="00B0546D" w:rsidP="001570F7">
      <w:pPr>
        <w:spacing w:after="200" w:line="240" w:lineRule="auto"/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</w:pPr>
      <w:bookmarkStart w:id="0" w:name="_Ref130542687"/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 xml:space="preserve">Appendix </w:t>
      </w:r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fldChar w:fldCharType="begin"/>
      </w:r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instrText xml:space="preserve"> SEQ Appendix \* ARABIC </w:instrText>
      </w:r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fldChar w:fldCharType="separate"/>
      </w:r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>1</w:t>
      </w:r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fldChar w:fldCharType="end"/>
      </w:r>
      <w:bookmarkEnd w:id="0"/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 xml:space="preserve"> </w:t>
      </w:r>
      <w:r w:rsidRPr="00803B1F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>Search strings from Scopus and Web of Science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02"/>
        <w:gridCol w:w="6960"/>
        <w:gridCol w:w="1080"/>
      </w:tblGrid>
      <w:tr w:rsidR="00B0546D" w:rsidRPr="004645B0" w14:paraId="723F967C" w14:textId="77777777" w:rsidTr="00D022B9">
        <w:tc>
          <w:tcPr>
            <w:tcW w:w="1202" w:type="dxa"/>
          </w:tcPr>
          <w:p w14:paraId="6DF65274" w14:textId="77777777" w:rsidR="00B0546D" w:rsidRPr="00454913" w:rsidRDefault="00B0546D" w:rsidP="00D022B9">
            <w:pPr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>Scopus</w:t>
            </w:r>
          </w:p>
        </w:tc>
        <w:tc>
          <w:tcPr>
            <w:tcW w:w="6960" w:type="dxa"/>
          </w:tcPr>
          <w:p w14:paraId="1DC62FF1" w14:textId="77777777" w:rsidR="00B0546D" w:rsidRDefault="00B0546D" w:rsidP="00D022B9">
            <w:pPr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3E76AB"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( ( TITLE ( well-being ) AND KEY ( validation ) ) OR ( TITLE ( wellbeing ) AND KEY ( validation ) ) ) AND PUBYEAR &gt; 2002 AND PUBYEAR &gt; 2001 AND ( LIMIT-TO ( OA , "all" ) ) AND ( LIMIT-TO ( PUBSTAGE , "final" ) ) AND ( LIMIT-TO ( DOCTYPE , "ar" ) ) AND ( LIMIT-TO ( LANGUAGE , "English" ) )</w:t>
            </w:r>
          </w:p>
          <w:p w14:paraId="5729F782" w14:textId="77777777" w:rsidR="00B0546D" w:rsidRPr="00454913" w:rsidRDefault="00B0546D" w:rsidP="00D022B9">
            <w:pPr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DC6C94"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( TITLE ( perma )  AND  TITLE-ABS-KEY ( validation )  OR  TITLE-ABS-KEY ( psychometric ) )  AND  PUBYEAR  &gt;  2001  AND  PUBYEAR  &lt;  2023  AND  (  LIMIT-TO ( OA ,  "all" ) )  AND  ( LIMIT-TO ( PUBSTAGE ,  "final" ) )  AND  ( LIMIT-TO ( DOCTYPE ,  "ar" ) )  AND  ( LIMIT-TO ( LANGUAGE ,  "English" ) )</w:t>
            </w:r>
          </w:p>
        </w:tc>
        <w:tc>
          <w:tcPr>
            <w:tcW w:w="1080" w:type="dxa"/>
            <w:vAlign w:val="center"/>
          </w:tcPr>
          <w:p w14:paraId="00091098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>results</w:t>
            </w:r>
          </w:p>
          <w:p w14:paraId="76CE4CF0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636A9C75" w14:textId="77777777" w:rsidR="00B0546D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C011324" w14:textId="77777777" w:rsidR="00B0546D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0480F5E" w14:textId="77777777" w:rsidR="00B0546D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078240F9" w14:textId="77777777" w:rsidR="00B0546D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2B03504C" w14:textId="77777777" w:rsidR="00B0546D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392C4428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>results</w:t>
            </w:r>
          </w:p>
        </w:tc>
      </w:tr>
      <w:tr w:rsidR="00B0546D" w:rsidRPr="004645B0" w14:paraId="10CAE06E" w14:textId="77777777" w:rsidTr="00D022B9">
        <w:tc>
          <w:tcPr>
            <w:tcW w:w="1202" w:type="dxa"/>
          </w:tcPr>
          <w:p w14:paraId="0C7CF8BA" w14:textId="77777777" w:rsidR="00B0546D" w:rsidRPr="00454913" w:rsidRDefault="00B0546D" w:rsidP="00D022B9">
            <w:pPr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>Web of Science</w:t>
            </w:r>
          </w:p>
        </w:tc>
        <w:tc>
          <w:tcPr>
            <w:tcW w:w="6960" w:type="dxa"/>
          </w:tcPr>
          <w:p w14:paraId="315EBDC8" w14:textId="77777777" w:rsidR="00B0546D" w:rsidRPr="00454913" w:rsidRDefault="00B0546D" w:rsidP="00D022B9">
            <w:pPr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B345D"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well-being (Title) and validation (Author Keywords) and Open Access and Article (Document Types) and English (Languages) and 2023 (Exclude – Publication Years)</w:t>
            </w:r>
          </w:p>
          <w:p w14:paraId="1AA35CB4" w14:textId="77777777" w:rsidR="00B0546D" w:rsidRDefault="00B0546D" w:rsidP="00D022B9">
            <w:pPr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AFAFC"/>
              </w:rPr>
            </w:pPr>
            <w:r w:rsidRPr="009A5DF7"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AFAFC"/>
              </w:rPr>
              <w:t>wellbeing (Title) and validation (Author Keywords) and Open Access and Article (Document Types) and English (Languages)</w:t>
            </w:r>
          </w:p>
          <w:p w14:paraId="08281DF7" w14:textId="77777777" w:rsidR="00B0546D" w:rsidRPr="00454913" w:rsidRDefault="00B0546D" w:rsidP="00D022B9">
            <w:pPr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AFAFC"/>
              </w:rPr>
            </w:pPr>
            <w:r w:rsidRPr="00CB5FBC"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AFAFC"/>
              </w:rPr>
              <w:t>PERMA (Author Keywords) and validation (Author Keywords) and Article (Document Types) and 2023 (Exclude – Publication Years) and English (Languages)</w:t>
            </w:r>
            <w:r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AFAFC"/>
              </w:rPr>
              <w:t xml:space="preserve"> </w:t>
            </w:r>
            <w:r w:rsidRPr="009A5DF7">
              <w:rPr>
                <w:rStyle w:val="af3"/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AFAFC"/>
              </w:rPr>
              <w:t>and Open Access</w:t>
            </w:r>
          </w:p>
        </w:tc>
        <w:tc>
          <w:tcPr>
            <w:tcW w:w="1080" w:type="dxa"/>
            <w:vAlign w:val="center"/>
          </w:tcPr>
          <w:p w14:paraId="06124588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>52 results</w:t>
            </w:r>
          </w:p>
          <w:p w14:paraId="060219BF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19A275BA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results</w:t>
            </w:r>
          </w:p>
          <w:p w14:paraId="088B2309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  <w:p w14:paraId="5CCBC82A" w14:textId="77777777" w:rsidR="00B0546D" w:rsidRPr="00454913" w:rsidRDefault="00B0546D" w:rsidP="00D022B9">
            <w:pPr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  <w:r w:rsidRPr="00454913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results</w:t>
            </w:r>
          </w:p>
        </w:tc>
      </w:tr>
    </w:tbl>
    <w:p w14:paraId="5210A863" w14:textId="77777777" w:rsidR="00B0546D" w:rsidRDefault="00B0546D" w:rsidP="00B0546D">
      <w:pPr>
        <w:pStyle w:val="Paragraph"/>
      </w:pPr>
    </w:p>
    <w:p w14:paraId="6418C24B" w14:textId="77777777" w:rsidR="00B0546D" w:rsidRDefault="00B0546D" w:rsidP="00B0546D">
      <w:pPr>
        <w:pStyle w:val="Newparagraph"/>
      </w:pPr>
    </w:p>
    <w:p w14:paraId="24E29967" w14:textId="77777777" w:rsidR="00B0546D" w:rsidRDefault="00B0546D" w:rsidP="00B0546D">
      <w:pPr>
        <w:pStyle w:val="Newparagraph"/>
      </w:pPr>
    </w:p>
    <w:p w14:paraId="2423DC50" w14:textId="77777777" w:rsidR="00B0546D" w:rsidRDefault="00B0546D" w:rsidP="00B0546D">
      <w:pPr>
        <w:pStyle w:val="Newparagraph"/>
      </w:pPr>
    </w:p>
    <w:p w14:paraId="0EC79F04" w14:textId="77777777" w:rsidR="00B0546D" w:rsidRDefault="00B0546D" w:rsidP="00B0546D">
      <w:pPr>
        <w:pStyle w:val="Newparagraph"/>
      </w:pPr>
    </w:p>
    <w:p w14:paraId="1B2C078A" w14:textId="77777777" w:rsidR="00B0546D" w:rsidRDefault="00B0546D" w:rsidP="00B0546D">
      <w:pPr>
        <w:pStyle w:val="Newparagraph"/>
      </w:pPr>
    </w:p>
    <w:p w14:paraId="0329FD9F" w14:textId="77777777" w:rsidR="00B0546D" w:rsidRDefault="00B0546D" w:rsidP="00B0546D">
      <w:pPr>
        <w:pStyle w:val="Newparagraph"/>
      </w:pPr>
    </w:p>
    <w:p w14:paraId="7CF370FC" w14:textId="77777777" w:rsidR="00B0546D" w:rsidRDefault="00B0546D" w:rsidP="00B0546D">
      <w:pPr>
        <w:pStyle w:val="Newparagraph"/>
      </w:pPr>
    </w:p>
    <w:p w14:paraId="2242648B" w14:textId="77777777" w:rsidR="00B0546D" w:rsidRDefault="00B0546D" w:rsidP="00B0546D">
      <w:pPr>
        <w:pStyle w:val="Newparagraph"/>
      </w:pPr>
    </w:p>
    <w:p w14:paraId="6964D33B" w14:textId="77777777" w:rsidR="007C30C7" w:rsidRDefault="007C30C7" w:rsidP="00B0546D">
      <w:pPr>
        <w:pStyle w:val="Newparagraph"/>
      </w:pPr>
    </w:p>
    <w:p w14:paraId="49293057" w14:textId="77777777" w:rsidR="007C30C7" w:rsidRDefault="007C30C7" w:rsidP="00B0546D">
      <w:pPr>
        <w:pStyle w:val="Newparagraph"/>
      </w:pPr>
    </w:p>
    <w:p w14:paraId="3DCB156B" w14:textId="77777777" w:rsidR="007C30C7" w:rsidRDefault="007C30C7" w:rsidP="00B0546D">
      <w:pPr>
        <w:pStyle w:val="Newparagraph"/>
      </w:pPr>
    </w:p>
    <w:p w14:paraId="6817EFC0" w14:textId="77777777" w:rsidR="00B0546D" w:rsidRDefault="00B0546D" w:rsidP="00B0546D">
      <w:pPr>
        <w:spacing w:after="200" w:line="240" w:lineRule="auto"/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</w:pPr>
      <w:bookmarkStart w:id="1" w:name="_Ref133399012"/>
      <w:r w:rsidRPr="00BF49B9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lastRenderedPageBreak/>
        <w:t xml:space="preserve">Appendix </w:t>
      </w:r>
      <w:r w:rsidRPr="00BF49B9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fldChar w:fldCharType="begin"/>
      </w:r>
      <w:r w:rsidRPr="00BF49B9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instrText xml:space="preserve"> SEQ Appendix \* ARABIC </w:instrText>
      </w:r>
      <w:r w:rsidRPr="00BF49B9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fldChar w:fldCharType="separate"/>
      </w:r>
      <w:r w:rsidRPr="00BF49B9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>2</w:t>
      </w:r>
      <w:r w:rsidRPr="00BF49B9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fldChar w:fldCharType="end"/>
      </w:r>
      <w:bookmarkEnd w:id="1"/>
      <w:r w:rsidRPr="003B2E2A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 xml:space="preserve"> </w:t>
      </w:r>
      <w:r w:rsidRPr="0024344B"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>codes on overall well-being components</w:t>
      </w:r>
      <w:r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t xml:space="preserve"> and/or dimensions</w:t>
      </w:r>
    </w:p>
    <w:p w14:paraId="79558EFC" w14:textId="77777777" w:rsidR="00B0546D" w:rsidRDefault="00B0546D" w:rsidP="00B0546D">
      <w:pPr>
        <w:spacing w:after="200" w:line="240" w:lineRule="auto"/>
        <w:rPr>
          <w:rFonts w:ascii="Calibri" w:eastAsia="Calibri" w:hAnsi="Calibri" w:cs="Arial"/>
          <w:i/>
          <w:iCs/>
          <w:color w:val="44546A"/>
          <w:sz w:val="22"/>
          <w:szCs w:val="22"/>
          <w:lang w:eastAsia="en-US"/>
        </w:rPr>
        <w:sectPr w:rsidR="00B0546D" w:rsidSect="00717F81">
          <w:pgSz w:w="12240" w:h="15840"/>
          <w:pgMar w:top="1440" w:right="1440" w:bottom="1440" w:left="1440" w:header="720" w:footer="720" w:gutter="0"/>
          <w:cols w:space="720"/>
          <w:docGrid w:linePitch="326"/>
        </w:sectPr>
      </w:pPr>
      <w:r>
        <w:rPr>
          <w:noProof/>
        </w:rPr>
        <w:drawing>
          <wp:inline distT="0" distB="0" distL="0" distR="0" wp14:anchorId="625B4B83" wp14:editId="636CC511">
            <wp:extent cx="6591300" cy="7617350"/>
            <wp:effectExtent l="0" t="0" r="0" b="3175"/>
            <wp:docPr id="12" name="图片 12" descr="图示, 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示, 日程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924" cy="764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AE51E" w14:textId="339E5AB2" w:rsidR="00FE4713" w:rsidRDefault="00FE4713" w:rsidP="007C30C7">
      <w:pPr>
        <w:pStyle w:val="Figurecaption"/>
      </w:pPr>
    </w:p>
    <w:sectPr w:rsidR="00FE4713" w:rsidSect="009D3B73">
      <w:pgSz w:w="11901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D67A9" w14:textId="77777777" w:rsidR="00CA7193" w:rsidRDefault="00CA7193" w:rsidP="00AF2C92">
      <w:r>
        <w:separator/>
      </w:r>
    </w:p>
  </w:endnote>
  <w:endnote w:type="continuationSeparator" w:id="0">
    <w:p w14:paraId="1B959079" w14:textId="77777777" w:rsidR="00CA7193" w:rsidRDefault="00CA7193" w:rsidP="00AF2C92">
      <w:r>
        <w:continuationSeparator/>
      </w:r>
    </w:p>
  </w:endnote>
  <w:endnote w:type="continuationNotice" w:id="1">
    <w:p w14:paraId="0D61FCDA" w14:textId="77777777" w:rsidR="00CA7193" w:rsidRDefault="00CA719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26060" w14:textId="77777777" w:rsidR="00CA7193" w:rsidRDefault="00CA7193" w:rsidP="00AF2C92">
      <w:r>
        <w:separator/>
      </w:r>
    </w:p>
  </w:footnote>
  <w:footnote w:type="continuationSeparator" w:id="0">
    <w:p w14:paraId="53BC894D" w14:textId="77777777" w:rsidR="00CA7193" w:rsidRDefault="00CA7193" w:rsidP="00AF2C92">
      <w:r>
        <w:continuationSeparator/>
      </w:r>
    </w:p>
  </w:footnote>
  <w:footnote w:type="continuationNotice" w:id="1">
    <w:p w14:paraId="3CF156AD" w14:textId="77777777" w:rsidR="00CA7193" w:rsidRDefault="00CA7193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E013FE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4" w15:restartNumberingAfterBreak="0">
    <w:nsid w:val="18B6450D"/>
    <w:multiLevelType w:val="multilevel"/>
    <w:tmpl w:val="FD5664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5" w15:restartNumberingAfterBreak="0">
    <w:nsid w:val="19EC1B73"/>
    <w:multiLevelType w:val="hybridMultilevel"/>
    <w:tmpl w:val="33C2172C"/>
    <w:lvl w:ilvl="0" w:tplc="965E13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760CF1"/>
    <w:multiLevelType w:val="multilevel"/>
    <w:tmpl w:val="FD5664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9" w15:restartNumberingAfterBreak="0">
    <w:nsid w:val="26467BE8"/>
    <w:multiLevelType w:val="hybridMultilevel"/>
    <w:tmpl w:val="8B187BAE"/>
    <w:lvl w:ilvl="0" w:tplc="9468C53E">
      <w:start w:val="1"/>
      <w:numFmt w:val="decimal"/>
      <w:lvlText w:val="(%1)"/>
      <w:lvlJc w:val="left"/>
      <w:pPr>
        <w:ind w:left="730" w:hanging="3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EA6DAA"/>
    <w:multiLevelType w:val="multilevel"/>
    <w:tmpl w:val="FD5664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2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D0C07"/>
    <w:multiLevelType w:val="hybridMultilevel"/>
    <w:tmpl w:val="4CA02766"/>
    <w:lvl w:ilvl="0" w:tplc="79367BA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A348BA"/>
    <w:multiLevelType w:val="hybridMultilevel"/>
    <w:tmpl w:val="77520222"/>
    <w:lvl w:ilvl="0" w:tplc="54A800F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5A5B9B"/>
    <w:multiLevelType w:val="hybridMultilevel"/>
    <w:tmpl w:val="1D2228C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285724"/>
    <w:multiLevelType w:val="hybridMultilevel"/>
    <w:tmpl w:val="FA16ADE4"/>
    <w:lvl w:ilvl="0" w:tplc="6E948B5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CB36E5"/>
    <w:multiLevelType w:val="multilevel"/>
    <w:tmpl w:val="5BCB36E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75323B"/>
    <w:multiLevelType w:val="multilevel"/>
    <w:tmpl w:val="499693AE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2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04F71"/>
    <w:multiLevelType w:val="hybridMultilevel"/>
    <w:tmpl w:val="E506DA8C"/>
    <w:lvl w:ilvl="0" w:tplc="54A800F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5807814">
    <w:abstractNumId w:val="20"/>
  </w:num>
  <w:num w:numId="2" w16cid:durableId="1508598857">
    <w:abstractNumId w:val="28"/>
  </w:num>
  <w:num w:numId="3" w16cid:durableId="376667196">
    <w:abstractNumId w:val="1"/>
  </w:num>
  <w:num w:numId="4" w16cid:durableId="1825393680">
    <w:abstractNumId w:val="2"/>
  </w:num>
  <w:num w:numId="5" w16cid:durableId="1401906392">
    <w:abstractNumId w:val="3"/>
  </w:num>
  <w:num w:numId="6" w16cid:durableId="577592009">
    <w:abstractNumId w:val="4"/>
  </w:num>
  <w:num w:numId="7" w16cid:durableId="1032224320">
    <w:abstractNumId w:val="9"/>
  </w:num>
  <w:num w:numId="8" w16cid:durableId="1341397168">
    <w:abstractNumId w:val="5"/>
  </w:num>
  <w:num w:numId="9" w16cid:durableId="1887059415">
    <w:abstractNumId w:val="7"/>
  </w:num>
  <w:num w:numId="10" w16cid:durableId="1214655665">
    <w:abstractNumId w:val="6"/>
  </w:num>
  <w:num w:numId="11" w16cid:durableId="190076150">
    <w:abstractNumId w:val="10"/>
  </w:num>
  <w:num w:numId="12" w16cid:durableId="666859366">
    <w:abstractNumId w:val="8"/>
  </w:num>
  <w:num w:numId="13" w16cid:durableId="310406598">
    <w:abstractNumId w:val="23"/>
  </w:num>
  <w:num w:numId="14" w16cid:durableId="395510986">
    <w:abstractNumId w:val="30"/>
  </w:num>
  <w:num w:numId="15" w16cid:durableId="429013408">
    <w:abstractNumId w:val="17"/>
  </w:num>
  <w:num w:numId="16" w16cid:durableId="808667911">
    <w:abstractNumId w:val="22"/>
  </w:num>
  <w:num w:numId="17" w16cid:durableId="1276061344">
    <w:abstractNumId w:val="11"/>
  </w:num>
  <w:num w:numId="18" w16cid:durableId="931745641">
    <w:abstractNumId w:val="0"/>
  </w:num>
  <w:num w:numId="19" w16cid:durableId="1320841250">
    <w:abstractNumId w:val="12"/>
  </w:num>
  <w:num w:numId="20" w16cid:durableId="1583832546">
    <w:abstractNumId w:val="30"/>
  </w:num>
  <w:num w:numId="21" w16cid:durableId="1644384507">
    <w:abstractNumId w:val="30"/>
  </w:num>
  <w:num w:numId="22" w16cid:durableId="1588921706">
    <w:abstractNumId w:val="30"/>
  </w:num>
  <w:num w:numId="23" w16cid:durableId="634339837">
    <w:abstractNumId w:val="30"/>
  </w:num>
  <w:num w:numId="24" w16cid:durableId="1886138672">
    <w:abstractNumId w:val="23"/>
  </w:num>
  <w:num w:numId="25" w16cid:durableId="434793040">
    <w:abstractNumId w:val="24"/>
  </w:num>
  <w:num w:numId="26" w16cid:durableId="1919560873">
    <w:abstractNumId w:val="32"/>
  </w:num>
  <w:num w:numId="27" w16cid:durableId="2075426256">
    <w:abstractNumId w:val="33"/>
  </w:num>
  <w:num w:numId="28" w16cid:durableId="578373032">
    <w:abstractNumId w:val="30"/>
  </w:num>
  <w:num w:numId="29" w16cid:durableId="1382942127">
    <w:abstractNumId w:val="16"/>
  </w:num>
  <w:num w:numId="30" w16cid:durableId="1464344495">
    <w:abstractNumId w:val="35"/>
  </w:num>
  <w:num w:numId="31" w16cid:durableId="1079137206">
    <w:abstractNumId w:val="14"/>
  </w:num>
  <w:num w:numId="32" w16cid:durableId="2084140224">
    <w:abstractNumId w:val="29"/>
  </w:num>
  <w:num w:numId="33" w16cid:durableId="1309822627">
    <w:abstractNumId w:val="13"/>
  </w:num>
  <w:num w:numId="34" w16cid:durableId="2020571768">
    <w:abstractNumId w:val="31"/>
  </w:num>
  <w:num w:numId="35" w16cid:durableId="332993790">
    <w:abstractNumId w:val="21"/>
  </w:num>
  <w:num w:numId="36" w16cid:durableId="183640220">
    <w:abstractNumId w:val="27"/>
  </w:num>
  <w:num w:numId="37" w16cid:durableId="1141578705">
    <w:abstractNumId w:val="15"/>
  </w:num>
  <w:num w:numId="38" w16cid:durableId="1179926999">
    <w:abstractNumId w:val="26"/>
  </w:num>
  <w:num w:numId="39" w16cid:durableId="415175962">
    <w:abstractNumId w:val="19"/>
  </w:num>
  <w:num w:numId="40" w16cid:durableId="1115951745">
    <w:abstractNumId w:val="18"/>
  </w:num>
  <w:num w:numId="41" w16cid:durableId="730033321">
    <w:abstractNumId w:val="34"/>
  </w:num>
  <w:num w:numId="42" w16cid:durableId="1909025791">
    <w:abstractNumId w:val="30"/>
  </w:num>
  <w:num w:numId="43" w16cid:durableId="1554347244">
    <w:abstractNumId w:val="30"/>
  </w:num>
  <w:num w:numId="44" w16cid:durableId="42742916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hideSpellingErrors/>
  <w:hideGrammaticalErrors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EyMTA3sjA0M7EwMbBQ0lEKTi0uzszPAykwNasFAF8P1+I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0weddz5prarvedwsuppp2ksxstfs0tvs2s&quot;&gt;My EndNote Library&lt;record-ids&gt;&lt;item&gt;7&lt;/item&gt;&lt;item&gt;8&lt;/item&gt;&lt;item&gt;9&lt;/item&gt;&lt;item&gt;30&lt;/item&gt;&lt;item&gt;44&lt;/item&gt;&lt;item&gt;75&lt;/item&gt;&lt;item&gt;110&lt;/item&gt;&lt;item&gt;136&lt;/item&gt;&lt;item&gt;139&lt;/item&gt;&lt;item&gt;157&lt;/item&gt;&lt;item&gt;164&lt;/item&gt;&lt;item&gt;184&lt;/item&gt;&lt;item&gt;189&lt;/item&gt;&lt;item&gt;222&lt;/item&gt;&lt;item&gt;240&lt;/item&gt;&lt;item&gt;267&lt;/item&gt;&lt;item&gt;303&lt;/item&gt;&lt;item&gt;308&lt;/item&gt;&lt;item&gt;314&lt;/item&gt;&lt;item&gt;317&lt;/item&gt;&lt;item&gt;318&lt;/item&gt;&lt;item&gt;319&lt;/item&gt;&lt;item&gt;322&lt;/item&gt;&lt;item&gt;324&lt;/item&gt;&lt;item&gt;325&lt;/item&gt;&lt;item&gt;327&lt;/item&gt;&lt;item&gt;328&lt;/item&gt;&lt;item&gt;329&lt;/item&gt;&lt;item&gt;330&lt;/item&gt;&lt;item&gt;379&lt;/item&gt;&lt;item&gt;395&lt;/item&gt;&lt;item&gt;403&lt;/item&gt;&lt;item&gt;409&lt;/item&gt;&lt;item&gt;410&lt;/item&gt;&lt;item&gt;411&lt;/item&gt;&lt;item&gt;416&lt;/item&gt;&lt;item&gt;419&lt;/item&gt;&lt;item&gt;616&lt;/item&gt;&lt;item&gt;625&lt;/item&gt;&lt;item&gt;631&lt;/item&gt;&lt;item&gt;637&lt;/item&gt;&lt;item&gt;653&lt;/item&gt;&lt;item&gt;654&lt;/item&gt;&lt;item&gt;655&lt;/item&gt;&lt;item&gt;670&lt;/item&gt;&lt;item&gt;672&lt;/item&gt;&lt;item&gt;680&lt;/item&gt;&lt;item&gt;686&lt;/item&gt;&lt;item&gt;687&lt;/item&gt;&lt;item&gt;706&lt;/item&gt;&lt;item&gt;717&lt;/item&gt;&lt;item&gt;745&lt;/item&gt;&lt;item&gt;757&lt;/item&gt;&lt;item&gt;775&lt;/item&gt;&lt;item&gt;780&lt;/item&gt;&lt;item&gt;783&lt;/item&gt;&lt;item&gt;787&lt;/item&gt;&lt;item&gt;789&lt;/item&gt;&lt;item&gt;790&lt;/item&gt;&lt;item&gt;799&lt;/item&gt;&lt;item&gt;813&lt;/item&gt;&lt;item&gt;814&lt;/item&gt;&lt;item&gt;815&lt;/item&gt;&lt;item&gt;816&lt;/item&gt;&lt;item&gt;817&lt;/item&gt;&lt;item&gt;820&lt;/item&gt;&lt;item&gt;822&lt;/item&gt;&lt;item&gt;1029&lt;/item&gt;&lt;item&gt;1030&lt;/item&gt;&lt;item&gt;1040&lt;/item&gt;&lt;item&gt;1041&lt;/item&gt;&lt;item&gt;1042&lt;/item&gt;&lt;item&gt;1043&lt;/item&gt;&lt;item&gt;1050&lt;/item&gt;&lt;item&gt;1051&lt;/item&gt;&lt;item&gt;1052&lt;/item&gt;&lt;item&gt;1053&lt;/item&gt;&lt;item&gt;1057&lt;/item&gt;&lt;item&gt;1090&lt;/item&gt;&lt;item&gt;1093&lt;/item&gt;&lt;item&gt;1095&lt;/item&gt;&lt;item&gt;1100&lt;/item&gt;&lt;item&gt;1121&lt;/item&gt;&lt;item&gt;1237&lt;/item&gt;&lt;item&gt;1424&lt;/item&gt;&lt;item&gt;1434&lt;/item&gt;&lt;item&gt;2002&lt;/item&gt;&lt;item&gt;2104&lt;/item&gt;&lt;item&gt;2991&lt;/item&gt;&lt;item&gt;3555&lt;/item&gt;&lt;item&gt;3669&lt;/item&gt;&lt;item&gt;3872&lt;/item&gt;&lt;item&gt;3877&lt;/item&gt;&lt;item&gt;3879&lt;/item&gt;&lt;item&gt;3958&lt;/item&gt;&lt;/record-ids&gt;&lt;/item&gt;&lt;/Libraries&gt;"/>
  </w:docVars>
  <w:rsids>
    <w:rsidRoot w:val="00F6441E"/>
    <w:rsid w:val="00001899"/>
    <w:rsid w:val="00004878"/>
    <w:rsid w:val="000049AD"/>
    <w:rsid w:val="00004DC7"/>
    <w:rsid w:val="000067F0"/>
    <w:rsid w:val="0000681B"/>
    <w:rsid w:val="00011EE9"/>
    <w:rsid w:val="000121E7"/>
    <w:rsid w:val="000133C0"/>
    <w:rsid w:val="00014C4E"/>
    <w:rsid w:val="00017107"/>
    <w:rsid w:val="00017C0E"/>
    <w:rsid w:val="000202E2"/>
    <w:rsid w:val="000204C7"/>
    <w:rsid w:val="000208BF"/>
    <w:rsid w:val="00020BFC"/>
    <w:rsid w:val="000214F3"/>
    <w:rsid w:val="00021D88"/>
    <w:rsid w:val="00022441"/>
    <w:rsid w:val="0002261E"/>
    <w:rsid w:val="0002283D"/>
    <w:rsid w:val="00023536"/>
    <w:rsid w:val="000242EE"/>
    <w:rsid w:val="00024839"/>
    <w:rsid w:val="0002497D"/>
    <w:rsid w:val="00024B03"/>
    <w:rsid w:val="00025424"/>
    <w:rsid w:val="00025814"/>
    <w:rsid w:val="000260C2"/>
    <w:rsid w:val="00026871"/>
    <w:rsid w:val="00027644"/>
    <w:rsid w:val="0002781B"/>
    <w:rsid w:val="000309E1"/>
    <w:rsid w:val="00031811"/>
    <w:rsid w:val="00031BF1"/>
    <w:rsid w:val="000323EB"/>
    <w:rsid w:val="00033020"/>
    <w:rsid w:val="00033420"/>
    <w:rsid w:val="00033E58"/>
    <w:rsid w:val="0003493C"/>
    <w:rsid w:val="000379EC"/>
    <w:rsid w:val="00037A98"/>
    <w:rsid w:val="000413CB"/>
    <w:rsid w:val="00041BDF"/>
    <w:rsid w:val="000424F1"/>
    <w:rsid w:val="000427FB"/>
    <w:rsid w:val="0004455E"/>
    <w:rsid w:val="00044C35"/>
    <w:rsid w:val="00045201"/>
    <w:rsid w:val="00045260"/>
    <w:rsid w:val="000461AF"/>
    <w:rsid w:val="000464B0"/>
    <w:rsid w:val="0004734A"/>
    <w:rsid w:val="0004759B"/>
    <w:rsid w:val="00047CB5"/>
    <w:rsid w:val="00051A94"/>
    <w:rsid w:val="00051D99"/>
    <w:rsid w:val="00051E28"/>
    <w:rsid w:val="00051FAA"/>
    <w:rsid w:val="000521A1"/>
    <w:rsid w:val="00052366"/>
    <w:rsid w:val="00052B84"/>
    <w:rsid w:val="00052C1D"/>
    <w:rsid w:val="000530C9"/>
    <w:rsid w:val="00054061"/>
    <w:rsid w:val="00054757"/>
    <w:rsid w:val="00054AC5"/>
    <w:rsid w:val="0005580C"/>
    <w:rsid w:val="00055AE7"/>
    <w:rsid w:val="000572A9"/>
    <w:rsid w:val="00060EE8"/>
    <w:rsid w:val="0006112D"/>
    <w:rsid w:val="00061325"/>
    <w:rsid w:val="0006197A"/>
    <w:rsid w:val="00062BA0"/>
    <w:rsid w:val="00062EC7"/>
    <w:rsid w:val="00063EC0"/>
    <w:rsid w:val="00065102"/>
    <w:rsid w:val="00065E66"/>
    <w:rsid w:val="00066A19"/>
    <w:rsid w:val="00070710"/>
    <w:rsid w:val="00070CEA"/>
    <w:rsid w:val="000733AC"/>
    <w:rsid w:val="000738EA"/>
    <w:rsid w:val="00074AE3"/>
    <w:rsid w:val="00074B81"/>
    <w:rsid w:val="00074D22"/>
    <w:rsid w:val="00075081"/>
    <w:rsid w:val="0007528A"/>
    <w:rsid w:val="000765D7"/>
    <w:rsid w:val="00077DEB"/>
    <w:rsid w:val="00080F7E"/>
    <w:rsid w:val="00081098"/>
    <w:rsid w:val="000811AB"/>
    <w:rsid w:val="00082411"/>
    <w:rsid w:val="00082960"/>
    <w:rsid w:val="00082973"/>
    <w:rsid w:val="00082E72"/>
    <w:rsid w:val="00083C5F"/>
    <w:rsid w:val="0008440D"/>
    <w:rsid w:val="00084E40"/>
    <w:rsid w:val="00085AC5"/>
    <w:rsid w:val="00086A69"/>
    <w:rsid w:val="000875B4"/>
    <w:rsid w:val="0009172C"/>
    <w:rsid w:val="00091E55"/>
    <w:rsid w:val="000923F4"/>
    <w:rsid w:val="000930EC"/>
    <w:rsid w:val="0009383E"/>
    <w:rsid w:val="00094050"/>
    <w:rsid w:val="000947C1"/>
    <w:rsid w:val="00094CD8"/>
    <w:rsid w:val="000957E5"/>
    <w:rsid w:val="00095E61"/>
    <w:rsid w:val="000966C1"/>
    <w:rsid w:val="000970AC"/>
    <w:rsid w:val="000976D0"/>
    <w:rsid w:val="000A1167"/>
    <w:rsid w:val="000A1E3E"/>
    <w:rsid w:val="000A2344"/>
    <w:rsid w:val="000A4428"/>
    <w:rsid w:val="000A4455"/>
    <w:rsid w:val="000A50AB"/>
    <w:rsid w:val="000A5CA6"/>
    <w:rsid w:val="000A6D40"/>
    <w:rsid w:val="000A779C"/>
    <w:rsid w:val="000A7B7D"/>
    <w:rsid w:val="000A7BC3"/>
    <w:rsid w:val="000B147A"/>
    <w:rsid w:val="000B1661"/>
    <w:rsid w:val="000B1F0B"/>
    <w:rsid w:val="000B28C6"/>
    <w:rsid w:val="000B2E88"/>
    <w:rsid w:val="000B41B0"/>
    <w:rsid w:val="000B4603"/>
    <w:rsid w:val="000B4E53"/>
    <w:rsid w:val="000B5EA2"/>
    <w:rsid w:val="000B5FB2"/>
    <w:rsid w:val="000C09BE"/>
    <w:rsid w:val="000C0A8F"/>
    <w:rsid w:val="000C1380"/>
    <w:rsid w:val="000C1B66"/>
    <w:rsid w:val="000C1C27"/>
    <w:rsid w:val="000C1F85"/>
    <w:rsid w:val="000C2398"/>
    <w:rsid w:val="000C2F37"/>
    <w:rsid w:val="000C302E"/>
    <w:rsid w:val="000C34CD"/>
    <w:rsid w:val="000C525A"/>
    <w:rsid w:val="000C554F"/>
    <w:rsid w:val="000C5A81"/>
    <w:rsid w:val="000C641B"/>
    <w:rsid w:val="000D0DC5"/>
    <w:rsid w:val="000D15FF"/>
    <w:rsid w:val="000D1866"/>
    <w:rsid w:val="000D26BE"/>
    <w:rsid w:val="000D28DF"/>
    <w:rsid w:val="000D2D80"/>
    <w:rsid w:val="000D3365"/>
    <w:rsid w:val="000D3B19"/>
    <w:rsid w:val="000D488B"/>
    <w:rsid w:val="000D68DF"/>
    <w:rsid w:val="000D7489"/>
    <w:rsid w:val="000D74D7"/>
    <w:rsid w:val="000E08B2"/>
    <w:rsid w:val="000E138D"/>
    <w:rsid w:val="000E187A"/>
    <w:rsid w:val="000E2D61"/>
    <w:rsid w:val="000E4244"/>
    <w:rsid w:val="000E450E"/>
    <w:rsid w:val="000E4DA8"/>
    <w:rsid w:val="000E53BD"/>
    <w:rsid w:val="000E59E6"/>
    <w:rsid w:val="000E6259"/>
    <w:rsid w:val="000E73B1"/>
    <w:rsid w:val="000E7555"/>
    <w:rsid w:val="000F242C"/>
    <w:rsid w:val="000F2B3B"/>
    <w:rsid w:val="000F4150"/>
    <w:rsid w:val="000F458C"/>
    <w:rsid w:val="000F4677"/>
    <w:rsid w:val="000F4A63"/>
    <w:rsid w:val="000F5BE0"/>
    <w:rsid w:val="000F63E1"/>
    <w:rsid w:val="000F64C4"/>
    <w:rsid w:val="000F7693"/>
    <w:rsid w:val="0010052F"/>
    <w:rsid w:val="00100587"/>
    <w:rsid w:val="00101828"/>
    <w:rsid w:val="00101CF5"/>
    <w:rsid w:val="0010249B"/>
    <w:rsid w:val="0010284E"/>
    <w:rsid w:val="00103095"/>
    <w:rsid w:val="00103122"/>
    <w:rsid w:val="0010336A"/>
    <w:rsid w:val="001049CC"/>
    <w:rsid w:val="00104ADC"/>
    <w:rsid w:val="001050F1"/>
    <w:rsid w:val="001056DD"/>
    <w:rsid w:val="00105AEA"/>
    <w:rsid w:val="00105F88"/>
    <w:rsid w:val="001066F9"/>
    <w:rsid w:val="00106DAF"/>
    <w:rsid w:val="0010735C"/>
    <w:rsid w:val="001076AC"/>
    <w:rsid w:val="00107E2E"/>
    <w:rsid w:val="001104B4"/>
    <w:rsid w:val="001131BD"/>
    <w:rsid w:val="0011362A"/>
    <w:rsid w:val="00113BAE"/>
    <w:rsid w:val="00114ABE"/>
    <w:rsid w:val="00116023"/>
    <w:rsid w:val="00117C2E"/>
    <w:rsid w:val="00120B21"/>
    <w:rsid w:val="00121DB6"/>
    <w:rsid w:val="00124763"/>
    <w:rsid w:val="00125FB3"/>
    <w:rsid w:val="00126345"/>
    <w:rsid w:val="001264C1"/>
    <w:rsid w:val="0012688B"/>
    <w:rsid w:val="00127473"/>
    <w:rsid w:val="001305E5"/>
    <w:rsid w:val="0013439D"/>
    <w:rsid w:val="00134A51"/>
    <w:rsid w:val="0013532A"/>
    <w:rsid w:val="00135C14"/>
    <w:rsid w:val="001365CB"/>
    <w:rsid w:val="0013762B"/>
    <w:rsid w:val="00140727"/>
    <w:rsid w:val="00141A10"/>
    <w:rsid w:val="001422CD"/>
    <w:rsid w:val="0014239B"/>
    <w:rsid w:val="00142514"/>
    <w:rsid w:val="00142C0A"/>
    <w:rsid w:val="00142F73"/>
    <w:rsid w:val="00143163"/>
    <w:rsid w:val="001447DC"/>
    <w:rsid w:val="00144A89"/>
    <w:rsid w:val="0014653F"/>
    <w:rsid w:val="001466B0"/>
    <w:rsid w:val="00147149"/>
    <w:rsid w:val="0015196A"/>
    <w:rsid w:val="0015413D"/>
    <w:rsid w:val="00154710"/>
    <w:rsid w:val="0015476E"/>
    <w:rsid w:val="001570F7"/>
    <w:rsid w:val="00157442"/>
    <w:rsid w:val="00160127"/>
    <w:rsid w:val="00160628"/>
    <w:rsid w:val="00161344"/>
    <w:rsid w:val="00161740"/>
    <w:rsid w:val="00161E0D"/>
    <w:rsid w:val="00162195"/>
    <w:rsid w:val="0016322A"/>
    <w:rsid w:val="00165A21"/>
    <w:rsid w:val="001705CE"/>
    <w:rsid w:val="00171704"/>
    <w:rsid w:val="00171BC3"/>
    <w:rsid w:val="00171E00"/>
    <w:rsid w:val="00172355"/>
    <w:rsid w:val="001723B2"/>
    <w:rsid w:val="00172A30"/>
    <w:rsid w:val="00176A24"/>
    <w:rsid w:val="00176E2F"/>
    <w:rsid w:val="0017714B"/>
    <w:rsid w:val="00177256"/>
    <w:rsid w:val="001804DF"/>
    <w:rsid w:val="00180D8B"/>
    <w:rsid w:val="00181348"/>
    <w:rsid w:val="00181419"/>
    <w:rsid w:val="00181BDC"/>
    <w:rsid w:val="00181DB0"/>
    <w:rsid w:val="001828AE"/>
    <w:rsid w:val="001829E3"/>
    <w:rsid w:val="00182C04"/>
    <w:rsid w:val="0018400F"/>
    <w:rsid w:val="0018489A"/>
    <w:rsid w:val="00184C10"/>
    <w:rsid w:val="00186381"/>
    <w:rsid w:val="00187224"/>
    <w:rsid w:val="00187584"/>
    <w:rsid w:val="001875C6"/>
    <w:rsid w:val="00187D8A"/>
    <w:rsid w:val="001907B6"/>
    <w:rsid w:val="00190A21"/>
    <w:rsid w:val="001922A8"/>
    <w:rsid w:val="001924C0"/>
    <w:rsid w:val="0019326D"/>
    <w:rsid w:val="0019471A"/>
    <w:rsid w:val="00194776"/>
    <w:rsid w:val="0019731E"/>
    <w:rsid w:val="0019780B"/>
    <w:rsid w:val="00197A6A"/>
    <w:rsid w:val="001A02C0"/>
    <w:rsid w:val="001A09FE"/>
    <w:rsid w:val="001A0FD1"/>
    <w:rsid w:val="001A10BA"/>
    <w:rsid w:val="001A19A1"/>
    <w:rsid w:val="001A283C"/>
    <w:rsid w:val="001A4B71"/>
    <w:rsid w:val="001A51ED"/>
    <w:rsid w:val="001A5A12"/>
    <w:rsid w:val="001A60EA"/>
    <w:rsid w:val="001A67C9"/>
    <w:rsid w:val="001A69DE"/>
    <w:rsid w:val="001A6B98"/>
    <w:rsid w:val="001A713C"/>
    <w:rsid w:val="001B0594"/>
    <w:rsid w:val="001B08A4"/>
    <w:rsid w:val="001B1C7C"/>
    <w:rsid w:val="001B2CE6"/>
    <w:rsid w:val="001B398F"/>
    <w:rsid w:val="001B4693"/>
    <w:rsid w:val="001B46C6"/>
    <w:rsid w:val="001B4B48"/>
    <w:rsid w:val="001B4C50"/>
    <w:rsid w:val="001B4C66"/>
    <w:rsid w:val="001B4D1F"/>
    <w:rsid w:val="001B52F3"/>
    <w:rsid w:val="001B543F"/>
    <w:rsid w:val="001B5ACC"/>
    <w:rsid w:val="001B6DA3"/>
    <w:rsid w:val="001B7349"/>
    <w:rsid w:val="001B7681"/>
    <w:rsid w:val="001B7B71"/>
    <w:rsid w:val="001B7CAE"/>
    <w:rsid w:val="001C014F"/>
    <w:rsid w:val="001C0772"/>
    <w:rsid w:val="001C0D4F"/>
    <w:rsid w:val="001C1BA3"/>
    <w:rsid w:val="001C1DEC"/>
    <w:rsid w:val="001C5736"/>
    <w:rsid w:val="001C5C1A"/>
    <w:rsid w:val="001C6D6C"/>
    <w:rsid w:val="001C6EAB"/>
    <w:rsid w:val="001C7627"/>
    <w:rsid w:val="001D022E"/>
    <w:rsid w:val="001D2A2F"/>
    <w:rsid w:val="001D2E70"/>
    <w:rsid w:val="001D4BD1"/>
    <w:rsid w:val="001D5308"/>
    <w:rsid w:val="001D647F"/>
    <w:rsid w:val="001D6857"/>
    <w:rsid w:val="001D6F24"/>
    <w:rsid w:val="001E0572"/>
    <w:rsid w:val="001E0A67"/>
    <w:rsid w:val="001E1028"/>
    <w:rsid w:val="001E14E2"/>
    <w:rsid w:val="001E1796"/>
    <w:rsid w:val="001E1D34"/>
    <w:rsid w:val="001E1DA3"/>
    <w:rsid w:val="001E2756"/>
    <w:rsid w:val="001E2B84"/>
    <w:rsid w:val="001E357B"/>
    <w:rsid w:val="001E361C"/>
    <w:rsid w:val="001E3B09"/>
    <w:rsid w:val="001E3BE0"/>
    <w:rsid w:val="001E5DE8"/>
    <w:rsid w:val="001E5FBC"/>
    <w:rsid w:val="001E6302"/>
    <w:rsid w:val="001E78E9"/>
    <w:rsid w:val="001E7A6A"/>
    <w:rsid w:val="001E7DCB"/>
    <w:rsid w:val="001F2E09"/>
    <w:rsid w:val="001F3411"/>
    <w:rsid w:val="001F3630"/>
    <w:rsid w:val="001F41C5"/>
    <w:rsid w:val="001F4287"/>
    <w:rsid w:val="001F4DBA"/>
    <w:rsid w:val="001F65CF"/>
    <w:rsid w:val="001F6652"/>
    <w:rsid w:val="001F6A2D"/>
    <w:rsid w:val="001F6CCE"/>
    <w:rsid w:val="001F73E2"/>
    <w:rsid w:val="00200401"/>
    <w:rsid w:val="0020074E"/>
    <w:rsid w:val="00202783"/>
    <w:rsid w:val="0020415E"/>
    <w:rsid w:val="00204FF4"/>
    <w:rsid w:val="002069C4"/>
    <w:rsid w:val="002078DF"/>
    <w:rsid w:val="00207A97"/>
    <w:rsid w:val="0021056E"/>
    <w:rsid w:val="00210580"/>
    <w:rsid w:val="0021075D"/>
    <w:rsid w:val="0021165A"/>
    <w:rsid w:val="00211BC9"/>
    <w:rsid w:val="00211C82"/>
    <w:rsid w:val="002123C1"/>
    <w:rsid w:val="00213468"/>
    <w:rsid w:val="00214295"/>
    <w:rsid w:val="0021499F"/>
    <w:rsid w:val="00214ABB"/>
    <w:rsid w:val="0021532B"/>
    <w:rsid w:val="00215791"/>
    <w:rsid w:val="0021620C"/>
    <w:rsid w:val="002165E0"/>
    <w:rsid w:val="0021660B"/>
    <w:rsid w:val="00216E78"/>
    <w:rsid w:val="00216FA6"/>
    <w:rsid w:val="00217275"/>
    <w:rsid w:val="00217667"/>
    <w:rsid w:val="002178CD"/>
    <w:rsid w:val="00217C9E"/>
    <w:rsid w:val="002211DD"/>
    <w:rsid w:val="00221474"/>
    <w:rsid w:val="00221684"/>
    <w:rsid w:val="0022213F"/>
    <w:rsid w:val="00222AA2"/>
    <w:rsid w:val="00224B46"/>
    <w:rsid w:val="0022579C"/>
    <w:rsid w:val="00227BB7"/>
    <w:rsid w:val="002343AC"/>
    <w:rsid w:val="00234BCB"/>
    <w:rsid w:val="00236C51"/>
    <w:rsid w:val="00236CF1"/>
    <w:rsid w:val="00236F4B"/>
    <w:rsid w:val="00237F00"/>
    <w:rsid w:val="00240834"/>
    <w:rsid w:val="00241341"/>
    <w:rsid w:val="002415A3"/>
    <w:rsid w:val="0024175E"/>
    <w:rsid w:val="002419AD"/>
    <w:rsid w:val="00242444"/>
    <w:rsid w:val="00242B0D"/>
    <w:rsid w:val="0024300C"/>
    <w:rsid w:val="0024344B"/>
    <w:rsid w:val="0024417C"/>
    <w:rsid w:val="0024481D"/>
    <w:rsid w:val="00244F05"/>
    <w:rsid w:val="00246079"/>
    <w:rsid w:val="002461E5"/>
    <w:rsid w:val="002467C6"/>
    <w:rsid w:val="0024692A"/>
    <w:rsid w:val="00246C1C"/>
    <w:rsid w:val="00246CB0"/>
    <w:rsid w:val="00246FBD"/>
    <w:rsid w:val="00250F3F"/>
    <w:rsid w:val="0025140A"/>
    <w:rsid w:val="00252A8C"/>
    <w:rsid w:val="00252BBA"/>
    <w:rsid w:val="00252DFA"/>
    <w:rsid w:val="00253123"/>
    <w:rsid w:val="00254EFF"/>
    <w:rsid w:val="0025759F"/>
    <w:rsid w:val="00262D18"/>
    <w:rsid w:val="00264001"/>
    <w:rsid w:val="00264338"/>
    <w:rsid w:val="002659A4"/>
    <w:rsid w:val="00266354"/>
    <w:rsid w:val="002666BF"/>
    <w:rsid w:val="00267A18"/>
    <w:rsid w:val="00267D7D"/>
    <w:rsid w:val="0027221A"/>
    <w:rsid w:val="00273462"/>
    <w:rsid w:val="0027395B"/>
    <w:rsid w:val="00274298"/>
    <w:rsid w:val="0027500A"/>
    <w:rsid w:val="00275854"/>
    <w:rsid w:val="00275B59"/>
    <w:rsid w:val="00275D5B"/>
    <w:rsid w:val="00276016"/>
    <w:rsid w:val="002762F5"/>
    <w:rsid w:val="002772C6"/>
    <w:rsid w:val="00277F33"/>
    <w:rsid w:val="00280678"/>
    <w:rsid w:val="002819FA"/>
    <w:rsid w:val="002826B5"/>
    <w:rsid w:val="002831F9"/>
    <w:rsid w:val="00283B41"/>
    <w:rsid w:val="00284E1F"/>
    <w:rsid w:val="00285F28"/>
    <w:rsid w:val="00286398"/>
    <w:rsid w:val="00286DE7"/>
    <w:rsid w:val="002873DC"/>
    <w:rsid w:val="00287831"/>
    <w:rsid w:val="00291157"/>
    <w:rsid w:val="00292B4E"/>
    <w:rsid w:val="00294F57"/>
    <w:rsid w:val="002954F8"/>
    <w:rsid w:val="00297DF7"/>
    <w:rsid w:val="002A05D5"/>
    <w:rsid w:val="002A143C"/>
    <w:rsid w:val="002A1702"/>
    <w:rsid w:val="002A3C42"/>
    <w:rsid w:val="002A4258"/>
    <w:rsid w:val="002A465F"/>
    <w:rsid w:val="002A585F"/>
    <w:rsid w:val="002A5D75"/>
    <w:rsid w:val="002A5EFD"/>
    <w:rsid w:val="002A7AFB"/>
    <w:rsid w:val="002A7EA7"/>
    <w:rsid w:val="002A7F3C"/>
    <w:rsid w:val="002B00A3"/>
    <w:rsid w:val="002B062B"/>
    <w:rsid w:val="002B0D7B"/>
    <w:rsid w:val="002B1B1A"/>
    <w:rsid w:val="002B30AB"/>
    <w:rsid w:val="002B682F"/>
    <w:rsid w:val="002B6FC1"/>
    <w:rsid w:val="002B70B1"/>
    <w:rsid w:val="002B7228"/>
    <w:rsid w:val="002B76D8"/>
    <w:rsid w:val="002C0705"/>
    <w:rsid w:val="002C0AD0"/>
    <w:rsid w:val="002C170D"/>
    <w:rsid w:val="002C1788"/>
    <w:rsid w:val="002C1BEA"/>
    <w:rsid w:val="002C2BCB"/>
    <w:rsid w:val="002C433A"/>
    <w:rsid w:val="002C4B5B"/>
    <w:rsid w:val="002C53EE"/>
    <w:rsid w:val="002C5614"/>
    <w:rsid w:val="002C76A7"/>
    <w:rsid w:val="002C76C1"/>
    <w:rsid w:val="002D0557"/>
    <w:rsid w:val="002D1038"/>
    <w:rsid w:val="002D2062"/>
    <w:rsid w:val="002D24F7"/>
    <w:rsid w:val="002D2799"/>
    <w:rsid w:val="002D2CD7"/>
    <w:rsid w:val="002D2DD1"/>
    <w:rsid w:val="002D2E7C"/>
    <w:rsid w:val="002D3723"/>
    <w:rsid w:val="002D3F93"/>
    <w:rsid w:val="002D4716"/>
    <w:rsid w:val="002D4DDC"/>
    <w:rsid w:val="002D4F75"/>
    <w:rsid w:val="002D6493"/>
    <w:rsid w:val="002D79A2"/>
    <w:rsid w:val="002D7A8B"/>
    <w:rsid w:val="002D7AB6"/>
    <w:rsid w:val="002E06D0"/>
    <w:rsid w:val="002E3C27"/>
    <w:rsid w:val="002E403A"/>
    <w:rsid w:val="002E4163"/>
    <w:rsid w:val="002E557C"/>
    <w:rsid w:val="002E5FC3"/>
    <w:rsid w:val="002E72E4"/>
    <w:rsid w:val="002E7F3A"/>
    <w:rsid w:val="002F0A3E"/>
    <w:rsid w:val="002F1C39"/>
    <w:rsid w:val="002F1C67"/>
    <w:rsid w:val="002F22C5"/>
    <w:rsid w:val="002F2F58"/>
    <w:rsid w:val="002F43EC"/>
    <w:rsid w:val="002F4EDB"/>
    <w:rsid w:val="002F511F"/>
    <w:rsid w:val="002F51FC"/>
    <w:rsid w:val="002F6054"/>
    <w:rsid w:val="002F64C7"/>
    <w:rsid w:val="002F672C"/>
    <w:rsid w:val="00301415"/>
    <w:rsid w:val="00302062"/>
    <w:rsid w:val="003029C4"/>
    <w:rsid w:val="003031CB"/>
    <w:rsid w:val="00303A35"/>
    <w:rsid w:val="00304DBB"/>
    <w:rsid w:val="00306E5F"/>
    <w:rsid w:val="0030703A"/>
    <w:rsid w:val="003102F6"/>
    <w:rsid w:val="00310773"/>
    <w:rsid w:val="00310B67"/>
    <w:rsid w:val="00310E13"/>
    <w:rsid w:val="00311106"/>
    <w:rsid w:val="0031371D"/>
    <w:rsid w:val="00314C2D"/>
    <w:rsid w:val="00315713"/>
    <w:rsid w:val="0031686C"/>
    <w:rsid w:val="00316FE0"/>
    <w:rsid w:val="00317BD6"/>
    <w:rsid w:val="003204D2"/>
    <w:rsid w:val="003232B7"/>
    <w:rsid w:val="00325FA7"/>
    <w:rsid w:val="0032605E"/>
    <w:rsid w:val="0032630E"/>
    <w:rsid w:val="00326582"/>
    <w:rsid w:val="003275D1"/>
    <w:rsid w:val="00330B2A"/>
    <w:rsid w:val="003315BF"/>
    <w:rsid w:val="00331E17"/>
    <w:rsid w:val="00332B89"/>
    <w:rsid w:val="00333063"/>
    <w:rsid w:val="00334ED4"/>
    <w:rsid w:val="0033677B"/>
    <w:rsid w:val="00337266"/>
    <w:rsid w:val="003408E3"/>
    <w:rsid w:val="0034094C"/>
    <w:rsid w:val="00341249"/>
    <w:rsid w:val="003432F7"/>
    <w:rsid w:val="00343480"/>
    <w:rsid w:val="0034494D"/>
    <w:rsid w:val="003454CB"/>
    <w:rsid w:val="00345E89"/>
    <w:rsid w:val="0034613D"/>
    <w:rsid w:val="003464E5"/>
    <w:rsid w:val="0034662E"/>
    <w:rsid w:val="00346C2F"/>
    <w:rsid w:val="00346DDF"/>
    <w:rsid w:val="0034762F"/>
    <w:rsid w:val="0035011F"/>
    <w:rsid w:val="0035167A"/>
    <w:rsid w:val="003522A1"/>
    <w:rsid w:val="0035254B"/>
    <w:rsid w:val="00352760"/>
    <w:rsid w:val="00352E86"/>
    <w:rsid w:val="00353555"/>
    <w:rsid w:val="003538BF"/>
    <w:rsid w:val="00353D6E"/>
    <w:rsid w:val="003559E5"/>
    <w:rsid w:val="00355D50"/>
    <w:rsid w:val="00355E28"/>
    <w:rsid w:val="003560D4"/>
    <w:rsid w:val="003562AD"/>
    <w:rsid w:val="003565D4"/>
    <w:rsid w:val="00356744"/>
    <w:rsid w:val="00357AE7"/>
    <w:rsid w:val="00357D32"/>
    <w:rsid w:val="0036008A"/>
    <w:rsid w:val="003607FB"/>
    <w:rsid w:val="00360FD5"/>
    <w:rsid w:val="0036340D"/>
    <w:rsid w:val="003634A5"/>
    <w:rsid w:val="00364C5F"/>
    <w:rsid w:val="00364DD6"/>
    <w:rsid w:val="003659FC"/>
    <w:rsid w:val="00366868"/>
    <w:rsid w:val="00367506"/>
    <w:rsid w:val="00370085"/>
    <w:rsid w:val="0037034A"/>
    <w:rsid w:val="00370B81"/>
    <w:rsid w:val="00370DA5"/>
    <w:rsid w:val="003744A7"/>
    <w:rsid w:val="00374CB6"/>
    <w:rsid w:val="00374F96"/>
    <w:rsid w:val="00375E66"/>
    <w:rsid w:val="0037603A"/>
    <w:rsid w:val="00376235"/>
    <w:rsid w:val="00376FD0"/>
    <w:rsid w:val="00380BE3"/>
    <w:rsid w:val="00381930"/>
    <w:rsid w:val="00381FB6"/>
    <w:rsid w:val="0038222D"/>
    <w:rsid w:val="0038247C"/>
    <w:rsid w:val="003836D3"/>
    <w:rsid w:val="00383A52"/>
    <w:rsid w:val="0038486F"/>
    <w:rsid w:val="00384A01"/>
    <w:rsid w:val="00384ED2"/>
    <w:rsid w:val="003851C7"/>
    <w:rsid w:val="003858F8"/>
    <w:rsid w:val="00386837"/>
    <w:rsid w:val="00387354"/>
    <w:rsid w:val="003906BA"/>
    <w:rsid w:val="00390972"/>
    <w:rsid w:val="00390DFB"/>
    <w:rsid w:val="003915DF"/>
    <w:rsid w:val="00391652"/>
    <w:rsid w:val="00391712"/>
    <w:rsid w:val="003918DA"/>
    <w:rsid w:val="0039246B"/>
    <w:rsid w:val="00393B6C"/>
    <w:rsid w:val="0039484C"/>
    <w:rsid w:val="00394DC5"/>
    <w:rsid w:val="00394DE2"/>
    <w:rsid w:val="0039507F"/>
    <w:rsid w:val="003953A9"/>
    <w:rsid w:val="003A096E"/>
    <w:rsid w:val="003A1260"/>
    <w:rsid w:val="003A295F"/>
    <w:rsid w:val="003A3FDD"/>
    <w:rsid w:val="003A41DD"/>
    <w:rsid w:val="003A500D"/>
    <w:rsid w:val="003A54B6"/>
    <w:rsid w:val="003A5DAB"/>
    <w:rsid w:val="003A6596"/>
    <w:rsid w:val="003A6D9D"/>
    <w:rsid w:val="003A6DAA"/>
    <w:rsid w:val="003A7033"/>
    <w:rsid w:val="003A763D"/>
    <w:rsid w:val="003A7982"/>
    <w:rsid w:val="003A7A6E"/>
    <w:rsid w:val="003B1542"/>
    <w:rsid w:val="003B15C2"/>
    <w:rsid w:val="003B2E2A"/>
    <w:rsid w:val="003B2F56"/>
    <w:rsid w:val="003B3C22"/>
    <w:rsid w:val="003B40AC"/>
    <w:rsid w:val="003B47FE"/>
    <w:rsid w:val="003B5406"/>
    <w:rsid w:val="003B5673"/>
    <w:rsid w:val="003B6287"/>
    <w:rsid w:val="003B62C9"/>
    <w:rsid w:val="003B66B5"/>
    <w:rsid w:val="003B7CD6"/>
    <w:rsid w:val="003C05C6"/>
    <w:rsid w:val="003C0C3F"/>
    <w:rsid w:val="003C1300"/>
    <w:rsid w:val="003C1828"/>
    <w:rsid w:val="003C226A"/>
    <w:rsid w:val="003C2934"/>
    <w:rsid w:val="003C3D94"/>
    <w:rsid w:val="003C4B03"/>
    <w:rsid w:val="003C54B1"/>
    <w:rsid w:val="003C5746"/>
    <w:rsid w:val="003C5C49"/>
    <w:rsid w:val="003C643E"/>
    <w:rsid w:val="003C7176"/>
    <w:rsid w:val="003C76A4"/>
    <w:rsid w:val="003D0929"/>
    <w:rsid w:val="003D1023"/>
    <w:rsid w:val="003D29C0"/>
    <w:rsid w:val="003D38BA"/>
    <w:rsid w:val="003D40C9"/>
    <w:rsid w:val="003D4729"/>
    <w:rsid w:val="003D539B"/>
    <w:rsid w:val="003D666D"/>
    <w:rsid w:val="003D6D13"/>
    <w:rsid w:val="003D7575"/>
    <w:rsid w:val="003D7DD6"/>
    <w:rsid w:val="003E0B0D"/>
    <w:rsid w:val="003E1075"/>
    <w:rsid w:val="003E148C"/>
    <w:rsid w:val="003E51B3"/>
    <w:rsid w:val="003E5AAF"/>
    <w:rsid w:val="003E600D"/>
    <w:rsid w:val="003E64DF"/>
    <w:rsid w:val="003E6A5D"/>
    <w:rsid w:val="003E76AB"/>
    <w:rsid w:val="003E772D"/>
    <w:rsid w:val="003F1851"/>
    <w:rsid w:val="003F193A"/>
    <w:rsid w:val="003F1F95"/>
    <w:rsid w:val="003F2911"/>
    <w:rsid w:val="003F4207"/>
    <w:rsid w:val="003F4572"/>
    <w:rsid w:val="003F5C46"/>
    <w:rsid w:val="003F7CBB"/>
    <w:rsid w:val="003F7D34"/>
    <w:rsid w:val="00401091"/>
    <w:rsid w:val="004012EB"/>
    <w:rsid w:val="0040162C"/>
    <w:rsid w:val="004018A3"/>
    <w:rsid w:val="00402405"/>
    <w:rsid w:val="0040350A"/>
    <w:rsid w:val="00404011"/>
    <w:rsid w:val="004054C6"/>
    <w:rsid w:val="004075DA"/>
    <w:rsid w:val="00410F77"/>
    <w:rsid w:val="00411A0E"/>
    <w:rsid w:val="00412089"/>
    <w:rsid w:val="00412761"/>
    <w:rsid w:val="00412C8E"/>
    <w:rsid w:val="004136E8"/>
    <w:rsid w:val="00413FF1"/>
    <w:rsid w:val="0041518D"/>
    <w:rsid w:val="004165F6"/>
    <w:rsid w:val="004173D2"/>
    <w:rsid w:val="0042069B"/>
    <w:rsid w:val="004210F0"/>
    <w:rsid w:val="0042221D"/>
    <w:rsid w:val="00424DD3"/>
    <w:rsid w:val="004258F4"/>
    <w:rsid w:val="00425FCC"/>
    <w:rsid w:val="004269C5"/>
    <w:rsid w:val="00426FD5"/>
    <w:rsid w:val="00427090"/>
    <w:rsid w:val="00430223"/>
    <w:rsid w:val="00430914"/>
    <w:rsid w:val="00430E3F"/>
    <w:rsid w:val="00432765"/>
    <w:rsid w:val="0043347B"/>
    <w:rsid w:val="004346F9"/>
    <w:rsid w:val="004351C8"/>
    <w:rsid w:val="00435939"/>
    <w:rsid w:val="00436263"/>
    <w:rsid w:val="00436834"/>
    <w:rsid w:val="0043687A"/>
    <w:rsid w:val="004376A2"/>
    <w:rsid w:val="00437CC7"/>
    <w:rsid w:val="004407F3"/>
    <w:rsid w:val="00442B9C"/>
    <w:rsid w:val="0044363F"/>
    <w:rsid w:val="00445EEC"/>
    <w:rsid w:val="00445EFA"/>
    <w:rsid w:val="00446362"/>
    <w:rsid w:val="00447113"/>
    <w:rsid w:val="0044738A"/>
    <w:rsid w:val="004473D3"/>
    <w:rsid w:val="0045012E"/>
    <w:rsid w:val="00451B99"/>
    <w:rsid w:val="00452231"/>
    <w:rsid w:val="0045404A"/>
    <w:rsid w:val="00454C0A"/>
    <w:rsid w:val="00455820"/>
    <w:rsid w:val="004558B2"/>
    <w:rsid w:val="00455D2B"/>
    <w:rsid w:val="00456062"/>
    <w:rsid w:val="00456186"/>
    <w:rsid w:val="00457418"/>
    <w:rsid w:val="00457E96"/>
    <w:rsid w:val="00460693"/>
    <w:rsid w:val="00460B1C"/>
    <w:rsid w:val="00460C13"/>
    <w:rsid w:val="00461889"/>
    <w:rsid w:val="00461C1D"/>
    <w:rsid w:val="00463228"/>
    <w:rsid w:val="00463782"/>
    <w:rsid w:val="00464B95"/>
    <w:rsid w:val="00465322"/>
    <w:rsid w:val="004667E0"/>
    <w:rsid w:val="004670DB"/>
    <w:rsid w:val="0046760E"/>
    <w:rsid w:val="00470528"/>
    <w:rsid w:val="00470E10"/>
    <w:rsid w:val="00472A05"/>
    <w:rsid w:val="004739AF"/>
    <w:rsid w:val="00473D09"/>
    <w:rsid w:val="004749BB"/>
    <w:rsid w:val="00474E4E"/>
    <w:rsid w:val="00476240"/>
    <w:rsid w:val="00476938"/>
    <w:rsid w:val="00477412"/>
    <w:rsid w:val="00477A97"/>
    <w:rsid w:val="00477E61"/>
    <w:rsid w:val="00480169"/>
    <w:rsid w:val="00480203"/>
    <w:rsid w:val="00481343"/>
    <w:rsid w:val="00481D6F"/>
    <w:rsid w:val="00481EC8"/>
    <w:rsid w:val="0048251E"/>
    <w:rsid w:val="00482D38"/>
    <w:rsid w:val="00483CEB"/>
    <w:rsid w:val="00484E7F"/>
    <w:rsid w:val="004851A5"/>
    <w:rsid w:val="0048549E"/>
    <w:rsid w:val="00485513"/>
    <w:rsid w:val="00486D12"/>
    <w:rsid w:val="00490403"/>
    <w:rsid w:val="0049133E"/>
    <w:rsid w:val="004917EF"/>
    <w:rsid w:val="00491DF4"/>
    <w:rsid w:val="004924BB"/>
    <w:rsid w:val="004930C6"/>
    <w:rsid w:val="00493347"/>
    <w:rsid w:val="00493C8F"/>
    <w:rsid w:val="00494149"/>
    <w:rsid w:val="00494911"/>
    <w:rsid w:val="00495541"/>
    <w:rsid w:val="00496092"/>
    <w:rsid w:val="004A08DB"/>
    <w:rsid w:val="004A0FB4"/>
    <w:rsid w:val="004A1355"/>
    <w:rsid w:val="004A2172"/>
    <w:rsid w:val="004A25D0"/>
    <w:rsid w:val="004A37E8"/>
    <w:rsid w:val="004A3A94"/>
    <w:rsid w:val="004A41E6"/>
    <w:rsid w:val="004A4365"/>
    <w:rsid w:val="004A5498"/>
    <w:rsid w:val="004A58C9"/>
    <w:rsid w:val="004A6A9C"/>
    <w:rsid w:val="004A7549"/>
    <w:rsid w:val="004B02E9"/>
    <w:rsid w:val="004B09D4"/>
    <w:rsid w:val="004B10D6"/>
    <w:rsid w:val="004B1683"/>
    <w:rsid w:val="004B26D1"/>
    <w:rsid w:val="004B2D68"/>
    <w:rsid w:val="004B309D"/>
    <w:rsid w:val="004B330A"/>
    <w:rsid w:val="004B3572"/>
    <w:rsid w:val="004B4287"/>
    <w:rsid w:val="004B6518"/>
    <w:rsid w:val="004B6CBA"/>
    <w:rsid w:val="004B7473"/>
    <w:rsid w:val="004B7C8E"/>
    <w:rsid w:val="004C2788"/>
    <w:rsid w:val="004C3912"/>
    <w:rsid w:val="004C3AE6"/>
    <w:rsid w:val="004C3D3C"/>
    <w:rsid w:val="004C4458"/>
    <w:rsid w:val="004C4EF0"/>
    <w:rsid w:val="004C5000"/>
    <w:rsid w:val="004C5630"/>
    <w:rsid w:val="004C6633"/>
    <w:rsid w:val="004C6D0C"/>
    <w:rsid w:val="004C73E3"/>
    <w:rsid w:val="004D0EDC"/>
    <w:rsid w:val="004D0FC9"/>
    <w:rsid w:val="004D1220"/>
    <w:rsid w:val="004D14B3"/>
    <w:rsid w:val="004D1529"/>
    <w:rsid w:val="004D2253"/>
    <w:rsid w:val="004D247E"/>
    <w:rsid w:val="004D25A8"/>
    <w:rsid w:val="004D2A5F"/>
    <w:rsid w:val="004D3A35"/>
    <w:rsid w:val="004D4600"/>
    <w:rsid w:val="004D5514"/>
    <w:rsid w:val="004D56C3"/>
    <w:rsid w:val="004D56D0"/>
    <w:rsid w:val="004D786F"/>
    <w:rsid w:val="004D7EE1"/>
    <w:rsid w:val="004E0121"/>
    <w:rsid w:val="004E0338"/>
    <w:rsid w:val="004E290A"/>
    <w:rsid w:val="004E29BE"/>
    <w:rsid w:val="004E2D80"/>
    <w:rsid w:val="004E3678"/>
    <w:rsid w:val="004E4FF3"/>
    <w:rsid w:val="004E52E2"/>
    <w:rsid w:val="004E56A8"/>
    <w:rsid w:val="004E6441"/>
    <w:rsid w:val="004E655F"/>
    <w:rsid w:val="004E7841"/>
    <w:rsid w:val="004E7FB0"/>
    <w:rsid w:val="004F0803"/>
    <w:rsid w:val="004F3B55"/>
    <w:rsid w:val="004F3F88"/>
    <w:rsid w:val="004F428E"/>
    <w:rsid w:val="004F4E46"/>
    <w:rsid w:val="004F5F20"/>
    <w:rsid w:val="004F6B7D"/>
    <w:rsid w:val="00500A8A"/>
    <w:rsid w:val="005015F6"/>
    <w:rsid w:val="00501608"/>
    <w:rsid w:val="00501D32"/>
    <w:rsid w:val="005030C4"/>
    <w:rsid w:val="00503110"/>
    <w:rsid w:val="005031C5"/>
    <w:rsid w:val="00503E9D"/>
    <w:rsid w:val="00503EA1"/>
    <w:rsid w:val="00504FDC"/>
    <w:rsid w:val="00504FE0"/>
    <w:rsid w:val="0050703C"/>
    <w:rsid w:val="00507FD6"/>
    <w:rsid w:val="00510EF1"/>
    <w:rsid w:val="005115AF"/>
    <w:rsid w:val="005120CC"/>
    <w:rsid w:val="005121C0"/>
    <w:rsid w:val="00512B7B"/>
    <w:rsid w:val="00512C54"/>
    <w:rsid w:val="00514EA1"/>
    <w:rsid w:val="00515008"/>
    <w:rsid w:val="00516649"/>
    <w:rsid w:val="005169BD"/>
    <w:rsid w:val="00516F83"/>
    <w:rsid w:val="0051798B"/>
    <w:rsid w:val="00517CDE"/>
    <w:rsid w:val="00517ED1"/>
    <w:rsid w:val="00521B10"/>
    <w:rsid w:val="00521C4A"/>
    <w:rsid w:val="00521F5A"/>
    <w:rsid w:val="005223AD"/>
    <w:rsid w:val="00525330"/>
    <w:rsid w:val="00525AD6"/>
    <w:rsid w:val="00525E06"/>
    <w:rsid w:val="0052631D"/>
    <w:rsid w:val="00526454"/>
    <w:rsid w:val="0052662F"/>
    <w:rsid w:val="005275D4"/>
    <w:rsid w:val="0053004A"/>
    <w:rsid w:val="00530CAF"/>
    <w:rsid w:val="00531823"/>
    <w:rsid w:val="005326D5"/>
    <w:rsid w:val="00533BD4"/>
    <w:rsid w:val="00534ECC"/>
    <w:rsid w:val="00535407"/>
    <w:rsid w:val="0053689A"/>
    <w:rsid w:val="0053720D"/>
    <w:rsid w:val="0053748A"/>
    <w:rsid w:val="00537831"/>
    <w:rsid w:val="005378AF"/>
    <w:rsid w:val="00537CFA"/>
    <w:rsid w:val="00540EF5"/>
    <w:rsid w:val="00541BF3"/>
    <w:rsid w:val="00541CD3"/>
    <w:rsid w:val="005421B5"/>
    <w:rsid w:val="005422D1"/>
    <w:rsid w:val="0054464A"/>
    <w:rsid w:val="0054576C"/>
    <w:rsid w:val="00545907"/>
    <w:rsid w:val="00545AC0"/>
    <w:rsid w:val="00545DE2"/>
    <w:rsid w:val="005476FA"/>
    <w:rsid w:val="005478EC"/>
    <w:rsid w:val="00550381"/>
    <w:rsid w:val="00552667"/>
    <w:rsid w:val="00552C67"/>
    <w:rsid w:val="00553468"/>
    <w:rsid w:val="00553CE8"/>
    <w:rsid w:val="005558AB"/>
    <w:rsid w:val="0055595E"/>
    <w:rsid w:val="00555F96"/>
    <w:rsid w:val="00555FDA"/>
    <w:rsid w:val="00557988"/>
    <w:rsid w:val="00562B89"/>
    <w:rsid w:val="00562C49"/>
    <w:rsid w:val="00562DEF"/>
    <w:rsid w:val="005630A0"/>
    <w:rsid w:val="0056321A"/>
    <w:rsid w:val="00563A35"/>
    <w:rsid w:val="00566596"/>
    <w:rsid w:val="00566C8D"/>
    <w:rsid w:val="005716E0"/>
    <w:rsid w:val="00572447"/>
    <w:rsid w:val="005741E9"/>
    <w:rsid w:val="00574696"/>
    <w:rsid w:val="0057484F"/>
    <w:rsid w:val="005748CF"/>
    <w:rsid w:val="005765B9"/>
    <w:rsid w:val="00576F97"/>
    <w:rsid w:val="005779D4"/>
    <w:rsid w:val="00577C8D"/>
    <w:rsid w:val="0058095C"/>
    <w:rsid w:val="00581D7C"/>
    <w:rsid w:val="00582777"/>
    <w:rsid w:val="0058401E"/>
    <w:rsid w:val="00584270"/>
    <w:rsid w:val="00584738"/>
    <w:rsid w:val="00585115"/>
    <w:rsid w:val="005863A8"/>
    <w:rsid w:val="00586628"/>
    <w:rsid w:val="00586CC6"/>
    <w:rsid w:val="00586CD7"/>
    <w:rsid w:val="00587992"/>
    <w:rsid w:val="005902A7"/>
    <w:rsid w:val="00590C90"/>
    <w:rsid w:val="00590D28"/>
    <w:rsid w:val="0059196A"/>
    <w:rsid w:val="005920B0"/>
    <w:rsid w:val="0059252F"/>
    <w:rsid w:val="005926F2"/>
    <w:rsid w:val="0059380D"/>
    <w:rsid w:val="005957B2"/>
    <w:rsid w:val="00595A8F"/>
    <w:rsid w:val="005977C2"/>
    <w:rsid w:val="00597BF2"/>
    <w:rsid w:val="005A053C"/>
    <w:rsid w:val="005A06C8"/>
    <w:rsid w:val="005A1438"/>
    <w:rsid w:val="005A1F54"/>
    <w:rsid w:val="005A26E4"/>
    <w:rsid w:val="005A2DD7"/>
    <w:rsid w:val="005A2FBE"/>
    <w:rsid w:val="005A2FE5"/>
    <w:rsid w:val="005A3020"/>
    <w:rsid w:val="005A395C"/>
    <w:rsid w:val="005A4EE7"/>
    <w:rsid w:val="005A6461"/>
    <w:rsid w:val="005A65CB"/>
    <w:rsid w:val="005B0848"/>
    <w:rsid w:val="005B0B80"/>
    <w:rsid w:val="005B134E"/>
    <w:rsid w:val="005B2039"/>
    <w:rsid w:val="005B2974"/>
    <w:rsid w:val="005B324B"/>
    <w:rsid w:val="005B338D"/>
    <w:rsid w:val="005B344F"/>
    <w:rsid w:val="005B35AD"/>
    <w:rsid w:val="005B3FBA"/>
    <w:rsid w:val="005B4307"/>
    <w:rsid w:val="005B4A1D"/>
    <w:rsid w:val="005B4C37"/>
    <w:rsid w:val="005B6737"/>
    <w:rsid w:val="005B674D"/>
    <w:rsid w:val="005B6C4C"/>
    <w:rsid w:val="005B6C78"/>
    <w:rsid w:val="005B6D76"/>
    <w:rsid w:val="005B6FA9"/>
    <w:rsid w:val="005C056D"/>
    <w:rsid w:val="005C0CBE"/>
    <w:rsid w:val="005C0EF7"/>
    <w:rsid w:val="005C1FCF"/>
    <w:rsid w:val="005C3206"/>
    <w:rsid w:val="005C3F41"/>
    <w:rsid w:val="005C4E87"/>
    <w:rsid w:val="005C51AE"/>
    <w:rsid w:val="005C5264"/>
    <w:rsid w:val="005C5421"/>
    <w:rsid w:val="005C58ED"/>
    <w:rsid w:val="005C692B"/>
    <w:rsid w:val="005D12F3"/>
    <w:rsid w:val="005D1885"/>
    <w:rsid w:val="005D4A38"/>
    <w:rsid w:val="005D5408"/>
    <w:rsid w:val="005D5AFF"/>
    <w:rsid w:val="005D60EC"/>
    <w:rsid w:val="005D73A1"/>
    <w:rsid w:val="005D7D53"/>
    <w:rsid w:val="005E0424"/>
    <w:rsid w:val="005E0DF6"/>
    <w:rsid w:val="005E181A"/>
    <w:rsid w:val="005E2A7A"/>
    <w:rsid w:val="005E2EEA"/>
    <w:rsid w:val="005E2FB6"/>
    <w:rsid w:val="005E3708"/>
    <w:rsid w:val="005E3CCD"/>
    <w:rsid w:val="005E3D6B"/>
    <w:rsid w:val="005E41F9"/>
    <w:rsid w:val="005E4FBC"/>
    <w:rsid w:val="005E5B55"/>
    <w:rsid w:val="005E5D00"/>
    <w:rsid w:val="005E5E4A"/>
    <w:rsid w:val="005E65A6"/>
    <w:rsid w:val="005E693D"/>
    <w:rsid w:val="005E6E24"/>
    <w:rsid w:val="005E71C8"/>
    <w:rsid w:val="005E75BF"/>
    <w:rsid w:val="005F0076"/>
    <w:rsid w:val="005F0EFA"/>
    <w:rsid w:val="005F19CB"/>
    <w:rsid w:val="005F2F69"/>
    <w:rsid w:val="005F57BA"/>
    <w:rsid w:val="005F582B"/>
    <w:rsid w:val="005F5EA7"/>
    <w:rsid w:val="005F61E6"/>
    <w:rsid w:val="005F6C45"/>
    <w:rsid w:val="005F6E31"/>
    <w:rsid w:val="006001F1"/>
    <w:rsid w:val="00600D86"/>
    <w:rsid w:val="006011EB"/>
    <w:rsid w:val="006021D6"/>
    <w:rsid w:val="00602473"/>
    <w:rsid w:val="00605678"/>
    <w:rsid w:val="00605A69"/>
    <w:rsid w:val="00606432"/>
    <w:rsid w:val="00606539"/>
    <w:rsid w:val="00606C54"/>
    <w:rsid w:val="00610E47"/>
    <w:rsid w:val="00610EB2"/>
    <w:rsid w:val="00612C3B"/>
    <w:rsid w:val="00613B54"/>
    <w:rsid w:val="00614375"/>
    <w:rsid w:val="00615193"/>
    <w:rsid w:val="0061547B"/>
    <w:rsid w:val="0061563E"/>
    <w:rsid w:val="00615B0A"/>
    <w:rsid w:val="00615D80"/>
    <w:rsid w:val="00616269"/>
    <w:rsid w:val="006168CF"/>
    <w:rsid w:val="00616B77"/>
    <w:rsid w:val="0061702B"/>
    <w:rsid w:val="006178FF"/>
    <w:rsid w:val="00617B6B"/>
    <w:rsid w:val="0062011B"/>
    <w:rsid w:val="00620F67"/>
    <w:rsid w:val="006216C4"/>
    <w:rsid w:val="006217E6"/>
    <w:rsid w:val="00622CAF"/>
    <w:rsid w:val="006235C2"/>
    <w:rsid w:val="006237D7"/>
    <w:rsid w:val="00623E4C"/>
    <w:rsid w:val="00624D7F"/>
    <w:rsid w:val="00626DE0"/>
    <w:rsid w:val="006304D6"/>
    <w:rsid w:val="00630901"/>
    <w:rsid w:val="00631F8E"/>
    <w:rsid w:val="00632688"/>
    <w:rsid w:val="006334C4"/>
    <w:rsid w:val="00633F42"/>
    <w:rsid w:val="00635157"/>
    <w:rsid w:val="00635612"/>
    <w:rsid w:val="00636401"/>
    <w:rsid w:val="006365DB"/>
    <w:rsid w:val="00636DB4"/>
    <w:rsid w:val="00636EE9"/>
    <w:rsid w:val="00636F56"/>
    <w:rsid w:val="0063775A"/>
    <w:rsid w:val="00640950"/>
    <w:rsid w:val="00640EA2"/>
    <w:rsid w:val="00641AE7"/>
    <w:rsid w:val="00642629"/>
    <w:rsid w:val="00642AA2"/>
    <w:rsid w:val="00643966"/>
    <w:rsid w:val="00644219"/>
    <w:rsid w:val="00644E98"/>
    <w:rsid w:val="00645A55"/>
    <w:rsid w:val="006476D4"/>
    <w:rsid w:val="0064782B"/>
    <w:rsid w:val="00647A12"/>
    <w:rsid w:val="00647B10"/>
    <w:rsid w:val="006505E6"/>
    <w:rsid w:val="00650683"/>
    <w:rsid w:val="0065293D"/>
    <w:rsid w:val="00652F1A"/>
    <w:rsid w:val="00653EFC"/>
    <w:rsid w:val="00654021"/>
    <w:rsid w:val="0065607D"/>
    <w:rsid w:val="00661045"/>
    <w:rsid w:val="00661445"/>
    <w:rsid w:val="00664125"/>
    <w:rsid w:val="0066447C"/>
    <w:rsid w:val="006646AB"/>
    <w:rsid w:val="0066501D"/>
    <w:rsid w:val="0066645F"/>
    <w:rsid w:val="00666DA8"/>
    <w:rsid w:val="00666F4D"/>
    <w:rsid w:val="00667817"/>
    <w:rsid w:val="0067064C"/>
    <w:rsid w:val="0067092F"/>
    <w:rsid w:val="00671057"/>
    <w:rsid w:val="00673628"/>
    <w:rsid w:val="0067380C"/>
    <w:rsid w:val="0067461D"/>
    <w:rsid w:val="00675A52"/>
    <w:rsid w:val="00675AAF"/>
    <w:rsid w:val="0067700E"/>
    <w:rsid w:val="0068031A"/>
    <w:rsid w:val="006818EB"/>
    <w:rsid w:val="00681A0E"/>
    <w:rsid w:val="00681B2F"/>
    <w:rsid w:val="00681EFA"/>
    <w:rsid w:val="0068335F"/>
    <w:rsid w:val="00683D2A"/>
    <w:rsid w:val="00684261"/>
    <w:rsid w:val="0068679A"/>
    <w:rsid w:val="00687217"/>
    <w:rsid w:val="0069127F"/>
    <w:rsid w:val="006915BC"/>
    <w:rsid w:val="00691B67"/>
    <w:rsid w:val="00693302"/>
    <w:rsid w:val="0069380F"/>
    <w:rsid w:val="00693893"/>
    <w:rsid w:val="00693F04"/>
    <w:rsid w:val="00694501"/>
    <w:rsid w:val="00694655"/>
    <w:rsid w:val="0069640B"/>
    <w:rsid w:val="006976C5"/>
    <w:rsid w:val="006A1B83"/>
    <w:rsid w:val="006A21CD"/>
    <w:rsid w:val="006A2C71"/>
    <w:rsid w:val="006A2FC0"/>
    <w:rsid w:val="006A388C"/>
    <w:rsid w:val="006A5918"/>
    <w:rsid w:val="006A6789"/>
    <w:rsid w:val="006A6F6D"/>
    <w:rsid w:val="006A79FE"/>
    <w:rsid w:val="006A7EC7"/>
    <w:rsid w:val="006B0D40"/>
    <w:rsid w:val="006B21B2"/>
    <w:rsid w:val="006B25AA"/>
    <w:rsid w:val="006B3101"/>
    <w:rsid w:val="006B3E05"/>
    <w:rsid w:val="006B4A4A"/>
    <w:rsid w:val="006B5C5E"/>
    <w:rsid w:val="006B5DF0"/>
    <w:rsid w:val="006B6BF1"/>
    <w:rsid w:val="006B6DDC"/>
    <w:rsid w:val="006C044C"/>
    <w:rsid w:val="006C19B2"/>
    <w:rsid w:val="006C2117"/>
    <w:rsid w:val="006C2A9B"/>
    <w:rsid w:val="006C2E92"/>
    <w:rsid w:val="006C3CA9"/>
    <w:rsid w:val="006C4409"/>
    <w:rsid w:val="006C4AA5"/>
    <w:rsid w:val="006C55E2"/>
    <w:rsid w:val="006C5BB8"/>
    <w:rsid w:val="006C6936"/>
    <w:rsid w:val="006C7B01"/>
    <w:rsid w:val="006D04B9"/>
    <w:rsid w:val="006D0777"/>
    <w:rsid w:val="006D0CFD"/>
    <w:rsid w:val="006D0FE8"/>
    <w:rsid w:val="006D28F9"/>
    <w:rsid w:val="006D2C55"/>
    <w:rsid w:val="006D2F82"/>
    <w:rsid w:val="006D3154"/>
    <w:rsid w:val="006D350D"/>
    <w:rsid w:val="006D38F7"/>
    <w:rsid w:val="006D3C53"/>
    <w:rsid w:val="006D4767"/>
    <w:rsid w:val="006D4B2B"/>
    <w:rsid w:val="006D4F3C"/>
    <w:rsid w:val="006D5177"/>
    <w:rsid w:val="006D528C"/>
    <w:rsid w:val="006D5B6F"/>
    <w:rsid w:val="006D5C66"/>
    <w:rsid w:val="006D7002"/>
    <w:rsid w:val="006D7525"/>
    <w:rsid w:val="006D78FE"/>
    <w:rsid w:val="006E1A92"/>
    <w:rsid w:val="006E1B3C"/>
    <w:rsid w:val="006E2220"/>
    <w:rsid w:val="006E23FB"/>
    <w:rsid w:val="006E325A"/>
    <w:rsid w:val="006E33EC"/>
    <w:rsid w:val="006E3802"/>
    <w:rsid w:val="006E3E3F"/>
    <w:rsid w:val="006E554E"/>
    <w:rsid w:val="006E56CA"/>
    <w:rsid w:val="006E6C02"/>
    <w:rsid w:val="006F2082"/>
    <w:rsid w:val="006F231A"/>
    <w:rsid w:val="006F4C90"/>
    <w:rsid w:val="006F4E9E"/>
    <w:rsid w:val="006F5ED1"/>
    <w:rsid w:val="006F6084"/>
    <w:rsid w:val="006F6B55"/>
    <w:rsid w:val="006F788D"/>
    <w:rsid w:val="006F78E1"/>
    <w:rsid w:val="0070051D"/>
    <w:rsid w:val="00700A57"/>
    <w:rsid w:val="00701072"/>
    <w:rsid w:val="007012F7"/>
    <w:rsid w:val="00702054"/>
    <w:rsid w:val="007022C1"/>
    <w:rsid w:val="0070247C"/>
    <w:rsid w:val="007035A4"/>
    <w:rsid w:val="007038AB"/>
    <w:rsid w:val="00704085"/>
    <w:rsid w:val="0070611F"/>
    <w:rsid w:val="00707D68"/>
    <w:rsid w:val="00707E54"/>
    <w:rsid w:val="00710A26"/>
    <w:rsid w:val="00711799"/>
    <w:rsid w:val="00711C1E"/>
    <w:rsid w:val="00712310"/>
    <w:rsid w:val="00712B78"/>
    <w:rsid w:val="007130AC"/>
    <w:rsid w:val="007134F1"/>
    <w:rsid w:val="0071393B"/>
    <w:rsid w:val="00713EE2"/>
    <w:rsid w:val="007151CF"/>
    <w:rsid w:val="00715B9E"/>
    <w:rsid w:val="007177FC"/>
    <w:rsid w:val="007179A6"/>
    <w:rsid w:val="00717B78"/>
    <w:rsid w:val="00717F81"/>
    <w:rsid w:val="00720C5E"/>
    <w:rsid w:val="00721701"/>
    <w:rsid w:val="00722A18"/>
    <w:rsid w:val="00724951"/>
    <w:rsid w:val="00724E4B"/>
    <w:rsid w:val="007260CC"/>
    <w:rsid w:val="00730873"/>
    <w:rsid w:val="007317E4"/>
    <w:rsid w:val="00731835"/>
    <w:rsid w:val="00731E76"/>
    <w:rsid w:val="0073201B"/>
    <w:rsid w:val="00732252"/>
    <w:rsid w:val="0073280F"/>
    <w:rsid w:val="007341F8"/>
    <w:rsid w:val="00734372"/>
    <w:rsid w:val="00734AB1"/>
    <w:rsid w:val="00734EB8"/>
    <w:rsid w:val="007357D5"/>
    <w:rsid w:val="00735F8B"/>
    <w:rsid w:val="00736034"/>
    <w:rsid w:val="00737413"/>
    <w:rsid w:val="0074090B"/>
    <w:rsid w:val="00740B9F"/>
    <w:rsid w:val="007413F6"/>
    <w:rsid w:val="00741548"/>
    <w:rsid w:val="00741A30"/>
    <w:rsid w:val="00741E73"/>
    <w:rsid w:val="00742597"/>
    <w:rsid w:val="007425AB"/>
    <w:rsid w:val="00742D1F"/>
    <w:rsid w:val="00743EBA"/>
    <w:rsid w:val="00744C8E"/>
    <w:rsid w:val="007452A6"/>
    <w:rsid w:val="0074576D"/>
    <w:rsid w:val="00745B7B"/>
    <w:rsid w:val="00745E69"/>
    <w:rsid w:val="0074707E"/>
    <w:rsid w:val="00750495"/>
    <w:rsid w:val="00750504"/>
    <w:rsid w:val="0075126D"/>
    <w:rsid w:val="00751376"/>
    <w:rsid w:val="007516DC"/>
    <w:rsid w:val="007520EC"/>
    <w:rsid w:val="00752E58"/>
    <w:rsid w:val="0075345E"/>
    <w:rsid w:val="007541CB"/>
    <w:rsid w:val="00754B80"/>
    <w:rsid w:val="00754D15"/>
    <w:rsid w:val="00755541"/>
    <w:rsid w:val="007560CD"/>
    <w:rsid w:val="00756823"/>
    <w:rsid w:val="0075683B"/>
    <w:rsid w:val="00756EA4"/>
    <w:rsid w:val="00757176"/>
    <w:rsid w:val="00760007"/>
    <w:rsid w:val="007600A7"/>
    <w:rsid w:val="00760534"/>
    <w:rsid w:val="00761918"/>
    <w:rsid w:val="00761A94"/>
    <w:rsid w:val="00762074"/>
    <w:rsid w:val="00762911"/>
    <w:rsid w:val="00762C32"/>
    <w:rsid w:val="00762F03"/>
    <w:rsid w:val="00763E5E"/>
    <w:rsid w:val="0076413B"/>
    <w:rsid w:val="007642B3"/>
    <w:rsid w:val="007648AE"/>
    <w:rsid w:val="00764BF8"/>
    <w:rsid w:val="0076514D"/>
    <w:rsid w:val="00765C3D"/>
    <w:rsid w:val="00766883"/>
    <w:rsid w:val="00766903"/>
    <w:rsid w:val="0076762F"/>
    <w:rsid w:val="007676F8"/>
    <w:rsid w:val="007705E6"/>
    <w:rsid w:val="00770928"/>
    <w:rsid w:val="007709FC"/>
    <w:rsid w:val="0077138E"/>
    <w:rsid w:val="00772C07"/>
    <w:rsid w:val="00773D59"/>
    <w:rsid w:val="00773F8F"/>
    <w:rsid w:val="007742E1"/>
    <w:rsid w:val="00774498"/>
    <w:rsid w:val="00774FDE"/>
    <w:rsid w:val="00776EAB"/>
    <w:rsid w:val="00777AE7"/>
    <w:rsid w:val="00780446"/>
    <w:rsid w:val="007806FD"/>
    <w:rsid w:val="00780C47"/>
    <w:rsid w:val="00781003"/>
    <w:rsid w:val="007811E1"/>
    <w:rsid w:val="007812A8"/>
    <w:rsid w:val="00781B93"/>
    <w:rsid w:val="00781D15"/>
    <w:rsid w:val="00781DF4"/>
    <w:rsid w:val="00781ED6"/>
    <w:rsid w:val="007821C1"/>
    <w:rsid w:val="0078395E"/>
    <w:rsid w:val="00785AF9"/>
    <w:rsid w:val="00785E6E"/>
    <w:rsid w:val="00786816"/>
    <w:rsid w:val="00790615"/>
    <w:rsid w:val="00790E59"/>
    <w:rsid w:val="007911FD"/>
    <w:rsid w:val="00791B9F"/>
    <w:rsid w:val="007928FF"/>
    <w:rsid w:val="0079314A"/>
    <w:rsid w:val="00793822"/>
    <w:rsid w:val="00793930"/>
    <w:rsid w:val="00793DD1"/>
    <w:rsid w:val="007942EF"/>
    <w:rsid w:val="00794DE0"/>
    <w:rsid w:val="00794FEC"/>
    <w:rsid w:val="00795209"/>
    <w:rsid w:val="007A003E"/>
    <w:rsid w:val="007A1508"/>
    <w:rsid w:val="007A1965"/>
    <w:rsid w:val="007A2ED1"/>
    <w:rsid w:val="007A3153"/>
    <w:rsid w:val="007A3636"/>
    <w:rsid w:val="007A3E58"/>
    <w:rsid w:val="007A4BE6"/>
    <w:rsid w:val="007A52E2"/>
    <w:rsid w:val="007A5B6C"/>
    <w:rsid w:val="007A6FD8"/>
    <w:rsid w:val="007A722F"/>
    <w:rsid w:val="007A72CE"/>
    <w:rsid w:val="007A7F24"/>
    <w:rsid w:val="007B054E"/>
    <w:rsid w:val="007B0DC6"/>
    <w:rsid w:val="007B0EA3"/>
    <w:rsid w:val="007B1094"/>
    <w:rsid w:val="007B1347"/>
    <w:rsid w:val="007B1762"/>
    <w:rsid w:val="007B1C29"/>
    <w:rsid w:val="007B2947"/>
    <w:rsid w:val="007B3222"/>
    <w:rsid w:val="007B3320"/>
    <w:rsid w:val="007B41F3"/>
    <w:rsid w:val="007B41FD"/>
    <w:rsid w:val="007B45A2"/>
    <w:rsid w:val="007B514C"/>
    <w:rsid w:val="007B56FB"/>
    <w:rsid w:val="007B5F63"/>
    <w:rsid w:val="007B6026"/>
    <w:rsid w:val="007B6765"/>
    <w:rsid w:val="007B6B10"/>
    <w:rsid w:val="007B6E8E"/>
    <w:rsid w:val="007C0B59"/>
    <w:rsid w:val="007C0CBD"/>
    <w:rsid w:val="007C0E21"/>
    <w:rsid w:val="007C301F"/>
    <w:rsid w:val="007C30C7"/>
    <w:rsid w:val="007C3EF3"/>
    <w:rsid w:val="007C4540"/>
    <w:rsid w:val="007C49C1"/>
    <w:rsid w:val="007C5560"/>
    <w:rsid w:val="007C5E06"/>
    <w:rsid w:val="007C65AF"/>
    <w:rsid w:val="007C7C9D"/>
    <w:rsid w:val="007D135D"/>
    <w:rsid w:val="007D4A41"/>
    <w:rsid w:val="007D4C03"/>
    <w:rsid w:val="007D4F9E"/>
    <w:rsid w:val="007D64F4"/>
    <w:rsid w:val="007D730F"/>
    <w:rsid w:val="007D7AB9"/>
    <w:rsid w:val="007D7CD8"/>
    <w:rsid w:val="007E0236"/>
    <w:rsid w:val="007E0405"/>
    <w:rsid w:val="007E0DA9"/>
    <w:rsid w:val="007E186F"/>
    <w:rsid w:val="007E27A2"/>
    <w:rsid w:val="007E2E36"/>
    <w:rsid w:val="007E3AA7"/>
    <w:rsid w:val="007E40BF"/>
    <w:rsid w:val="007E5436"/>
    <w:rsid w:val="007E5E66"/>
    <w:rsid w:val="007E604C"/>
    <w:rsid w:val="007E6CF7"/>
    <w:rsid w:val="007E6D62"/>
    <w:rsid w:val="007F269C"/>
    <w:rsid w:val="007F31B5"/>
    <w:rsid w:val="007F4FB7"/>
    <w:rsid w:val="007F5902"/>
    <w:rsid w:val="007F737D"/>
    <w:rsid w:val="007F76F7"/>
    <w:rsid w:val="00802569"/>
    <w:rsid w:val="0080308E"/>
    <w:rsid w:val="00803761"/>
    <w:rsid w:val="00803B1F"/>
    <w:rsid w:val="00803E3D"/>
    <w:rsid w:val="00805303"/>
    <w:rsid w:val="00806533"/>
    <w:rsid w:val="00806705"/>
    <w:rsid w:val="00806738"/>
    <w:rsid w:val="00807294"/>
    <w:rsid w:val="0080778B"/>
    <w:rsid w:val="00810583"/>
    <w:rsid w:val="0081149C"/>
    <w:rsid w:val="00811A45"/>
    <w:rsid w:val="00812AF9"/>
    <w:rsid w:val="00812DA3"/>
    <w:rsid w:val="0081333E"/>
    <w:rsid w:val="00813570"/>
    <w:rsid w:val="00814ADA"/>
    <w:rsid w:val="00814EB5"/>
    <w:rsid w:val="00817025"/>
    <w:rsid w:val="008170D0"/>
    <w:rsid w:val="008175F9"/>
    <w:rsid w:val="00817C56"/>
    <w:rsid w:val="0082038E"/>
    <w:rsid w:val="008205B2"/>
    <w:rsid w:val="008216D5"/>
    <w:rsid w:val="00821CA9"/>
    <w:rsid w:val="00821D96"/>
    <w:rsid w:val="00822121"/>
    <w:rsid w:val="00822A72"/>
    <w:rsid w:val="00822CD4"/>
    <w:rsid w:val="00823B6A"/>
    <w:rsid w:val="0082424D"/>
    <w:rsid w:val="0082457F"/>
    <w:rsid w:val="008249CE"/>
    <w:rsid w:val="00824CAF"/>
    <w:rsid w:val="00826F57"/>
    <w:rsid w:val="0082726D"/>
    <w:rsid w:val="008278D9"/>
    <w:rsid w:val="008314D6"/>
    <w:rsid w:val="008317F7"/>
    <w:rsid w:val="00831A50"/>
    <w:rsid w:val="00831B3C"/>
    <w:rsid w:val="00831C89"/>
    <w:rsid w:val="00832114"/>
    <w:rsid w:val="008338F4"/>
    <w:rsid w:val="00834225"/>
    <w:rsid w:val="00834268"/>
    <w:rsid w:val="00834C46"/>
    <w:rsid w:val="008358A6"/>
    <w:rsid w:val="00835C92"/>
    <w:rsid w:val="0083601C"/>
    <w:rsid w:val="008370D2"/>
    <w:rsid w:val="00837A2E"/>
    <w:rsid w:val="008403E3"/>
    <w:rsid w:val="0084093E"/>
    <w:rsid w:val="00840FBD"/>
    <w:rsid w:val="00841C86"/>
    <w:rsid w:val="00841CE1"/>
    <w:rsid w:val="00841E91"/>
    <w:rsid w:val="008421CC"/>
    <w:rsid w:val="00842241"/>
    <w:rsid w:val="008427F8"/>
    <w:rsid w:val="008463EF"/>
    <w:rsid w:val="00846A48"/>
    <w:rsid w:val="00846BF8"/>
    <w:rsid w:val="00846FE1"/>
    <w:rsid w:val="008473D8"/>
    <w:rsid w:val="00847599"/>
    <w:rsid w:val="008476A3"/>
    <w:rsid w:val="00847B70"/>
    <w:rsid w:val="00850861"/>
    <w:rsid w:val="008508A0"/>
    <w:rsid w:val="00850DC9"/>
    <w:rsid w:val="008522C8"/>
    <w:rsid w:val="008528DC"/>
    <w:rsid w:val="00852B8C"/>
    <w:rsid w:val="008541DE"/>
    <w:rsid w:val="0085427F"/>
    <w:rsid w:val="00854981"/>
    <w:rsid w:val="00854A86"/>
    <w:rsid w:val="00854F82"/>
    <w:rsid w:val="0086198E"/>
    <w:rsid w:val="008624B0"/>
    <w:rsid w:val="00862C26"/>
    <w:rsid w:val="00863D5A"/>
    <w:rsid w:val="00864B2E"/>
    <w:rsid w:val="00865963"/>
    <w:rsid w:val="008663B6"/>
    <w:rsid w:val="008667FD"/>
    <w:rsid w:val="008673D4"/>
    <w:rsid w:val="00870134"/>
    <w:rsid w:val="00870905"/>
    <w:rsid w:val="00870B59"/>
    <w:rsid w:val="008718B8"/>
    <w:rsid w:val="00871C1D"/>
    <w:rsid w:val="00873062"/>
    <w:rsid w:val="008730A9"/>
    <w:rsid w:val="00873B38"/>
    <w:rsid w:val="0087450E"/>
    <w:rsid w:val="00874D04"/>
    <w:rsid w:val="00875A82"/>
    <w:rsid w:val="00875E7A"/>
    <w:rsid w:val="00876559"/>
    <w:rsid w:val="00876CA3"/>
    <w:rsid w:val="008772FE"/>
    <w:rsid w:val="008775F1"/>
    <w:rsid w:val="008818EE"/>
    <w:rsid w:val="008821AE"/>
    <w:rsid w:val="00883480"/>
    <w:rsid w:val="0088354E"/>
    <w:rsid w:val="00883D3A"/>
    <w:rsid w:val="00884D69"/>
    <w:rsid w:val="00884E17"/>
    <w:rsid w:val="008854F7"/>
    <w:rsid w:val="00885A9D"/>
    <w:rsid w:val="00887559"/>
    <w:rsid w:val="00887B25"/>
    <w:rsid w:val="008909DF"/>
    <w:rsid w:val="00891F36"/>
    <w:rsid w:val="008929D2"/>
    <w:rsid w:val="008935F3"/>
    <w:rsid w:val="00893636"/>
    <w:rsid w:val="00893B94"/>
    <w:rsid w:val="00893E52"/>
    <w:rsid w:val="008944E5"/>
    <w:rsid w:val="008946A3"/>
    <w:rsid w:val="008950BE"/>
    <w:rsid w:val="00895944"/>
    <w:rsid w:val="00895CC2"/>
    <w:rsid w:val="008965F1"/>
    <w:rsid w:val="00896E9D"/>
    <w:rsid w:val="00896F11"/>
    <w:rsid w:val="00897381"/>
    <w:rsid w:val="00897B8C"/>
    <w:rsid w:val="008A05B0"/>
    <w:rsid w:val="008A1049"/>
    <w:rsid w:val="008A1181"/>
    <w:rsid w:val="008A1C98"/>
    <w:rsid w:val="008A28A1"/>
    <w:rsid w:val="008A2E2F"/>
    <w:rsid w:val="008A322D"/>
    <w:rsid w:val="008A4A1A"/>
    <w:rsid w:val="008A4D72"/>
    <w:rsid w:val="008A4F45"/>
    <w:rsid w:val="008A544F"/>
    <w:rsid w:val="008A6285"/>
    <w:rsid w:val="008A63B2"/>
    <w:rsid w:val="008A673F"/>
    <w:rsid w:val="008A68FD"/>
    <w:rsid w:val="008A7346"/>
    <w:rsid w:val="008B2968"/>
    <w:rsid w:val="008B29E9"/>
    <w:rsid w:val="008B2EEA"/>
    <w:rsid w:val="008B345D"/>
    <w:rsid w:val="008B5331"/>
    <w:rsid w:val="008B64C1"/>
    <w:rsid w:val="008B69EF"/>
    <w:rsid w:val="008B6C2B"/>
    <w:rsid w:val="008B7FD5"/>
    <w:rsid w:val="008C0387"/>
    <w:rsid w:val="008C1B8E"/>
    <w:rsid w:val="008C1C6B"/>
    <w:rsid w:val="008C1FC2"/>
    <w:rsid w:val="008C22D0"/>
    <w:rsid w:val="008C2980"/>
    <w:rsid w:val="008C2985"/>
    <w:rsid w:val="008C3CFF"/>
    <w:rsid w:val="008C476B"/>
    <w:rsid w:val="008C4DD6"/>
    <w:rsid w:val="008C506F"/>
    <w:rsid w:val="008C54FE"/>
    <w:rsid w:val="008C5AFB"/>
    <w:rsid w:val="008C5E6A"/>
    <w:rsid w:val="008C690C"/>
    <w:rsid w:val="008C7524"/>
    <w:rsid w:val="008D07FB"/>
    <w:rsid w:val="008D0C02"/>
    <w:rsid w:val="008D0C35"/>
    <w:rsid w:val="008D1459"/>
    <w:rsid w:val="008D14F0"/>
    <w:rsid w:val="008D2542"/>
    <w:rsid w:val="008D357D"/>
    <w:rsid w:val="008D389A"/>
    <w:rsid w:val="008D435A"/>
    <w:rsid w:val="008D565F"/>
    <w:rsid w:val="008E06C2"/>
    <w:rsid w:val="008E0787"/>
    <w:rsid w:val="008E0ABB"/>
    <w:rsid w:val="008E1A4C"/>
    <w:rsid w:val="008E2BE0"/>
    <w:rsid w:val="008E387B"/>
    <w:rsid w:val="008E413E"/>
    <w:rsid w:val="008E46AE"/>
    <w:rsid w:val="008E528D"/>
    <w:rsid w:val="008E5E8A"/>
    <w:rsid w:val="008E6087"/>
    <w:rsid w:val="008E620A"/>
    <w:rsid w:val="008E6261"/>
    <w:rsid w:val="008E6EDB"/>
    <w:rsid w:val="008E758D"/>
    <w:rsid w:val="008F10A7"/>
    <w:rsid w:val="008F361F"/>
    <w:rsid w:val="008F50DC"/>
    <w:rsid w:val="008F56CE"/>
    <w:rsid w:val="008F6C19"/>
    <w:rsid w:val="008F755D"/>
    <w:rsid w:val="008F7A39"/>
    <w:rsid w:val="009002CC"/>
    <w:rsid w:val="0090089A"/>
    <w:rsid w:val="00900BF1"/>
    <w:rsid w:val="00900E70"/>
    <w:rsid w:val="009013B8"/>
    <w:rsid w:val="00901AC9"/>
    <w:rsid w:val="00901B1B"/>
    <w:rsid w:val="009021E8"/>
    <w:rsid w:val="00903033"/>
    <w:rsid w:val="00903749"/>
    <w:rsid w:val="00904677"/>
    <w:rsid w:val="00905EE2"/>
    <w:rsid w:val="00905F4D"/>
    <w:rsid w:val="009072B4"/>
    <w:rsid w:val="00907BF5"/>
    <w:rsid w:val="00911440"/>
    <w:rsid w:val="00911712"/>
    <w:rsid w:val="00911B27"/>
    <w:rsid w:val="00911C20"/>
    <w:rsid w:val="009135DC"/>
    <w:rsid w:val="0091386E"/>
    <w:rsid w:val="00913C1A"/>
    <w:rsid w:val="00914C26"/>
    <w:rsid w:val="00916689"/>
    <w:rsid w:val="00916813"/>
    <w:rsid w:val="0091685D"/>
    <w:rsid w:val="009170BE"/>
    <w:rsid w:val="00917643"/>
    <w:rsid w:val="00917AF5"/>
    <w:rsid w:val="00917D18"/>
    <w:rsid w:val="00920B55"/>
    <w:rsid w:val="00920D3C"/>
    <w:rsid w:val="009221B5"/>
    <w:rsid w:val="009222DB"/>
    <w:rsid w:val="00923D8E"/>
    <w:rsid w:val="00924267"/>
    <w:rsid w:val="00924AE9"/>
    <w:rsid w:val="00925A98"/>
    <w:rsid w:val="009262C9"/>
    <w:rsid w:val="00930128"/>
    <w:rsid w:val="00930EB9"/>
    <w:rsid w:val="00931194"/>
    <w:rsid w:val="0093259D"/>
    <w:rsid w:val="00932A98"/>
    <w:rsid w:val="009338FE"/>
    <w:rsid w:val="00933DC7"/>
    <w:rsid w:val="00936213"/>
    <w:rsid w:val="009365C9"/>
    <w:rsid w:val="0093671D"/>
    <w:rsid w:val="00936F44"/>
    <w:rsid w:val="009371EE"/>
    <w:rsid w:val="009377AF"/>
    <w:rsid w:val="00937A9E"/>
    <w:rsid w:val="00940AAE"/>
    <w:rsid w:val="009418F4"/>
    <w:rsid w:val="00942715"/>
    <w:rsid w:val="009427DD"/>
    <w:rsid w:val="00942BBC"/>
    <w:rsid w:val="009432F6"/>
    <w:rsid w:val="00944108"/>
    <w:rsid w:val="00944180"/>
    <w:rsid w:val="00944AA0"/>
    <w:rsid w:val="00944EF8"/>
    <w:rsid w:val="00944F76"/>
    <w:rsid w:val="00945170"/>
    <w:rsid w:val="009451F3"/>
    <w:rsid w:val="00945831"/>
    <w:rsid w:val="00947DA2"/>
    <w:rsid w:val="00950EF0"/>
    <w:rsid w:val="00951177"/>
    <w:rsid w:val="00951F97"/>
    <w:rsid w:val="00952A07"/>
    <w:rsid w:val="00952B38"/>
    <w:rsid w:val="00952D13"/>
    <w:rsid w:val="00952D5C"/>
    <w:rsid w:val="00952EB6"/>
    <w:rsid w:val="00953892"/>
    <w:rsid w:val="00953B78"/>
    <w:rsid w:val="00953BD9"/>
    <w:rsid w:val="0095464B"/>
    <w:rsid w:val="00954FBA"/>
    <w:rsid w:val="00955B52"/>
    <w:rsid w:val="0095624E"/>
    <w:rsid w:val="00956661"/>
    <w:rsid w:val="00957E3B"/>
    <w:rsid w:val="00961007"/>
    <w:rsid w:val="009641E3"/>
    <w:rsid w:val="009653EA"/>
    <w:rsid w:val="0096591F"/>
    <w:rsid w:val="009673E8"/>
    <w:rsid w:val="00970B76"/>
    <w:rsid w:val="00970D42"/>
    <w:rsid w:val="00970D9B"/>
    <w:rsid w:val="00971434"/>
    <w:rsid w:val="00971C72"/>
    <w:rsid w:val="0097267E"/>
    <w:rsid w:val="009728CC"/>
    <w:rsid w:val="009735F8"/>
    <w:rsid w:val="00973AE6"/>
    <w:rsid w:val="00974DB8"/>
    <w:rsid w:val="00975918"/>
    <w:rsid w:val="00976340"/>
    <w:rsid w:val="00976D86"/>
    <w:rsid w:val="00977C29"/>
    <w:rsid w:val="00977C2A"/>
    <w:rsid w:val="00977C2B"/>
    <w:rsid w:val="009802DF"/>
    <w:rsid w:val="00980315"/>
    <w:rsid w:val="00980661"/>
    <w:rsid w:val="0098093B"/>
    <w:rsid w:val="00980A2B"/>
    <w:rsid w:val="009813AE"/>
    <w:rsid w:val="00981E20"/>
    <w:rsid w:val="009820A5"/>
    <w:rsid w:val="009827E2"/>
    <w:rsid w:val="00983364"/>
    <w:rsid w:val="00983793"/>
    <w:rsid w:val="009850FC"/>
    <w:rsid w:val="009860A4"/>
    <w:rsid w:val="0098620A"/>
    <w:rsid w:val="00986409"/>
    <w:rsid w:val="00986EB8"/>
    <w:rsid w:val="00987235"/>
    <w:rsid w:val="009876D4"/>
    <w:rsid w:val="00987C7D"/>
    <w:rsid w:val="009901C1"/>
    <w:rsid w:val="009904C3"/>
    <w:rsid w:val="009914A5"/>
    <w:rsid w:val="00991A12"/>
    <w:rsid w:val="0099395F"/>
    <w:rsid w:val="0099447A"/>
    <w:rsid w:val="0099548E"/>
    <w:rsid w:val="00996456"/>
    <w:rsid w:val="00996632"/>
    <w:rsid w:val="00996A12"/>
    <w:rsid w:val="009977A2"/>
    <w:rsid w:val="009979D2"/>
    <w:rsid w:val="00997A33"/>
    <w:rsid w:val="00997AD1"/>
    <w:rsid w:val="00997B0F"/>
    <w:rsid w:val="009A0070"/>
    <w:rsid w:val="009A02F8"/>
    <w:rsid w:val="009A0CC3"/>
    <w:rsid w:val="009A1CAD"/>
    <w:rsid w:val="009A25F8"/>
    <w:rsid w:val="009A2723"/>
    <w:rsid w:val="009A2F70"/>
    <w:rsid w:val="009A3440"/>
    <w:rsid w:val="009A5832"/>
    <w:rsid w:val="009A5EF9"/>
    <w:rsid w:val="009A659C"/>
    <w:rsid w:val="009A6663"/>
    <w:rsid w:val="009A6703"/>
    <w:rsid w:val="009A6838"/>
    <w:rsid w:val="009A7254"/>
    <w:rsid w:val="009A7543"/>
    <w:rsid w:val="009A7BC8"/>
    <w:rsid w:val="009A7FB1"/>
    <w:rsid w:val="009B048D"/>
    <w:rsid w:val="009B24B5"/>
    <w:rsid w:val="009B3143"/>
    <w:rsid w:val="009B33E2"/>
    <w:rsid w:val="009B4EBC"/>
    <w:rsid w:val="009B5ABB"/>
    <w:rsid w:val="009B5FAA"/>
    <w:rsid w:val="009B73CE"/>
    <w:rsid w:val="009C17CC"/>
    <w:rsid w:val="009C2461"/>
    <w:rsid w:val="009C4C6B"/>
    <w:rsid w:val="009C5A15"/>
    <w:rsid w:val="009C66CF"/>
    <w:rsid w:val="009C6FE2"/>
    <w:rsid w:val="009C7674"/>
    <w:rsid w:val="009D004A"/>
    <w:rsid w:val="009D0C88"/>
    <w:rsid w:val="009D0F52"/>
    <w:rsid w:val="009D2431"/>
    <w:rsid w:val="009D3B73"/>
    <w:rsid w:val="009D5880"/>
    <w:rsid w:val="009D677D"/>
    <w:rsid w:val="009E0E16"/>
    <w:rsid w:val="009E1FD4"/>
    <w:rsid w:val="009E3B07"/>
    <w:rsid w:val="009E498F"/>
    <w:rsid w:val="009E4A2E"/>
    <w:rsid w:val="009E51D1"/>
    <w:rsid w:val="009E5531"/>
    <w:rsid w:val="009E583A"/>
    <w:rsid w:val="009E5C4D"/>
    <w:rsid w:val="009E5ECA"/>
    <w:rsid w:val="009E79C5"/>
    <w:rsid w:val="009E7C59"/>
    <w:rsid w:val="009F0274"/>
    <w:rsid w:val="009F171E"/>
    <w:rsid w:val="009F2FFE"/>
    <w:rsid w:val="009F359D"/>
    <w:rsid w:val="009F3C54"/>
    <w:rsid w:val="009F3D2F"/>
    <w:rsid w:val="009F43A1"/>
    <w:rsid w:val="009F4A15"/>
    <w:rsid w:val="009F4E3F"/>
    <w:rsid w:val="009F4F3D"/>
    <w:rsid w:val="009F6597"/>
    <w:rsid w:val="009F7052"/>
    <w:rsid w:val="00A00333"/>
    <w:rsid w:val="00A013E4"/>
    <w:rsid w:val="00A019C3"/>
    <w:rsid w:val="00A02668"/>
    <w:rsid w:val="00A02801"/>
    <w:rsid w:val="00A02A21"/>
    <w:rsid w:val="00A02BE7"/>
    <w:rsid w:val="00A030B3"/>
    <w:rsid w:val="00A038EC"/>
    <w:rsid w:val="00A04855"/>
    <w:rsid w:val="00A04EC9"/>
    <w:rsid w:val="00A057B1"/>
    <w:rsid w:val="00A05BC8"/>
    <w:rsid w:val="00A05BDB"/>
    <w:rsid w:val="00A05C2C"/>
    <w:rsid w:val="00A06231"/>
    <w:rsid w:val="00A0655A"/>
    <w:rsid w:val="00A06A39"/>
    <w:rsid w:val="00A077E8"/>
    <w:rsid w:val="00A07F58"/>
    <w:rsid w:val="00A11299"/>
    <w:rsid w:val="00A11A1B"/>
    <w:rsid w:val="00A131CB"/>
    <w:rsid w:val="00A13B05"/>
    <w:rsid w:val="00A14847"/>
    <w:rsid w:val="00A149CD"/>
    <w:rsid w:val="00A15089"/>
    <w:rsid w:val="00A15D4B"/>
    <w:rsid w:val="00A15FCE"/>
    <w:rsid w:val="00A16D6D"/>
    <w:rsid w:val="00A17E4F"/>
    <w:rsid w:val="00A21383"/>
    <w:rsid w:val="00A2199F"/>
    <w:rsid w:val="00A21B31"/>
    <w:rsid w:val="00A228B6"/>
    <w:rsid w:val="00A23299"/>
    <w:rsid w:val="00A2360E"/>
    <w:rsid w:val="00A23895"/>
    <w:rsid w:val="00A24751"/>
    <w:rsid w:val="00A24A64"/>
    <w:rsid w:val="00A253D2"/>
    <w:rsid w:val="00A257F0"/>
    <w:rsid w:val="00A26E0C"/>
    <w:rsid w:val="00A27C03"/>
    <w:rsid w:val="00A3125D"/>
    <w:rsid w:val="00A3272D"/>
    <w:rsid w:val="00A32B86"/>
    <w:rsid w:val="00A32FCB"/>
    <w:rsid w:val="00A34C25"/>
    <w:rsid w:val="00A3507D"/>
    <w:rsid w:val="00A3590E"/>
    <w:rsid w:val="00A36099"/>
    <w:rsid w:val="00A3717A"/>
    <w:rsid w:val="00A375E2"/>
    <w:rsid w:val="00A37D1A"/>
    <w:rsid w:val="00A37FD3"/>
    <w:rsid w:val="00A4088C"/>
    <w:rsid w:val="00A41907"/>
    <w:rsid w:val="00A41E38"/>
    <w:rsid w:val="00A425E5"/>
    <w:rsid w:val="00A4285C"/>
    <w:rsid w:val="00A4438D"/>
    <w:rsid w:val="00A4456B"/>
    <w:rsid w:val="00A448D4"/>
    <w:rsid w:val="00A44BD9"/>
    <w:rsid w:val="00A452E0"/>
    <w:rsid w:val="00A45676"/>
    <w:rsid w:val="00A467F0"/>
    <w:rsid w:val="00A468EB"/>
    <w:rsid w:val="00A506DF"/>
    <w:rsid w:val="00A51EA5"/>
    <w:rsid w:val="00A524D3"/>
    <w:rsid w:val="00A5316A"/>
    <w:rsid w:val="00A53742"/>
    <w:rsid w:val="00A53CCC"/>
    <w:rsid w:val="00A53CD3"/>
    <w:rsid w:val="00A551EC"/>
    <w:rsid w:val="00A55443"/>
    <w:rsid w:val="00A557A1"/>
    <w:rsid w:val="00A559F8"/>
    <w:rsid w:val="00A6028B"/>
    <w:rsid w:val="00A60A58"/>
    <w:rsid w:val="00A6109C"/>
    <w:rsid w:val="00A61FA3"/>
    <w:rsid w:val="00A63059"/>
    <w:rsid w:val="00A636C5"/>
    <w:rsid w:val="00A63AE3"/>
    <w:rsid w:val="00A64004"/>
    <w:rsid w:val="00A651A4"/>
    <w:rsid w:val="00A70BF6"/>
    <w:rsid w:val="00A70CC3"/>
    <w:rsid w:val="00A71361"/>
    <w:rsid w:val="00A7145C"/>
    <w:rsid w:val="00A7206B"/>
    <w:rsid w:val="00A7227E"/>
    <w:rsid w:val="00A729B4"/>
    <w:rsid w:val="00A73A0F"/>
    <w:rsid w:val="00A746E2"/>
    <w:rsid w:val="00A7508C"/>
    <w:rsid w:val="00A76AE0"/>
    <w:rsid w:val="00A772E7"/>
    <w:rsid w:val="00A77AF5"/>
    <w:rsid w:val="00A77E67"/>
    <w:rsid w:val="00A81900"/>
    <w:rsid w:val="00A81C18"/>
    <w:rsid w:val="00A81FF2"/>
    <w:rsid w:val="00A8237A"/>
    <w:rsid w:val="00A826E5"/>
    <w:rsid w:val="00A826F0"/>
    <w:rsid w:val="00A82935"/>
    <w:rsid w:val="00A82CD5"/>
    <w:rsid w:val="00A83515"/>
    <w:rsid w:val="00A8362B"/>
    <w:rsid w:val="00A83904"/>
    <w:rsid w:val="00A8470C"/>
    <w:rsid w:val="00A849DE"/>
    <w:rsid w:val="00A85F5A"/>
    <w:rsid w:val="00A87628"/>
    <w:rsid w:val="00A90A79"/>
    <w:rsid w:val="00A90C24"/>
    <w:rsid w:val="00A93094"/>
    <w:rsid w:val="00A93413"/>
    <w:rsid w:val="00A94C9A"/>
    <w:rsid w:val="00A96B30"/>
    <w:rsid w:val="00AA0360"/>
    <w:rsid w:val="00AA442D"/>
    <w:rsid w:val="00AA487C"/>
    <w:rsid w:val="00AA4E31"/>
    <w:rsid w:val="00AA4E42"/>
    <w:rsid w:val="00AA59B5"/>
    <w:rsid w:val="00AA5B9C"/>
    <w:rsid w:val="00AA70C3"/>
    <w:rsid w:val="00AA713C"/>
    <w:rsid w:val="00AA7777"/>
    <w:rsid w:val="00AA7B84"/>
    <w:rsid w:val="00AB14EA"/>
    <w:rsid w:val="00AB2465"/>
    <w:rsid w:val="00AB2FD9"/>
    <w:rsid w:val="00AB333B"/>
    <w:rsid w:val="00AB3ECD"/>
    <w:rsid w:val="00AB44EA"/>
    <w:rsid w:val="00AB45D4"/>
    <w:rsid w:val="00AB4FEA"/>
    <w:rsid w:val="00AB55C3"/>
    <w:rsid w:val="00AB5D78"/>
    <w:rsid w:val="00AB7D84"/>
    <w:rsid w:val="00AB7F6A"/>
    <w:rsid w:val="00AC0B4C"/>
    <w:rsid w:val="00AC1164"/>
    <w:rsid w:val="00AC1A1B"/>
    <w:rsid w:val="00AC1B33"/>
    <w:rsid w:val="00AC1CA6"/>
    <w:rsid w:val="00AC2296"/>
    <w:rsid w:val="00AC2754"/>
    <w:rsid w:val="00AC30F8"/>
    <w:rsid w:val="00AC48B0"/>
    <w:rsid w:val="00AC4A3B"/>
    <w:rsid w:val="00AC4ACD"/>
    <w:rsid w:val="00AC53A6"/>
    <w:rsid w:val="00AC5DFB"/>
    <w:rsid w:val="00AC66D3"/>
    <w:rsid w:val="00AC6B33"/>
    <w:rsid w:val="00AC74EE"/>
    <w:rsid w:val="00AD012F"/>
    <w:rsid w:val="00AD03EF"/>
    <w:rsid w:val="00AD0C07"/>
    <w:rsid w:val="00AD13DC"/>
    <w:rsid w:val="00AD27B2"/>
    <w:rsid w:val="00AD292B"/>
    <w:rsid w:val="00AD38B8"/>
    <w:rsid w:val="00AD420B"/>
    <w:rsid w:val="00AD4D12"/>
    <w:rsid w:val="00AD641E"/>
    <w:rsid w:val="00AD6D0D"/>
    <w:rsid w:val="00AD6DE2"/>
    <w:rsid w:val="00AD6FF6"/>
    <w:rsid w:val="00AD79A5"/>
    <w:rsid w:val="00AE0152"/>
    <w:rsid w:val="00AE06A3"/>
    <w:rsid w:val="00AE0A40"/>
    <w:rsid w:val="00AE0D30"/>
    <w:rsid w:val="00AE0DAB"/>
    <w:rsid w:val="00AE1ED4"/>
    <w:rsid w:val="00AE21E1"/>
    <w:rsid w:val="00AE2F8D"/>
    <w:rsid w:val="00AE3BAE"/>
    <w:rsid w:val="00AE57DE"/>
    <w:rsid w:val="00AE61AF"/>
    <w:rsid w:val="00AE6794"/>
    <w:rsid w:val="00AE69B4"/>
    <w:rsid w:val="00AE6A21"/>
    <w:rsid w:val="00AE79FB"/>
    <w:rsid w:val="00AF004B"/>
    <w:rsid w:val="00AF06A3"/>
    <w:rsid w:val="00AF0D75"/>
    <w:rsid w:val="00AF1384"/>
    <w:rsid w:val="00AF1C8F"/>
    <w:rsid w:val="00AF20F2"/>
    <w:rsid w:val="00AF29D4"/>
    <w:rsid w:val="00AF2B66"/>
    <w:rsid w:val="00AF2B68"/>
    <w:rsid w:val="00AF2C92"/>
    <w:rsid w:val="00AF3EC1"/>
    <w:rsid w:val="00AF4856"/>
    <w:rsid w:val="00AF4AB6"/>
    <w:rsid w:val="00AF5025"/>
    <w:rsid w:val="00AF519F"/>
    <w:rsid w:val="00AF5387"/>
    <w:rsid w:val="00AF55F5"/>
    <w:rsid w:val="00AF6F3F"/>
    <w:rsid w:val="00AF7B11"/>
    <w:rsid w:val="00AF7E86"/>
    <w:rsid w:val="00B00BB4"/>
    <w:rsid w:val="00B00BC1"/>
    <w:rsid w:val="00B00DB5"/>
    <w:rsid w:val="00B024B9"/>
    <w:rsid w:val="00B02C05"/>
    <w:rsid w:val="00B02C9F"/>
    <w:rsid w:val="00B04423"/>
    <w:rsid w:val="00B04ACA"/>
    <w:rsid w:val="00B04BF5"/>
    <w:rsid w:val="00B0546D"/>
    <w:rsid w:val="00B05A78"/>
    <w:rsid w:val="00B05D2F"/>
    <w:rsid w:val="00B068CB"/>
    <w:rsid w:val="00B077FA"/>
    <w:rsid w:val="00B10DF3"/>
    <w:rsid w:val="00B127D7"/>
    <w:rsid w:val="00B13B0C"/>
    <w:rsid w:val="00B14408"/>
    <w:rsid w:val="00B1453A"/>
    <w:rsid w:val="00B14EE0"/>
    <w:rsid w:val="00B15F21"/>
    <w:rsid w:val="00B1756F"/>
    <w:rsid w:val="00B201B1"/>
    <w:rsid w:val="00B20F82"/>
    <w:rsid w:val="00B20FA1"/>
    <w:rsid w:val="00B21589"/>
    <w:rsid w:val="00B22B14"/>
    <w:rsid w:val="00B2412C"/>
    <w:rsid w:val="00B244A2"/>
    <w:rsid w:val="00B24F04"/>
    <w:rsid w:val="00B24F22"/>
    <w:rsid w:val="00B25763"/>
    <w:rsid w:val="00B25BD5"/>
    <w:rsid w:val="00B302E4"/>
    <w:rsid w:val="00B30996"/>
    <w:rsid w:val="00B311F3"/>
    <w:rsid w:val="00B31497"/>
    <w:rsid w:val="00B33457"/>
    <w:rsid w:val="00B33CAA"/>
    <w:rsid w:val="00B34079"/>
    <w:rsid w:val="00B35E56"/>
    <w:rsid w:val="00B36C3F"/>
    <w:rsid w:val="00B3793A"/>
    <w:rsid w:val="00B401BA"/>
    <w:rsid w:val="00B407E4"/>
    <w:rsid w:val="00B409EB"/>
    <w:rsid w:val="00B41D5C"/>
    <w:rsid w:val="00B42242"/>
    <w:rsid w:val="00B425B6"/>
    <w:rsid w:val="00B42958"/>
    <w:rsid w:val="00B42A72"/>
    <w:rsid w:val="00B431BE"/>
    <w:rsid w:val="00B441AE"/>
    <w:rsid w:val="00B45A65"/>
    <w:rsid w:val="00B45B9D"/>
    <w:rsid w:val="00B45DE5"/>
    <w:rsid w:val="00B45F33"/>
    <w:rsid w:val="00B46D50"/>
    <w:rsid w:val="00B479B9"/>
    <w:rsid w:val="00B501DC"/>
    <w:rsid w:val="00B50617"/>
    <w:rsid w:val="00B5144F"/>
    <w:rsid w:val="00B51E91"/>
    <w:rsid w:val="00B53170"/>
    <w:rsid w:val="00B533B2"/>
    <w:rsid w:val="00B54207"/>
    <w:rsid w:val="00B548B9"/>
    <w:rsid w:val="00B561D3"/>
    <w:rsid w:val="00B56DBE"/>
    <w:rsid w:val="00B57C25"/>
    <w:rsid w:val="00B61F80"/>
    <w:rsid w:val="00B62999"/>
    <w:rsid w:val="00B630A4"/>
    <w:rsid w:val="00B631BB"/>
    <w:rsid w:val="00B63BE3"/>
    <w:rsid w:val="00B63D23"/>
    <w:rsid w:val="00B6465B"/>
    <w:rsid w:val="00B64885"/>
    <w:rsid w:val="00B64E5E"/>
    <w:rsid w:val="00B64FA3"/>
    <w:rsid w:val="00B66810"/>
    <w:rsid w:val="00B676D7"/>
    <w:rsid w:val="00B67885"/>
    <w:rsid w:val="00B70670"/>
    <w:rsid w:val="00B71916"/>
    <w:rsid w:val="00B72612"/>
    <w:rsid w:val="00B72BE3"/>
    <w:rsid w:val="00B7319E"/>
    <w:rsid w:val="00B732B8"/>
    <w:rsid w:val="00B73B80"/>
    <w:rsid w:val="00B749FA"/>
    <w:rsid w:val="00B76CB7"/>
    <w:rsid w:val="00B770C7"/>
    <w:rsid w:val="00B77815"/>
    <w:rsid w:val="00B77AEA"/>
    <w:rsid w:val="00B809F1"/>
    <w:rsid w:val="00B80D45"/>
    <w:rsid w:val="00B80F26"/>
    <w:rsid w:val="00B81D4D"/>
    <w:rsid w:val="00B822BD"/>
    <w:rsid w:val="00B82F9C"/>
    <w:rsid w:val="00B83D90"/>
    <w:rsid w:val="00B83DA9"/>
    <w:rsid w:val="00B841FA"/>
    <w:rsid w:val="00B8425B"/>
    <w:rsid w:val="00B842F4"/>
    <w:rsid w:val="00B844F0"/>
    <w:rsid w:val="00B8639E"/>
    <w:rsid w:val="00B86756"/>
    <w:rsid w:val="00B8690E"/>
    <w:rsid w:val="00B869B3"/>
    <w:rsid w:val="00B873E9"/>
    <w:rsid w:val="00B874D7"/>
    <w:rsid w:val="00B90DB1"/>
    <w:rsid w:val="00B91A7B"/>
    <w:rsid w:val="00B929DD"/>
    <w:rsid w:val="00B93869"/>
    <w:rsid w:val="00B93AF6"/>
    <w:rsid w:val="00B95405"/>
    <w:rsid w:val="00B963F1"/>
    <w:rsid w:val="00B9682E"/>
    <w:rsid w:val="00B96A98"/>
    <w:rsid w:val="00B96F44"/>
    <w:rsid w:val="00B979A9"/>
    <w:rsid w:val="00BA020A"/>
    <w:rsid w:val="00BA1846"/>
    <w:rsid w:val="00BA2645"/>
    <w:rsid w:val="00BA2DD3"/>
    <w:rsid w:val="00BA479B"/>
    <w:rsid w:val="00BA58C5"/>
    <w:rsid w:val="00BA5AE1"/>
    <w:rsid w:val="00BA7047"/>
    <w:rsid w:val="00BA746E"/>
    <w:rsid w:val="00BA7B8A"/>
    <w:rsid w:val="00BB025A"/>
    <w:rsid w:val="00BB02A4"/>
    <w:rsid w:val="00BB0EDB"/>
    <w:rsid w:val="00BB0EFC"/>
    <w:rsid w:val="00BB1270"/>
    <w:rsid w:val="00BB1E44"/>
    <w:rsid w:val="00BB2DB9"/>
    <w:rsid w:val="00BB3055"/>
    <w:rsid w:val="00BB4731"/>
    <w:rsid w:val="00BB4C61"/>
    <w:rsid w:val="00BB4CAB"/>
    <w:rsid w:val="00BB5267"/>
    <w:rsid w:val="00BB52B8"/>
    <w:rsid w:val="00BB59D8"/>
    <w:rsid w:val="00BB5B18"/>
    <w:rsid w:val="00BB5D0F"/>
    <w:rsid w:val="00BB68DD"/>
    <w:rsid w:val="00BB7004"/>
    <w:rsid w:val="00BB7C3E"/>
    <w:rsid w:val="00BB7E69"/>
    <w:rsid w:val="00BC0D2E"/>
    <w:rsid w:val="00BC0E51"/>
    <w:rsid w:val="00BC1955"/>
    <w:rsid w:val="00BC2360"/>
    <w:rsid w:val="00BC2BE9"/>
    <w:rsid w:val="00BC3C1F"/>
    <w:rsid w:val="00BC42E6"/>
    <w:rsid w:val="00BC55DB"/>
    <w:rsid w:val="00BC6104"/>
    <w:rsid w:val="00BC705F"/>
    <w:rsid w:val="00BC74BF"/>
    <w:rsid w:val="00BC7608"/>
    <w:rsid w:val="00BC7CE7"/>
    <w:rsid w:val="00BD08DB"/>
    <w:rsid w:val="00BD0BB4"/>
    <w:rsid w:val="00BD295E"/>
    <w:rsid w:val="00BD2BC4"/>
    <w:rsid w:val="00BD2E04"/>
    <w:rsid w:val="00BD3500"/>
    <w:rsid w:val="00BD3649"/>
    <w:rsid w:val="00BD3762"/>
    <w:rsid w:val="00BD4664"/>
    <w:rsid w:val="00BD4F64"/>
    <w:rsid w:val="00BD6AD3"/>
    <w:rsid w:val="00BD701D"/>
    <w:rsid w:val="00BD7A9B"/>
    <w:rsid w:val="00BD7EA1"/>
    <w:rsid w:val="00BE1193"/>
    <w:rsid w:val="00BE1889"/>
    <w:rsid w:val="00BE1B4E"/>
    <w:rsid w:val="00BE26E4"/>
    <w:rsid w:val="00BE3016"/>
    <w:rsid w:val="00BE3939"/>
    <w:rsid w:val="00BE5D04"/>
    <w:rsid w:val="00BE6A77"/>
    <w:rsid w:val="00BE7590"/>
    <w:rsid w:val="00BF0859"/>
    <w:rsid w:val="00BF1045"/>
    <w:rsid w:val="00BF1438"/>
    <w:rsid w:val="00BF178D"/>
    <w:rsid w:val="00BF1A28"/>
    <w:rsid w:val="00BF1BCA"/>
    <w:rsid w:val="00BF1E85"/>
    <w:rsid w:val="00BF3CD9"/>
    <w:rsid w:val="00BF44FB"/>
    <w:rsid w:val="00BF4849"/>
    <w:rsid w:val="00BF49B9"/>
    <w:rsid w:val="00BF4EA7"/>
    <w:rsid w:val="00BF6525"/>
    <w:rsid w:val="00C007B9"/>
    <w:rsid w:val="00C00E43"/>
    <w:rsid w:val="00C00EDB"/>
    <w:rsid w:val="00C01788"/>
    <w:rsid w:val="00C02863"/>
    <w:rsid w:val="00C032E7"/>
    <w:rsid w:val="00C0383A"/>
    <w:rsid w:val="00C05042"/>
    <w:rsid w:val="00C06642"/>
    <w:rsid w:val="00C067FF"/>
    <w:rsid w:val="00C10D7A"/>
    <w:rsid w:val="00C11426"/>
    <w:rsid w:val="00C115B5"/>
    <w:rsid w:val="00C1238D"/>
    <w:rsid w:val="00C12862"/>
    <w:rsid w:val="00C12864"/>
    <w:rsid w:val="00C13D28"/>
    <w:rsid w:val="00C14274"/>
    <w:rsid w:val="00C14585"/>
    <w:rsid w:val="00C14F63"/>
    <w:rsid w:val="00C16416"/>
    <w:rsid w:val="00C165A0"/>
    <w:rsid w:val="00C16CCA"/>
    <w:rsid w:val="00C16DF2"/>
    <w:rsid w:val="00C216CE"/>
    <w:rsid w:val="00C2184F"/>
    <w:rsid w:val="00C22A78"/>
    <w:rsid w:val="00C22AE1"/>
    <w:rsid w:val="00C2363F"/>
    <w:rsid w:val="00C236A3"/>
    <w:rsid w:val="00C23C7E"/>
    <w:rsid w:val="00C246C5"/>
    <w:rsid w:val="00C25099"/>
    <w:rsid w:val="00C25A82"/>
    <w:rsid w:val="00C25B05"/>
    <w:rsid w:val="00C26CAE"/>
    <w:rsid w:val="00C26D5D"/>
    <w:rsid w:val="00C30A2A"/>
    <w:rsid w:val="00C33993"/>
    <w:rsid w:val="00C34D90"/>
    <w:rsid w:val="00C36CA6"/>
    <w:rsid w:val="00C404FD"/>
    <w:rsid w:val="00C4069E"/>
    <w:rsid w:val="00C40A7F"/>
    <w:rsid w:val="00C40B6D"/>
    <w:rsid w:val="00C41ADC"/>
    <w:rsid w:val="00C422A5"/>
    <w:rsid w:val="00C429AD"/>
    <w:rsid w:val="00C42B93"/>
    <w:rsid w:val="00C43291"/>
    <w:rsid w:val="00C4392C"/>
    <w:rsid w:val="00C43CE7"/>
    <w:rsid w:val="00C43CE9"/>
    <w:rsid w:val="00C43FD8"/>
    <w:rsid w:val="00C44149"/>
    <w:rsid w:val="00C44410"/>
    <w:rsid w:val="00C447EB"/>
    <w:rsid w:val="00C44A15"/>
    <w:rsid w:val="00C45133"/>
    <w:rsid w:val="00C4513B"/>
    <w:rsid w:val="00C4630A"/>
    <w:rsid w:val="00C46C91"/>
    <w:rsid w:val="00C472D1"/>
    <w:rsid w:val="00C475C1"/>
    <w:rsid w:val="00C47692"/>
    <w:rsid w:val="00C50079"/>
    <w:rsid w:val="00C50756"/>
    <w:rsid w:val="00C523F0"/>
    <w:rsid w:val="00C526D2"/>
    <w:rsid w:val="00C53A91"/>
    <w:rsid w:val="00C545FC"/>
    <w:rsid w:val="00C54C9E"/>
    <w:rsid w:val="00C56D15"/>
    <w:rsid w:val="00C5743D"/>
    <w:rsid w:val="00C5794E"/>
    <w:rsid w:val="00C57D28"/>
    <w:rsid w:val="00C60226"/>
    <w:rsid w:val="00C602E1"/>
    <w:rsid w:val="00C60968"/>
    <w:rsid w:val="00C617C8"/>
    <w:rsid w:val="00C63D39"/>
    <w:rsid w:val="00C63EDD"/>
    <w:rsid w:val="00C65066"/>
    <w:rsid w:val="00C65B36"/>
    <w:rsid w:val="00C66510"/>
    <w:rsid w:val="00C70FC0"/>
    <w:rsid w:val="00C71C12"/>
    <w:rsid w:val="00C71CF2"/>
    <w:rsid w:val="00C7292E"/>
    <w:rsid w:val="00C72ECE"/>
    <w:rsid w:val="00C73631"/>
    <w:rsid w:val="00C743DD"/>
    <w:rsid w:val="00C744EA"/>
    <w:rsid w:val="00C74E88"/>
    <w:rsid w:val="00C757CA"/>
    <w:rsid w:val="00C76277"/>
    <w:rsid w:val="00C80924"/>
    <w:rsid w:val="00C825E3"/>
    <w:rsid w:val="00C8286B"/>
    <w:rsid w:val="00C82A5F"/>
    <w:rsid w:val="00C82C5C"/>
    <w:rsid w:val="00C83712"/>
    <w:rsid w:val="00C842FD"/>
    <w:rsid w:val="00C843D7"/>
    <w:rsid w:val="00C844E7"/>
    <w:rsid w:val="00C84E18"/>
    <w:rsid w:val="00C850A7"/>
    <w:rsid w:val="00C86E28"/>
    <w:rsid w:val="00C87A60"/>
    <w:rsid w:val="00C87C7F"/>
    <w:rsid w:val="00C91697"/>
    <w:rsid w:val="00C92AA0"/>
    <w:rsid w:val="00C92ECB"/>
    <w:rsid w:val="00C9329B"/>
    <w:rsid w:val="00C9404E"/>
    <w:rsid w:val="00C9458F"/>
    <w:rsid w:val="00C947F8"/>
    <w:rsid w:val="00C949DE"/>
    <w:rsid w:val="00C9515F"/>
    <w:rsid w:val="00C952B3"/>
    <w:rsid w:val="00C95859"/>
    <w:rsid w:val="00C96357"/>
    <w:rsid w:val="00C963C5"/>
    <w:rsid w:val="00C96EBE"/>
    <w:rsid w:val="00C9736A"/>
    <w:rsid w:val="00CA030C"/>
    <w:rsid w:val="00CA050B"/>
    <w:rsid w:val="00CA0D0D"/>
    <w:rsid w:val="00CA1F41"/>
    <w:rsid w:val="00CA27DF"/>
    <w:rsid w:val="00CA29C5"/>
    <w:rsid w:val="00CA2BB5"/>
    <w:rsid w:val="00CA32EE"/>
    <w:rsid w:val="00CA5611"/>
    <w:rsid w:val="00CA56FD"/>
    <w:rsid w:val="00CA5771"/>
    <w:rsid w:val="00CA58B5"/>
    <w:rsid w:val="00CA6211"/>
    <w:rsid w:val="00CA6A1A"/>
    <w:rsid w:val="00CA6D50"/>
    <w:rsid w:val="00CA6DAA"/>
    <w:rsid w:val="00CA7084"/>
    <w:rsid w:val="00CA7193"/>
    <w:rsid w:val="00CB1A66"/>
    <w:rsid w:val="00CB1E6C"/>
    <w:rsid w:val="00CB258C"/>
    <w:rsid w:val="00CB3162"/>
    <w:rsid w:val="00CB5961"/>
    <w:rsid w:val="00CB721A"/>
    <w:rsid w:val="00CC003D"/>
    <w:rsid w:val="00CC0242"/>
    <w:rsid w:val="00CC1D13"/>
    <w:rsid w:val="00CC1DA1"/>
    <w:rsid w:val="00CC1E75"/>
    <w:rsid w:val="00CC2E0E"/>
    <w:rsid w:val="00CC361C"/>
    <w:rsid w:val="00CC37FA"/>
    <w:rsid w:val="00CC474B"/>
    <w:rsid w:val="00CC4AA6"/>
    <w:rsid w:val="00CC544B"/>
    <w:rsid w:val="00CC63D2"/>
    <w:rsid w:val="00CC658C"/>
    <w:rsid w:val="00CC67BF"/>
    <w:rsid w:val="00CC6EA6"/>
    <w:rsid w:val="00CC742B"/>
    <w:rsid w:val="00CD0407"/>
    <w:rsid w:val="00CD0843"/>
    <w:rsid w:val="00CD0A3A"/>
    <w:rsid w:val="00CD0CBE"/>
    <w:rsid w:val="00CD280E"/>
    <w:rsid w:val="00CD3309"/>
    <w:rsid w:val="00CD3379"/>
    <w:rsid w:val="00CD3694"/>
    <w:rsid w:val="00CD4E31"/>
    <w:rsid w:val="00CD4E60"/>
    <w:rsid w:val="00CD5A78"/>
    <w:rsid w:val="00CD6315"/>
    <w:rsid w:val="00CD65F5"/>
    <w:rsid w:val="00CD6865"/>
    <w:rsid w:val="00CD6E90"/>
    <w:rsid w:val="00CD7345"/>
    <w:rsid w:val="00CD739F"/>
    <w:rsid w:val="00CE0782"/>
    <w:rsid w:val="00CE0814"/>
    <w:rsid w:val="00CE249A"/>
    <w:rsid w:val="00CE2B9E"/>
    <w:rsid w:val="00CE372E"/>
    <w:rsid w:val="00CE4676"/>
    <w:rsid w:val="00CE6646"/>
    <w:rsid w:val="00CE6FF3"/>
    <w:rsid w:val="00CF09CF"/>
    <w:rsid w:val="00CF0A1B"/>
    <w:rsid w:val="00CF19F6"/>
    <w:rsid w:val="00CF2D5D"/>
    <w:rsid w:val="00CF2F4F"/>
    <w:rsid w:val="00CF360F"/>
    <w:rsid w:val="00CF4301"/>
    <w:rsid w:val="00CF536D"/>
    <w:rsid w:val="00CF69A8"/>
    <w:rsid w:val="00CF6FF7"/>
    <w:rsid w:val="00D00109"/>
    <w:rsid w:val="00D004B0"/>
    <w:rsid w:val="00D00883"/>
    <w:rsid w:val="00D01569"/>
    <w:rsid w:val="00D01EEC"/>
    <w:rsid w:val="00D02792"/>
    <w:rsid w:val="00D02C01"/>
    <w:rsid w:val="00D02E9D"/>
    <w:rsid w:val="00D038F5"/>
    <w:rsid w:val="00D04BF4"/>
    <w:rsid w:val="00D04CAA"/>
    <w:rsid w:val="00D05F20"/>
    <w:rsid w:val="00D0681F"/>
    <w:rsid w:val="00D07D0F"/>
    <w:rsid w:val="00D10748"/>
    <w:rsid w:val="00D10783"/>
    <w:rsid w:val="00D10CB8"/>
    <w:rsid w:val="00D12347"/>
    <w:rsid w:val="00D12806"/>
    <w:rsid w:val="00D12D44"/>
    <w:rsid w:val="00D12EA1"/>
    <w:rsid w:val="00D143A7"/>
    <w:rsid w:val="00D14571"/>
    <w:rsid w:val="00D15018"/>
    <w:rsid w:val="00D15819"/>
    <w:rsid w:val="00D158AC"/>
    <w:rsid w:val="00D15D8B"/>
    <w:rsid w:val="00D1694C"/>
    <w:rsid w:val="00D174E5"/>
    <w:rsid w:val="00D17585"/>
    <w:rsid w:val="00D2018C"/>
    <w:rsid w:val="00D20F5E"/>
    <w:rsid w:val="00D2191E"/>
    <w:rsid w:val="00D23B76"/>
    <w:rsid w:val="00D24B4A"/>
    <w:rsid w:val="00D27723"/>
    <w:rsid w:val="00D279A9"/>
    <w:rsid w:val="00D27BC2"/>
    <w:rsid w:val="00D27C89"/>
    <w:rsid w:val="00D30693"/>
    <w:rsid w:val="00D3192D"/>
    <w:rsid w:val="00D31FC1"/>
    <w:rsid w:val="00D33D46"/>
    <w:rsid w:val="00D350AE"/>
    <w:rsid w:val="00D35B71"/>
    <w:rsid w:val="00D361AA"/>
    <w:rsid w:val="00D36666"/>
    <w:rsid w:val="00D379A3"/>
    <w:rsid w:val="00D407EF"/>
    <w:rsid w:val="00D41983"/>
    <w:rsid w:val="00D4303A"/>
    <w:rsid w:val="00D44151"/>
    <w:rsid w:val="00D44D1C"/>
    <w:rsid w:val="00D45FF3"/>
    <w:rsid w:val="00D464DD"/>
    <w:rsid w:val="00D469C3"/>
    <w:rsid w:val="00D46D8B"/>
    <w:rsid w:val="00D46EC0"/>
    <w:rsid w:val="00D50107"/>
    <w:rsid w:val="00D50273"/>
    <w:rsid w:val="00D512CF"/>
    <w:rsid w:val="00D51A5A"/>
    <w:rsid w:val="00D525D0"/>
    <w:rsid w:val="00D52812"/>
    <w:rsid w:val="00D528B9"/>
    <w:rsid w:val="00D53186"/>
    <w:rsid w:val="00D5487D"/>
    <w:rsid w:val="00D548AB"/>
    <w:rsid w:val="00D55675"/>
    <w:rsid w:val="00D57AC7"/>
    <w:rsid w:val="00D60140"/>
    <w:rsid w:val="00D6024A"/>
    <w:rsid w:val="00D608B5"/>
    <w:rsid w:val="00D60ACB"/>
    <w:rsid w:val="00D6222E"/>
    <w:rsid w:val="00D6272C"/>
    <w:rsid w:val="00D6301D"/>
    <w:rsid w:val="00D6370C"/>
    <w:rsid w:val="00D6372D"/>
    <w:rsid w:val="00D64739"/>
    <w:rsid w:val="00D649CE"/>
    <w:rsid w:val="00D660EB"/>
    <w:rsid w:val="00D708FD"/>
    <w:rsid w:val="00D71CAA"/>
    <w:rsid w:val="00D71F99"/>
    <w:rsid w:val="00D72479"/>
    <w:rsid w:val="00D73096"/>
    <w:rsid w:val="00D7388D"/>
    <w:rsid w:val="00D73CA4"/>
    <w:rsid w:val="00D73D71"/>
    <w:rsid w:val="00D74396"/>
    <w:rsid w:val="00D743AD"/>
    <w:rsid w:val="00D744B3"/>
    <w:rsid w:val="00D745DE"/>
    <w:rsid w:val="00D74E67"/>
    <w:rsid w:val="00D74F05"/>
    <w:rsid w:val="00D753F8"/>
    <w:rsid w:val="00D75756"/>
    <w:rsid w:val="00D76558"/>
    <w:rsid w:val="00D76E9E"/>
    <w:rsid w:val="00D76EF4"/>
    <w:rsid w:val="00D770D7"/>
    <w:rsid w:val="00D77CA0"/>
    <w:rsid w:val="00D80284"/>
    <w:rsid w:val="00D80A55"/>
    <w:rsid w:val="00D81062"/>
    <w:rsid w:val="00D81F71"/>
    <w:rsid w:val="00D83D0B"/>
    <w:rsid w:val="00D840F5"/>
    <w:rsid w:val="00D84422"/>
    <w:rsid w:val="00D84CFE"/>
    <w:rsid w:val="00D861F9"/>
    <w:rsid w:val="00D8642D"/>
    <w:rsid w:val="00D87CCF"/>
    <w:rsid w:val="00D90909"/>
    <w:rsid w:val="00D90A5E"/>
    <w:rsid w:val="00D91155"/>
    <w:rsid w:val="00D915CF"/>
    <w:rsid w:val="00D91936"/>
    <w:rsid w:val="00D91A68"/>
    <w:rsid w:val="00D91ABD"/>
    <w:rsid w:val="00D91FEC"/>
    <w:rsid w:val="00D9286E"/>
    <w:rsid w:val="00D93098"/>
    <w:rsid w:val="00D930A9"/>
    <w:rsid w:val="00D938C1"/>
    <w:rsid w:val="00D94A54"/>
    <w:rsid w:val="00D94CCF"/>
    <w:rsid w:val="00D955D3"/>
    <w:rsid w:val="00D95A68"/>
    <w:rsid w:val="00D9733E"/>
    <w:rsid w:val="00DA17C7"/>
    <w:rsid w:val="00DA2DD8"/>
    <w:rsid w:val="00DA2E05"/>
    <w:rsid w:val="00DA5F74"/>
    <w:rsid w:val="00DA687A"/>
    <w:rsid w:val="00DA6A9A"/>
    <w:rsid w:val="00DA7E2F"/>
    <w:rsid w:val="00DB1EFD"/>
    <w:rsid w:val="00DB29A4"/>
    <w:rsid w:val="00DB3B88"/>
    <w:rsid w:val="00DB3EAF"/>
    <w:rsid w:val="00DB46C6"/>
    <w:rsid w:val="00DB750E"/>
    <w:rsid w:val="00DC21EE"/>
    <w:rsid w:val="00DC236D"/>
    <w:rsid w:val="00DC3203"/>
    <w:rsid w:val="00DC3C99"/>
    <w:rsid w:val="00DC4565"/>
    <w:rsid w:val="00DC492C"/>
    <w:rsid w:val="00DC52F5"/>
    <w:rsid w:val="00DC5FD0"/>
    <w:rsid w:val="00DC5FE7"/>
    <w:rsid w:val="00DC6C94"/>
    <w:rsid w:val="00DC6E7A"/>
    <w:rsid w:val="00DC6ED8"/>
    <w:rsid w:val="00DC71AC"/>
    <w:rsid w:val="00DC7BDB"/>
    <w:rsid w:val="00DC7E51"/>
    <w:rsid w:val="00DC7E72"/>
    <w:rsid w:val="00DD0354"/>
    <w:rsid w:val="00DD0596"/>
    <w:rsid w:val="00DD0A2A"/>
    <w:rsid w:val="00DD27D7"/>
    <w:rsid w:val="00DD2E2C"/>
    <w:rsid w:val="00DD3D1C"/>
    <w:rsid w:val="00DD3E18"/>
    <w:rsid w:val="00DD44C4"/>
    <w:rsid w:val="00DD458C"/>
    <w:rsid w:val="00DD5224"/>
    <w:rsid w:val="00DD5D75"/>
    <w:rsid w:val="00DD6DE6"/>
    <w:rsid w:val="00DD71C5"/>
    <w:rsid w:val="00DD72E9"/>
    <w:rsid w:val="00DD7605"/>
    <w:rsid w:val="00DE064D"/>
    <w:rsid w:val="00DE0E19"/>
    <w:rsid w:val="00DE1229"/>
    <w:rsid w:val="00DE2020"/>
    <w:rsid w:val="00DE3476"/>
    <w:rsid w:val="00DE3ECB"/>
    <w:rsid w:val="00DE5A90"/>
    <w:rsid w:val="00DE6874"/>
    <w:rsid w:val="00DE7BEA"/>
    <w:rsid w:val="00DE7F50"/>
    <w:rsid w:val="00DF44AF"/>
    <w:rsid w:val="00DF5B84"/>
    <w:rsid w:val="00DF636E"/>
    <w:rsid w:val="00DF6A60"/>
    <w:rsid w:val="00DF6C97"/>
    <w:rsid w:val="00DF6D5B"/>
    <w:rsid w:val="00DF771B"/>
    <w:rsid w:val="00DF7EE2"/>
    <w:rsid w:val="00E00D70"/>
    <w:rsid w:val="00E01BAA"/>
    <w:rsid w:val="00E01E9D"/>
    <w:rsid w:val="00E0282A"/>
    <w:rsid w:val="00E02C0F"/>
    <w:rsid w:val="00E02F9B"/>
    <w:rsid w:val="00E0343B"/>
    <w:rsid w:val="00E03B74"/>
    <w:rsid w:val="00E04130"/>
    <w:rsid w:val="00E04B87"/>
    <w:rsid w:val="00E069B2"/>
    <w:rsid w:val="00E0770A"/>
    <w:rsid w:val="00E07E14"/>
    <w:rsid w:val="00E1051C"/>
    <w:rsid w:val="00E10E14"/>
    <w:rsid w:val="00E11A20"/>
    <w:rsid w:val="00E13188"/>
    <w:rsid w:val="00E137B1"/>
    <w:rsid w:val="00E13D65"/>
    <w:rsid w:val="00E140FE"/>
    <w:rsid w:val="00E14786"/>
    <w:rsid w:val="00E14AFC"/>
    <w:rsid w:val="00E14F94"/>
    <w:rsid w:val="00E15418"/>
    <w:rsid w:val="00E1556C"/>
    <w:rsid w:val="00E16972"/>
    <w:rsid w:val="00E16B4D"/>
    <w:rsid w:val="00E17336"/>
    <w:rsid w:val="00E17D15"/>
    <w:rsid w:val="00E17DDA"/>
    <w:rsid w:val="00E17EE2"/>
    <w:rsid w:val="00E20D06"/>
    <w:rsid w:val="00E21614"/>
    <w:rsid w:val="00E22AB1"/>
    <w:rsid w:val="00E22B95"/>
    <w:rsid w:val="00E23B9E"/>
    <w:rsid w:val="00E23CFB"/>
    <w:rsid w:val="00E24DDE"/>
    <w:rsid w:val="00E2517E"/>
    <w:rsid w:val="00E26EA9"/>
    <w:rsid w:val="00E272D1"/>
    <w:rsid w:val="00E30227"/>
    <w:rsid w:val="00E30331"/>
    <w:rsid w:val="00E30BB8"/>
    <w:rsid w:val="00E30F9A"/>
    <w:rsid w:val="00E31F9C"/>
    <w:rsid w:val="00E33457"/>
    <w:rsid w:val="00E34720"/>
    <w:rsid w:val="00E349A1"/>
    <w:rsid w:val="00E40357"/>
    <w:rsid w:val="00E40488"/>
    <w:rsid w:val="00E40732"/>
    <w:rsid w:val="00E41F35"/>
    <w:rsid w:val="00E42F1B"/>
    <w:rsid w:val="00E44025"/>
    <w:rsid w:val="00E443E4"/>
    <w:rsid w:val="00E451D5"/>
    <w:rsid w:val="00E46112"/>
    <w:rsid w:val="00E4748D"/>
    <w:rsid w:val="00E47909"/>
    <w:rsid w:val="00E47FD3"/>
    <w:rsid w:val="00E50367"/>
    <w:rsid w:val="00E50801"/>
    <w:rsid w:val="00E50C44"/>
    <w:rsid w:val="00E51ABA"/>
    <w:rsid w:val="00E51CD1"/>
    <w:rsid w:val="00E52076"/>
    <w:rsid w:val="00E524CB"/>
    <w:rsid w:val="00E527BF"/>
    <w:rsid w:val="00E542BC"/>
    <w:rsid w:val="00E5436A"/>
    <w:rsid w:val="00E54C51"/>
    <w:rsid w:val="00E55ABA"/>
    <w:rsid w:val="00E56A2C"/>
    <w:rsid w:val="00E5714B"/>
    <w:rsid w:val="00E5758E"/>
    <w:rsid w:val="00E604DB"/>
    <w:rsid w:val="00E60A15"/>
    <w:rsid w:val="00E61174"/>
    <w:rsid w:val="00E61FDA"/>
    <w:rsid w:val="00E620AB"/>
    <w:rsid w:val="00E64D1F"/>
    <w:rsid w:val="00E65456"/>
    <w:rsid w:val="00E65A91"/>
    <w:rsid w:val="00E66188"/>
    <w:rsid w:val="00E664FB"/>
    <w:rsid w:val="00E666F5"/>
    <w:rsid w:val="00E66A29"/>
    <w:rsid w:val="00E672F0"/>
    <w:rsid w:val="00E67BCD"/>
    <w:rsid w:val="00E70373"/>
    <w:rsid w:val="00E703BC"/>
    <w:rsid w:val="00E70BCF"/>
    <w:rsid w:val="00E71248"/>
    <w:rsid w:val="00E72495"/>
    <w:rsid w:val="00E72E40"/>
    <w:rsid w:val="00E73665"/>
    <w:rsid w:val="00E73999"/>
    <w:rsid w:val="00E73BDC"/>
    <w:rsid w:val="00E73E9E"/>
    <w:rsid w:val="00E75439"/>
    <w:rsid w:val="00E770B4"/>
    <w:rsid w:val="00E77D96"/>
    <w:rsid w:val="00E815CC"/>
    <w:rsid w:val="00E81660"/>
    <w:rsid w:val="00E816E0"/>
    <w:rsid w:val="00E81E54"/>
    <w:rsid w:val="00E82788"/>
    <w:rsid w:val="00E82E22"/>
    <w:rsid w:val="00E82EE8"/>
    <w:rsid w:val="00E83059"/>
    <w:rsid w:val="00E83F33"/>
    <w:rsid w:val="00E848C6"/>
    <w:rsid w:val="00E854B7"/>
    <w:rsid w:val="00E854FE"/>
    <w:rsid w:val="00E86590"/>
    <w:rsid w:val="00E86CDA"/>
    <w:rsid w:val="00E86D9D"/>
    <w:rsid w:val="00E87142"/>
    <w:rsid w:val="00E876DA"/>
    <w:rsid w:val="00E906CC"/>
    <w:rsid w:val="00E937F5"/>
    <w:rsid w:val="00E939A0"/>
    <w:rsid w:val="00E942C0"/>
    <w:rsid w:val="00E9457C"/>
    <w:rsid w:val="00E95E02"/>
    <w:rsid w:val="00E95E32"/>
    <w:rsid w:val="00E95F74"/>
    <w:rsid w:val="00E964A8"/>
    <w:rsid w:val="00E967E2"/>
    <w:rsid w:val="00E97E4E"/>
    <w:rsid w:val="00EA0A3F"/>
    <w:rsid w:val="00EA104C"/>
    <w:rsid w:val="00EA19EC"/>
    <w:rsid w:val="00EA1A47"/>
    <w:rsid w:val="00EA1CC2"/>
    <w:rsid w:val="00EA2BA1"/>
    <w:rsid w:val="00EA2D76"/>
    <w:rsid w:val="00EA2DC0"/>
    <w:rsid w:val="00EA4644"/>
    <w:rsid w:val="00EA4828"/>
    <w:rsid w:val="00EA63D1"/>
    <w:rsid w:val="00EA6B34"/>
    <w:rsid w:val="00EA758A"/>
    <w:rsid w:val="00EB096F"/>
    <w:rsid w:val="00EB199F"/>
    <w:rsid w:val="00EB21A4"/>
    <w:rsid w:val="00EB27C4"/>
    <w:rsid w:val="00EB30CE"/>
    <w:rsid w:val="00EB5387"/>
    <w:rsid w:val="00EB5C10"/>
    <w:rsid w:val="00EB66A4"/>
    <w:rsid w:val="00EB70F2"/>
    <w:rsid w:val="00EB7322"/>
    <w:rsid w:val="00EC0C90"/>
    <w:rsid w:val="00EC0FE9"/>
    <w:rsid w:val="00EC17FF"/>
    <w:rsid w:val="00EC198B"/>
    <w:rsid w:val="00EC38F7"/>
    <w:rsid w:val="00EC426D"/>
    <w:rsid w:val="00EC43F5"/>
    <w:rsid w:val="00EC571B"/>
    <w:rsid w:val="00EC57D7"/>
    <w:rsid w:val="00EC588B"/>
    <w:rsid w:val="00EC6385"/>
    <w:rsid w:val="00ED04B7"/>
    <w:rsid w:val="00ED0A83"/>
    <w:rsid w:val="00ED0E0D"/>
    <w:rsid w:val="00ED1DE9"/>
    <w:rsid w:val="00ED23D4"/>
    <w:rsid w:val="00ED2FF2"/>
    <w:rsid w:val="00ED311F"/>
    <w:rsid w:val="00ED3B2A"/>
    <w:rsid w:val="00ED3C53"/>
    <w:rsid w:val="00ED3EB4"/>
    <w:rsid w:val="00ED4A8B"/>
    <w:rsid w:val="00ED5039"/>
    <w:rsid w:val="00ED51CA"/>
    <w:rsid w:val="00ED5C1D"/>
    <w:rsid w:val="00ED5E0B"/>
    <w:rsid w:val="00ED5F60"/>
    <w:rsid w:val="00EE05EC"/>
    <w:rsid w:val="00EE110D"/>
    <w:rsid w:val="00EE1CC2"/>
    <w:rsid w:val="00EE317F"/>
    <w:rsid w:val="00EE37B6"/>
    <w:rsid w:val="00EE3AD4"/>
    <w:rsid w:val="00EE4166"/>
    <w:rsid w:val="00EE4FDB"/>
    <w:rsid w:val="00EE4FF6"/>
    <w:rsid w:val="00EE5556"/>
    <w:rsid w:val="00EE67CA"/>
    <w:rsid w:val="00EE7090"/>
    <w:rsid w:val="00EE7CD5"/>
    <w:rsid w:val="00EF0F45"/>
    <w:rsid w:val="00EF1A7F"/>
    <w:rsid w:val="00EF2920"/>
    <w:rsid w:val="00EF3482"/>
    <w:rsid w:val="00EF493C"/>
    <w:rsid w:val="00EF499B"/>
    <w:rsid w:val="00EF625E"/>
    <w:rsid w:val="00EF695E"/>
    <w:rsid w:val="00EF7463"/>
    <w:rsid w:val="00EF7971"/>
    <w:rsid w:val="00F002EF"/>
    <w:rsid w:val="00F01EE9"/>
    <w:rsid w:val="00F02063"/>
    <w:rsid w:val="00F029B3"/>
    <w:rsid w:val="00F0302A"/>
    <w:rsid w:val="00F0388B"/>
    <w:rsid w:val="00F04900"/>
    <w:rsid w:val="00F05B2A"/>
    <w:rsid w:val="00F063AB"/>
    <w:rsid w:val="00F065A4"/>
    <w:rsid w:val="00F07E7F"/>
    <w:rsid w:val="00F07F31"/>
    <w:rsid w:val="00F12118"/>
    <w:rsid w:val="00F126B9"/>
    <w:rsid w:val="00F12715"/>
    <w:rsid w:val="00F12973"/>
    <w:rsid w:val="00F1400A"/>
    <w:rsid w:val="00F144D5"/>
    <w:rsid w:val="00F146F0"/>
    <w:rsid w:val="00F14FD2"/>
    <w:rsid w:val="00F15039"/>
    <w:rsid w:val="00F204D5"/>
    <w:rsid w:val="00F20D86"/>
    <w:rsid w:val="00F20FAE"/>
    <w:rsid w:val="00F20FF3"/>
    <w:rsid w:val="00F2190B"/>
    <w:rsid w:val="00F21BC0"/>
    <w:rsid w:val="00F228B5"/>
    <w:rsid w:val="00F22C42"/>
    <w:rsid w:val="00F22C97"/>
    <w:rsid w:val="00F22FC2"/>
    <w:rsid w:val="00F23354"/>
    <w:rsid w:val="00F234AC"/>
    <w:rsid w:val="00F2389C"/>
    <w:rsid w:val="00F23A57"/>
    <w:rsid w:val="00F2423B"/>
    <w:rsid w:val="00F24CDE"/>
    <w:rsid w:val="00F25C67"/>
    <w:rsid w:val="00F26011"/>
    <w:rsid w:val="00F3019A"/>
    <w:rsid w:val="00F30597"/>
    <w:rsid w:val="00F30DFF"/>
    <w:rsid w:val="00F31B5C"/>
    <w:rsid w:val="00F32B80"/>
    <w:rsid w:val="00F32DB2"/>
    <w:rsid w:val="00F3306D"/>
    <w:rsid w:val="00F33C0A"/>
    <w:rsid w:val="00F340EB"/>
    <w:rsid w:val="00F3511B"/>
    <w:rsid w:val="00F35285"/>
    <w:rsid w:val="00F35936"/>
    <w:rsid w:val="00F362B9"/>
    <w:rsid w:val="00F365BE"/>
    <w:rsid w:val="00F36E76"/>
    <w:rsid w:val="00F37F39"/>
    <w:rsid w:val="00F40624"/>
    <w:rsid w:val="00F416DE"/>
    <w:rsid w:val="00F43632"/>
    <w:rsid w:val="00F43B9D"/>
    <w:rsid w:val="00F43EB2"/>
    <w:rsid w:val="00F44052"/>
    <w:rsid w:val="00F448E3"/>
    <w:rsid w:val="00F44D5E"/>
    <w:rsid w:val="00F50B54"/>
    <w:rsid w:val="00F50C9F"/>
    <w:rsid w:val="00F51709"/>
    <w:rsid w:val="00F52E0F"/>
    <w:rsid w:val="00F53721"/>
    <w:rsid w:val="00F53A35"/>
    <w:rsid w:val="00F55060"/>
    <w:rsid w:val="00F55737"/>
    <w:rsid w:val="00F55A3D"/>
    <w:rsid w:val="00F55BA1"/>
    <w:rsid w:val="00F55C00"/>
    <w:rsid w:val="00F5621E"/>
    <w:rsid w:val="00F5744B"/>
    <w:rsid w:val="00F57BA3"/>
    <w:rsid w:val="00F60091"/>
    <w:rsid w:val="00F602EC"/>
    <w:rsid w:val="00F61209"/>
    <w:rsid w:val="00F614C3"/>
    <w:rsid w:val="00F6259E"/>
    <w:rsid w:val="00F63063"/>
    <w:rsid w:val="00F63874"/>
    <w:rsid w:val="00F6427F"/>
    <w:rsid w:val="00F6441E"/>
    <w:rsid w:val="00F65DD4"/>
    <w:rsid w:val="00F663F9"/>
    <w:rsid w:val="00F672B2"/>
    <w:rsid w:val="00F67E12"/>
    <w:rsid w:val="00F7110C"/>
    <w:rsid w:val="00F72001"/>
    <w:rsid w:val="00F726D5"/>
    <w:rsid w:val="00F736C7"/>
    <w:rsid w:val="00F73D20"/>
    <w:rsid w:val="00F74782"/>
    <w:rsid w:val="00F75386"/>
    <w:rsid w:val="00F756C9"/>
    <w:rsid w:val="00F805A0"/>
    <w:rsid w:val="00F80A5C"/>
    <w:rsid w:val="00F80E07"/>
    <w:rsid w:val="00F822E7"/>
    <w:rsid w:val="00F826A1"/>
    <w:rsid w:val="00F827C2"/>
    <w:rsid w:val="00F82F05"/>
    <w:rsid w:val="00F8317B"/>
    <w:rsid w:val="00F838B6"/>
    <w:rsid w:val="00F83973"/>
    <w:rsid w:val="00F84794"/>
    <w:rsid w:val="00F849F5"/>
    <w:rsid w:val="00F868FA"/>
    <w:rsid w:val="00F87FA3"/>
    <w:rsid w:val="00F93D8C"/>
    <w:rsid w:val="00F950DA"/>
    <w:rsid w:val="00F960AE"/>
    <w:rsid w:val="00F9766B"/>
    <w:rsid w:val="00FA07E7"/>
    <w:rsid w:val="00FA0923"/>
    <w:rsid w:val="00FA1D1B"/>
    <w:rsid w:val="00FA2A93"/>
    <w:rsid w:val="00FA3102"/>
    <w:rsid w:val="00FA3176"/>
    <w:rsid w:val="00FA3654"/>
    <w:rsid w:val="00FA3B3B"/>
    <w:rsid w:val="00FA3DEA"/>
    <w:rsid w:val="00FA445C"/>
    <w:rsid w:val="00FA48D4"/>
    <w:rsid w:val="00FA4A10"/>
    <w:rsid w:val="00FA4B2F"/>
    <w:rsid w:val="00FA54D2"/>
    <w:rsid w:val="00FA54FA"/>
    <w:rsid w:val="00FA6C79"/>
    <w:rsid w:val="00FA6D39"/>
    <w:rsid w:val="00FB01C8"/>
    <w:rsid w:val="00FB04E9"/>
    <w:rsid w:val="00FB227E"/>
    <w:rsid w:val="00FB38C0"/>
    <w:rsid w:val="00FB3A86"/>
    <w:rsid w:val="00FB3D61"/>
    <w:rsid w:val="00FB4242"/>
    <w:rsid w:val="00FB44CE"/>
    <w:rsid w:val="00FB44DB"/>
    <w:rsid w:val="00FB5009"/>
    <w:rsid w:val="00FB6705"/>
    <w:rsid w:val="00FB76AB"/>
    <w:rsid w:val="00FC0421"/>
    <w:rsid w:val="00FC0526"/>
    <w:rsid w:val="00FC24A8"/>
    <w:rsid w:val="00FC273F"/>
    <w:rsid w:val="00FC354F"/>
    <w:rsid w:val="00FC3BFF"/>
    <w:rsid w:val="00FC5948"/>
    <w:rsid w:val="00FC671D"/>
    <w:rsid w:val="00FC76F6"/>
    <w:rsid w:val="00FD03FE"/>
    <w:rsid w:val="00FD09A3"/>
    <w:rsid w:val="00FD0B1F"/>
    <w:rsid w:val="00FD1094"/>
    <w:rsid w:val="00FD126E"/>
    <w:rsid w:val="00FD1453"/>
    <w:rsid w:val="00FD25BC"/>
    <w:rsid w:val="00FD2EFD"/>
    <w:rsid w:val="00FD3C36"/>
    <w:rsid w:val="00FD4D81"/>
    <w:rsid w:val="00FD555F"/>
    <w:rsid w:val="00FD55DB"/>
    <w:rsid w:val="00FD585A"/>
    <w:rsid w:val="00FD6A66"/>
    <w:rsid w:val="00FD73B2"/>
    <w:rsid w:val="00FD7498"/>
    <w:rsid w:val="00FD7B84"/>
    <w:rsid w:val="00FD7FB3"/>
    <w:rsid w:val="00FE0C08"/>
    <w:rsid w:val="00FE1502"/>
    <w:rsid w:val="00FE1917"/>
    <w:rsid w:val="00FE2142"/>
    <w:rsid w:val="00FE34EC"/>
    <w:rsid w:val="00FE382E"/>
    <w:rsid w:val="00FE3B81"/>
    <w:rsid w:val="00FE4713"/>
    <w:rsid w:val="00FE699B"/>
    <w:rsid w:val="00FE7147"/>
    <w:rsid w:val="00FE7C66"/>
    <w:rsid w:val="00FF06C1"/>
    <w:rsid w:val="00FF1343"/>
    <w:rsid w:val="00FF1F44"/>
    <w:rsid w:val="00FF225E"/>
    <w:rsid w:val="00FF2CDB"/>
    <w:rsid w:val="00FF42E6"/>
    <w:rsid w:val="00FF4562"/>
    <w:rsid w:val="00FF5630"/>
    <w:rsid w:val="00FF672C"/>
    <w:rsid w:val="00FF6CE8"/>
    <w:rsid w:val="00FF7407"/>
    <w:rsid w:val="042C7089"/>
    <w:rsid w:val="0FCEC9E4"/>
    <w:rsid w:val="13A4CB61"/>
    <w:rsid w:val="19872FA3"/>
    <w:rsid w:val="1C868D34"/>
    <w:rsid w:val="20386DD8"/>
    <w:rsid w:val="208C7171"/>
    <w:rsid w:val="21D43E39"/>
    <w:rsid w:val="24952B09"/>
    <w:rsid w:val="2AD6401B"/>
    <w:rsid w:val="2E6DFD23"/>
    <w:rsid w:val="33E3901E"/>
    <w:rsid w:val="34F473A7"/>
    <w:rsid w:val="3AEA38B7"/>
    <w:rsid w:val="5B079D40"/>
    <w:rsid w:val="6585C074"/>
    <w:rsid w:val="686070DA"/>
    <w:rsid w:val="72F73DF9"/>
    <w:rsid w:val="7D28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3D13D"/>
  <w14:defaultImageDpi w14:val="330"/>
  <w15:docId w15:val="{73892589-DCDA-45D4-86C7-BE2AFE29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1">
    <w:name w:val="heading 1"/>
    <w:basedOn w:val="a"/>
    <w:next w:val="Paragraph"/>
    <w:link w:val="10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Paragraph"/>
    <w:link w:val="20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Paragraph"/>
    <w:link w:val="30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4">
    <w:name w:val="heading 4"/>
    <w:basedOn w:val="Paragraph"/>
    <w:next w:val="Newparagraph"/>
    <w:link w:val="40"/>
    <w:rsid w:val="00F43B9D"/>
    <w:pPr>
      <w:spacing w:before="360"/>
      <w:outlineLvl w:val="3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title">
    <w:name w:val="Article title"/>
    <w:basedOn w:val="a"/>
    <w:next w:val="a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a"/>
    <w:next w:val="a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a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"/>
    <w:qFormat/>
    <w:rsid w:val="00CC474B"/>
  </w:style>
  <w:style w:type="paragraph" w:customStyle="1" w:styleId="Abstract">
    <w:name w:val="Abstract"/>
    <w:basedOn w:val="a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a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a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a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812AF9"/>
    <w:pPr>
      <w:widowControl/>
      <w:spacing w:after="240"/>
      <w:contextualSpacing/>
    </w:pPr>
  </w:style>
  <w:style w:type="paragraph" w:customStyle="1" w:styleId="Displayedequation">
    <w:name w:val="Displayed equation"/>
    <w:basedOn w:val="a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"/>
    <w:next w:val="a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a"/>
    <w:next w:val="a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a"/>
    <w:next w:val="a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a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a"/>
    <w:next w:val="a"/>
    <w:rsid w:val="00562DEF"/>
  </w:style>
  <w:style w:type="paragraph" w:customStyle="1" w:styleId="Paragraph">
    <w:name w:val="Paragraph"/>
    <w:basedOn w:val="a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a"/>
    <w:qFormat/>
    <w:rsid w:val="00AE2F8D"/>
    <w:pPr>
      <w:ind w:firstLine="720"/>
    </w:pPr>
  </w:style>
  <w:style w:type="paragraph" w:styleId="a3">
    <w:name w:val="Normal Indent"/>
    <w:basedOn w:val="a"/>
    <w:rsid w:val="00526454"/>
    <w:pPr>
      <w:ind w:left="720"/>
    </w:pPr>
  </w:style>
  <w:style w:type="paragraph" w:customStyle="1" w:styleId="References">
    <w:name w:val="References"/>
    <w:basedOn w:val="a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character" w:customStyle="1" w:styleId="20">
    <w:name w:val="标题 2 字符"/>
    <w:basedOn w:val="a0"/>
    <w:link w:val="2"/>
    <w:rsid w:val="008D07FB"/>
    <w:rPr>
      <w:rFonts w:cs="Arial"/>
      <w:b/>
      <w:bCs/>
      <w:i/>
      <w:iCs/>
      <w:sz w:val="24"/>
      <w:szCs w:val="28"/>
    </w:rPr>
  </w:style>
  <w:style w:type="character" w:customStyle="1" w:styleId="10">
    <w:name w:val="标题 1 字符"/>
    <w:basedOn w:val="a0"/>
    <w:link w:val="1"/>
    <w:rsid w:val="00AE1ED4"/>
    <w:rPr>
      <w:rFonts w:cs="Arial"/>
      <w:b/>
      <w:bCs/>
      <w:kern w:val="32"/>
      <w:sz w:val="24"/>
      <w:szCs w:val="32"/>
    </w:rPr>
  </w:style>
  <w:style w:type="character" w:customStyle="1" w:styleId="30">
    <w:name w:val="标题 3 字符"/>
    <w:basedOn w:val="a0"/>
    <w:link w:val="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a4">
    <w:name w:val="footnote text"/>
    <w:basedOn w:val="a"/>
    <w:link w:val="a5"/>
    <w:autoRedefine/>
    <w:rsid w:val="006C19B2"/>
    <w:pPr>
      <w:ind w:left="284" w:hanging="284"/>
    </w:pPr>
    <w:rPr>
      <w:sz w:val="22"/>
      <w:szCs w:val="20"/>
    </w:rPr>
  </w:style>
  <w:style w:type="character" w:customStyle="1" w:styleId="a5">
    <w:name w:val="脚注文本 字符"/>
    <w:basedOn w:val="a0"/>
    <w:link w:val="a4"/>
    <w:rsid w:val="006C19B2"/>
    <w:rPr>
      <w:sz w:val="22"/>
    </w:rPr>
  </w:style>
  <w:style w:type="character" w:styleId="a6">
    <w:name w:val="footnote reference"/>
    <w:basedOn w:val="a0"/>
    <w:rsid w:val="00AF2C92"/>
    <w:rPr>
      <w:vertAlign w:val="superscript"/>
    </w:rPr>
  </w:style>
  <w:style w:type="paragraph" w:styleId="a7">
    <w:name w:val="endnote text"/>
    <w:basedOn w:val="a"/>
    <w:link w:val="a8"/>
    <w:autoRedefine/>
    <w:rsid w:val="006C19B2"/>
    <w:pPr>
      <w:ind w:left="284" w:hanging="284"/>
    </w:pPr>
    <w:rPr>
      <w:sz w:val="22"/>
      <w:szCs w:val="20"/>
    </w:rPr>
  </w:style>
  <w:style w:type="character" w:customStyle="1" w:styleId="a8">
    <w:name w:val="尾注文本 字符"/>
    <w:basedOn w:val="a0"/>
    <w:link w:val="a7"/>
    <w:rsid w:val="006C19B2"/>
    <w:rPr>
      <w:sz w:val="22"/>
    </w:rPr>
  </w:style>
  <w:style w:type="character" w:styleId="a9">
    <w:name w:val="endnote reference"/>
    <w:basedOn w:val="a0"/>
    <w:rsid w:val="00EC571B"/>
    <w:rPr>
      <w:vertAlign w:val="superscript"/>
    </w:rPr>
  </w:style>
  <w:style w:type="character" w:customStyle="1" w:styleId="40">
    <w:name w:val="标题 4 字符"/>
    <w:basedOn w:val="a0"/>
    <w:link w:val="4"/>
    <w:rsid w:val="00F43B9D"/>
    <w:rPr>
      <w:bCs/>
      <w:sz w:val="24"/>
      <w:szCs w:val="28"/>
    </w:rPr>
  </w:style>
  <w:style w:type="paragraph" w:styleId="aa">
    <w:name w:val="header"/>
    <w:basedOn w:val="a"/>
    <w:link w:val="ab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ab">
    <w:name w:val="页眉 字符"/>
    <w:basedOn w:val="a0"/>
    <w:link w:val="aa"/>
    <w:rsid w:val="003F193A"/>
    <w:rPr>
      <w:rFonts w:eastAsia="Times New Roman"/>
      <w:sz w:val="24"/>
      <w:szCs w:val="24"/>
      <w:lang w:eastAsia="en-GB"/>
    </w:rPr>
  </w:style>
  <w:style w:type="paragraph" w:styleId="ac">
    <w:name w:val="footer"/>
    <w:basedOn w:val="a"/>
    <w:link w:val="ad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ad">
    <w:name w:val="页脚 字符"/>
    <w:basedOn w:val="a0"/>
    <w:link w:val="ac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paragraph" w:customStyle="1" w:styleId="11">
    <w:name w:val="列表段落1"/>
    <w:basedOn w:val="a"/>
    <w:uiPriority w:val="34"/>
    <w:qFormat/>
    <w:rsid w:val="00DC7B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annotation reference"/>
    <w:basedOn w:val="a0"/>
    <w:uiPriority w:val="99"/>
    <w:semiHidden/>
    <w:unhideWhenUsed/>
    <w:rsid w:val="008170D0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170D0"/>
    <w:pPr>
      <w:spacing w:after="160" w:line="240" w:lineRule="auto"/>
    </w:pPr>
    <w:rPr>
      <w:rFonts w:ascii="Calibri" w:eastAsia="Calibri" w:hAnsi="Calibri" w:cs="Arial"/>
      <w:sz w:val="20"/>
      <w:szCs w:val="20"/>
      <w:lang w:eastAsia="en-US"/>
    </w:rPr>
  </w:style>
  <w:style w:type="character" w:customStyle="1" w:styleId="af0">
    <w:name w:val="批注文字 字符"/>
    <w:basedOn w:val="a0"/>
    <w:link w:val="af"/>
    <w:uiPriority w:val="99"/>
    <w:rsid w:val="008170D0"/>
    <w:rPr>
      <w:rFonts w:ascii="Calibri" w:eastAsia="Calibri" w:hAnsi="Calibri" w:cs="Arial"/>
      <w:lang w:eastAsia="en-US"/>
    </w:rPr>
  </w:style>
  <w:style w:type="character" w:styleId="af1">
    <w:name w:val="Hyperlink"/>
    <w:basedOn w:val="a0"/>
    <w:uiPriority w:val="99"/>
    <w:unhideWhenUsed/>
    <w:rsid w:val="009013B8"/>
    <w:rPr>
      <w:color w:val="0000FF"/>
      <w:u w:val="single"/>
    </w:rPr>
  </w:style>
  <w:style w:type="table" w:styleId="af2">
    <w:name w:val="Table Grid"/>
    <w:basedOn w:val="a1"/>
    <w:uiPriority w:val="39"/>
    <w:qFormat/>
    <w:rsid w:val="00803B1F"/>
    <w:rPr>
      <w:rFonts w:ascii="Calibri" w:eastAsia="DengXian" w:hAnsi="Calibri" w:cs="Arial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3E76AB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C475C1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C475C1"/>
    <w:rPr>
      <w:noProof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C475C1"/>
    <w:pPr>
      <w:spacing w:line="240" w:lineRule="auto"/>
    </w:pPr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C475C1"/>
    <w:rPr>
      <w:noProof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C475C1"/>
    <w:rPr>
      <w:color w:val="605E5C"/>
      <w:shd w:val="clear" w:color="auto" w:fill="E1DFDD"/>
    </w:rPr>
  </w:style>
  <w:style w:type="numbering" w:customStyle="1" w:styleId="12">
    <w:name w:val="无列表1"/>
    <w:next w:val="a2"/>
    <w:uiPriority w:val="99"/>
    <w:semiHidden/>
    <w:unhideWhenUsed/>
    <w:rsid w:val="008F56CE"/>
  </w:style>
  <w:style w:type="paragraph" w:customStyle="1" w:styleId="13">
    <w:name w:val="题注1"/>
    <w:basedOn w:val="a"/>
    <w:next w:val="a"/>
    <w:uiPriority w:val="35"/>
    <w:unhideWhenUsed/>
    <w:qFormat/>
    <w:rsid w:val="008F56CE"/>
    <w:pPr>
      <w:spacing w:after="200" w:line="240" w:lineRule="auto"/>
    </w:pPr>
    <w:rPr>
      <w:rFonts w:ascii="Calibri" w:eastAsia="Calibri" w:hAnsi="Calibri" w:cs="Arial"/>
      <w:i/>
      <w:iCs/>
      <w:color w:val="44546A"/>
      <w:sz w:val="18"/>
      <w:szCs w:val="18"/>
      <w:lang w:eastAsia="en-US"/>
    </w:rPr>
  </w:style>
  <w:style w:type="table" w:customStyle="1" w:styleId="14">
    <w:name w:val="网格型1"/>
    <w:basedOn w:val="a1"/>
    <w:next w:val="af2"/>
    <w:uiPriority w:val="39"/>
    <w:qFormat/>
    <w:rsid w:val="008F56CE"/>
    <w:rPr>
      <w:rFonts w:ascii="Calibri" w:eastAsia="DengXian" w:hAnsi="Calibri" w:cs="Arial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Emphasis"/>
    <w:basedOn w:val="a0"/>
    <w:uiPriority w:val="20"/>
    <w:qFormat/>
    <w:rsid w:val="008F56CE"/>
    <w:rPr>
      <w:i/>
      <w:iCs/>
    </w:rPr>
  </w:style>
  <w:style w:type="character" w:customStyle="1" w:styleId="row-boolean">
    <w:name w:val="row-boolean"/>
    <w:basedOn w:val="a0"/>
    <w:rsid w:val="008F56CE"/>
  </w:style>
  <w:style w:type="paragraph" w:styleId="af6">
    <w:name w:val="List Paragraph"/>
    <w:basedOn w:val="a"/>
    <w:uiPriority w:val="99"/>
    <w:rsid w:val="008F56CE"/>
    <w:pPr>
      <w:spacing w:after="160" w:line="259" w:lineRule="auto"/>
      <w:ind w:firstLineChars="200" w:firstLine="420"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jss818">
    <w:name w:val="jss818"/>
    <w:basedOn w:val="a0"/>
    <w:rsid w:val="008F56CE"/>
  </w:style>
  <w:style w:type="character" w:customStyle="1" w:styleId="jss936">
    <w:name w:val="jss936"/>
    <w:basedOn w:val="a0"/>
    <w:rsid w:val="008F56CE"/>
  </w:style>
  <w:style w:type="character" w:customStyle="1" w:styleId="jss1004">
    <w:name w:val="jss1004"/>
    <w:basedOn w:val="a0"/>
    <w:rsid w:val="008F56CE"/>
  </w:style>
  <w:style w:type="character" w:customStyle="1" w:styleId="jss1073">
    <w:name w:val="jss1073"/>
    <w:basedOn w:val="a0"/>
    <w:rsid w:val="008F56CE"/>
  </w:style>
  <w:style w:type="paragraph" w:styleId="af7">
    <w:name w:val="annotation subject"/>
    <w:basedOn w:val="af"/>
    <w:next w:val="af"/>
    <w:link w:val="af8"/>
    <w:uiPriority w:val="99"/>
    <w:semiHidden/>
    <w:unhideWhenUsed/>
    <w:rsid w:val="008F56CE"/>
    <w:rPr>
      <w:b/>
      <w:bCs/>
    </w:rPr>
  </w:style>
  <w:style w:type="character" w:customStyle="1" w:styleId="af8">
    <w:name w:val="批注主题 字符"/>
    <w:basedOn w:val="af0"/>
    <w:link w:val="af7"/>
    <w:uiPriority w:val="99"/>
    <w:semiHidden/>
    <w:rsid w:val="008F56CE"/>
    <w:rPr>
      <w:rFonts w:ascii="Calibri" w:eastAsia="Calibri" w:hAnsi="Calibri" w:cs="Arial"/>
      <w:b/>
      <w:bCs/>
      <w:lang w:eastAsia="en-US"/>
    </w:rPr>
  </w:style>
  <w:style w:type="paragraph" w:customStyle="1" w:styleId="15">
    <w:name w:val="修订1"/>
    <w:next w:val="af9"/>
    <w:hidden/>
    <w:uiPriority w:val="99"/>
    <w:semiHidden/>
    <w:rsid w:val="008F56CE"/>
    <w:rPr>
      <w:rFonts w:ascii="Calibri" w:eastAsia="Calibri" w:hAnsi="Calibri" w:cs="Arial"/>
      <w:sz w:val="22"/>
      <w:szCs w:val="22"/>
      <w:lang w:eastAsia="en-US"/>
    </w:rPr>
  </w:style>
  <w:style w:type="character" w:customStyle="1" w:styleId="grammar2325be">
    <w:name w:val="grammar_2325be"/>
    <w:basedOn w:val="a0"/>
    <w:rsid w:val="008F56CE"/>
  </w:style>
  <w:style w:type="character" w:customStyle="1" w:styleId="field2325be">
    <w:name w:val="field_2325be"/>
    <w:basedOn w:val="a0"/>
    <w:rsid w:val="008F56CE"/>
  </w:style>
  <w:style w:type="character" w:customStyle="1" w:styleId="keyword2325be">
    <w:name w:val="keyword_2325be"/>
    <w:basedOn w:val="a0"/>
    <w:rsid w:val="008F56CE"/>
  </w:style>
  <w:style w:type="paragraph" w:styleId="af9">
    <w:name w:val="Revision"/>
    <w:hidden/>
    <w:semiHidden/>
    <w:rsid w:val="008F56CE"/>
    <w:rPr>
      <w:sz w:val="24"/>
      <w:szCs w:val="24"/>
    </w:rPr>
  </w:style>
  <w:style w:type="paragraph" w:styleId="afa">
    <w:name w:val="caption"/>
    <w:basedOn w:val="a"/>
    <w:next w:val="a"/>
    <w:unhideWhenUsed/>
    <w:rsid w:val="00501608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pf0">
    <w:name w:val="pf0"/>
    <w:basedOn w:val="a"/>
    <w:rsid w:val="00BE7590"/>
    <w:pPr>
      <w:spacing w:before="100" w:beforeAutospacing="1" w:after="100" w:afterAutospacing="1" w:line="240" w:lineRule="auto"/>
    </w:pPr>
    <w:rPr>
      <w:rFonts w:eastAsia="Times New Roman"/>
      <w:lang w:eastAsia="zh-CN"/>
    </w:rPr>
  </w:style>
  <w:style w:type="character" w:customStyle="1" w:styleId="cf01">
    <w:name w:val="cf01"/>
    <w:basedOn w:val="a0"/>
    <w:rsid w:val="00BE7590"/>
    <w:rPr>
      <w:rFonts w:ascii="Microsoft YaHei UI" w:eastAsia="Microsoft YaHei UI" w:hAnsi="Microsoft YaHei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z00391\OneDrive%20-%20University%20of%20Surrey\Desktop\&#25913;&#21464;\Thematic%20Review\Template_journal%20of%20mental%20health202303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98185FE-9F3D-4D79-A80D-4730D7808211}">
  <we:reference id="wa200000368" version="1.0.0.0" store="zh-CN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61D0F36CDF9044B5DFA265B71A5754" ma:contentTypeVersion="4" ma:contentTypeDescription="Create a new document." ma:contentTypeScope="" ma:versionID="d3bd6a869c5ced92c6e3b2a314c0914c">
  <xsd:schema xmlns:xsd="http://www.w3.org/2001/XMLSchema" xmlns:xs="http://www.w3.org/2001/XMLSchema" xmlns:p="http://schemas.microsoft.com/office/2006/metadata/properties" xmlns:ns2="6baf5f88-a098-4ad1-b7f3-c713985c1d58" targetNamespace="http://schemas.microsoft.com/office/2006/metadata/properties" ma:root="true" ma:fieldsID="105d83219ea1e0d51813f9b614f18dfb" ns2:_="">
    <xsd:import namespace="6baf5f88-a098-4ad1-b7f3-c713985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f5f88-a098-4ad1-b7f3-c713985c1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02914E-4C3A-4163-A6C9-332A453E9D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02EBC6-F66C-47DA-8274-4F6685D12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f5f88-a098-4ad1-b7f3-c713985c1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F7FB72-1543-4213-BCF6-9BBBD6BC10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2C41B1-BBD6-471D-B06B-28B55BC1FDD4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baf5f88-a098-4ad1-b7f3-c713985c1d58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6b902693-1074-40aa-9e21-d89446a2ebb5}" enabled="0" method="" siteId="{6b902693-1074-40aa-9e21-d89446a2eb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Template_journal of mental health20230325</Template>
  <TotalTime>0</TotalTime>
  <Pages>3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TF_Template_Word_Windows_2016</vt:lpstr>
    </vt:vector>
  </TitlesOfParts>
  <Company>Informa Plc</Company>
  <LinksUpToDate>false</LinksUpToDate>
  <CharactersWithSpaces>1311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dc:subject/>
  <dc:creator>Zhang, Wei (PG/R - Surrey Inst of Educ)</dc:creator>
  <cp:keywords/>
  <cp:lastModifiedBy>Zhang, Wei (PG/R - Surrey Inst of Educ)</cp:lastModifiedBy>
  <cp:revision>8</cp:revision>
  <cp:lastPrinted>2011-07-22T14:54:00Z</cp:lastPrinted>
  <dcterms:created xsi:type="dcterms:W3CDTF">2023-06-05T19:45:00Z</dcterms:created>
  <dcterms:modified xsi:type="dcterms:W3CDTF">2023-06-05T19:51:00Z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0x0101009361D0F36CDF9044B5DFA265B71A5754</vt:lpwstr>
  </property>
</Properties>
</file>