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176E7" w14:textId="45E220DA" w:rsidR="000B5FB7" w:rsidRPr="00F459F0" w:rsidRDefault="00F459F0" w:rsidP="005643B8">
      <w:pPr>
        <w:spacing w:line="280" w:lineRule="exact"/>
        <w:jc w:val="center"/>
        <w:rPr>
          <w:rFonts w:eastAsia="宋体"/>
          <w:b/>
          <w:color w:val="000000" w:themeColor="text1"/>
          <w:sz w:val="28"/>
          <w:szCs w:val="28"/>
          <w:lang w:eastAsia="zh-CN" w:bidi="ar"/>
        </w:rPr>
      </w:pPr>
      <w:r w:rsidRPr="00F459F0">
        <w:rPr>
          <w:rFonts w:eastAsia="宋体" w:hint="eastAsia"/>
          <w:b/>
          <w:color w:val="000000" w:themeColor="text1"/>
          <w:sz w:val="28"/>
          <w:szCs w:val="28"/>
          <w:lang w:eastAsia="zh-CN" w:bidi="ar"/>
        </w:rPr>
        <w:t>S</w:t>
      </w:r>
      <w:r w:rsidRPr="00F459F0">
        <w:rPr>
          <w:rFonts w:eastAsia="宋体"/>
          <w:b/>
          <w:color w:val="000000" w:themeColor="text1"/>
          <w:sz w:val="28"/>
          <w:szCs w:val="28"/>
          <w:lang w:eastAsia="zh-CN" w:bidi="ar"/>
        </w:rPr>
        <w:t>upplementary</w:t>
      </w:r>
      <w:r w:rsidR="000B5FB7" w:rsidRPr="000B5FB7">
        <w:rPr>
          <w:rFonts w:eastAsia="宋体" w:hint="eastAsia"/>
          <w:b/>
          <w:color w:val="000000" w:themeColor="text1"/>
          <w:sz w:val="28"/>
          <w:szCs w:val="28"/>
          <w:lang w:eastAsia="zh-CN" w:bidi="ar"/>
        </w:rPr>
        <w:t xml:space="preserve"> </w:t>
      </w:r>
      <w:r w:rsidR="000B5FB7">
        <w:rPr>
          <w:rFonts w:eastAsia="宋体" w:hint="eastAsia"/>
          <w:b/>
          <w:color w:val="000000" w:themeColor="text1"/>
          <w:sz w:val="28"/>
          <w:szCs w:val="28"/>
          <w:lang w:eastAsia="zh-CN" w:bidi="ar"/>
        </w:rPr>
        <w:t>F</w:t>
      </w:r>
      <w:r w:rsidR="000B5FB7" w:rsidRPr="000B5FB7">
        <w:rPr>
          <w:rFonts w:eastAsia="宋体" w:hint="eastAsia"/>
          <w:b/>
          <w:color w:val="000000" w:themeColor="text1"/>
          <w:sz w:val="28"/>
          <w:szCs w:val="28"/>
          <w:lang w:eastAsia="zh-CN" w:bidi="ar"/>
        </w:rPr>
        <w:t xml:space="preserve">ile </w:t>
      </w:r>
      <w:r w:rsidR="000B5FB7" w:rsidRPr="000B5FB7">
        <w:rPr>
          <w:rFonts w:eastAsia="宋体"/>
          <w:b/>
          <w:color w:val="000000" w:themeColor="text1"/>
          <w:sz w:val="28"/>
          <w:szCs w:val="28"/>
          <w:lang w:eastAsia="zh-CN" w:bidi="ar"/>
        </w:rPr>
        <w:t>2</w:t>
      </w:r>
    </w:p>
    <w:tbl>
      <w:tblPr>
        <w:tblStyle w:val="aff5"/>
        <w:tblW w:w="9659" w:type="dxa"/>
        <w:tblInd w:w="117" w:type="dxa"/>
        <w:tblLayout w:type="fixed"/>
        <w:tblLook w:val="04A0" w:firstRow="1" w:lastRow="0" w:firstColumn="1" w:lastColumn="0" w:noHBand="0" w:noVBand="1"/>
      </w:tblPr>
      <w:tblGrid>
        <w:gridCol w:w="462"/>
        <w:gridCol w:w="9197"/>
      </w:tblGrid>
      <w:tr w:rsidR="00DD55AC" w:rsidRPr="002C10D1" w14:paraId="4263F27A" w14:textId="77777777" w:rsidTr="000B5FB7">
        <w:trPr>
          <w:trHeight w:val="283"/>
        </w:trPr>
        <w:tc>
          <w:tcPr>
            <w:tcW w:w="96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F04B36C" w14:textId="70F6A991" w:rsidR="00DD55AC" w:rsidRPr="00F459F0" w:rsidRDefault="00F459F0" w:rsidP="005643B8">
            <w:pPr>
              <w:spacing w:before="0" w:after="0" w:line="280" w:lineRule="exact"/>
              <w:rPr>
                <w:sz w:val="20"/>
                <w:szCs w:val="20"/>
                <w:lang w:eastAsia="zh-CN" w:bidi="ar"/>
              </w:rPr>
            </w:pPr>
            <w:r w:rsidRPr="00F459F0">
              <w:rPr>
                <w:rFonts w:eastAsia="宋体" w:hint="eastAsia"/>
                <w:b/>
                <w:color w:val="000000" w:themeColor="text1"/>
                <w:sz w:val="20"/>
                <w:szCs w:val="20"/>
                <w:lang w:eastAsia="zh-CN" w:bidi="ar"/>
              </w:rPr>
              <w:t>S</w:t>
            </w:r>
            <w:r w:rsidRPr="00F459F0">
              <w:rPr>
                <w:rFonts w:eastAsia="宋体"/>
                <w:b/>
                <w:color w:val="000000" w:themeColor="text1"/>
                <w:sz w:val="20"/>
                <w:szCs w:val="20"/>
                <w:lang w:eastAsia="zh-CN" w:bidi="ar"/>
              </w:rPr>
              <w:t>upplementary</w:t>
            </w:r>
            <w:r w:rsidR="000B5FB7" w:rsidRPr="00F459F0">
              <w:rPr>
                <w:rFonts w:eastAsia="Times New Roman" w:cs="Times New Roman" w:hint="eastAsia"/>
                <w:b/>
                <w:bCs/>
                <w:sz w:val="20"/>
                <w:szCs w:val="20"/>
              </w:rPr>
              <w:t xml:space="preserve"> File </w:t>
            </w:r>
            <w:r w:rsidR="000B5FB7" w:rsidRPr="00F459F0">
              <w:rPr>
                <w:rFonts w:eastAsia="Times New Roman" w:cs="Times New Roman"/>
                <w:b/>
                <w:bCs/>
                <w:sz w:val="20"/>
                <w:szCs w:val="20"/>
              </w:rPr>
              <w:t>2</w:t>
            </w:r>
            <w:r w:rsidR="005C1181" w:rsidRPr="00F459F0">
              <w:rPr>
                <w:rFonts w:cs="Times New Roman" w:hint="eastAsia"/>
                <w:b/>
                <w:bCs/>
                <w:sz w:val="20"/>
                <w:szCs w:val="20"/>
                <w:lang w:eastAsia="zh-CN"/>
              </w:rPr>
              <w:t xml:space="preserve">: </w:t>
            </w:r>
            <w:r w:rsidR="00DD55AC" w:rsidRPr="00F459F0">
              <w:rPr>
                <w:rFonts w:eastAsia="Times New Roman" w:cs="Times New Roman"/>
                <w:b/>
                <w:bCs/>
                <w:sz w:val="20"/>
                <w:szCs w:val="20"/>
              </w:rPr>
              <w:t>AI Literacy Scale</w:t>
            </w:r>
            <w:r w:rsidR="00DD55AC" w:rsidRPr="00F459F0">
              <w:rPr>
                <w:rFonts w:eastAsia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  <w:r w:rsidR="00DD55AC" w:rsidRPr="00F459F0">
              <w:rPr>
                <w:rFonts w:eastAsia="Times New Roman" w:cs="Times New Roman"/>
                <w:b/>
                <w:bCs/>
                <w:sz w:val="20"/>
                <w:szCs w:val="20"/>
              </w:rPr>
              <w:t>(31 Items)</w:t>
            </w:r>
          </w:p>
        </w:tc>
      </w:tr>
      <w:tr w:rsidR="005003DA" w:rsidRPr="002C10D1" w14:paraId="2D51EE73" w14:textId="77777777" w:rsidTr="00552EA1">
        <w:trPr>
          <w:trHeight w:val="283"/>
        </w:trPr>
        <w:tc>
          <w:tcPr>
            <w:tcW w:w="9659" w:type="dxa"/>
            <w:gridSpan w:val="2"/>
            <w:vAlign w:val="center"/>
          </w:tcPr>
          <w:p w14:paraId="33CF2883" w14:textId="65367368" w:rsidR="005003DA" w:rsidRPr="005003DA" w:rsidRDefault="005003DA" w:rsidP="005643B8">
            <w:pPr>
              <w:spacing w:before="0" w:after="0" w:line="280" w:lineRule="exact"/>
              <w:rPr>
                <w:rFonts w:eastAsia="宋体" w:cs="Times New Roman"/>
                <w:sz w:val="20"/>
                <w:szCs w:val="20"/>
                <w:lang w:eastAsia="zh-CN"/>
              </w:rPr>
            </w:pPr>
            <w:r w:rsidRPr="002C10D1">
              <w:rPr>
                <w:rFonts w:eastAsia="Times New Roman" w:cs="Times New Roman"/>
                <w:b/>
                <w:bCs/>
                <w:sz w:val="20"/>
                <w:szCs w:val="20"/>
              </w:rPr>
              <w:t>AI cognition</w:t>
            </w:r>
            <w:r w:rsidR="005643B8">
              <w:rPr>
                <w:rFonts w:cs="Times New Roman" w:hint="eastAsia"/>
                <w:b/>
                <w:bCs/>
                <w:sz w:val="20"/>
                <w:szCs w:val="20"/>
                <w:lang w:eastAsia="zh-CN"/>
              </w:rPr>
              <w:t xml:space="preserve"> </w:t>
            </w:r>
            <w:r w:rsidRPr="002C10D1">
              <w:rPr>
                <w:rFonts w:eastAsia="宋体" w:cs="Times New Roman"/>
                <w:sz w:val="20"/>
                <w:szCs w:val="20"/>
              </w:rPr>
              <w:t>(</w:t>
            </w:r>
            <w:r w:rsidRPr="002C10D1">
              <w:rPr>
                <w:rFonts w:eastAsia="Times New Roman" w:cs="Times New Roman"/>
                <w:sz w:val="20"/>
                <w:szCs w:val="20"/>
              </w:rPr>
              <w:t>14 items</w:t>
            </w:r>
            <w:r w:rsidRPr="002C10D1">
              <w:rPr>
                <w:rFonts w:eastAsia="宋体" w:cs="Times New Roman"/>
                <w:sz w:val="20"/>
                <w:szCs w:val="20"/>
              </w:rPr>
              <w:t>)</w:t>
            </w:r>
          </w:p>
        </w:tc>
      </w:tr>
      <w:tr w:rsidR="005003DA" w:rsidRPr="002C10D1" w14:paraId="2BA783FA" w14:textId="77777777" w:rsidTr="00552EA1">
        <w:trPr>
          <w:trHeight w:val="283"/>
        </w:trPr>
        <w:tc>
          <w:tcPr>
            <w:tcW w:w="462" w:type="dxa"/>
            <w:vAlign w:val="center"/>
          </w:tcPr>
          <w:p w14:paraId="3B3588D8" w14:textId="77777777" w:rsidR="005003DA" w:rsidRPr="002C10D1" w:rsidRDefault="005003DA" w:rsidP="001F4F18">
            <w:pPr>
              <w:spacing w:before="0" w:after="0" w:line="280" w:lineRule="exact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1</w:t>
            </w:r>
          </w:p>
        </w:tc>
        <w:tc>
          <w:tcPr>
            <w:tcW w:w="9197" w:type="dxa"/>
            <w:vAlign w:val="center"/>
          </w:tcPr>
          <w:p w14:paraId="0FCFA2DC" w14:textId="77777777" w:rsidR="005003DA" w:rsidRPr="002C10D1" w:rsidRDefault="005003DA" w:rsidP="005643B8">
            <w:pPr>
              <w:spacing w:before="0" w:after="0" w:line="280" w:lineRule="exact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I understand AI products related to study or daily life (e.g., chatbots and generative AI tools).</w:t>
            </w:r>
          </w:p>
        </w:tc>
      </w:tr>
      <w:tr w:rsidR="005003DA" w:rsidRPr="002C10D1" w14:paraId="0D1292BE" w14:textId="77777777" w:rsidTr="00552EA1">
        <w:trPr>
          <w:trHeight w:val="283"/>
        </w:trPr>
        <w:tc>
          <w:tcPr>
            <w:tcW w:w="462" w:type="dxa"/>
            <w:vAlign w:val="center"/>
          </w:tcPr>
          <w:p w14:paraId="547ECE2F" w14:textId="77777777" w:rsidR="005003DA" w:rsidRPr="002C10D1" w:rsidRDefault="005003DA" w:rsidP="004A5E61">
            <w:pPr>
              <w:spacing w:before="0" w:after="0" w:line="280" w:lineRule="exact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2</w:t>
            </w:r>
          </w:p>
        </w:tc>
        <w:tc>
          <w:tcPr>
            <w:tcW w:w="9197" w:type="dxa"/>
            <w:vAlign w:val="center"/>
          </w:tcPr>
          <w:p w14:paraId="1FB8BC0A" w14:textId="1BB00291" w:rsidR="004A5E61" w:rsidRPr="002C10D1" w:rsidRDefault="005003DA" w:rsidP="004A5E61">
            <w:pPr>
              <w:spacing w:before="0" w:after="0" w:line="280" w:lineRule="exact"/>
              <w:rPr>
                <w:rFonts w:eastAsia="宋体" w:cs="Times New Roman" w:hint="eastAsia"/>
                <w:color w:val="000000" w:themeColor="text1"/>
                <w:sz w:val="20"/>
                <w:szCs w:val="20"/>
                <w:lang w:eastAsia="zh-CN"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I know that AI products have sensory capabilities similar to</w:t>
            </w:r>
            <w:r w:rsidR="004A5E61" w:rsidRPr="004A5E6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 xml:space="preserve"> those of</w:t>
            </w: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 xml:space="preserve"> humans (e.g., vision, hearing, and touc</w:t>
            </w:r>
            <w:r w:rsidR="004A5E61">
              <w:rPr>
                <w:rFonts w:eastAsia="宋体" w:cs="Times New Roman" w:hint="eastAsia"/>
                <w:color w:val="000000" w:themeColor="text1"/>
                <w:sz w:val="20"/>
                <w:szCs w:val="20"/>
                <w:lang w:bidi="ar"/>
              </w:rPr>
              <w:t>h</w:t>
            </w: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)</w:t>
            </w:r>
            <w:r w:rsidR="004A5E61">
              <w:rPr>
                <w:rFonts w:eastAsia="宋体" w:cs="Times New Roman" w:hint="eastAsia"/>
                <w:color w:val="000000" w:themeColor="text1"/>
                <w:sz w:val="20"/>
                <w:szCs w:val="20"/>
                <w:lang w:bidi="ar"/>
              </w:rPr>
              <w:t>.</w:t>
            </w:r>
          </w:p>
        </w:tc>
      </w:tr>
      <w:tr w:rsidR="005003DA" w:rsidRPr="002C10D1" w14:paraId="7F05AC45" w14:textId="77777777" w:rsidTr="00552EA1">
        <w:trPr>
          <w:trHeight w:val="283"/>
        </w:trPr>
        <w:tc>
          <w:tcPr>
            <w:tcW w:w="462" w:type="dxa"/>
            <w:vAlign w:val="center"/>
          </w:tcPr>
          <w:p w14:paraId="1C9444F6" w14:textId="77777777" w:rsidR="005003DA" w:rsidRPr="002C10D1" w:rsidRDefault="005003DA" w:rsidP="001F4F18">
            <w:pPr>
              <w:spacing w:before="0" w:after="0" w:line="280" w:lineRule="exact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3</w:t>
            </w:r>
          </w:p>
        </w:tc>
        <w:tc>
          <w:tcPr>
            <w:tcW w:w="9197" w:type="dxa"/>
            <w:vAlign w:val="center"/>
          </w:tcPr>
          <w:p w14:paraId="7F266535" w14:textId="77777777" w:rsidR="005003DA" w:rsidRPr="002C10D1" w:rsidRDefault="005003DA" w:rsidP="005643B8">
            <w:pPr>
              <w:spacing w:before="0" w:after="0" w:line="280" w:lineRule="exact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I feel that AI products can perceive human thoughts and interact with them through communication.</w:t>
            </w:r>
          </w:p>
        </w:tc>
      </w:tr>
      <w:tr w:rsidR="005003DA" w:rsidRPr="002C10D1" w14:paraId="27408E1A" w14:textId="77777777" w:rsidTr="00552EA1">
        <w:trPr>
          <w:trHeight w:val="283"/>
        </w:trPr>
        <w:tc>
          <w:tcPr>
            <w:tcW w:w="462" w:type="dxa"/>
            <w:vAlign w:val="center"/>
          </w:tcPr>
          <w:p w14:paraId="17AEC363" w14:textId="77777777" w:rsidR="005003DA" w:rsidRPr="002C10D1" w:rsidRDefault="005003DA" w:rsidP="001F4F18">
            <w:pPr>
              <w:spacing w:before="0" w:after="0" w:line="280" w:lineRule="exact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4</w:t>
            </w:r>
          </w:p>
        </w:tc>
        <w:tc>
          <w:tcPr>
            <w:tcW w:w="9197" w:type="dxa"/>
            <w:vAlign w:val="center"/>
          </w:tcPr>
          <w:p w14:paraId="268A6B3B" w14:textId="77777777" w:rsidR="005003DA" w:rsidRPr="002C10D1" w:rsidRDefault="005003DA" w:rsidP="005643B8">
            <w:pPr>
              <w:spacing w:before="0" w:after="0" w:line="280" w:lineRule="exact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I can use commonly available AI tools such as chatbots and generative AI tools.</w:t>
            </w:r>
          </w:p>
        </w:tc>
      </w:tr>
      <w:tr w:rsidR="005003DA" w:rsidRPr="002C10D1" w14:paraId="5D33A716" w14:textId="77777777" w:rsidTr="00552EA1">
        <w:trPr>
          <w:trHeight w:val="283"/>
        </w:trPr>
        <w:tc>
          <w:tcPr>
            <w:tcW w:w="462" w:type="dxa"/>
            <w:vAlign w:val="center"/>
          </w:tcPr>
          <w:p w14:paraId="729842D9" w14:textId="77777777" w:rsidR="005003DA" w:rsidRPr="002C10D1" w:rsidRDefault="005003DA" w:rsidP="001F4F18">
            <w:pPr>
              <w:spacing w:before="0" w:after="0" w:line="280" w:lineRule="exact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5</w:t>
            </w:r>
          </w:p>
        </w:tc>
        <w:tc>
          <w:tcPr>
            <w:tcW w:w="9197" w:type="dxa"/>
            <w:vAlign w:val="center"/>
          </w:tcPr>
          <w:p w14:paraId="56498301" w14:textId="77777777" w:rsidR="005003DA" w:rsidRPr="002C10D1" w:rsidRDefault="005003DA" w:rsidP="005643B8">
            <w:pPr>
              <w:spacing w:before="0" w:after="0" w:line="280" w:lineRule="exact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I feel that AI products support my studies and daily activities.</w:t>
            </w:r>
          </w:p>
        </w:tc>
      </w:tr>
      <w:tr w:rsidR="005003DA" w:rsidRPr="002C10D1" w14:paraId="415E3A9A" w14:textId="77777777" w:rsidTr="00552EA1">
        <w:trPr>
          <w:trHeight w:val="283"/>
        </w:trPr>
        <w:tc>
          <w:tcPr>
            <w:tcW w:w="462" w:type="dxa"/>
            <w:vAlign w:val="center"/>
          </w:tcPr>
          <w:p w14:paraId="219DDC26" w14:textId="77777777" w:rsidR="005003DA" w:rsidRPr="002C10D1" w:rsidRDefault="005003DA" w:rsidP="001F4F18">
            <w:pPr>
              <w:spacing w:before="0" w:after="0" w:line="280" w:lineRule="exact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6</w:t>
            </w:r>
          </w:p>
        </w:tc>
        <w:tc>
          <w:tcPr>
            <w:tcW w:w="9197" w:type="dxa"/>
            <w:vAlign w:val="center"/>
          </w:tcPr>
          <w:p w14:paraId="40135986" w14:textId="77777777" w:rsidR="005003DA" w:rsidRPr="002C10D1" w:rsidRDefault="005003DA" w:rsidP="005643B8">
            <w:pPr>
              <w:spacing w:before="0" w:after="0" w:line="280" w:lineRule="exact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I understand that I am responsible for adhering to legal and social responsibilities for the usage of AI products.</w:t>
            </w:r>
          </w:p>
        </w:tc>
      </w:tr>
      <w:tr w:rsidR="005003DA" w:rsidRPr="002C10D1" w14:paraId="1BEA2D12" w14:textId="77777777" w:rsidTr="00552EA1">
        <w:trPr>
          <w:trHeight w:val="283"/>
        </w:trPr>
        <w:tc>
          <w:tcPr>
            <w:tcW w:w="462" w:type="dxa"/>
            <w:vAlign w:val="center"/>
          </w:tcPr>
          <w:p w14:paraId="56FB0660" w14:textId="77777777" w:rsidR="005003DA" w:rsidRPr="002C10D1" w:rsidRDefault="005003DA" w:rsidP="001F4F18">
            <w:pPr>
              <w:spacing w:before="0" w:after="0" w:line="280" w:lineRule="exact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7</w:t>
            </w:r>
          </w:p>
        </w:tc>
        <w:tc>
          <w:tcPr>
            <w:tcW w:w="9197" w:type="dxa"/>
            <w:vAlign w:val="center"/>
          </w:tcPr>
          <w:p w14:paraId="7730884F" w14:textId="77777777" w:rsidR="005003DA" w:rsidRPr="002C10D1" w:rsidRDefault="005003DA" w:rsidP="005643B8">
            <w:pPr>
              <w:spacing w:before="0" w:after="0" w:line="280" w:lineRule="exact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I think I will continue to use AI products to promote self-development.</w:t>
            </w:r>
          </w:p>
        </w:tc>
      </w:tr>
      <w:tr w:rsidR="005003DA" w:rsidRPr="002C10D1" w14:paraId="6C9DC7BE" w14:textId="77777777" w:rsidTr="00552EA1">
        <w:trPr>
          <w:trHeight w:val="283"/>
        </w:trPr>
        <w:tc>
          <w:tcPr>
            <w:tcW w:w="462" w:type="dxa"/>
            <w:vAlign w:val="center"/>
          </w:tcPr>
          <w:p w14:paraId="01CFD473" w14:textId="77777777" w:rsidR="005003DA" w:rsidRPr="002C10D1" w:rsidRDefault="005003DA" w:rsidP="001F4F18">
            <w:pPr>
              <w:spacing w:before="0" w:after="0" w:line="280" w:lineRule="exact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8</w:t>
            </w:r>
          </w:p>
        </w:tc>
        <w:tc>
          <w:tcPr>
            <w:tcW w:w="9197" w:type="dxa"/>
            <w:vAlign w:val="center"/>
          </w:tcPr>
          <w:p w14:paraId="1D15E924" w14:textId="77777777" w:rsidR="005003DA" w:rsidRPr="002C10D1" w:rsidRDefault="005003DA" w:rsidP="005643B8">
            <w:pPr>
              <w:spacing w:before="0" w:after="0" w:line="280" w:lineRule="exact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I think I could choose the appropriate AI products based on my specific needs.</w:t>
            </w:r>
          </w:p>
        </w:tc>
      </w:tr>
      <w:tr w:rsidR="005003DA" w:rsidRPr="002C10D1" w14:paraId="14615755" w14:textId="77777777" w:rsidTr="00552EA1">
        <w:trPr>
          <w:trHeight w:val="283"/>
        </w:trPr>
        <w:tc>
          <w:tcPr>
            <w:tcW w:w="462" w:type="dxa"/>
            <w:vAlign w:val="center"/>
          </w:tcPr>
          <w:p w14:paraId="7C04C7AB" w14:textId="77777777" w:rsidR="005003DA" w:rsidRPr="002C10D1" w:rsidRDefault="005003DA" w:rsidP="001F4F18">
            <w:pPr>
              <w:spacing w:before="0" w:after="0" w:line="280" w:lineRule="exact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9</w:t>
            </w:r>
          </w:p>
        </w:tc>
        <w:tc>
          <w:tcPr>
            <w:tcW w:w="9197" w:type="dxa"/>
            <w:vAlign w:val="center"/>
          </w:tcPr>
          <w:p w14:paraId="5E6CF0DE" w14:textId="77777777" w:rsidR="005003DA" w:rsidRPr="002C10D1" w:rsidRDefault="005003DA" w:rsidP="005643B8">
            <w:pPr>
              <w:spacing w:before="0" w:after="0" w:line="280" w:lineRule="exact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I think I could assess the accuracy of information provided by AI products.</w:t>
            </w:r>
          </w:p>
        </w:tc>
      </w:tr>
      <w:tr w:rsidR="005003DA" w:rsidRPr="002C10D1" w14:paraId="5399640B" w14:textId="77777777" w:rsidTr="00552EA1">
        <w:trPr>
          <w:trHeight w:val="283"/>
        </w:trPr>
        <w:tc>
          <w:tcPr>
            <w:tcW w:w="462" w:type="dxa"/>
            <w:vAlign w:val="center"/>
          </w:tcPr>
          <w:p w14:paraId="756013D2" w14:textId="77777777" w:rsidR="005003DA" w:rsidRPr="002C10D1" w:rsidRDefault="005003DA" w:rsidP="001F4F18">
            <w:pPr>
              <w:spacing w:before="0" w:after="0" w:line="280" w:lineRule="exact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10</w:t>
            </w:r>
          </w:p>
        </w:tc>
        <w:tc>
          <w:tcPr>
            <w:tcW w:w="9197" w:type="dxa"/>
            <w:vAlign w:val="center"/>
          </w:tcPr>
          <w:p w14:paraId="01E5451F" w14:textId="77777777" w:rsidR="005003DA" w:rsidRPr="002C10D1" w:rsidRDefault="005003DA" w:rsidP="005643B8">
            <w:pPr>
              <w:spacing w:before="0" w:after="0" w:line="280" w:lineRule="exact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I think I could provide constructive feedback to improve AI products and contribute positively to their development.</w:t>
            </w:r>
          </w:p>
        </w:tc>
      </w:tr>
      <w:tr w:rsidR="005003DA" w:rsidRPr="002C10D1" w14:paraId="5E599D2D" w14:textId="77777777" w:rsidTr="00552EA1">
        <w:trPr>
          <w:trHeight w:val="283"/>
        </w:trPr>
        <w:tc>
          <w:tcPr>
            <w:tcW w:w="462" w:type="dxa"/>
            <w:vAlign w:val="center"/>
          </w:tcPr>
          <w:p w14:paraId="3E9FD32A" w14:textId="77777777" w:rsidR="005003DA" w:rsidRPr="002C10D1" w:rsidRDefault="005003DA" w:rsidP="001F4F18">
            <w:pPr>
              <w:spacing w:before="0" w:after="0" w:line="280" w:lineRule="exact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11</w:t>
            </w:r>
          </w:p>
        </w:tc>
        <w:tc>
          <w:tcPr>
            <w:tcW w:w="9197" w:type="dxa"/>
            <w:vAlign w:val="center"/>
          </w:tcPr>
          <w:p w14:paraId="1474C295" w14:textId="77777777" w:rsidR="005003DA" w:rsidRPr="002C10D1" w:rsidRDefault="005003DA" w:rsidP="005643B8">
            <w:pPr>
              <w:spacing w:before="0" w:after="0" w:line="280" w:lineRule="exact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AI products inspire me to generate creative ideas.</w:t>
            </w:r>
          </w:p>
        </w:tc>
      </w:tr>
      <w:tr w:rsidR="005003DA" w:rsidRPr="002C10D1" w14:paraId="6FA2263E" w14:textId="77777777" w:rsidTr="00552EA1">
        <w:trPr>
          <w:trHeight w:val="283"/>
        </w:trPr>
        <w:tc>
          <w:tcPr>
            <w:tcW w:w="462" w:type="dxa"/>
            <w:vAlign w:val="center"/>
          </w:tcPr>
          <w:p w14:paraId="2EEFB964" w14:textId="77777777" w:rsidR="005003DA" w:rsidRPr="002C10D1" w:rsidRDefault="005003DA" w:rsidP="001F4F18">
            <w:pPr>
              <w:spacing w:before="0" w:after="0" w:line="280" w:lineRule="exact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12</w:t>
            </w:r>
          </w:p>
        </w:tc>
        <w:tc>
          <w:tcPr>
            <w:tcW w:w="9197" w:type="dxa"/>
            <w:vAlign w:val="center"/>
          </w:tcPr>
          <w:p w14:paraId="3DA7F656" w14:textId="77777777" w:rsidR="005003DA" w:rsidRPr="002C10D1" w:rsidRDefault="005003DA" w:rsidP="005643B8">
            <w:pPr>
              <w:spacing w:before="0" w:after="0" w:line="280" w:lineRule="exact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Using AI products helps me view issues from different perspectives.</w:t>
            </w:r>
          </w:p>
        </w:tc>
      </w:tr>
      <w:tr w:rsidR="005003DA" w:rsidRPr="002C10D1" w14:paraId="633CB917" w14:textId="77777777" w:rsidTr="00552EA1">
        <w:trPr>
          <w:trHeight w:val="283"/>
        </w:trPr>
        <w:tc>
          <w:tcPr>
            <w:tcW w:w="462" w:type="dxa"/>
            <w:vAlign w:val="center"/>
          </w:tcPr>
          <w:p w14:paraId="3AA21308" w14:textId="77777777" w:rsidR="005003DA" w:rsidRPr="002C10D1" w:rsidRDefault="005003DA" w:rsidP="001F4F18">
            <w:pPr>
              <w:spacing w:before="0" w:after="0" w:line="280" w:lineRule="exact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13</w:t>
            </w:r>
          </w:p>
        </w:tc>
        <w:tc>
          <w:tcPr>
            <w:tcW w:w="9197" w:type="dxa"/>
            <w:vAlign w:val="center"/>
          </w:tcPr>
          <w:p w14:paraId="76C0F325" w14:textId="77777777" w:rsidR="005003DA" w:rsidRPr="002C10D1" w:rsidRDefault="005003DA" w:rsidP="005643B8">
            <w:pPr>
              <w:spacing w:before="0" w:after="0" w:line="280" w:lineRule="exact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AI products encourage me to think differently from others.</w:t>
            </w:r>
          </w:p>
        </w:tc>
      </w:tr>
      <w:tr w:rsidR="005003DA" w:rsidRPr="002C10D1" w14:paraId="1CD33F77" w14:textId="77777777" w:rsidTr="00552EA1">
        <w:trPr>
          <w:trHeight w:val="283"/>
        </w:trPr>
        <w:tc>
          <w:tcPr>
            <w:tcW w:w="462" w:type="dxa"/>
            <w:vAlign w:val="center"/>
          </w:tcPr>
          <w:p w14:paraId="2B95A1DD" w14:textId="77777777" w:rsidR="005003DA" w:rsidRPr="002C10D1" w:rsidRDefault="005003DA" w:rsidP="001F4F18">
            <w:pPr>
              <w:spacing w:before="0" w:after="0" w:line="280" w:lineRule="exact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14</w:t>
            </w:r>
          </w:p>
        </w:tc>
        <w:tc>
          <w:tcPr>
            <w:tcW w:w="9197" w:type="dxa"/>
            <w:vAlign w:val="center"/>
          </w:tcPr>
          <w:p w14:paraId="266F7474" w14:textId="77777777" w:rsidR="005003DA" w:rsidRPr="002C10D1" w:rsidRDefault="005003DA" w:rsidP="005643B8">
            <w:pPr>
              <w:spacing w:before="0" w:after="0" w:line="280" w:lineRule="exact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AI tools assist me in identifying detailed information related to research problems.</w:t>
            </w:r>
          </w:p>
        </w:tc>
      </w:tr>
      <w:tr w:rsidR="005003DA" w:rsidRPr="002C10D1" w14:paraId="158CB367" w14:textId="77777777" w:rsidTr="00552EA1">
        <w:trPr>
          <w:trHeight w:val="283"/>
        </w:trPr>
        <w:tc>
          <w:tcPr>
            <w:tcW w:w="9659" w:type="dxa"/>
            <w:gridSpan w:val="2"/>
            <w:vAlign w:val="center"/>
          </w:tcPr>
          <w:p w14:paraId="6F3669FB" w14:textId="74F65976" w:rsidR="005003DA" w:rsidRPr="002C10D1" w:rsidRDefault="005003DA" w:rsidP="005643B8">
            <w:pPr>
              <w:spacing w:before="0" w:after="0" w:line="280" w:lineRule="exact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b/>
                <w:bCs/>
                <w:color w:val="000000" w:themeColor="text1"/>
                <w:sz w:val="20"/>
                <w:szCs w:val="20"/>
                <w:lang w:bidi="ar"/>
              </w:rPr>
              <w:t>AI affectivity</w:t>
            </w:r>
            <w:r w:rsidR="005643B8">
              <w:rPr>
                <w:rFonts w:eastAsia="宋体" w:cs="Times New Roman" w:hint="eastAsia"/>
                <w:b/>
                <w:bCs/>
                <w:color w:val="000000" w:themeColor="text1"/>
                <w:sz w:val="20"/>
                <w:szCs w:val="20"/>
                <w:lang w:eastAsia="zh-CN" w:bidi="ar"/>
              </w:rPr>
              <w:t xml:space="preserve"> </w:t>
            </w: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(2 items)</w:t>
            </w:r>
          </w:p>
        </w:tc>
      </w:tr>
      <w:tr w:rsidR="005003DA" w:rsidRPr="002C10D1" w14:paraId="700B20DE" w14:textId="77777777" w:rsidTr="00552EA1">
        <w:trPr>
          <w:trHeight w:val="283"/>
        </w:trPr>
        <w:tc>
          <w:tcPr>
            <w:tcW w:w="462" w:type="dxa"/>
            <w:vAlign w:val="center"/>
          </w:tcPr>
          <w:p w14:paraId="51CB3B93" w14:textId="77777777" w:rsidR="005003DA" w:rsidRPr="002C10D1" w:rsidRDefault="005003DA" w:rsidP="001F4F18">
            <w:pPr>
              <w:spacing w:before="0" w:after="0" w:line="280" w:lineRule="exact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15</w:t>
            </w:r>
          </w:p>
        </w:tc>
        <w:tc>
          <w:tcPr>
            <w:tcW w:w="9197" w:type="dxa"/>
            <w:vAlign w:val="center"/>
          </w:tcPr>
          <w:p w14:paraId="7CB96957" w14:textId="77777777" w:rsidR="005003DA" w:rsidRPr="002C10D1" w:rsidRDefault="005003DA" w:rsidP="005643B8">
            <w:pPr>
              <w:spacing w:before="0" w:after="0" w:line="280" w:lineRule="exact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I am confident in using AI tools appropriately and making informed decisions in my daily studies and life.</w:t>
            </w:r>
          </w:p>
        </w:tc>
      </w:tr>
      <w:tr w:rsidR="005003DA" w:rsidRPr="002C10D1" w14:paraId="146AE1C5" w14:textId="77777777" w:rsidTr="00552EA1">
        <w:trPr>
          <w:trHeight w:val="283"/>
        </w:trPr>
        <w:tc>
          <w:tcPr>
            <w:tcW w:w="462" w:type="dxa"/>
            <w:vAlign w:val="center"/>
          </w:tcPr>
          <w:p w14:paraId="75F8E4FF" w14:textId="77777777" w:rsidR="005003DA" w:rsidRPr="002C10D1" w:rsidRDefault="005003DA" w:rsidP="001F4F18">
            <w:pPr>
              <w:spacing w:before="0" w:after="0" w:line="280" w:lineRule="exact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16</w:t>
            </w:r>
          </w:p>
        </w:tc>
        <w:tc>
          <w:tcPr>
            <w:tcW w:w="9197" w:type="dxa"/>
            <w:vAlign w:val="center"/>
          </w:tcPr>
          <w:p w14:paraId="687610AE" w14:textId="77777777" w:rsidR="005003DA" w:rsidRPr="002C10D1" w:rsidRDefault="005003DA" w:rsidP="005643B8">
            <w:pPr>
              <w:spacing w:before="0" w:after="0" w:line="280" w:lineRule="exact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I perceive a competitive relationship between AI and humans (e.g., in job opportunities or decision-making tasks).</w:t>
            </w:r>
          </w:p>
        </w:tc>
      </w:tr>
      <w:tr w:rsidR="005003DA" w:rsidRPr="002C10D1" w14:paraId="0BAF4382" w14:textId="77777777" w:rsidTr="00552EA1">
        <w:trPr>
          <w:trHeight w:val="283"/>
        </w:trPr>
        <w:tc>
          <w:tcPr>
            <w:tcW w:w="9659" w:type="dxa"/>
            <w:gridSpan w:val="2"/>
            <w:vAlign w:val="center"/>
          </w:tcPr>
          <w:p w14:paraId="6363EE06" w14:textId="77777777" w:rsidR="005003DA" w:rsidRPr="002C10D1" w:rsidRDefault="005003DA" w:rsidP="005643B8">
            <w:pPr>
              <w:spacing w:before="0" w:after="0" w:line="280" w:lineRule="exact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b/>
                <w:bCs/>
                <w:color w:val="000000" w:themeColor="text1"/>
                <w:sz w:val="20"/>
                <w:szCs w:val="20"/>
                <w:lang w:bidi="ar"/>
              </w:rPr>
              <w:t>AI behavior</w:t>
            </w: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 xml:space="preserve"> (7 items)</w:t>
            </w:r>
          </w:p>
        </w:tc>
      </w:tr>
      <w:tr w:rsidR="005003DA" w:rsidRPr="002C10D1" w14:paraId="06949633" w14:textId="77777777" w:rsidTr="00552EA1">
        <w:trPr>
          <w:trHeight w:val="283"/>
        </w:trPr>
        <w:tc>
          <w:tcPr>
            <w:tcW w:w="462" w:type="dxa"/>
            <w:vAlign w:val="center"/>
          </w:tcPr>
          <w:p w14:paraId="5DBD9835" w14:textId="77777777" w:rsidR="005003DA" w:rsidRPr="002C10D1" w:rsidRDefault="005003DA" w:rsidP="001F4F18">
            <w:pPr>
              <w:spacing w:before="0" w:after="0" w:line="280" w:lineRule="exact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17</w:t>
            </w:r>
          </w:p>
        </w:tc>
        <w:tc>
          <w:tcPr>
            <w:tcW w:w="9197" w:type="dxa"/>
            <w:vAlign w:val="center"/>
          </w:tcPr>
          <w:p w14:paraId="4D851C1E" w14:textId="4CCB1D5C" w:rsidR="005003DA" w:rsidRPr="002C10D1" w:rsidRDefault="005003DA" w:rsidP="005643B8">
            <w:pPr>
              <w:spacing w:before="0" w:after="0" w:line="280" w:lineRule="exact"/>
              <w:rPr>
                <w:rFonts w:eastAsia="宋体" w:cs="Times New Roman" w:hint="eastAsia"/>
                <w:color w:val="000000" w:themeColor="text1"/>
                <w:sz w:val="20"/>
                <w:szCs w:val="20"/>
                <w:lang w:eastAsia="zh-CN"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I have studied AI-related resources</w:t>
            </w:r>
            <w:r w:rsidR="004A5E61">
              <w:rPr>
                <w:rFonts w:eastAsia="宋体" w:cs="Times New Roman" w:hint="eastAsia"/>
                <w:color w:val="000000" w:themeColor="text1"/>
                <w:sz w:val="20"/>
                <w:szCs w:val="20"/>
                <w:lang w:eastAsia="zh-CN" w:bidi="ar"/>
              </w:rPr>
              <w:t xml:space="preserve"> </w:t>
            </w: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(e.g., user guidelines, prompts)</w:t>
            </w:r>
            <w:r w:rsidR="004A5E61">
              <w:rPr>
                <w:rFonts w:eastAsia="宋体" w:cs="Times New Roman" w:hint="eastAsia"/>
                <w:color w:val="000000" w:themeColor="text1"/>
                <w:sz w:val="20"/>
                <w:szCs w:val="20"/>
                <w:lang w:eastAsia="zh-CN" w:bidi="ar"/>
              </w:rPr>
              <w:t>.</w:t>
            </w:r>
          </w:p>
        </w:tc>
      </w:tr>
      <w:tr w:rsidR="005003DA" w:rsidRPr="002C10D1" w14:paraId="43037A89" w14:textId="77777777" w:rsidTr="00552EA1">
        <w:trPr>
          <w:trHeight w:val="283"/>
        </w:trPr>
        <w:tc>
          <w:tcPr>
            <w:tcW w:w="462" w:type="dxa"/>
            <w:vAlign w:val="center"/>
          </w:tcPr>
          <w:p w14:paraId="0D52DA34" w14:textId="77777777" w:rsidR="005003DA" w:rsidRPr="002C10D1" w:rsidRDefault="005003DA" w:rsidP="001F4F18">
            <w:pPr>
              <w:spacing w:before="0" w:after="0" w:line="280" w:lineRule="exact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18</w:t>
            </w:r>
          </w:p>
        </w:tc>
        <w:tc>
          <w:tcPr>
            <w:tcW w:w="9197" w:type="dxa"/>
            <w:vAlign w:val="center"/>
          </w:tcPr>
          <w:p w14:paraId="3E89AECB" w14:textId="4F08EBF1" w:rsidR="005003DA" w:rsidRPr="002C10D1" w:rsidRDefault="005003DA" w:rsidP="005643B8">
            <w:pPr>
              <w:spacing w:before="0" w:after="0" w:line="280" w:lineRule="exact"/>
              <w:rPr>
                <w:rFonts w:eastAsia="宋体" w:cs="Times New Roman" w:hint="eastAsia"/>
                <w:color w:val="000000" w:themeColor="text1"/>
                <w:sz w:val="20"/>
                <w:szCs w:val="20"/>
                <w:lang w:eastAsia="zh-CN"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I have explored the AI functions</w:t>
            </w:r>
            <w:r w:rsidR="004A5E61">
              <w:rPr>
                <w:rFonts w:eastAsia="宋体" w:cs="Times New Roman" w:hint="eastAsia"/>
                <w:color w:val="000000" w:themeColor="text1"/>
                <w:sz w:val="20"/>
                <w:szCs w:val="20"/>
                <w:lang w:eastAsia="zh-CN" w:bidi="ar"/>
              </w:rPr>
              <w:t xml:space="preserve"> </w:t>
            </w: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(e.g., academic writing assistance, media editing)</w:t>
            </w:r>
            <w:r w:rsidR="004A5E61">
              <w:rPr>
                <w:rFonts w:eastAsia="宋体" w:cs="Times New Roman" w:hint="eastAsia"/>
                <w:color w:val="000000" w:themeColor="text1"/>
                <w:sz w:val="20"/>
                <w:szCs w:val="20"/>
                <w:lang w:eastAsia="zh-CN" w:bidi="ar"/>
              </w:rPr>
              <w:t>.</w:t>
            </w:r>
          </w:p>
        </w:tc>
      </w:tr>
      <w:tr w:rsidR="005003DA" w:rsidRPr="002C10D1" w14:paraId="144172C5" w14:textId="77777777" w:rsidTr="00552EA1">
        <w:trPr>
          <w:trHeight w:val="283"/>
        </w:trPr>
        <w:tc>
          <w:tcPr>
            <w:tcW w:w="462" w:type="dxa"/>
            <w:vAlign w:val="center"/>
          </w:tcPr>
          <w:p w14:paraId="7780BCF9" w14:textId="77777777" w:rsidR="005003DA" w:rsidRPr="002C10D1" w:rsidRDefault="005003DA" w:rsidP="001F4F18">
            <w:pPr>
              <w:spacing w:before="0" w:after="0" w:line="280" w:lineRule="exact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19</w:t>
            </w:r>
          </w:p>
        </w:tc>
        <w:tc>
          <w:tcPr>
            <w:tcW w:w="9197" w:type="dxa"/>
            <w:vAlign w:val="center"/>
          </w:tcPr>
          <w:p w14:paraId="20DE892E" w14:textId="77777777" w:rsidR="005003DA" w:rsidRPr="002C10D1" w:rsidRDefault="005003DA" w:rsidP="005643B8">
            <w:pPr>
              <w:spacing w:before="0" w:after="0" w:line="280" w:lineRule="exact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I have studied AI-related materials with my classmates and applied them in daily life.</w:t>
            </w:r>
          </w:p>
        </w:tc>
      </w:tr>
      <w:tr w:rsidR="005003DA" w:rsidRPr="002C10D1" w14:paraId="10ABC7F0" w14:textId="77777777" w:rsidTr="00552EA1">
        <w:trPr>
          <w:trHeight w:val="283"/>
        </w:trPr>
        <w:tc>
          <w:tcPr>
            <w:tcW w:w="462" w:type="dxa"/>
            <w:vAlign w:val="center"/>
          </w:tcPr>
          <w:p w14:paraId="2DDCA6DD" w14:textId="77777777" w:rsidR="005003DA" w:rsidRPr="002C10D1" w:rsidRDefault="005003DA" w:rsidP="001F4F18">
            <w:pPr>
              <w:spacing w:before="0" w:after="0" w:line="280" w:lineRule="exact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20</w:t>
            </w:r>
          </w:p>
        </w:tc>
        <w:tc>
          <w:tcPr>
            <w:tcW w:w="9197" w:type="dxa"/>
            <w:vAlign w:val="center"/>
          </w:tcPr>
          <w:p w14:paraId="04FA4814" w14:textId="77777777" w:rsidR="005003DA" w:rsidRPr="002C10D1" w:rsidRDefault="005003DA" w:rsidP="005643B8">
            <w:pPr>
              <w:spacing w:before="0" w:after="0" w:line="280" w:lineRule="exact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I have collaborated with classmates using AI products to complete tasks and felt satisfied, motivating me to continue such collaborations.</w:t>
            </w:r>
          </w:p>
        </w:tc>
      </w:tr>
      <w:tr w:rsidR="005003DA" w:rsidRPr="002C10D1" w14:paraId="63344E6A" w14:textId="77777777" w:rsidTr="00552EA1">
        <w:trPr>
          <w:trHeight w:val="283"/>
        </w:trPr>
        <w:tc>
          <w:tcPr>
            <w:tcW w:w="462" w:type="dxa"/>
            <w:vAlign w:val="center"/>
          </w:tcPr>
          <w:p w14:paraId="2921FD28" w14:textId="77777777" w:rsidR="005003DA" w:rsidRPr="002C10D1" w:rsidRDefault="005003DA" w:rsidP="001F4F18">
            <w:pPr>
              <w:spacing w:before="0" w:after="0" w:line="280" w:lineRule="exact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21</w:t>
            </w:r>
          </w:p>
        </w:tc>
        <w:tc>
          <w:tcPr>
            <w:tcW w:w="9197" w:type="dxa"/>
            <w:vAlign w:val="center"/>
          </w:tcPr>
          <w:p w14:paraId="17F9BF80" w14:textId="77777777" w:rsidR="005003DA" w:rsidRPr="002C10D1" w:rsidRDefault="005003DA" w:rsidP="005643B8">
            <w:pPr>
              <w:spacing w:before="0" w:after="0" w:line="280" w:lineRule="exact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I have discussed with classmates how to utilize AI tools to improve learning efficiency.</w:t>
            </w:r>
          </w:p>
        </w:tc>
      </w:tr>
      <w:tr w:rsidR="005003DA" w:rsidRPr="002C10D1" w14:paraId="4DB35E08" w14:textId="77777777" w:rsidTr="00552EA1">
        <w:trPr>
          <w:trHeight w:val="283"/>
        </w:trPr>
        <w:tc>
          <w:tcPr>
            <w:tcW w:w="462" w:type="dxa"/>
            <w:vAlign w:val="center"/>
          </w:tcPr>
          <w:p w14:paraId="68B12C32" w14:textId="77777777" w:rsidR="005003DA" w:rsidRPr="002C10D1" w:rsidRDefault="005003DA" w:rsidP="001F4F18">
            <w:pPr>
              <w:spacing w:before="0" w:after="0" w:line="280" w:lineRule="exact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22</w:t>
            </w:r>
          </w:p>
        </w:tc>
        <w:tc>
          <w:tcPr>
            <w:tcW w:w="9197" w:type="dxa"/>
            <w:vAlign w:val="center"/>
          </w:tcPr>
          <w:p w14:paraId="6FF96562" w14:textId="77777777" w:rsidR="005003DA" w:rsidRPr="002C10D1" w:rsidRDefault="005003DA" w:rsidP="005643B8">
            <w:pPr>
              <w:spacing w:before="0" w:after="0" w:line="280" w:lineRule="exact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I have used AI tools to generate creative proposals.</w:t>
            </w:r>
          </w:p>
        </w:tc>
      </w:tr>
      <w:tr w:rsidR="005003DA" w:rsidRPr="002C10D1" w14:paraId="529E4C0D" w14:textId="77777777" w:rsidTr="00552EA1">
        <w:trPr>
          <w:trHeight w:val="283"/>
        </w:trPr>
        <w:tc>
          <w:tcPr>
            <w:tcW w:w="462" w:type="dxa"/>
            <w:vAlign w:val="center"/>
          </w:tcPr>
          <w:p w14:paraId="752B3571" w14:textId="77777777" w:rsidR="005003DA" w:rsidRPr="002C10D1" w:rsidRDefault="005003DA" w:rsidP="001F4F18">
            <w:pPr>
              <w:spacing w:before="0" w:after="0" w:line="280" w:lineRule="exact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23</w:t>
            </w:r>
          </w:p>
        </w:tc>
        <w:tc>
          <w:tcPr>
            <w:tcW w:w="9197" w:type="dxa"/>
            <w:vAlign w:val="center"/>
          </w:tcPr>
          <w:p w14:paraId="15AE1668" w14:textId="77777777" w:rsidR="005003DA" w:rsidRPr="002C10D1" w:rsidRDefault="005003DA" w:rsidP="005643B8">
            <w:pPr>
              <w:spacing w:before="0" w:after="0" w:line="280" w:lineRule="exact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I have participated in the design, coding, and development of tools related to AI.</w:t>
            </w:r>
          </w:p>
        </w:tc>
      </w:tr>
      <w:tr w:rsidR="005003DA" w:rsidRPr="002C10D1" w14:paraId="148EB2B3" w14:textId="77777777" w:rsidTr="00552EA1">
        <w:trPr>
          <w:trHeight w:val="283"/>
        </w:trPr>
        <w:tc>
          <w:tcPr>
            <w:tcW w:w="9659" w:type="dxa"/>
            <w:gridSpan w:val="2"/>
            <w:vAlign w:val="center"/>
          </w:tcPr>
          <w:p w14:paraId="1DD87860" w14:textId="29D2E74C" w:rsidR="005003DA" w:rsidRPr="002C10D1" w:rsidRDefault="005003DA" w:rsidP="005643B8">
            <w:pPr>
              <w:spacing w:before="0" w:after="0" w:line="280" w:lineRule="exact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b/>
                <w:bCs/>
                <w:color w:val="000000" w:themeColor="text1"/>
                <w:sz w:val="20"/>
                <w:szCs w:val="20"/>
                <w:lang w:bidi="ar"/>
              </w:rPr>
              <w:t>AI ethics</w:t>
            </w:r>
            <w:r w:rsidR="005643B8">
              <w:rPr>
                <w:rFonts w:eastAsia="宋体" w:cs="Times New Roman" w:hint="eastAsia"/>
                <w:b/>
                <w:bCs/>
                <w:color w:val="000000" w:themeColor="text1"/>
                <w:sz w:val="20"/>
                <w:szCs w:val="20"/>
                <w:lang w:eastAsia="zh-CN" w:bidi="ar"/>
              </w:rPr>
              <w:t xml:space="preserve"> </w:t>
            </w: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(8 items)</w:t>
            </w:r>
          </w:p>
        </w:tc>
      </w:tr>
      <w:tr w:rsidR="005003DA" w:rsidRPr="002C10D1" w14:paraId="60A51F1E" w14:textId="77777777" w:rsidTr="00552EA1">
        <w:trPr>
          <w:trHeight w:val="283"/>
        </w:trPr>
        <w:tc>
          <w:tcPr>
            <w:tcW w:w="462" w:type="dxa"/>
            <w:vAlign w:val="center"/>
          </w:tcPr>
          <w:p w14:paraId="416A3CDE" w14:textId="77777777" w:rsidR="005003DA" w:rsidRPr="002C10D1" w:rsidRDefault="005003DA" w:rsidP="001F4F18">
            <w:pPr>
              <w:spacing w:before="0" w:after="0" w:line="280" w:lineRule="exact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24</w:t>
            </w:r>
          </w:p>
        </w:tc>
        <w:tc>
          <w:tcPr>
            <w:tcW w:w="9197" w:type="dxa"/>
            <w:vAlign w:val="center"/>
          </w:tcPr>
          <w:p w14:paraId="23ADE133" w14:textId="77777777" w:rsidR="005003DA" w:rsidRPr="002C10D1" w:rsidRDefault="005003DA" w:rsidP="005643B8">
            <w:pPr>
              <w:spacing w:before="0" w:after="0" w:line="280" w:lineRule="exact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I understand the risks of AI abuse for humanity.</w:t>
            </w:r>
          </w:p>
        </w:tc>
      </w:tr>
      <w:tr w:rsidR="005003DA" w:rsidRPr="002C10D1" w14:paraId="4AE0B7FE" w14:textId="77777777" w:rsidTr="00552EA1">
        <w:trPr>
          <w:trHeight w:val="283"/>
        </w:trPr>
        <w:tc>
          <w:tcPr>
            <w:tcW w:w="462" w:type="dxa"/>
            <w:vAlign w:val="center"/>
          </w:tcPr>
          <w:p w14:paraId="39A7A794" w14:textId="77777777" w:rsidR="005003DA" w:rsidRPr="002C10D1" w:rsidRDefault="005003DA" w:rsidP="001F4F18">
            <w:pPr>
              <w:spacing w:before="0" w:after="0" w:line="280" w:lineRule="exact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25</w:t>
            </w:r>
          </w:p>
        </w:tc>
        <w:tc>
          <w:tcPr>
            <w:tcW w:w="9197" w:type="dxa"/>
            <w:vAlign w:val="center"/>
          </w:tcPr>
          <w:p w14:paraId="6FD49EE5" w14:textId="77777777" w:rsidR="005003DA" w:rsidRPr="002C10D1" w:rsidRDefault="005003DA" w:rsidP="005643B8">
            <w:pPr>
              <w:spacing w:before="0" w:after="0" w:line="280" w:lineRule="exact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I believe AI systems need rigorous testing to ensure proper functionality.</w:t>
            </w:r>
          </w:p>
        </w:tc>
      </w:tr>
      <w:tr w:rsidR="005003DA" w:rsidRPr="002C10D1" w14:paraId="48BFA416" w14:textId="77777777" w:rsidTr="00552EA1">
        <w:trPr>
          <w:trHeight w:val="283"/>
        </w:trPr>
        <w:tc>
          <w:tcPr>
            <w:tcW w:w="462" w:type="dxa"/>
            <w:vAlign w:val="center"/>
          </w:tcPr>
          <w:p w14:paraId="29FF6E68" w14:textId="77777777" w:rsidR="005003DA" w:rsidRPr="002C10D1" w:rsidRDefault="005003DA" w:rsidP="001F4F18">
            <w:pPr>
              <w:spacing w:before="0" w:after="0" w:line="280" w:lineRule="exact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26</w:t>
            </w:r>
          </w:p>
        </w:tc>
        <w:tc>
          <w:tcPr>
            <w:tcW w:w="9197" w:type="dxa"/>
            <w:vAlign w:val="center"/>
          </w:tcPr>
          <w:p w14:paraId="473B4B2C" w14:textId="77777777" w:rsidR="005003DA" w:rsidRPr="002C10D1" w:rsidRDefault="005003DA" w:rsidP="005643B8">
            <w:pPr>
              <w:spacing w:before="0" w:after="0" w:line="280" w:lineRule="exact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I use AI products safely in compliance with ethical principles, laws, and regulations.</w:t>
            </w:r>
          </w:p>
        </w:tc>
      </w:tr>
      <w:tr w:rsidR="005003DA" w:rsidRPr="002C10D1" w14:paraId="754C4553" w14:textId="77777777" w:rsidTr="00552EA1">
        <w:trPr>
          <w:trHeight w:val="283"/>
        </w:trPr>
        <w:tc>
          <w:tcPr>
            <w:tcW w:w="462" w:type="dxa"/>
            <w:vAlign w:val="center"/>
          </w:tcPr>
          <w:p w14:paraId="7B06B64E" w14:textId="77777777" w:rsidR="005003DA" w:rsidRPr="002C10D1" w:rsidRDefault="005003DA" w:rsidP="001F4F18">
            <w:pPr>
              <w:spacing w:before="0" w:after="0" w:line="280" w:lineRule="exact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27</w:t>
            </w:r>
          </w:p>
        </w:tc>
        <w:tc>
          <w:tcPr>
            <w:tcW w:w="9197" w:type="dxa"/>
            <w:vAlign w:val="center"/>
          </w:tcPr>
          <w:p w14:paraId="4B8CD821" w14:textId="77777777" w:rsidR="005003DA" w:rsidRPr="002C10D1" w:rsidRDefault="005003DA" w:rsidP="005643B8">
            <w:pPr>
              <w:spacing w:before="0" w:after="0" w:line="280" w:lineRule="exact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I do not share private data with AI systems carelessly and reserve the right to control how AI systems collect, use, share, or delete my data.</w:t>
            </w:r>
          </w:p>
        </w:tc>
      </w:tr>
      <w:tr w:rsidR="005003DA" w:rsidRPr="002C10D1" w14:paraId="4F603289" w14:textId="77777777" w:rsidTr="00552EA1">
        <w:trPr>
          <w:trHeight w:val="283"/>
        </w:trPr>
        <w:tc>
          <w:tcPr>
            <w:tcW w:w="462" w:type="dxa"/>
            <w:vAlign w:val="center"/>
          </w:tcPr>
          <w:p w14:paraId="0A0C6B1B" w14:textId="77777777" w:rsidR="005003DA" w:rsidRPr="002C10D1" w:rsidRDefault="005003DA" w:rsidP="001F4F18">
            <w:pPr>
              <w:spacing w:before="0" w:after="0" w:line="280" w:lineRule="exact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28</w:t>
            </w:r>
          </w:p>
        </w:tc>
        <w:tc>
          <w:tcPr>
            <w:tcW w:w="9197" w:type="dxa"/>
            <w:vAlign w:val="center"/>
          </w:tcPr>
          <w:p w14:paraId="1975984B" w14:textId="77777777" w:rsidR="005003DA" w:rsidRPr="002C10D1" w:rsidRDefault="005003DA" w:rsidP="005643B8">
            <w:pPr>
              <w:spacing w:before="0" w:after="0" w:line="280" w:lineRule="exact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I take responsibility for maintaining AI fairness and transparency when using AI products.</w:t>
            </w:r>
          </w:p>
        </w:tc>
      </w:tr>
      <w:tr w:rsidR="005003DA" w:rsidRPr="002C10D1" w14:paraId="6F6699C6" w14:textId="77777777" w:rsidTr="00552EA1">
        <w:trPr>
          <w:trHeight w:val="283"/>
        </w:trPr>
        <w:tc>
          <w:tcPr>
            <w:tcW w:w="462" w:type="dxa"/>
            <w:vAlign w:val="center"/>
          </w:tcPr>
          <w:p w14:paraId="387FA1F0" w14:textId="77777777" w:rsidR="005003DA" w:rsidRPr="002C10D1" w:rsidRDefault="005003DA" w:rsidP="001F4F18">
            <w:pPr>
              <w:spacing w:before="0" w:after="0" w:line="280" w:lineRule="exact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29</w:t>
            </w:r>
          </w:p>
        </w:tc>
        <w:tc>
          <w:tcPr>
            <w:tcW w:w="9197" w:type="dxa"/>
            <w:vAlign w:val="center"/>
          </w:tcPr>
          <w:p w14:paraId="13744ACF" w14:textId="77777777" w:rsidR="005003DA" w:rsidRPr="002C10D1" w:rsidRDefault="005003DA" w:rsidP="005643B8">
            <w:pPr>
              <w:spacing w:before="0" w:after="0" w:line="280" w:lineRule="exact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I can evaluate whether AI-generated content adheres to ethical standards.</w:t>
            </w:r>
          </w:p>
        </w:tc>
      </w:tr>
      <w:tr w:rsidR="005003DA" w:rsidRPr="002C10D1" w14:paraId="1D0E664A" w14:textId="77777777" w:rsidTr="00552EA1">
        <w:trPr>
          <w:trHeight w:val="283"/>
        </w:trPr>
        <w:tc>
          <w:tcPr>
            <w:tcW w:w="462" w:type="dxa"/>
            <w:vAlign w:val="center"/>
          </w:tcPr>
          <w:p w14:paraId="4E263212" w14:textId="77777777" w:rsidR="005003DA" w:rsidRPr="002C10D1" w:rsidRDefault="005003DA" w:rsidP="001F4F18">
            <w:pPr>
              <w:spacing w:before="0" w:after="0" w:line="280" w:lineRule="exact"/>
              <w:jc w:val="center"/>
              <w:rPr>
                <w:rFonts w:eastAsia="宋体" w:cs="Times New Roman"/>
                <w:sz w:val="20"/>
                <w:szCs w:val="20"/>
              </w:rPr>
            </w:pPr>
            <w:r w:rsidRPr="002C10D1">
              <w:rPr>
                <w:rFonts w:eastAsia="宋体" w:cs="Times New Roman"/>
                <w:sz w:val="20"/>
                <w:szCs w:val="20"/>
              </w:rPr>
              <w:t>30</w:t>
            </w:r>
          </w:p>
        </w:tc>
        <w:tc>
          <w:tcPr>
            <w:tcW w:w="9197" w:type="dxa"/>
            <w:vAlign w:val="center"/>
          </w:tcPr>
          <w:p w14:paraId="2A5BC12B" w14:textId="77777777" w:rsidR="005003DA" w:rsidRPr="002C10D1" w:rsidRDefault="005003DA" w:rsidP="005643B8">
            <w:pPr>
              <w:spacing w:before="0" w:after="0" w:line="280" w:lineRule="exact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I can identify bias in AI-generated content.</w:t>
            </w:r>
          </w:p>
        </w:tc>
      </w:tr>
      <w:tr w:rsidR="005003DA" w:rsidRPr="002C10D1" w14:paraId="6AAE6006" w14:textId="77777777" w:rsidTr="00552EA1">
        <w:trPr>
          <w:trHeight w:val="283"/>
        </w:trPr>
        <w:tc>
          <w:tcPr>
            <w:tcW w:w="462" w:type="dxa"/>
            <w:vAlign w:val="center"/>
          </w:tcPr>
          <w:p w14:paraId="4C76EC4A" w14:textId="77777777" w:rsidR="005003DA" w:rsidRPr="002C10D1" w:rsidRDefault="005003DA" w:rsidP="001F4F18">
            <w:pPr>
              <w:spacing w:before="0" w:after="0" w:line="280" w:lineRule="exact"/>
              <w:jc w:val="center"/>
              <w:rPr>
                <w:rFonts w:eastAsia="宋体" w:cs="Times New Roman"/>
                <w:sz w:val="20"/>
                <w:szCs w:val="20"/>
              </w:rPr>
            </w:pPr>
            <w:r w:rsidRPr="002C10D1">
              <w:rPr>
                <w:rFonts w:eastAsia="宋体" w:cs="Times New Roman"/>
                <w:sz w:val="20"/>
                <w:szCs w:val="20"/>
              </w:rPr>
              <w:t>31</w:t>
            </w:r>
          </w:p>
        </w:tc>
        <w:tc>
          <w:tcPr>
            <w:tcW w:w="9197" w:type="dxa"/>
            <w:vAlign w:val="center"/>
          </w:tcPr>
          <w:p w14:paraId="0953B0B2" w14:textId="258F1D5D" w:rsidR="005003DA" w:rsidRPr="002C10D1" w:rsidRDefault="005003DA" w:rsidP="005643B8">
            <w:pPr>
              <w:spacing w:before="0" w:after="0" w:line="280" w:lineRule="exact"/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</w:pP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I could realize the ethical and legal risks (e.g., fairness, discrimination</w:t>
            </w:r>
            <w:r w:rsidR="004A5E6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,</w:t>
            </w:r>
            <w:r w:rsidR="004A5E61">
              <w:rPr>
                <w:rFonts w:eastAsia="宋体" w:cs="Times New Roman" w:hint="eastAsia"/>
                <w:color w:val="000000" w:themeColor="text1"/>
                <w:sz w:val="20"/>
                <w:szCs w:val="20"/>
                <w:lang w:eastAsia="zh-CN" w:bidi="ar"/>
              </w:rPr>
              <w:t xml:space="preserve"> and </w:t>
            </w:r>
            <w:r w:rsidRPr="002C10D1">
              <w:rPr>
                <w:rFonts w:eastAsia="宋体" w:cs="Times New Roman"/>
                <w:color w:val="000000" w:themeColor="text1"/>
                <w:sz w:val="20"/>
                <w:szCs w:val="20"/>
                <w:lang w:bidi="ar"/>
              </w:rPr>
              <w:t>opacity) associated with AI applications and will propose solutions.</w:t>
            </w:r>
          </w:p>
        </w:tc>
      </w:tr>
    </w:tbl>
    <w:p w14:paraId="10829A13" w14:textId="77777777" w:rsidR="0043765F" w:rsidRPr="005003DA" w:rsidRDefault="0043765F" w:rsidP="00AC5E57">
      <w:pPr>
        <w:pStyle w:val="1"/>
        <w:numPr>
          <w:ilvl w:val="0"/>
          <w:numId w:val="0"/>
        </w:numPr>
        <w:ind w:left="567"/>
        <w:rPr>
          <w:lang w:eastAsia="zh-CN"/>
        </w:rPr>
      </w:pPr>
    </w:p>
    <w:sectPr w:rsidR="0043765F" w:rsidRPr="005003DA" w:rsidSect="00A640C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138" w:right="1181" w:bottom="1138" w:left="1282" w:header="283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70B18" w14:textId="77777777" w:rsidR="00CE1CF7" w:rsidRDefault="00CE1CF7" w:rsidP="00117666">
      <w:pPr>
        <w:spacing w:after="0"/>
      </w:pPr>
      <w:r>
        <w:separator/>
      </w:r>
    </w:p>
  </w:endnote>
  <w:endnote w:type="continuationSeparator" w:id="0">
    <w:p w14:paraId="23DA6DEB" w14:textId="77777777" w:rsidR="00CE1CF7" w:rsidRDefault="00CE1CF7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4AB28" w14:textId="77777777" w:rsidR="003269A7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3269A7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4D054D26" w14:textId="77777777" w:rsidR="003269A7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2FF27" w14:textId="77777777" w:rsidR="003269A7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3269A7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085E15EB" w14:textId="77777777" w:rsidR="003269A7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3302E" w14:textId="77777777" w:rsidR="005003DA" w:rsidRDefault="005003DA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3B472" w14:textId="77777777" w:rsidR="00CE1CF7" w:rsidRDefault="00CE1CF7" w:rsidP="00117666">
      <w:pPr>
        <w:spacing w:after="0"/>
      </w:pPr>
      <w:r>
        <w:separator/>
      </w:r>
    </w:p>
  </w:footnote>
  <w:footnote w:type="continuationSeparator" w:id="0">
    <w:p w14:paraId="133D72FB" w14:textId="77777777" w:rsidR="00CE1CF7" w:rsidRDefault="00CE1CF7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1EDBA" w14:textId="71067708" w:rsidR="003269A7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265F0" w14:textId="77777777" w:rsidR="005003DA" w:rsidRDefault="005003DA">
    <w:pPr>
      <w:pStyle w:val="af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11A5B" w14:textId="10738760" w:rsidR="003269A7" w:rsidRDefault="00C52A7B" w:rsidP="0093429D">
    <w:r w:rsidRPr="007E3148">
      <w:rPr>
        <w:b/>
      </w:rP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21115517">
    <w:abstractNumId w:val="0"/>
  </w:num>
  <w:num w:numId="2" w16cid:durableId="1683165481">
    <w:abstractNumId w:val="4"/>
  </w:num>
  <w:num w:numId="3" w16cid:durableId="615480040">
    <w:abstractNumId w:val="1"/>
  </w:num>
  <w:num w:numId="4" w16cid:durableId="1566183234">
    <w:abstractNumId w:val="5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3692">
    <w:abstractNumId w:val="3"/>
  </w:num>
  <w:num w:numId="7" w16cid:durableId="1359550598">
    <w:abstractNumId w:val="6"/>
  </w:num>
  <w:num w:numId="8" w16cid:durableId="1559510671">
    <w:abstractNumId w:val="6"/>
  </w:num>
  <w:num w:numId="9" w16cid:durableId="1734543462">
    <w:abstractNumId w:val="6"/>
  </w:num>
  <w:num w:numId="10" w16cid:durableId="708839681">
    <w:abstractNumId w:val="6"/>
  </w:num>
  <w:num w:numId="11" w16cid:durableId="2046978920">
    <w:abstractNumId w:val="6"/>
  </w:num>
  <w:num w:numId="12" w16cid:durableId="2124614653">
    <w:abstractNumId w:val="6"/>
  </w:num>
  <w:num w:numId="13" w16cid:durableId="150105246">
    <w:abstractNumId w:val="3"/>
  </w:num>
  <w:num w:numId="14" w16cid:durableId="515769853">
    <w:abstractNumId w:val="2"/>
  </w:num>
  <w:num w:numId="15" w16cid:durableId="1753046014">
    <w:abstractNumId w:val="2"/>
  </w:num>
  <w:num w:numId="16" w16cid:durableId="665939894">
    <w:abstractNumId w:val="2"/>
  </w:num>
  <w:num w:numId="17" w16cid:durableId="2078749421">
    <w:abstractNumId w:val="2"/>
  </w:num>
  <w:num w:numId="18" w16cid:durableId="825047625">
    <w:abstractNumId w:val="2"/>
  </w:num>
  <w:num w:numId="19" w16cid:durableId="803810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LA0tTQwtTQxNrU0szRS0lEKTi0uzszPAykwNKsFAPUb67UtAAAA"/>
  </w:docVars>
  <w:rsids>
    <w:rsidRoot w:val="00803D24"/>
    <w:rsid w:val="0001436A"/>
    <w:rsid w:val="00034304"/>
    <w:rsid w:val="00035434"/>
    <w:rsid w:val="00052A14"/>
    <w:rsid w:val="00077D53"/>
    <w:rsid w:val="000B5FB7"/>
    <w:rsid w:val="00105FD9"/>
    <w:rsid w:val="00117666"/>
    <w:rsid w:val="001549D3"/>
    <w:rsid w:val="00160065"/>
    <w:rsid w:val="00177D84"/>
    <w:rsid w:val="00185FE2"/>
    <w:rsid w:val="001F4F18"/>
    <w:rsid w:val="00267D18"/>
    <w:rsid w:val="002868E2"/>
    <w:rsid w:val="002869C3"/>
    <w:rsid w:val="002936E4"/>
    <w:rsid w:val="002B4A57"/>
    <w:rsid w:val="002C74CA"/>
    <w:rsid w:val="00302CA4"/>
    <w:rsid w:val="003058A5"/>
    <w:rsid w:val="003269A7"/>
    <w:rsid w:val="0033190E"/>
    <w:rsid w:val="003544FB"/>
    <w:rsid w:val="003B5053"/>
    <w:rsid w:val="003D2D47"/>
    <w:rsid w:val="003D2F2D"/>
    <w:rsid w:val="00401590"/>
    <w:rsid w:val="0043765F"/>
    <w:rsid w:val="00447801"/>
    <w:rsid w:val="00452E9C"/>
    <w:rsid w:val="004735C8"/>
    <w:rsid w:val="00481E43"/>
    <w:rsid w:val="004961FF"/>
    <w:rsid w:val="004A5E61"/>
    <w:rsid w:val="005003DA"/>
    <w:rsid w:val="00517A89"/>
    <w:rsid w:val="005243B5"/>
    <w:rsid w:val="005250F2"/>
    <w:rsid w:val="00552EA1"/>
    <w:rsid w:val="005643B8"/>
    <w:rsid w:val="00593EEA"/>
    <w:rsid w:val="005A5EEE"/>
    <w:rsid w:val="005C1181"/>
    <w:rsid w:val="005D4FBF"/>
    <w:rsid w:val="006375C7"/>
    <w:rsid w:val="00645762"/>
    <w:rsid w:val="00647F5D"/>
    <w:rsid w:val="00654E8F"/>
    <w:rsid w:val="00660D05"/>
    <w:rsid w:val="006637DC"/>
    <w:rsid w:val="006820B1"/>
    <w:rsid w:val="006B7D14"/>
    <w:rsid w:val="00701727"/>
    <w:rsid w:val="0070566C"/>
    <w:rsid w:val="00714C50"/>
    <w:rsid w:val="00725A7D"/>
    <w:rsid w:val="0074504E"/>
    <w:rsid w:val="007501BE"/>
    <w:rsid w:val="00781143"/>
    <w:rsid w:val="00790BB3"/>
    <w:rsid w:val="007C206C"/>
    <w:rsid w:val="00803D24"/>
    <w:rsid w:val="00817DD6"/>
    <w:rsid w:val="0087180A"/>
    <w:rsid w:val="00885156"/>
    <w:rsid w:val="008A0A1B"/>
    <w:rsid w:val="008A19D3"/>
    <w:rsid w:val="008A5787"/>
    <w:rsid w:val="0091059A"/>
    <w:rsid w:val="009151AA"/>
    <w:rsid w:val="0093429D"/>
    <w:rsid w:val="00943573"/>
    <w:rsid w:val="00952CD3"/>
    <w:rsid w:val="00970F7D"/>
    <w:rsid w:val="00994A3D"/>
    <w:rsid w:val="009C1A45"/>
    <w:rsid w:val="009C2B12"/>
    <w:rsid w:val="009C70F3"/>
    <w:rsid w:val="00A174D9"/>
    <w:rsid w:val="00A264FD"/>
    <w:rsid w:val="00A544AC"/>
    <w:rsid w:val="00A569CD"/>
    <w:rsid w:val="00A640C0"/>
    <w:rsid w:val="00AB5EE2"/>
    <w:rsid w:val="00AB6715"/>
    <w:rsid w:val="00AC3804"/>
    <w:rsid w:val="00AC42DC"/>
    <w:rsid w:val="00AC4FBE"/>
    <w:rsid w:val="00AC5E57"/>
    <w:rsid w:val="00AF6CBB"/>
    <w:rsid w:val="00B1671E"/>
    <w:rsid w:val="00B25EB8"/>
    <w:rsid w:val="00B354E1"/>
    <w:rsid w:val="00B37F4D"/>
    <w:rsid w:val="00C07DC6"/>
    <w:rsid w:val="00C16EE6"/>
    <w:rsid w:val="00C52A7B"/>
    <w:rsid w:val="00C56BAF"/>
    <w:rsid w:val="00C679AA"/>
    <w:rsid w:val="00C75972"/>
    <w:rsid w:val="00CC0A3A"/>
    <w:rsid w:val="00CD066B"/>
    <w:rsid w:val="00CE1CF7"/>
    <w:rsid w:val="00CE4FEE"/>
    <w:rsid w:val="00DB59C3"/>
    <w:rsid w:val="00DC259A"/>
    <w:rsid w:val="00DD55AC"/>
    <w:rsid w:val="00DE23E8"/>
    <w:rsid w:val="00E040A6"/>
    <w:rsid w:val="00E52377"/>
    <w:rsid w:val="00E64E17"/>
    <w:rsid w:val="00E866C9"/>
    <w:rsid w:val="00EA3D3C"/>
    <w:rsid w:val="00F044EC"/>
    <w:rsid w:val="00F17C65"/>
    <w:rsid w:val="00F459F0"/>
    <w:rsid w:val="00F46900"/>
    <w:rsid w:val="00F51AC6"/>
    <w:rsid w:val="00F53021"/>
    <w:rsid w:val="00F61D89"/>
    <w:rsid w:val="00F807B5"/>
    <w:rsid w:val="00F94491"/>
    <w:rsid w:val="00FC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qFormat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qFormat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paragraph" w:styleId="aff8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4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53</TotalTime>
  <Pages>1</Pages>
  <Words>484</Words>
  <Characters>2518</Characters>
  <Application>Microsoft Office Word</Application>
  <DocSecurity>0</DocSecurity>
  <Lines>76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649733362@qq.com</cp:lastModifiedBy>
  <cp:revision>74</cp:revision>
  <cp:lastPrinted>2013-10-03T12:51:00Z</cp:lastPrinted>
  <dcterms:created xsi:type="dcterms:W3CDTF">2022-11-17T16:58:00Z</dcterms:created>
  <dcterms:modified xsi:type="dcterms:W3CDTF">2026-01-04T07:41:00Z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GrammarlyDocumentId">
    <vt:lpwstr>f142edc2-81c0-43c2-88ac-365992c1ea89</vt:lpwstr>
  </property>
</Properties>
</file>