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792" w:rsidRDefault="00005792">
      <w:bookmarkStart w:id="0" w:name="_GoBack"/>
      <w:bookmarkEnd w:id="0"/>
    </w:p>
    <w:tbl>
      <w:tblPr>
        <w:tblW w:w="932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4"/>
        <w:gridCol w:w="901"/>
        <w:gridCol w:w="34"/>
        <w:gridCol w:w="395"/>
        <w:gridCol w:w="962"/>
        <w:gridCol w:w="34"/>
        <w:gridCol w:w="50"/>
        <w:gridCol w:w="409"/>
        <w:gridCol w:w="17"/>
        <w:gridCol w:w="879"/>
        <w:gridCol w:w="17"/>
        <w:gridCol w:w="17"/>
        <w:gridCol w:w="328"/>
        <w:gridCol w:w="17"/>
        <w:gridCol w:w="1014"/>
        <w:gridCol w:w="17"/>
        <w:gridCol w:w="17"/>
        <w:gridCol w:w="398"/>
        <w:gridCol w:w="17"/>
        <w:gridCol w:w="944"/>
        <w:gridCol w:w="17"/>
        <w:gridCol w:w="17"/>
        <w:gridCol w:w="469"/>
        <w:gridCol w:w="17"/>
        <w:gridCol w:w="873"/>
        <w:gridCol w:w="17"/>
        <w:gridCol w:w="17"/>
        <w:gridCol w:w="429"/>
        <w:gridCol w:w="17"/>
        <w:gridCol w:w="913"/>
        <w:gridCol w:w="17"/>
        <w:gridCol w:w="17"/>
      </w:tblGrid>
      <w:tr w:rsidR="00CA343A" w:rsidRPr="008201C5" w:rsidTr="00A309A3">
        <w:trPr>
          <w:gridBefore w:val="1"/>
          <w:wBefore w:w="34" w:type="dxa"/>
        </w:trPr>
        <w:tc>
          <w:tcPr>
            <w:tcW w:w="9287" w:type="dxa"/>
            <w:gridSpan w:val="31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CA343A" w:rsidRPr="008201C5" w:rsidRDefault="00CA343A" w:rsidP="00A309A3">
            <w:pPr>
              <w:pStyle w:val="Table"/>
              <w:rPr>
                <w:rFonts w:ascii="Arial" w:hAnsi="Arial" w:cs="Arial"/>
                <w:sz w:val="18"/>
                <w:szCs w:val="18"/>
              </w:rPr>
            </w:pPr>
            <w:bookmarkStart w:id="1" w:name="_Ref362275400"/>
            <w:bookmarkStart w:id="2" w:name="_Toc362516109"/>
            <w:bookmarkStart w:id="3" w:name="_Toc364857740"/>
            <w:r w:rsidRPr="008201C5">
              <w:rPr>
                <w:rFonts w:ascii="Arial" w:hAnsi="Arial" w:cs="Arial"/>
                <w:sz w:val="18"/>
                <w:szCs w:val="18"/>
              </w:rPr>
              <w:t>Table </w:t>
            </w:r>
            <w:r>
              <w:rPr>
                <w:rFonts w:ascii="Arial" w:hAnsi="Arial" w:cs="Arial"/>
                <w:sz w:val="18"/>
                <w:szCs w:val="18"/>
              </w:rPr>
              <w:t>S3</w:t>
            </w:r>
            <w:bookmarkEnd w:id="1"/>
            <w:r w:rsidRPr="008201C5">
              <w:rPr>
                <w:rFonts w:ascii="Arial" w:hAnsi="Arial" w:cs="Arial"/>
                <w:sz w:val="18"/>
                <w:szCs w:val="18"/>
              </w:rPr>
              <w:t>:</w:t>
            </w:r>
            <w:r w:rsidRPr="008201C5">
              <w:rPr>
                <w:rFonts w:ascii="Arial" w:hAnsi="Arial" w:cs="Arial"/>
                <w:sz w:val="18"/>
                <w:szCs w:val="18"/>
              </w:rPr>
              <w:tab/>
              <w:t>CD11b+ neutrophils (SAF, N = 24)</w:t>
            </w:r>
            <w:bookmarkEnd w:id="2"/>
            <w:bookmarkEnd w:id="3"/>
          </w:p>
        </w:tc>
      </w:tr>
      <w:tr w:rsidR="00CA343A" w:rsidRPr="008201C5" w:rsidTr="00A309A3">
        <w:trPr>
          <w:gridBefore w:val="1"/>
          <w:wBefore w:w="34" w:type="dxa"/>
        </w:trPr>
        <w:tc>
          <w:tcPr>
            <w:tcW w:w="93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A343A" w:rsidRPr="008201C5" w:rsidRDefault="00CA343A" w:rsidP="00A309A3">
            <w:pPr>
              <w:pStyle w:val="TableTex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A343A" w:rsidRPr="008201C5" w:rsidRDefault="00CA343A" w:rsidP="00A309A3">
            <w:pPr>
              <w:pStyle w:val="TableTex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389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A343A" w:rsidRPr="008201C5" w:rsidRDefault="00CA343A" w:rsidP="00A309A3">
            <w:pPr>
              <w:pStyle w:val="TableTex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39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A343A" w:rsidRPr="008201C5" w:rsidRDefault="00CA343A" w:rsidP="00A309A3">
            <w:pPr>
              <w:pStyle w:val="TableTex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17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A343A" w:rsidRPr="008201C5" w:rsidRDefault="00CA343A" w:rsidP="00A309A3">
            <w:pPr>
              <w:pStyle w:val="TableTex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201C5">
              <w:rPr>
                <w:rFonts w:ascii="Arial" w:hAnsi="Arial" w:cs="Arial"/>
                <w:b/>
                <w:sz w:val="18"/>
                <w:szCs w:val="18"/>
              </w:rPr>
              <w:t>Absolute change from Baseline</w:t>
            </w:r>
          </w:p>
        </w:tc>
      </w:tr>
      <w:tr w:rsidR="00CA343A" w:rsidRPr="008201C5" w:rsidTr="00A309A3">
        <w:trPr>
          <w:gridBefore w:val="1"/>
          <w:wBefore w:w="34" w:type="dxa"/>
        </w:trPr>
        <w:tc>
          <w:tcPr>
            <w:tcW w:w="935" w:type="dxa"/>
            <w:gridSpan w:val="2"/>
            <w:vAlign w:val="bottom"/>
          </w:tcPr>
          <w:p w:rsidR="00CA343A" w:rsidRPr="008201C5" w:rsidRDefault="00CA343A" w:rsidP="00A309A3">
            <w:pPr>
              <w:pStyle w:val="TableTex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39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CA343A" w:rsidRPr="008201C5" w:rsidRDefault="00CA343A" w:rsidP="00A309A3">
            <w:pPr>
              <w:pStyle w:val="TableText"/>
              <w:ind w:left="-113" w:right="-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201C5">
              <w:rPr>
                <w:rFonts w:ascii="Arial" w:hAnsi="Arial" w:cs="Arial"/>
                <w:b/>
                <w:sz w:val="18"/>
                <w:szCs w:val="18"/>
              </w:rPr>
              <w:t>CD11b</w:t>
            </w:r>
            <w:r w:rsidRPr="008201C5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+</w:t>
            </w:r>
            <w:r w:rsidRPr="008201C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8201C5">
              <w:rPr>
                <w:rFonts w:ascii="Arial" w:hAnsi="Arial" w:cs="Arial"/>
                <w:b/>
                <w:sz w:val="18"/>
                <w:szCs w:val="18"/>
              </w:rPr>
              <w:t>Neutr</w:t>
            </w:r>
            <w:proofErr w:type="spellEnd"/>
            <w:r w:rsidRPr="008201C5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Pr="008201C5">
              <w:rPr>
                <w:rFonts w:ascii="Arial" w:hAnsi="Arial" w:cs="Arial"/>
                <w:b/>
                <w:sz w:val="18"/>
                <w:szCs w:val="18"/>
              </w:rPr>
              <w:br/>
              <w:t>(% total)</w:t>
            </w:r>
          </w:p>
        </w:tc>
        <w:tc>
          <w:tcPr>
            <w:tcW w:w="138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CA343A" w:rsidRPr="008201C5" w:rsidRDefault="00CA343A" w:rsidP="00A309A3">
            <w:pPr>
              <w:pStyle w:val="TableText"/>
              <w:ind w:left="-113" w:right="-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201C5">
              <w:rPr>
                <w:rFonts w:ascii="Arial" w:hAnsi="Arial" w:cs="Arial"/>
                <w:b/>
                <w:sz w:val="18"/>
                <w:szCs w:val="18"/>
              </w:rPr>
              <w:t>CD11b</w:t>
            </w:r>
            <w:r w:rsidRPr="008201C5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+</w:t>
            </w:r>
            <w:r w:rsidRPr="008201C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8201C5">
              <w:rPr>
                <w:rFonts w:ascii="Arial" w:hAnsi="Arial" w:cs="Arial"/>
                <w:b/>
                <w:sz w:val="18"/>
                <w:szCs w:val="18"/>
              </w:rPr>
              <w:t>Neutr</w:t>
            </w:r>
            <w:proofErr w:type="spellEnd"/>
            <w:r w:rsidRPr="008201C5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Pr="008201C5">
              <w:rPr>
                <w:rFonts w:ascii="Arial" w:hAnsi="Arial" w:cs="Arial"/>
                <w:b/>
                <w:sz w:val="18"/>
                <w:szCs w:val="18"/>
              </w:rPr>
              <w:br/>
              <w:t>(10</w:t>
            </w:r>
            <w:r w:rsidRPr="008201C5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6</w:t>
            </w:r>
            <w:r w:rsidRPr="008201C5">
              <w:rPr>
                <w:rFonts w:ascii="Arial" w:hAnsi="Arial" w:cs="Arial"/>
                <w:b/>
                <w:sz w:val="18"/>
                <w:szCs w:val="18"/>
              </w:rPr>
              <w:t>/mL)</w:t>
            </w:r>
          </w:p>
        </w:tc>
        <w:tc>
          <w:tcPr>
            <w:tcW w:w="139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CA343A" w:rsidRPr="008201C5" w:rsidRDefault="00CA343A" w:rsidP="00A309A3">
            <w:pPr>
              <w:pStyle w:val="TableText"/>
              <w:ind w:left="-113" w:right="-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201C5">
              <w:rPr>
                <w:rFonts w:ascii="Arial" w:hAnsi="Arial" w:cs="Arial"/>
                <w:b/>
                <w:sz w:val="18"/>
                <w:szCs w:val="18"/>
              </w:rPr>
              <w:t>CD11b</w:t>
            </w:r>
            <w:r w:rsidRPr="008201C5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+</w:t>
            </w:r>
            <w:r w:rsidRPr="008201C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8201C5">
              <w:rPr>
                <w:rFonts w:ascii="Arial" w:hAnsi="Arial" w:cs="Arial"/>
                <w:b/>
                <w:sz w:val="18"/>
                <w:szCs w:val="18"/>
              </w:rPr>
              <w:t>Neutr</w:t>
            </w:r>
            <w:proofErr w:type="spellEnd"/>
            <w:r w:rsidRPr="008201C5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Pr="008201C5">
              <w:rPr>
                <w:rFonts w:ascii="Arial" w:hAnsi="Arial" w:cs="Arial"/>
                <w:b/>
                <w:sz w:val="18"/>
                <w:szCs w:val="18"/>
              </w:rPr>
              <w:br/>
              <w:t>(X-mean)</w:t>
            </w:r>
          </w:p>
        </w:tc>
        <w:tc>
          <w:tcPr>
            <w:tcW w:w="139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CA343A" w:rsidRPr="008201C5" w:rsidRDefault="00CA343A" w:rsidP="00A309A3">
            <w:pPr>
              <w:pStyle w:val="TableText"/>
              <w:ind w:left="-113" w:right="-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201C5">
              <w:rPr>
                <w:rFonts w:ascii="Arial" w:hAnsi="Arial" w:cs="Arial"/>
                <w:b/>
                <w:sz w:val="18"/>
                <w:szCs w:val="18"/>
              </w:rPr>
              <w:t>CD11b</w:t>
            </w:r>
            <w:r w:rsidRPr="008201C5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+</w:t>
            </w:r>
            <w:r w:rsidRPr="008201C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8201C5">
              <w:rPr>
                <w:rFonts w:ascii="Arial" w:hAnsi="Arial" w:cs="Arial"/>
                <w:b/>
                <w:sz w:val="18"/>
                <w:szCs w:val="18"/>
              </w:rPr>
              <w:t>Neutr</w:t>
            </w:r>
            <w:proofErr w:type="spellEnd"/>
            <w:r w:rsidRPr="008201C5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Pr="008201C5">
              <w:rPr>
                <w:rFonts w:ascii="Arial" w:hAnsi="Arial" w:cs="Arial"/>
                <w:b/>
                <w:sz w:val="18"/>
                <w:szCs w:val="18"/>
              </w:rPr>
              <w:br/>
              <w:t>(% total)</w:t>
            </w:r>
          </w:p>
        </w:tc>
        <w:tc>
          <w:tcPr>
            <w:tcW w:w="139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CA343A" w:rsidRPr="008201C5" w:rsidRDefault="00CA343A" w:rsidP="00A309A3">
            <w:pPr>
              <w:pStyle w:val="TableText"/>
              <w:ind w:left="-113" w:right="-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201C5">
              <w:rPr>
                <w:rFonts w:ascii="Arial" w:hAnsi="Arial" w:cs="Arial"/>
                <w:b/>
                <w:sz w:val="18"/>
                <w:szCs w:val="18"/>
              </w:rPr>
              <w:t>CD11b</w:t>
            </w:r>
            <w:r w:rsidRPr="008201C5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+</w:t>
            </w:r>
            <w:r w:rsidRPr="008201C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8201C5">
              <w:rPr>
                <w:rFonts w:ascii="Arial" w:hAnsi="Arial" w:cs="Arial"/>
                <w:b/>
                <w:sz w:val="18"/>
                <w:szCs w:val="18"/>
              </w:rPr>
              <w:t>Neutr</w:t>
            </w:r>
            <w:proofErr w:type="spellEnd"/>
            <w:r w:rsidRPr="008201C5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Pr="008201C5">
              <w:rPr>
                <w:rFonts w:ascii="Arial" w:hAnsi="Arial" w:cs="Arial"/>
                <w:b/>
                <w:sz w:val="18"/>
                <w:szCs w:val="18"/>
              </w:rPr>
              <w:br/>
              <w:t>(10</w:t>
            </w:r>
            <w:r w:rsidRPr="008201C5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6</w:t>
            </w:r>
            <w:r w:rsidRPr="008201C5">
              <w:rPr>
                <w:rFonts w:ascii="Arial" w:hAnsi="Arial" w:cs="Arial"/>
                <w:b/>
                <w:sz w:val="18"/>
                <w:szCs w:val="18"/>
              </w:rPr>
              <w:t>/mL)</w:t>
            </w:r>
          </w:p>
        </w:tc>
        <w:tc>
          <w:tcPr>
            <w:tcW w:w="139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CA343A" w:rsidRPr="008201C5" w:rsidRDefault="00CA343A" w:rsidP="00A309A3">
            <w:pPr>
              <w:pStyle w:val="TableText"/>
              <w:ind w:left="-113" w:right="-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201C5">
              <w:rPr>
                <w:rFonts w:ascii="Arial" w:hAnsi="Arial" w:cs="Arial"/>
                <w:b/>
                <w:sz w:val="18"/>
                <w:szCs w:val="18"/>
              </w:rPr>
              <w:t>CD11b</w:t>
            </w:r>
            <w:r w:rsidRPr="008201C5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+</w:t>
            </w:r>
            <w:r w:rsidRPr="008201C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8201C5">
              <w:rPr>
                <w:rFonts w:ascii="Arial" w:hAnsi="Arial" w:cs="Arial"/>
                <w:b/>
                <w:sz w:val="18"/>
                <w:szCs w:val="18"/>
              </w:rPr>
              <w:t>Neutr</w:t>
            </w:r>
            <w:proofErr w:type="spellEnd"/>
            <w:r w:rsidRPr="008201C5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Pr="008201C5">
              <w:rPr>
                <w:rFonts w:ascii="Arial" w:hAnsi="Arial" w:cs="Arial"/>
                <w:b/>
                <w:sz w:val="18"/>
                <w:szCs w:val="18"/>
              </w:rPr>
              <w:br/>
              <w:t>(X-mean)</w:t>
            </w:r>
          </w:p>
        </w:tc>
      </w:tr>
      <w:tr w:rsidR="00CA343A" w:rsidRPr="008201C5" w:rsidTr="00A309A3">
        <w:trPr>
          <w:gridBefore w:val="1"/>
          <w:wBefore w:w="34" w:type="dxa"/>
        </w:trPr>
        <w:tc>
          <w:tcPr>
            <w:tcW w:w="9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CA343A" w:rsidRPr="008201C5" w:rsidRDefault="00CA343A" w:rsidP="00A309A3">
            <w:pPr>
              <w:pStyle w:val="TableText"/>
              <w:ind w:left="-57" w:right="-113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b/>
                <w:sz w:val="18"/>
                <w:szCs w:val="18"/>
              </w:rPr>
              <w:t>Dose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A343A" w:rsidRPr="008201C5" w:rsidRDefault="00CA343A" w:rsidP="00A309A3">
            <w:pPr>
              <w:pStyle w:val="TableText"/>
              <w:ind w:left="-57" w:right="-113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Median (range)</w:t>
            </w:r>
          </w:p>
        </w:tc>
        <w:tc>
          <w:tcPr>
            <w:tcW w:w="138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A343A" w:rsidRPr="008201C5" w:rsidRDefault="00CA343A" w:rsidP="00A309A3">
            <w:pPr>
              <w:pStyle w:val="TableText"/>
              <w:ind w:left="-57" w:right="-113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Median (range)</w:t>
            </w:r>
          </w:p>
        </w:tc>
        <w:tc>
          <w:tcPr>
            <w:tcW w:w="13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A343A" w:rsidRPr="008201C5" w:rsidRDefault="00CA343A" w:rsidP="00A309A3">
            <w:pPr>
              <w:pStyle w:val="TableText"/>
              <w:ind w:left="-57" w:right="-113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Median (range)</w:t>
            </w:r>
          </w:p>
        </w:tc>
        <w:tc>
          <w:tcPr>
            <w:tcW w:w="13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A343A" w:rsidRPr="008201C5" w:rsidRDefault="00CA343A" w:rsidP="00A309A3">
            <w:pPr>
              <w:pStyle w:val="TableText"/>
              <w:ind w:left="-57" w:right="-113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Median (range)</w:t>
            </w:r>
          </w:p>
        </w:tc>
        <w:tc>
          <w:tcPr>
            <w:tcW w:w="13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A343A" w:rsidRPr="008201C5" w:rsidRDefault="00CA343A" w:rsidP="00A309A3">
            <w:pPr>
              <w:pStyle w:val="TableText"/>
              <w:ind w:left="-57" w:right="-113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Median (range)</w:t>
            </w:r>
          </w:p>
        </w:tc>
        <w:tc>
          <w:tcPr>
            <w:tcW w:w="13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A343A" w:rsidRPr="008201C5" w:rsidRDefault="00CA343A" w:rsidP="00A309A3">
            <w:pPr>
              <w:pStyle w:val="TableText"/>
              <w:ind w:left="-57" w:right="-113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Median (range)</w:t>
            </w:r>
          </w:p>
        </w:tc>
      </w:tr>
      <w:tr w:rsidR="00CA343A" w:rsidTr="00A309A3">
        <w:trPr>
          <w:gridAfter w:val="2"/>
          <w:wAfter w:w="34" w:type="dxa"/>
        </w:trPr>
        <w:tc>
          <w:tcPr>
            <w:tcW w:w="2326" w:type="dxa"/>
            <w:gridSpan w:val="5"/>
            <w:hideMark/>
          </w:tcPr>
          <w:p w:rsidR="00CA343A" w:rsidRPr="008201C5" w:rsidRDefault="00CA343A" w:rsidP="00A309A3">
            <w:pPr>
              <w:pStyle w:val="TableText"/>
              <w:ind w:left="-108" w:right="-113"/>
              <w:rPr>
                <w:rFonts w:ascii="Arial" w:hAnsi="Arial" w:cs="Arial"/>
                <w:b/>
                <w:sz w:val="18"/>
                <w:szCs w:val="18"/>
              </w:rPr>
            </w:pPr>
            <w:r w:rsidRPr="008201C5">
              <w:rPr>
                <w:rFonts w:ascii="Arial" w:hAnsi="Arial" w:cs="Arial"/>
                <w:b/>
                <w:sz w:val="18"/>
                <w:szCs w:val="18"/>
              </w:rPr>
              <w:t>Untreated (N = 24)</w:t>
            </w:r>
          </w:p>
        </w:tc>
        <w:tc>
          <w:tcPr>
            <w:tcW w:w="49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A343A" w:rsidRDefault="00CA343A" w:rsidP="00A309A3">
            <w:pPr>
              <w:pStyle w:val="TableText"/>
              <w:ind w:left="-142" w:right="-113"/>
              <w:jc w:val="center"/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A343A" w:rsidRDefault="00CA343A" w:rsidP="00A309A3">
            <w:pPr>
              <w:pStyle w:val="TableText"/>
              <w:ind w:left="-142" w:right="-113"/>
              <w:jc w:val="center"/>
            </w:pPr>
          </w:p>
        </w:tc>
        <w:tc>
          <w:tcPr>
            <w:tcW w:w="36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A343A" w:rsidRDefault="00CA343A" w:rsidP="00A309A3">
            <w:pPr>
              <w:pStyle w:val="TableText"/>
              <w:ind w:left="-142" w:right="-113"/>
              <w:jc w:val="center"/>
            </w:pPr>
          </w:p>
        </w:tc>
        <w:tc>
          <w:tcPr>
            <w:tcW w:w="103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A343A" w:rsidRDefault="00CA343A" w:rsidP="00A309A3">
            <w:pPr>
              <w:pStyle w:val="TableText"/>
              <w:ind w:left="-142" w:right="-113"/>
              <w:jc w:val="center"/>
            </w:pPr>
          </w:p>
        </w:tc>
        <w:tc>
          <w:tcPr>
            <w:tcW w:w="43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A343A" w:rsidRDefault="00CA343A" w:rsidP="00A309A3">
            <w:pPr>
              <w:pStyle w:val="TableText"/>
              <w:ind w:left="-142" w:right="-113"/>
              <w:jc w:val="center"/>
            </w:pPr>
          </w:p>
        </w:tc>
        <w:tc>
          <w:tcPr>
            <w:tcW w:w="96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A343A" w:rsidRDefault="00CA343A" w:rsidP="00A309A3">
            <w:pPr>
              <w:pStyle w:val="TableText"/>
              <w:ind w:left="-142" w:right="-113"/>
              <w:jc w:val="center"/>
            </w:pPr>
          </w:p>
        </w:tc>
        <w:tc>
          <w:tcPr>
            <w:tcW w:w="50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A343A" w:rsidRDefault="00CA343A" w:rsidP="00A309A3">
            <w:pPr>
              <w:pStyle w:val="TableText"/>
              <w:ind w:left="-142" w:right="-113"/>
              <w:jc w:val="center"/>
            </w:pPr>
          </w:p>
        </w:tc>
        <w:tc>
          <w:tcPr>
            <w:tcW w:w="89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A343A" w:rsidRDefault="00CA343A" w:rsidP="00A309A3">
            <w:pPr>
              <w:pStyle w:val="TableText"/>
              <w:ind w:left="-142" w:right="-113"/>
              <w:jc w:val="center"/>
            </w:pPr>
          </w:p>
        </w:tc>
        <w:tc>
          <w:tcPr>
            <w:tcW w:w="46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A343A" w:rsidRDefault="00CA343A" w:rsidP="00A309A3">
            <w:pPr>
              <w:pStyle w:val="TableText"/>
              <w:ind w:left="-142" w:right="-113"/>
              <w:jc w:val="center"/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A343A" w:rsidRDefault="00CA343A" w:rsidP="00A309A3">
            <w:pPr>
              <w:pStyle w:val="TableText"/>
              <w:ind w:left="-142" w:right="-113"/>
              <w:jc w:val="center"/>
            </w:pPr>
          </w:p>
        </w:tc>
      </w:tr>
      <w:tr w:rsidR="00CA343A" w:rsidTr="00A309A3">
        <w:trPr>
          <w:gridAfter w:val="1"/>
          <w:wAfter w:w="17" w:type="dxa"/>
        </w:trPr>
        <w:tc>
          <w:tcPr>
            <w:tcW w:w="935" w:type="dxa"/>
            <w:gridSpan w:val="2"/>
            <w:hideMark/>
          </w:tcPr>
          <w:p w:rsidR="00CA343A" w:rsidRPr="008201C5" w:rsidRDefault="00CA343A" w:rsidP="00A309A3">
            <w:pPr>
              <w:pStyle w:val="TableText"/>
              <w:ind w:left="-108" w:right="-113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Baseline</w:t>
            </w:r>
          </w:p>
        </w:tc>
        <w:tc>
          <w:tcPr>
            <w:tcW w:w="429" w:type="dxa"/>
            <w:gridSpan w:val="2"/>
            <w:hideMark/>
          </w:tcPr>
          <w:p w:rsidR="00CA343A" w:rsidRPr="008201C5" w:rsidRDefault="00CA343A" w:rsidP="00A309A3">
            <w:pPr>
              <w:pStyle w:val="TableText"/>
              <w:ind w:left="-108" w:right="-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56.3</w:t>
            </w:r>
          </w:p>
        </w:tc>
        <w:tc>
          <w:tcPr>
            <w:tcW w:w="1046" w:type="dxa"/>
            <w:gridSpan w:val="3"/>
            <w:hideMark/>
          </w:tcPr>
          <w:p w:rsidR="00CA343A" w:rsidRPr="008201C5" w:rsidRDefault="00CA343A" w:rsidP="00A309A3">
            <w:pPr>
              <w:pStyle w:val="TableText"/>
              <w:tabs>
                <w:tab w:val="decimal" w:pos="176"/>
              </w:tabs>
              <w:ind w:left="-54" w:right="-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(36.8-72.6)</w:t>
            </w:r>
          </w:p>
        </w:tc>
        <w:tc>
          <w:tcPr>
            <w:tcW w:w="426" w:type="dxa"/>
            <w:gridSpan w:val="2"/>
            <w:hideMark/>
          </w:tcPr>
          <w:p w:rsidR="00CA343A" w:rsidRPr="008201C5" w:rsidRDefault="00CA343A" w:rsidP="00A309A3">
            <w:pPr>
              <w:pStyle w:val="TableText"/>
              <w:ind w:left="-142" w:right="-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2.6</w:t>
            </w:r>
          </w:p>
        </w:tc>
        <w:tc>
          <w:tcPr>
            <w:tcW w:w="896" w:type="dxa"/>
            <w:gridSpan w:val="2"/>
            <w:hideMark/>
          </w:tcPr>
          <w:p w:rsidR="00CA343A" w:rsidRPr="008201C5" w:rsidRDefault="00CA343A" w:rsidP="00A309A3">
            <w:pPr>
              <w:pStyle w:val="TableText"/>
              <w:tabs>
                <w:tab w:val="decimal" w:pos="93"/>
              </w:tabs>
              <w:ind w:left="-91" w:right="-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(1.1-6.7)</w:t>
            </w:r>
          </w:p>
        </w:tc>
        <w:tc>
          <w:tcPr>
            <w:tcW w:w="362" w:type="dxa"/>
            <w:gridSpan w:val="3"/>
            <w:hideMark/>
          </w:tcPr>
          <w:p w:rsidR="00CA343A" w:rsidRPr="008201C5" w:rsidRDefault="00CA343A" w:rsidP="00A309A3">
            <w:pPr>
              <w:pStyle w:val="TableText"/>
              <w:ind w:left="-142" w:right="-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4.7</w:t>
            </w:r>
          </w:p>
        </w:tc>
        <w:tc>
          <w:tcPr>
            <w:tcW w:w="1031" w:type="dxa"/>
            <w:gridSpan w:val="2"/>
            <w:hideMark/>
          </w:tcPr>
          <w:p w:rsidR="00CA343A" w:rsidRPr="008201C5" w:rsidRDefault="00CA343A" w:rsidP="00A309A3">
            <w:pPr>
              <w:pStyle w:val="TableText"/>
              <w:tabs>
                <w:tab w:val="decimal" w:pos="140"/>
              </w:tabs>
              <w:ind w:left="-142" w:right="-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(1.1-17.1)</w:t>
            </w:r>
          </w:p>
        </w:tc>
        <w:tc>
          <w:tcPr>
            <w:tcW w:w="432" w:type="dxa"/>
            <w:gridSpan w:val="3"/>
            <w:hideMark/>
          </w:tcPr>
          <w:p w:rsidR="00CA343A" w:rsidRPr="008201C5" w:rsidRDefault="00CA343A" w:rsidP="00A309A3">
            <w:pPr>
              <w:pStyle w:val="TableText"/>
              <w:ind w:left="-142" w:right="-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961" w:type="dxa"/>
            <w:gridSpan w:val="2"/>
          </w:tcPr>
          <w:p w:rsidR="00CA343A" w:rsidRPr="008201C5" w:rsidRDefault="00CA343A" w:rsidP="00A309A3">
            <w:pPr>
              <w:pStyle w:val="TableText"/>
              <w:tabs>
                <w:tab w:val="decimal" w:pos="143"/>
              </w:tabs>
              <w:ind w:left="-142" w:right="-11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3" w:type="dxa"/>
            <w:gridSpan w:val="3"/>
            <w:hideMark/>
          </w:tcPr>
          <w:p w:rsidR="00CA343A" w:rsidRPr="008201C5" w:rsidRDefault="00CA343A" w:rsidP="00A309A3">
            <w:pPr>
              <w:pStyle w:val="TableText"/>
              <w:ind w:left="-142" w:right="-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890" w:type="dxa"/>
            <w:gridSpan w:val="2"/>
          </w:tcPr>
          <w:p w:rsidR="00CA343A" w:rsidRPr="008201C5" w:rsidRDefault="00CA343A" w:rsidP="00A309A3">
            <w:pPr>
              <w:pStyle w:val="TableText"/>
              <w:tabs>
                <w:tab w:val="decimal" w:pos="91"/>
              </w:tabs>
              <w:ind w:left="-142" w:right="-11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3" w:type="dxa"/>
            <w:gridSpan w:val="3"/>
            <w:hideMark/>
          </w:tcPr>
          <w:p w:rsidR="00CA343A" w:rsidRPr="008201C5" w:rsidRDefault="00CA343A" w:rsidP="00A309A3">
            <w:pPr>
              <w:pStyle w:val="TableText"/>
              <w:ind w:left="-142" w:right="-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930" w:type="dxa"/>
            <w:gridSpan w:val="2"/>
          </w:tcPr>
          <w:p w:rsidR="00CA343A" w:rsidRPr="008201C5" w:rsidRDefault="00CA343A" w:rsidP="00A309A3">
            <w:pPr>
              <w:pStyle w:val="TableText"/>
              <w:ind w:left="-135" w:right="-11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A343A" w:rsidTr="00A309A3">
        <w:trPr>
          <w:gridAfter w:val="1"/>
          <w:wAfter w:w="17" w:type="dxa"/>
        </w:trPr>
        <w:tc>
          <w:tcPr>
            <w:tcW w:w="935" w:type="dxa"/>
            <w:gridSpan w:val="2"/>
            <w:hideMark/>
          </w:tcPr>
          <w:p w:rsidR="00CA343A" w:rsidRPr="008201C5" w:rsidRDefault="00CA343A" w:rsidP="00A309A3">
            <w:pPr>
              <w:pStyle w:val="TableText"/>
              <w:ind w:left="-108" w:right="-113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7h post-o</w:t>
            </w:r>
          </w:p>
        </w:tc>
        <w:tc>
          <w:tcPr>
            <w:tcW w:w="429" w:type="dxa"/>
            <w:gridSpan w:val="2"/>
            <w:hideMark/>
          </w:tcPr>
          <w:p w:rsidR="00CA343A" w:rsidRPr="008201C5" w:rsidRDefault="00CA343A" w:rsidP="00A309A3">
            <w:pPr>
              <w:pStyle w:val="TableText"/>
              <w:ind w:left="-108" w:right="-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73.3</w:t>
            </w:r>
          </w:p>
        </w:tc>
        <w:tc>
          <w:tcPr>
            <w:tcW w:w="1046" w:type="dxa"/>
            <w:gridSpan w:val="3"/>
            <w:hideMark/>
          </w:tcPr>
          <w:p w:rsidR="00CA343A" w:rsidRPr="008201C5" w:rsidRDefault="00CA343A" w:rsidP="00A309A3">
            <w:pPr>
              <w:pStyle w:val="TableText"/>
              <w:tabs>
                <w:tab w:val="decimal" w:pos="176"/>
              </w:tabs>
              <w:ind w:left="-54" w:right="-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(51.5-82.7)</w:t>
            </w:r>
          </w:p>
        </w:tc>
        <w:tc>
          <w:tcPr>
            <w:tcW w:w="426" w:type="dxa"/>
            <w:gridSpan w:val="2"/>
            <w:hideMark/>
          </w:tcPr>
          <w:p w:rsidR="00CA343A" w:rsidRPr="008201C5" w:rsidRDefault="00CA343A" w:rsidP="00A309A3">
            <w:pPr>
              <w:pStyle w:val="TableText"/>
              <w:ind w:left="-142" w:right="-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6.7</w:t>
            </w:r>
          </w:p>
        </w:tc>
        <w:tc>
          <w:tcPr>
            <w:tcW w:w="896" w:type="dxa"/>
            <w:gridSpan w:val="2"/>
            <w:hideMark/>
          </w:tcPr>
          <w:p w:rsidR="00CA343A" w:rsidRPr="008201C5" w:rsidRDefault="00CA343A" w:rsidP="00A309A3">
            <w:pPr>
              <w:pStyle w:val="TableText"/>
              <w:tabs>
                <w:tab w:val="decimal" w:pos="93"/>
              </w:tabs>
              <w:ind w:left="-91" w:right="-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(4.7-14.7)</w:t>
            </w:r>
          </w:p>
        </w:tc>
        <w:tc>
          <w:tcPr>
            <w:tcW w:w="362" w:type="dxa"/>
            <w:gridSpan w:val="3"/>
            <w:hideMark/>
          </w:tcPr>
          <w:p w:rsidR="00CA343A" w:rsidRPr="008201C5" w:rsidRDefault="00CA343A" w:rsidP="00A309A3">
            <w:pPr>
              <w:pStyle w:val="TableText"/>
              <w:ind w:left="-142" w:right="-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4.0</w:t>
            </w:r>
          </w:p>
        </w:tc>
        <w:tc>
          <w:tcPr>
            <w:tcW w:w="1031" w:type="dxa"/>
            <w:gridSpan w:val="2"/>
            <w:hideMark/>
          </w:tcPr>
          <w:p w:rsidR="00CA343A" w:rsidRPr="008201C5" w:rsidRDefault="00CA343A" w:rsidP="00A309A3">
            <w:pPr>
              <w:pStyle w:val="TableText"/>
              <w:tabs>
                <w:tab w:val="decimal" w:pos="140"/>
              </w:tabs>
              <w:ind w:left="-142" w:right="-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(-1.6-15.9)</w:t>
            </w:r>
          </w:p>
        </w:tc>
        <w:tc>
          <w:tcPr>
            <w:tcW w:w="432" w:type="dxa"/>
            <w:gridSpan w:val="3"/>
            <w:hideMark/>
          </w:tcPr>
          <w:p w:rsidR="00CA343A" w:rsidRPr="008201C5" w:rsidRDefault="00CA343A" w:rsidP="00A309A3">
            <w:pPr>
              <w:pStyle w:val="TableText"/>
              <w:ind w:left="-142" w:right="-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14.1</w:t>
            </w:r>
          </w:p>
        </w:tc>
        <w:tc>
          <w:tcPr>
            <w:tcW w:w="961" w:type="dxa"/>
            <w:gridSpan w:val="2"/>
            <w:hideMark/>
          </w:tcPr>
          <w:p w:rsidR="00CA343A" w:rsidRPr="008201C5" w:rsidRDefault="00CA343A" w:rsidP="00A309A3">
            <w:pPr>
              <w:pStyle w:val="TableText"/>
              <w:tabs>
                <w:tab w:val="decimal" w:pos="143"/>
              </w:tabs>
              <w:ind w:left="-142" w:right="-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(-1.9-40.7)</w:t>
            </w:r>
          </w:p>
        </w:tc>
        <w:tc>
          <w:tcPr>
            <w:tcW w:w="503" w:type="dxa"/>
            <w:gridSpan w:val="3"/>
            <w:hideMark/>
          </w:tcPr>
          <w:p w:rsidR="00CA343A" w:rsidRPr="008201C5" w:rsidRDefault="00CA343A" w:rsidP="00A309A3">
            <w:pPr>
              <w:pStyle w:val="TableText"/>
              <w:ind w:left="-142" w:right="-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3.9</w:t>
            </w:r>
          </w:p>
        </w:tc>
        <w:tc>
          <w:tcPr>
            <w:tcW w:w="890" w:type="dxa"/>
            <w:gridSpan w:val="2"/>
            <w:hideMark/>
          </w:tcPr>
          <w:p w:rsidR="00CA343A" w:rsidRPr="008201C5" w:rsidRDefault="00CA343A" w:rsidP="00A309A3">
            <w:pPr>
              <w:pStyle w:val="TableText"/>
              <w:tabs>
                <w:tab w:val="decimal" w:pos="91"/>
              </w:tabs>
              <w:ind w:left="-142" w:right="-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(1.5-11.2)</w:t>
            </w:r>
          </w:p>
        </w:tc>
        <w:tc>
          <w:tcPr>
            <w:tcW w:w="463" w:type="dxa"/>
            <w:gridSpan w:val="3"/>
            <w:hideMark/>
          </w:tcPr>
          <w:p w:rsidR="00CA343A" w:rsidRPr="008201C5" w:rsidRDefault="00CA343A" w:rsidP="00A309A3">
            <w:pPr>
              <w:pStyle w:val="TableText"/>
              <w:ind w:left="-142" w:right="-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-1.1</w:t>
            </w:r>
          </w:p>
        </w:tc>
        <w:tc>
          <w:tcPr>
            <w:tcW w:w="930" w:type="dxa"/>
            <w:gridSpan w:val="2"/>
            <w:hideMark/>
          </w:tcPr>
          <w:p w:rsidR="00CA343A" w:rsidRPr="008201C5" w:rsidRDefault="00CA343A" w:rsidP="00A309A3">
            <w:pPr>
              <w:pStyle w:val="TableText"/>
              <w:ind w:left="-135" w:right="-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(-6.6-6.8)</w:t>
            </w:r>
          </w:p>
        </w:tc>
      </w:tr>
      <w:tr w:rsidR="00CA343A" w:rsidTr="00A309A3">
        <w:trPr>
          <w:gridAfter w:val="1"/>
          <w:wAfter w:w="17" w:type="dxa"/>
        </w:trPr>
        <w:tc>
          <w:tcPr>
            <w:tcW w:w="935" w:type="dxa"/>
            <w:gridSpan w:val="2"/>
            <w:hideMark/>
          </w:tcPr>
          <w:p w:rsidR="00CA343A" w:rsidRPr="008201C5" w:rsidRDefault="00CA343A" w:rsidP="00A309A3">
            <w:pPr>
              <w:pStyle w:val="TableText"/>
              <w:ind w:left="-108" w:right="-113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24h post-o</w:t>
            </w:r>
          </w:p>
        </w:tc>
        <w:tc>
          <w:tcPr>
            <w:tcW w:w="429" w:type="dxa"/>
            <w:gridSpan w:val="2"/>
            <w:hideMark/>
          </w:tcPr>
          <w:p w:rsidR="00CA343A" w:rsidRPr="008201C5" w:rsidRDefault="00CA343A" w:rsidP="00A309A3">
            <w:pPr>
              <w:pStyle w:val="TableText"/>
              <w:ind w:left="-108" w:right="-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61.2</w:t>
            </w:r>
          </w:p>
        </w:tc>
        <w:tc>
          <w:tcPr>
            <w:tcW w:w="1046" w:type="dxa"/>
            <w:gridSpan w:val="3"/>
            <w:hideMark/>
          </w:tcPr>
          <w:p w:rsidR="00CA343A" w:rsidRPr="008201C5" w:rsidRDefault="00CA343A" w:rsidP="00A309A3">
            <w:pPr>
              <w:pStyle w:val="TableText"/>
              <w:tabs>
                <w:tab w:val="decimal" w:pos="176"/>
              </w:tabs>
              <w:ind w:left="-54" w:right="-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(45.6-81.5)</w:t>
            </w:r>
          </w:p>
        </w:tc>
        <w:tc>
          <w:tcPr>
            <w:tcW w:w="426" w:type="dxa"/>
            <w:gridSpan w:val="2"/>
            <w:hideMark/>
          </w:tcPr>
          <w:p w:rsidR="00CA343A" w:rsidRPr="008201C5" w:rsidRDefault="00CA343A" w:rsidP="00A309A3">
            <w:pPr>
              <w:pStyle w:val="TableText"/>
              <w:ind w:left="-142" w:right="-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3.1</w:t>
            </w:r>
          </w:p>
        </w:tc>
        <w:tc>
          <w:tcPr>
            <w:tcW w:w="896" w:type="dxa"/>
            <w:gridSpan w:val="2"/>
            <w:hideMark/>
          </w:tcPr>
          <w:p w:rsidR="00CA343A" w:rsidRPr="008201C5" w:rsidRDefault="00CA343A" w:rsidP="00A309A3">
            <w:pPr>
              <w:pStyle w:val="TableText"/>
              <w:tabs>
                <w:tab w:val="decimal" w:pos="93"/>
              </w:tabs>
              <w:ind w:left="-91" w:right="-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(1.5-7.5)</w:t>
            </w:r>
          </w:p>
        </w:tc>
        <w:tc>
          <w:tcPr>
            <w:tcW w:w="362" w:type="dxa"/>
            <w:gridSpan w:val="3"/>
            <w:hideMark/>
          </w:tcPr>
          <w:p w:rsidR="00CA343A" w:rsidRPr="008201C5" w:rsidRDefault="00CA343A" w:rsidP="00A309A3">
            <w:pPr>
              <w:pStyle w:val="TableText"/>
              <w:ind w:left="-142" w:right="-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3.2</w:t>
            </w:r>
          </w:p>
        </w:tc>
        <w:tc>
          <w:tcPr>
            <w:tcW w:w="1031" w:type="dxa"/>
            <w:gridSpan w:val="2"/>
            <w:hideMark/>
          </w:tcPr>
          <w:p w:rsidR="00CA343A" w:rsidRPr="008201C5" w:rsidRDefault="00CA343A" w:rsidP="00A309A3">
            <w:pPr>
              <w:pStyle w:val="TableText"/>
              <w:tabs>
                <w:tab w:val="decimal" w:pos="140"/>
              </w:tabs>
              <w:ind w:left="-142" w:right="-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(-1.5-13.9)</w:t>
            </w:r>
          </w:p>
        </w:tc>
        <w:tc>
          <w:tcPr>
            <w:tcW w:w="432" w:type="dxa"/>
            <w:gridSpan w:val="3"/>
            <w:hideMark/>
          </w:tcPr>
          <w:p w:rsidR="00CA343A" w:rsidRPr="008201C5" w:rsidRDefault="00CA343A" w:rsidP="00A309A3">
            <w:pPr>
              <w:pStyle w:val="TableText"/>
              <w:ind w:left="-142" w:right="-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3.9</w:t>
            </w:r>
          </w:p>
        </w:tc>
        <w:tc>
          <w:tcPr>
            <w:tcW w:w="961" w:type="dxa"/>
            <w:gridSpan w:val="2"/>
            <w:hideMark/>
          </w:tcPr>
          <w:p w:rsidR="00CA343A" w:rsidRPr="008201C5" w:rsidRDefault="00CA343A" w:rsidP="00A309A3">
            <w:pPr>
              <w:pStyle w:val="TableText"/>
              <w:tabs>
                <w:tab w:val="decimal" w:pos="143"/>
              </w:tabs>
              <w:ind w:left="-142" w:right="-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(-2.8-36.7)</w:t>
            </w:r>
          </w:p>
        </w:tc>
        <w:tc>
          <w:tcPr>
            <w:tcW w:w="503" w:type="dxa"/>
            <w:gridSpan w:val="3"/>
            <w:hideMark/>
          </w:tcPr>
          <w:p w:rsidR="00CA343A" w:rsidRPr="008201C5" w:rsidRDefault="00CA343A" w:rsidP="00A309A3">
            <w:pPr>
              <w:pStyle w:val="TableText"/>
              <w:ind w:left="-142" w:right="-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0.4</w:t>
            </w:r>
          </w:p>
        </w:tc>
        <w:tc>
          <w:tcPr>
            <w:tcW w:w="890" w:type="dxa"/>
            <w:gridSpan w:val="2"/>
            <w:hideMark/>
          </w:tcPr>
          <w:p w:rsidR="00CA343A" w:rsidRPr="008201C5" w:rsidRDefault="00CA343A" w:rsidP="00A309A3">
            <w:pPr>
              <w:pStyle w:val="TableText"/>
              <w:tabs>
                <w:tab w:val="decimal" w:pos="91"/>
              </w:tabs>
              <w:ind w:left="-142" w:right="-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(-0.9-5.7)</w:t>
            </w:r>
          </w:p>
        </w:tc>
        <w:tc>
          <w:tcPr>
            <w:tcW w:w="463" w:type="dxa"/>
            <w:gridSpan w:val="3"/>
            <w:hideMark/>
          </w:tcPr>
          <w:p w:rsidR="00CA343A" w:rsidRPr="008201C5" w:rsidRDefault="00CA343A" w:rsidP="00A309A3">
            <w:pPr>
              <w:pStyle w:val="TableText"/>
              <w:ind w:left="-142" w:right="-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-1.9</w:t>
            </w:r>
          </w:p>
        </w:tc>
        <w:tc>
          <w:tcPr>
            <w:tcW w:w="930" w:type="dxa"/>
            <w:gridSpan w:val="2"/>
            <w:hideMark/>
          </w:tcPr>
          <w:p w:rsidR="00CA343A" w:rsidRPr="008201C5" w:rsidRDefault="00CA343A" w:rsidP="00A309A3">
            <w:pPr>
              <w:pStyle w:val="TableText"/>
              <w:ind w:left="-135" w:right="-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(-7.0-6.2)</w:t>
            </w:r>
          </w:p>
        </w:tc>
      </w:tr>
      <w:tr w:rsidR="00CA343A" w:rsidTr="00A309A3">
        <w:trPr>
          <w:gridAfter w:val="1"/>
          <w:wAfter w:w="17" w:type="dxa"/>
        </w:trPr>
        <w:tc>
          <w:tcPr>
            <w:tcW w:w="2836" w:type="dxa"/>
            <w:gridSpan w:val="9"/>
            <w:hideMark/>
          </w:tcPr>
          <w:p w:rsidR="00CA343A" w:rsidRPr="008201C5" w:rsidRDefault="00CA343A" w:rsidP="00A309A3">
            <w:pPr>
              <w:pStyle w:val="TableText"/>
              <w:ind w:left="-54" w:right="-113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b/>
                <w:sz w:val="18"/>
                <w:szCs w:val="18"/>
              </w:rPr>
              <w:t>2.8 mg (N = 18)</w:t>
            </w:r>
          </w:p>
        </w:tc>
        <w:tc>
          <w:tcPr>
            <w:tcW w:w="896" w:type="dxa"/>
            <w:gridSpan w:val="2"/>
          </w:tcPr>
          <w:p w:rsidR="00CA343A" w:rsidRPr="008201C5" w:rsidRDefault="00CA343A" w:rsidP="00A309A3">
            <w:pPr>
              <w:pStyle w:val="TableText"/>
              <w:tabs>
                <w:tab w:val="decimal" w:pos="93"/>
              </w:tabs>
              <w:ind w:left="-91" w:right="-11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2" w:type="dxa"/>
            <w:gridSpan w:val="3"/>
          </w:tcPr>
          <w:p w:rsidR="00CA343A" w:rsidRPr="008201C5" w:rsidRDefault="00CA343A" w:rsidP="00A309A3">
            <w:pPr>
              <w:pStyle w:val="TableText"/>
              <w:ind w:left="-142" w:right="-11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1" w:type="dxa"/>
            <w:gridSpan w:val="2"/>
          </w:tcPr>
          <w:p w:rsidR="00CA343A" w:rsidRPr="008201C5" w:rsidRDefault="00CA343A" w:rsidP="00A309A3">
            <w:pPr>
              <w:pStyle w:val="TableText"/>
              <w:tabs>
                <w:tab w:val="decimal" w:pos="140"/>
              </w:tabs>
              <w:ind w:left="-142" w:right="-11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2" w:type="dxa"/>
            <w:gridSpan w:val="3"/>
          </w:tcPr>
          <w:p w:rsidR="00CA343A" w:rsidRPr="008201C5" w:rsidRDefault="00CA343A" w:rsidP="00A309A3">
            <w:pPr>
              <w:pStyle w:val="TableText"/>
              <w:ind w:left="-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1" w:type="dxa"/>
            <w:gridSpan w:val="2"/>
          </w:tcPr>
          <w:p w:rsidR="00CA343A" w:rsidRPr="008201C5" w:rsidRDefault="00CA343A" w:rsidP="00A309A3">
            <w:pPr>
              <w:pStyle w:val="TableText"/>
              <w:tabs>
                <w:tab w:val="decimal" w:pos="143"/>
              </w:tabs>
              <w:ind w:left="-142" w:right="-11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3" w:type="dxa"/>
            <w:gridSpan w:val="3"/>
          </w:tcPr>
          <w:p w:rsidR="00CA343A" w:rsidRPr="008201C5" w:rsidRDefault="00CA343A" w:rsidP="00A309A3">
            <w:pPr>
              <w:pStyle w:val="TableText"/>
              <w:ind w:left="-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0" w:type="dxa"/>
            <w:gridSpan w:val="2"/>
          </w:tcPr>
          <w:p w:rsidR="00CA343A" w:rsidRPr="008201C5" w:rsidRDefault="00CA343A" w:rsidP="00A309A3">
            <w:pPr>
              <w:pStyle w:val="TableText"/>
              <w:tabs>
                <w:tab w:val="decimal" w:pos="91"/>
              </w:tabs>
              <w:ind w:left="-142" w:right="-11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3" w:type="dxa"/>
            <w:gridSpan w:val="3"/>
          </w:tcPr>
          <w:p w:rsidR="00CA343A" w:rsidRPr="008201C5" w:rsidRDefault="00CA343A" w:rsidP="00A309A3">
            <w:pPr>
              <w:pStyle w:val="TableText"/>
              <w:ind w:left="-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0" w:type="dxa"/>
            <w:gridSpan w:val="2"/>
          </w:tcPr>
          <w:p w:rsidR="00CA343A" w:rsidRPr="008201C5" w:rsidRDefault="00CA343A" w:rsidP="00A309A3">
            <w:pPr>
              <w:pStyle w:val="TableText"/>
              <w:ind w:left="-135" w:right="-11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A343A" w:rsidTr="00A309A3">
        <w:trPr>
          <w:gridAfter w:val="1"/>
          <w:wAfter w:w="17" w:type="dxa"/>
          <w:trHeight w:val="340"/>
        </w:trPr>
        <w:tc>
          <w:tcPr>
            <w:tcW w:w="935" w:type="dxa"/>
            <w:gridSpan w:val="2"/>
            <w:hideMark/>
          </w:tcPr>
          <w:p w:rsidR="00CA343A" w:rsidRPr="008201C5" w:rsidRDefault="00CA343A" w:rsidP="00A309A3">
            <w:pPr>
              <w:pStyle w:val="TableText"/>
              <w:ind w:left="-108" w:right="-113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Baseline</w:t>
            </w:r>
          </w:p>
        </w:tc>
        <w:tc>
          <w:tcPr>
            <w:tcW w:w="429" w:type="dxa"/>
            <w:gridSpan w:val="2"/>
            <w:hideMark/>
          </w:tcPr>
          <w:p w:rsidR="00CA343A" w:rsidRPr="008201C5" w:rsidRDefault="00CA343A" w:rsidP="00A309A3">
            <w:pPr>
              <w:pStyle w:val="TableText"/>
              <w:ind w:left="-108" w:right="-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56.0</w:t>
            </w:r>
          </w:p>
        </w:tc>
        <w:tc>
          <w:tcPr>
            <w:tcW w:w="1046" w:type="dxa"/>
            <w:gridSpan w:val="3"/>
            <w:hideMark/>
          </w:tcPr>
          <w:p w:rsidR="00CA343A" w:rsidRPr="008201C5" w:rsidRDefault="00CA343A" w:rsidP="00A309A3">
            <w:pPr>
              <w:pStyle w:val="TableText"/>
              <w:tabs>
                <w:tab w:val="decimal" w:pos="190"/>
              </w:tabs>
              <w:ind w:left="-54" w:right="-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(37.8-82.4)</w:t>
            </w:r>
          </w:p>
        </w:tc>
        <w:tc>
          <w:tcPr>
            <w:tcW w:w="426" w:type="dxa"/>
            <w:gridSpan w:val="2"/>
            <w:hideMark/>
          </w:tcPr>
          <w:p w:rsidR="00CA343A" w:rsidRPr="008201C5" w:rsidRDefault="00CA343A" w:rsidP="00A309A3">
            <w:pPr>
              <w:pStyle w:val="TableText"/>
              <w:ind w:left="-142" w:right="-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2.8</w:t>
            </w:r>
          </w:p>
        </w:tc>
        <w:tc>
          <w:tcPr>
            <w:tcW w:w="896" w:type="dxa"/>
            <w:gridSpan w:val="2"/>
            <w:hideMark/>
          </w:tcPr>
          <w:p w:rsidR="00CA343A" w:rsidRPr="008201C5" w:rsidRDefault="00CA343A" w:rsidP="00A309A3">
            <w:pPr>
              <w:pStyle w:val="TableText"/>
              <w:tabs>
                <w:tab w:val="decimal" w:pos="93"/>
              </w:tabs>
              <w:ind w:left="-91" w:right="-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(1.7-6.7)</w:t>
            </w:r>
          </w:p>
        </w:tc>
        <w:tc>
          <w:tcPr>
            <w:tcW w:w="362" w:type="dxa"/>
            <w:gridSpan w:val="3"/>
            <w:hideMark/>
          </w:tcPr>
          <w:p w:rsidR="00CA343A" w:rsidRPr="008201C5" w:rsidRDefault="00CA343A" w:rsidP="00A309A3">
            <w:pPr>
              <w:pStyle w:val="TableText"/>
              <w:ind w:left="-142" w:right="-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2.6</w:t>
            </w:r>
          </w:p>
        </w:tc>
        <w:tc>
          <w:tcPr>
            <w:tcW w:w="1031" w:type="dxa"/>
            <w:gridSpan w:val="2"/>
            <w:hideMark/>
          </w:tcPr>
          <w:p w:rsidR="00CA343A" w:rsidRPr="008201C5" w:rsidRDefault="00CA343A" w:rsidP="00A309A3">
            <w:pPr>
              <w:pStyle w:val="TableText"/>
              <w:tabs>
                <w:tab w:val="decimal" w:pos="140"/>
              </w:tabs>
              <w:ind w:left="-142" w:right="-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(-1.7-9.3)</w:t>
            </w:r>
          </w:p>
        </w:tc>
        <w:tc>
          <w:tcPr>
            <w:tcW w:w="432" w:type="dxa"/>
            <w:gridSpan w:val="3"/>
            <w:vAlign w:val="bottom"/>
            <w:hideMark/>
          </w:tcPr>
          <w:p w:rsidR="00CA343A" w:rsidRPr="008201C5" w:rsidRDefault="00CA343A" w:rsidP="00A309A3">
            <w:pPr>
              <w:keepNext/>
              <w:widowControl/>
              <w:tabs>
                <w:tab w:val="decimal" w:pos="1000"/>
              </w:tabs>
              <w:adjustRightInd w:val="0"/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201C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N/A</w:t>
            </w:r>
          </w:p>
        </w:tc>
        <w:tc>
          <w:tcPr>
            <w:tcW w:w="961" w:type="dxa"/>
            <w:gridSpan w:val="2"/>
          </w:tcPr>
          <w:p w:rsidR="00CA343A" w:rsidRPr="008201C5" w:rsidRDefault="00CA343A" w:rsidP="00A309A3">
            <w:pPr>
              <w:pStyle w:val="TableText"/>
              <w:tabs>
                <w:tab w:val="decimal" w:pos="143"/>
              </w:tabs>
              <w:ind w:left="-142" w:right="-11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3" w:type="dxa"/>
            <w:gridSpan w:val="3"/>
            <w:hideMark/>
          </w:tcPr>
          <w:p w:rsidR="00CA343A" w:rsidRPr="008201C5" w:rsidRDefault="00CA343A" w:rsidP="00A309A3">
            <w:pPr>
              <w:pStyle w:val="TableText"/>
              <w:ind w:left="-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890" w:type="dxa"/>
            <w:gridSpan w:val="2"/>
          </w:tcPr>
          <w:p w:rsidR="00CA343A" w:rsidRPr="008201C5" w:rsidRDefault="00CA343A" w:rsidP="00A309A3">
            <w:pPr>
              <w:pStyle w:val="TableText"/>
              <w:tabs>
                <w:tab w:val="decimal" w:pos="91"/>
              </w:tabs>
              <w:ind w:left="-142" w:right="-11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3" w:type="dxa"/>
            <w:gridSpan w:val="3"/>
            <w:hideMark/>
          </w:tcPr>
          <w:p w:rsidR="00CA343A" w:rsidRPr="008201C5" w:rsidRDefault="00CA343A" w:rsidP="00A309A3">
            <w:pPr>
              <w:pStyle w:val="TableText"/>
              <w:ind w:left="-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930" w:type="dxa"/>
            <w:gridSpan w:val="2"/>
          </w:tcPr>
          <w:p w:rsidR="00CA343A" w:rsidRPr="008201C5" w:rsidRDefault="00CA343A" w:rsidP="00A309A3">
            <w:pPr>
              <w:pStyle w:val="TableText"/>
              <w:ind w:left="-135" w:right="-11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A343A" w:rsidTr="00A309A3">
        <w:trPr>
          <w:gridAfter w:val="1"/>
          <w:wAfter w:w="17" w:type="dxa"/>
        </w:trPr>
        <w:tc>
          <w:tcPr>
            <w:tcW w:w="935" w:type="dxa"/>
            <w:gridSpan w:val="2"/>
            <w:hideMark/>
          </w:tcPr>
          <w:p w:rsidR="00CA343A" w:rsidRPr="008201C5" w:rsidRDefault="00CA343A" w:rsidP="00A309A3">
            <w:pPr>
              <w:pStyle w:val="TableText"/>
              <w:ind w:left="-108" w:right="-113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7h post-o</w:t>
            </w:r>
          </w:p>
        </w:tc>
        <w:tc>
          <w:tcPr>
            <w:tcW w:w="429" w:type="dxa"/>
            <w:gridSpan w:val="2"/>
            <w:hideMark/>
          </w:tcPr>
          <w:p w:rsidR="00CA343A" w:rsidRPr="008201C5" w:rsidRDefault="00CA343A" w:rsidP="00A309A3">
            <w:pPr>
              <w:pStyle w:val="TableText"/>
              <w:ind w:left="-108" w:right="-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71.3</w:t>
            </w:r>
          </w:p>
        </w:tc>
        <w:tc>
          <w:tcPr>
            <w:tcW w:w="1046" w:type="dxa"/>
            <w:gridSpan w:val="3"/>
            <w:hideMark/>
          </w:tcPr>
          <w:p w:rsidR="00CA343A" w:rsidRPr="008201C5" w:rsidRDefault="00CA343A" w:rsidP="00A309A3">
            <w:pPr>
              <w:pStyle w:val="TableText"/>
              <w:tabs>
                <w:tab w:val="decimal" w:pos="190"/>
              </w:tabs>
              <w:ind w:left="-54" w:right="-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(54.5-82.6)</w:t>
            </w:r>
          </w:p>
        </w:tc>
        <w:tc>
          <w:tcPr>
            <w:tcW w:w="426" w:type="dxa"/>
            <w:gridSpan w:val="2"/>
            <w:hideMark/>
          </w:tcPr>
          <w:p w:rsidR="00CA343A" w:rsidRPr="008201C5" w:rsidRDefault="00CA343A" w:rsidP="00A309A3">
            <w:pPr>
              <w:pStyle w:val="TableText"/>
              <w:ind w:left="-142" w:right="-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7.2</w:t>
            </w:r>
          </w:p>
        </w:tc>
        <w:tc>
          <w:tcPr>
            <w:tcW w:w="896" w:type="dxa"/>
            <w:gridSpan w:val="2"/>
            <w:hideMark/>
          </w:tcPr>
          <w:p w:rsidR="00CA343A" w:rsidRPr="008201C5" w:rsidRDefault="00CA343A" w:rsidP="00A309A3">
            <w:pPr>
              <w:pStyle w:val="TableText"/>
              <w:tabs>
                <w:tab w:val="decimal" w:pos="93"/>
              </w:tabs>
              <w:ind w:left="-91" w:right="-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(4.0-11.8)</w:t>
            </w:r>
          </w:p>
        </w:tc>
        <w:tc>
          <w:tcPr>
            <w:tcW w:w="362" w:type="dxa"/>
            <w:gridSpan w:val="3"/>
            <w:hideMark/>
          </w:tcPr>
          <w:p w:rsidR="00CA343A" w:rsidRPr="008201C5" w:rsidRDefault="00CA343A" w:rsidP="00A309A3">
            <w:pPr>
              <w:pStyle w:val="TableText"/>
              <w:ind w:left="-142" w:right="-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7.3</w:t>
            </w:r>
          </w:p>
        </w:tc>
        <w:tc>
          <w:tcPr>
            <w:tcW w:w="1031" w:type="dxa"/>
            <w:gridSpan w:val="2"/>
            <w:hideMark/>
          </w:tcPr>
          <w:p w:rsidR="00CA343A" w:rsidRPr="008201C5" w:rsidRDefault="00CA343A" w:rsidP="00A309A3">
            <w:pPr>
              <w:pStyle w:val="TableText"/>
              <w:tabs>
                <w:tab w:val="decimal" w:pos="140"/>
              </w:tabs>
              <w:ind w:left="-142" w:right="-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(-0.7-16.9)</w:t>
            </w:r>
          </w:p>
        </w:tc>
        <w:tc>
          <w:tcPr>
            <w:tcW w:w="432" w:type="dxa"/>
            <w:gridSpan w:val="3"/>
            <w:vAlign w:val="bottom"/>
            <w:hideMark/>
          </w:tcPr>
          <w:p w:rsidR="00CA343A" w:rsidRPr="008201C5" w:rsidRDefault="00CA343A" w:rsidP="00A309A3">
            <w:pPr>
              <w:widowControl/>
              <w:tabs>
                <w:tab w:val="decimal" w:pos="1000"/>
              </w:tabs>
              <w:adjustRightInd w:val="0"/>
              <w:spacing w:after="0"/>
              <w:ind w:left="-142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201C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13.4</w:t>
            </w:r>
          </w:p>
        </w:tc>
        <w:tc>
          <w:tcPr>
            <w:tcW w:w="961" w:type="dxa"/>
            <w:gridSpan w:val="2"/>
            <w:hideMark/>
          </w:tcPr>
          <w:p w:rsidR="00CA343A" w:rsidRPr="008201C5" w:rsidRDefault="00CA343A" w:rsidP="00A309A3">
            <w:pPr>
              <w:pStyle w:val="TableText"/>
              <w:tabs>
                <w:tab w:val="decimal" w:pos="143"/>
              </w:tabs>
              <w:ind w:left="-142" w:right="-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(-10.2-28.3)</w:t>
            </w:r>
          </w:p>
        </w:tc>
        <w:tc>
          <w:tcPr>
            <w:tcW w:w="503" w:type="dxa"/>
            <w:gridSpan w:val="3"/>
            <w:hideMark/>
          </w:tcPr>
          <w:p w:rsidR="00CA343A" w:rsidRPr="008201C5" w:rsidRDefault="00CA343A" w:rsidP="00A309A3">
            <w:pPr>
              <w:pStyle w:val="TableText"/>
              <w:ind w:left="-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2.7</w:t>
            </w:r>
          </w:p>
        </w:tc>
        <w:tc>
          <w:tcPr>
            <w:tcW w:w="890" w:type="dxa"/>
            <w:gridSpan w:val="2"/>
            <w:hideMark/>
          </w:tcPr>
          <w:p w:rsidR="00CA343A" w:rsidRPr="008201C5" w:rsidRDefault="00CA343A" w:rsidP="00A309A3">
            <w:pPr>
              <w:pStyle w:val="TableText"/>
              <w:tabs>
                <w:tab w:val="decimal" w:pos="91"/>
              </w:tabs>
              <w:ind w:left="-142" w:right="-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(1.1-8.9)</w:t>
            </w:r>
          </w:p>
        </w:tc>
        <w:tc>
          <w:tcPr>
            <w:tcW w:w="463" w:type="dxa"/>
            <w:gridSpan w:val="3"/>
            <w:hideMark/>
          </w:tcPr>
          <w:p w:rsidR="00CA343A" w:rsidRPr="008201C5" w:rsidRDefault="00CA343A" w:rsidP="00A309A3">
            <w:pPr>
              <w:pStyle w:val="TableText"/>
              <w:ind w:left="-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1.4</w:t>
            </w:r>
          </w:p>
        </w:tc>
        <w:tc>
          <w:tcPr>
            <w:tcW w:w="930" w:type="dxa"/>
            <w:gridSpan w:val="2"/>
            <w:hideMark/>
          </w:tcPr>
          <w:p w:rsidR="00CA343A" w:rsidRPr="008201C5" w:rsidRDefault="00CA343A" w:rsidP="00A309A3">
            <w:pPr>
              <w:pStyle w:val="TableText"/>
              <w:ind w:left="-135" w:right="-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(-1.2-18.6)</w:t>
            </w:r>
          </w:p>
        </w:tc>
      </w:tr>
      <w:tr w:rsidR="00CA343A" w:rsidTr="00A309A3">
        <w:trPr>
          <w:gridAfter w:val="1"/>
          <w:wAfter w:w="17" w:type="dxa"/>
        </w:trPr>
        <w:tc>
          <w:tcPr>
            <w:tcW w:w="935" w:type="dxa"/>
            <w:gridSpan w:val="2"/>
            <w:hideMark/>
          </w:tcPr>
          <w:p w:rsidR="00CA343A" w:rsidRPr="008201C5" w:rsidRDefault="00CA343A" w:rsidP="00A309A3">
            <w:pPr>
              <w:pStyle w:val="TableText"/>
              <w:ind w:left="-108" w:right="-113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24h post-o</w:t>
            </w:r>
          </w:p>
        </w:tc>
        <w:tc>
          <w:tcPr>
            <w:tcW w:w="429" w:type="dxa"/>
            <w:gridSpan w:val="2"/>
            <w:hideMark/>
          </w:tcPr>
          <w:p w:rsidR="00CA343A" w:rsidRPr="008201C5" w:rsidRDefault="00CA343A" w:rsidP="00A309A3">
            <w:pPr>
              <w:pStyle w:val="TableText"/>
              <w:ind w:left="-108" w:right="-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64.0</w:t>
            </w:r>
          </w:p>
        </w:tc>
        <w:tc>
          <w:tcPr>
            <w:tcW w:w="1046" w:type="dxa"/>
            <w:gridSpan w:val="3"/>
            <w:hideMark/>
          </w:tcPr>
          <w:p w:rsidR="00CA343A" w:rsidRPr="008201C5" w:rsidRDefault="00CA343A" w:rsidP="00A309A3">
            <w:pPr>
              <w:pStyle w:val="TableText"/>
              <w:tabs>
                <w:tab w:val="decimal" w:pos="190"/>
              </w:tabs>
              <w:ind w:left="-54" w:right="-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(54.0-81.4)</w:t>
            </w:r>
          </w:p>
        </w:tc>
        <w:tc>
          <w:tcPr>
            <w:tcW w:w="426" w:type="dxa"/>
            <w:gridSpan w:val="2"/>
            <w:hideMark/>
          </w:tcPr>
          <w:p w:rsidR="00CA343A" w:rsidRPr="008201C5" w:rsidRDefault="00CA343A" w:rsidP="00A309A3">
            <w:pPr>
              <w:pStyle w:val="TableText"/>
              <w:ind w:left="-142" w:right="-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3.5</w:t>
            </w:r>
          </w:p>
        </w:tc>
        <w:tc>
          <w:tcPr>
            <w:tcW w:w="896" w:type="dxa"/>
            <w:gridSpan w:val="2"/>
            <w:hideMark/>
          </w:tcPr>
          <w:p w:rsidR="00CA343A" w:rsidRPr="008201C5" w:rsidRDefault="00CA343A" w:rsidP="00A309A3">
            <w:pPr>
              <w:pStyle w:val="TableText"/>
              <w:tabs>
                <w:tab w:val="decimal" w:pos="93"/>
              </w:tabs>
              <w:ind w:left="-91" w:right="-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(1.6-6.4)</w:t>
            </w:r>
          </w:p>
        </w:tc>
        <w:tc>
          <w:tcPr>
            <w:tcW w:w="362" w:type="dxa"/>
            <w:gridSpan w:val="3"/>
            <w:hideMark/>
          </w:tcPr>
          <w:p w:rsidR="00CA343A" w:rsidRPr="008201C5" w:rsidRDefault="00CA343A" w:rsidP="00A309A3">
            <w:pPr>
              <w:pStyle w:val="TableText"/>
              <w:ind w:left="-142" w:right="-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031" w:type="dxa"/>
            <w:gridSpan w:val="2"/>
            <w:hideMark/>
          </w:tcPr>
          <w:p w:rsidR="00CA343A" w:rsidRPr="008201C5" w:rsidRDefault="00CA343A" w:rsidP="00A309A3">
            <w:pPr>
              <w:pStyle w:val="TableText"/>
              <w:tabs>
                <w:tab w:val="decimal" w:pos="140"/>
              </w:tabs>
              <w:ind w:left="-142" w:right="-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(-1.5-14.6)</w:t>
            </w:r>
          </w:p>
        </w:tc>
        <w:tc>
          <w:tcPr>
            <w:tcW w:w="432" w:type="dxa"/>
            <w:gridSpan w:val="3"/>
            <w:vAlign w:val="bottom"/>
            <w:hideMark/>
          </w:tcPr>
          <w:p w:rsidR="00CA343A" w:rsidRPr="008201C5" w:rsidRDefault="00CA343A" w:rsidP="00A309A3">
            <w:pPr>
              <w:keepNext/>
              <w:widowControl/>
              <w:tabs>
                <w:tab w:val="decimal" w:pos="1000"/>
              </w:tabs>
              <w:adjustRightInd w:val="0"/>
              <w:spacing w:after="0"/>
              <w:ind w:left="-142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201C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3.4</w:t>
            </w:r>
          </w:p>
        </w:tc>
        <w:tc>
          <w:tcPr>
            <w:tcW w:w="961" w:type="dxa"/>
            <w:gridSpan w:val="2"/>
            <w:hideMark/>
          </w:tcPr>
          <w:p w:rsidR="00CA343A" w:rsidRPr="008201C5" w:rsidRDefault="00CA343A" w:rsidP="00A309A3">
            <w:pPr>
              <w:pStyle w:val="TableText"/>
              <w:tabs>
                <w:tab w:val="decimal" w:pos="143"/>
              </w:tabs>
              <w:ind w:left="-142" w:right="-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(-15.6-25.8)</w:t>
            </w:r>
          </w:p>
        </w:tc>
        <w:tc>
          <w:tcPr>
            <w:tcW w:w="503" w:type="dxa"/>
            <w:gridSpan w:val="3"/>
            <w:hideMark/>
          </w:tcPr>
          <w:p w:rsidR="00CA343A" w:rsidRPr="008201C5" w:rsidRDefault="00CA343A" w:rsidP="00A309A3">
            <w:pPr>
              <w:pStyle w:val="TableText"/>
              <w:ind w:left="-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0.5</w:t>
            </w:r>
          </w:p>
        </w:tc>
        <w:tc>
          <w:tcPr>
            <w:tcW w:w="890" w:type="dxa"/>
            <w:gridSpan w:val="2"/>
            <w:hideMark/>
          </w:tcPr>
          <w:p w:rsidR="00CA343A" w:rsidRPr="008201C5" w:rsidRDefault="00CA343A" w:rsidP="00A309A3">
            <w:pPr>
              <w:pStyle w:val="TableText"/>
              <w:tabs>
                <w:tab w:val="decimal" w:pos="91"/>
              </w:tabs>
              <w:ind w:left="-142" w:right="-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(-2.8-2.0)</w:t>
            </w:r>
          </w:p>
        </w:tc>
        <w:tc>
          <w:tcPr>
            <w:tcW w:w="463" w:type="dxa"/>
            <w:gridSpan w:val="3"/>
            <w:hideMark/>
          </w:tcPr>
          <w:p w:rsidR="00CA343A" w:rsidRPr="008201C5" w:rsidRDefault="00CA343A" w:rsidP="00A309A3">
            <w:pPr>
              <w:pStyle w:val="TableText"/>
              <w:ind w:left="-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0.3</w:t>
            </w:r>
          </w:p>
        </w:tc>
        <w:tc>
          <w:tcPr>
            <w:tcW w:w="930" w:type="dxa"/>
            <w:gridSpan w:val="2"/>
            <w:hideMark/>
          </w:tcPr>
          <w:p w:rsidR="00CA343A" w:rsidRPr="008201C5" w:rsidRDefault="00CA343A" w:rsidP="00A309A3">
            <w:pPr>
              <w:pStyle w:val="TableText"/>
              <w:ind w:left="-135" w:right="-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(-4.4-16.3)</w:t>
            </w:r>
          </w:p>
        </w:tc>
      </w:tr>
      <w:tr w:rsidR="00CA343A" w:rsidTr="00A309A3">
        <w:trPr>
          <w:gridAfter w:val="1"/>
          <w:wAfter w:w="17" w:type="dxa"/>
          <w:trHeight w:val="283"/>
        </w:trPr>
        <w:tc>
          <w:tcPr>
            <w:tcW w:w="2836" w:type="dxa"/>
            <w:gridSpan w:val="9"/>
            <w:hideMark/>
          </w:tcPr>
          <w:p w:rsidR="00CA343A" w:rsidRPr="008201C5" w:rsidRDefault="00CA343A" w:rsidP="00A309A3">
            <w:pPr>
              <w:pStyle w:val="TableText"/>
              <w:ind w:left="-54" w:right="-113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b/>
                <w:sz w:val="18"/>
                <w:szCs w:val="18"/>
              </w:rPr>
              <w:t>5.5 mg (N = 19)</w:t>
            </w:r>
          </w:p>
        </w:tc>
        <w:tc>
          <w:tcPr>
            <w:tcW w:w="896" w:type="dxa"/>
            <w:gridSpan w:val="2"/>
          </w:tcPr>
          <w:p w:rsidR="00CA343A" w:rsidRPr="008201C5" w:rsidRDefault="00CA343A" w:rsidP="00A309A3">
            <w:pPr>
              <w:pStyle w:val="TableText"/>
              <w:tabs>
                <w:tab w:val="decimal" w:pos="93"/>
              </w:tabs>
              <w:ind w:left="-91" w:right="-11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2" w:type="dxa"/>
            <w:gridSpan w:val="3"/>
          </w:tcPr>
          <w:p w:rsidR="00CA343A" w:rsidRPr="008201C5" w:rsidRDefault="00CA343A" w:rsidP="00A309A3">
            <w:pPr>
              <w:pStyle w:val="TableText"/>
              <w:ind w:left="-142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1" w:type="dxa"/>
            <w:gridSpan w:val="2"/>
          </w:tcPr>
          <w:p w:rsidR="00CA343A" w:rsidRPr="008201C5" w:rsidRDefault="00CA343A" w:rsidP="00A309A3">
            <w:pPr>
              <w:pStyle w:val="TableText"/>
              <w:tabs>
                <w:tab w:val="decimal" w:pos="140"/>
              </w:tabs>
              <w:ind w:left="-142" w:right="-11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2" w:type="dxa"/>
            <w:gridSpan w:val="3"/>
          </w:tcPr>
          <w:p w:rsidR="00CA343A" w:rsidRPr="008201C5" w:rsidRDefault="00CA343A" w:rsidP="00A309A3">
            <w:pPr>
              <w:pStyle w:val="TableText"/>
              <w:spacing w:before="0" w:after="0"/>
              <w:ind w:left="-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1" w:type="dxa"/>
            <w:gridSpan w:val="2"/>
          </w:tcPr>
          <w:p w:rsidR="00CA343A" w:rsidRPr="008201C5" w:rsidRDefault="00CA343A" w:rsidP="00A309A3">
            <w:pPr>
              <w:pStyle w:val="TableText"/>
              <w:tabs>
                <w:tab w:val="decimal" w:pos="143"/>
              </w:tabs>
              <w:ind w:left="-142" w:right="-11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3" w:type="dxa"/>
            <w:gridSpan w:val="3"/>
          </w:tcPr>
          <w:p w:rsidR="00CA343A" w:rsidRPr="008201C5" w:rsidRDefault="00CA343A" w:rsidP="00A309A3">
            <w:pPr>
              <w:pStyle w:val="TableText"/>
              <w:ind w:left="-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0" w:type="dxa"/>
            <w:gridSpan w:val="2"/>
            <w:vAlign w:val="bottom"/>
          </w:tcPr>
          <w:p w:rsidR="00CA343A" w:rsidRPr="008201C5" w:rsidRDefault="00CA343A" w:rsidP="00A309A3">
            <w:pPr>
              <w:widowControl/>
              <w:tabs>
                <w:tab w:val="decimal" w:pos="91"/>
                <w:tab w:val="decimal" w:pos="1000"/>
              </w:tabs>
              <w:adjustRightInd w:val="0"/>
              <w:spacing w:after="0"/>
              <w:ind w:left="-142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3" w:type="dxa"/>
            <w:gridSpan w:val="3"/>
          </w:tcPr>
          <w:p w:rsidR="00CA343A" w:rsidRPr="008201C5" w:rsidRDefault="00CA343A" w:rsidP="00A309A3">
            <w:pPr>
              <w:pStyle w:val="TableText"/>
              <w:ind w:left="-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0" w:type="dxa"/>
            <w:gridSpan w:val="2"/>
          </w:tcPr>
          <w:p w:rsidR="00CA343A" w:rsidRPr="008201C5" w:rsidRDefault="00CA343A" w:rsidP="00A309A3">
            <w:pPr>
              <w:pStyle w:val="TableText"/>
              <w:ind w:left="-135" w:right="-11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A343A" w:rsidTr="00A309A3">
        <w:trPr>
          <w:gridAfter w:val="1"/>
          <w:wAfter w:w="17" w:type="dxa"/>
        </w:trPr>
        <w:tc>
          <w:tcPr>
            <w:tcW w:w="935" w:type="dxa"/>
            <w:gridSpan w:val="2"/>
            <w:hideMark/>
          </w:tcPr>
          <w:p w:rsidR="00CA343A" w:rsidRPr="008201C5" w:rsidRDefault="00CA343A" w:rsidP="00A309A3">
            <w:pPr>
              <w:pStyle w:val="TableText"/>
              <w:ind w:left="-108" w:right="-113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Baseline</w:t>
            </w:r>
          </w:p>
        </w:tc>
        <w:tc>
          <w:tcPr>
            <w:tcW w:w="429" w:type="dxa"/>
            <w:gridSpan w:val="2"/>
            <w:hideMark/>
          </w:tcPr>
          <w:p w:rsidR="00CA343A" w:rsidRPr="008201C5" w:rsidRDefault="00CA343A" w:rsidP="00A309A3">
            <w:pPr>
              <w:pStyle w:val="TableText"/>
              <w:ind w:left="-108" w:right="-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57.8</w:t>
            </w:r>
          </w:p>
        </w:tc>
        <w:tc>
          <w:tcPr>
            <w:tcW w:w="1046" w:type="dxa"/>
            <w:gridSpan w:val="3"/>
            <w:hideMark/>
          </w:tcPr>
          <w:p w:rsidR="00CA343A" w:rsidRPr="008201C5" w:rsidRDefault="00CA343A" w:rsidP="00A309A3">
            <w:pPr>
              <w:pStyle w:val="TableText"/>
              <w:tabs>
                <w:tab w:val="decimal" w:pos="176"/>
              </w:tabs>
              <w:ind w:left="-54" w:right="-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(39.9-70.1)</w:t>
            </w:r>
          </w:p>
        </w:tc>
        <w:tc>
          <w:tcPr>
            <w:tcW w:w="426" w:type="dxa"/>
            <w:gridSpan w:val="2"/>
            <w:hideMark/>
          </w:tcPr>
          <w:p w:rsidR="00CA343A" w:rsidRPr="008201C5" w:rsidRDefault="00CA343A" w:rsidP="00A309A3">
            <w:pPr>
              <w:pStyle w:val="TableText"/>
              <w:ind w:left="-142" w:right="-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2.9</w:t>
            </w:r>
          </w:p>
        </w:tc>
        <w:tc>
          <w:tcPr>
            <w:tcW w:w="896" w:type="dxa"/>
            <w:gridSpan w:val="2"/>
            <w:hideMark/>
          </w:tcPr>
          <w:p w:rsidR="00CA343A" w:rsidRPr="008201C5" w:rsidRDefault="00CA343A" w:rsidP="00A309A3">
            <w:pPr>
              <w:pStyle w:val="TableText"/>
              <w:tabs>
                <w:tab w:val="decimal" w:pos="93"/>
              </w:tabs>
              <w:ind w:left="-91" w:right="-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(1.5-4.4)</w:t>
            </w:r>
          </w:p>
        </w:tc>
        <w:tc>
          <w:tcPr>
            <w:tcW w:w="362" w:type="dxa"/>
            <w:gridSpan w:val="3"/>
            <w:hideMark/>
          </w:tcPr>
          <w:p w:rsidR="00CA343A" w:rsidRPr="008201C5" w:rsidRDefault="00CA343A" w:rsidP="00A309A3">
            <w:pPr>
              <w:pStyle w:val="TableText"/>
              <w:ind w:left="-142" w:right="-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2.3</w:t>
            </w:r>
          </w:p>
        </w:tc>
        <w:tc>
          <w:tcPr>
            <w:tcW w:w="1031" w:type="dxa"/>
            <w:gridSpan w:val="2"/>
            <w:hideMark/>
          </w:tcPr>
          <w:p w:rsidR="00CA343A" w:rsidRPr="008201C5" w:rsidRDefault="00CA343A" w:rsidP="00A309A3">
            <w:pPr>
              <w:pStyle w:val="TableText"/>
              <w:tabs>
                <w:tab w:val="decimal" w:pos="140"/>
              </w:tabs>
              <w:ind w:left="-142" w:right="-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(&lt;-0.1-17.6)</w:t>
            </w:r>
          </w:p>
        </w:tc>
        <w:tc>
          <w:tcPr>
            <w:tcW w:w="432" w:type="dxa"/>
            <w:gridSpan w:val="3"/>
            <w:vAlign w:val="bottom"/>
            <w:hideMark/>
          </w:tcPr>
          <w:p w:rsidR="00CA343A" w:rsidRPr="008201C5" w:rsidRDefault="00CA343A" w:rsidP="00A309A3">
            <w:pPr>
              <w:keepNext/>
              <w:widowControl/>
              <w:tabs>
                <w:tab w:val="decimal" w:pos="1000"/>
              </w:tabs>
              <w:adjustRightInd w:val="0"/>
              <w:spacing w:after="0"/>
              <w:ind w:left="-142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201C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N/A</w:t>
            </w:r>
          </w:p>
        </w:tc>
        <w:tc>
          <w:tcPr>
            <w:tcW w:w="961" w:type="dxa"/>
            <w:gridSpan w:val="2"/>
          </w:tcPr>
          <w:p w:rsidR="00CA343A" w:rsidRPr="008201C5" w:rsidRDefault="00CA343A" w:rsidP="00A309A3">
            <w:pPr>
              <w:pStyle w:val="TableText"/>
              <w:tabs>
                <w:tab w:val="decimal" w:pos="143"/>
              </w:tabs>
              <w:ind w:left="-142" w:right="-11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3" w:type="dxa"/>
            <w:gridSpan w:val="3"/>
            <w:hideMark/>
          </w:tcPr>
          <w:p w:rsidR="00CA343A" w:rsidRPr="008201C5" w:rsidRDefault="00CA343A" w:rsidP="00A309A3">
            <w:pPr>
              <w:pStyle w:val="TableText"/>
              <w:ind w:left="-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890" w:type="dxa"/>
            <w:gridSpan w:val="2"/>
          </w:tcPr>
          <w:p w:rsidR="00CA343A" w:rsidRPr="008201C5" w:rsidRDefault="00CA343A" w:rsidP="00A309A3">
            <w:pPr>
              <w:pStyle w:val="TableText"/>
              <w:tabs>
                <w:tab w:val="decimal" w:pos="91"/>
              </w:tabs>
              <w:ind w:left="-142" w:right="-11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3" w:type="dxa"/>
            <w:gridSpan w:val="3"/>
            <w:hideMark/>
          </w:tcPr>
          <w:p w:rsidR="00CA343A" w:rsidRPr="008201C5" w:rsidRDefault="00CA343A" w:rsidP="00A309A3">
            <w:pPr>
              <w:pStyle w:val="TableText"/>
              <w:ind w:left="-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930" w:type="dxa"/>
            <w:gridSpan w:val="2"/>
          </w:tcPr>
          <w:p w:rsidR="00CA343A" w:rsidRPr="008201C5" w:rsidRDefault="00CA343A" w:rsidP="00A309A3">
            <w:pPr>
              <w:pStyle w:val="TableText"/>
              <w:ind w:left="-135" w:right="-11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A343A" w:rsidTr="00A309A3">
        <w:trPr>
          <w:gridAfter w:val="1"/>
          <w:wAfter w:w="17" w:type="dxa"/>
        </w:trPr>
        <w:tc>
          <w:tcPr>
            <w:tcW w:w="935" w:type="dxa"/>
            <w:gridSpan w:val="2"/>
            <w:hideMark/>
          </w:tcPr>
          <w:p w:rsidR="00CA343A" w:rsidRPr="008201C5" w:rsidRDefault="00CA343A" w:rsidP="00A309A3">
            <w:pPr>
              <w:pStyle w:val="TableText"/>
              <w:ind w:left="-108" w:right="-113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7h post-o</w:t>
            </w:r>
          </w:p>
        </w:tc>
        <w:tc>
          <w:tcPr>
            <w:tcW w:w="429" w:type="dxa"/>
            <w:gridSpan w:val="2"/>
            <w:hideMark/>
          </w:tcPr>
          <w:p w:rsidR="00CA343A" w:rsidRPr="008201C5" w:rsidRDefault="00CA343A" w:rsidP="00A309A3">
            <w:pPr>
              <w:pStyle w:val="TableText"/>
              <w:ind w:left="-108" w:right="-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72.8</w:t>
            </w:r>
          </w:p>
        </w:tc>
        <w:tc>
          <w:tcPr>
            <w:tcW w:w="1046" w:type="dxa"/>
            <w:gridSpan w:val="3"/>
            <w:hideMark/>
          </w:tcPr>
          <w:p w:rsidR="00CA343A" w:rsidRPr="008201C5" w:rsidRDefault="00CA343A" w:rsidP="00A309A3">
            <w:pPr>
              <w:pStyle w:val="TableText"/>
              <w:tabs>
                <w:tab w:val="decimal" w:pos="176"/>
              </w:tabs>
              <w:ind w:left="-54" w:right="-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(57.3-79.2)</w:t>
            </w:r>
          </w:p>
        </w:tc>
        <w:tc>
          <w:tcPr>
            <w:tcW w:w="426" w:type="dxa"/>
            <w:gridSpan w:val="2"/>
            <w:hideMark/>
          </w:tcPr>
          <w:p w:rsidR="00CA343A" w:rsidRPr="008201C5" w:rsidRDefault="00CA343A" w:rsidP="00A309A3">
            <w:pPr>
              <w:pStyle w:val="TableText"/>
              <w:ind w:left="-142" w:right="-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6.6</w:t>
            </w:r>
          </w:p>
        </w:tc>
        <w:tc>
          <w:tcPr>
            <w:tcW w:w="896" w:type="dxa"/>
            <w:gridSpan w:val="2"/>
            <w:hideMark/>
          </w:tcPr>
          <w:p w:rsidR="00CA343A" w:rsidRPr="008201C5" w:rsidRDefault="00CA343A" w:rsidP="00A309A3">
            <w:pPr>
              <w:pStyle w:val="TableText"/>
              <w:tabs>
                <w:tab w:val="decimal" w:pos="93"/>
              </w:tabs>
              <w:ind w:left="-91" w:right="-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(4.2-10.3)</w:t>
            </w:r>
          </w:p>
        </w:tc>
        <w:tc>
          <w:tcPr>
            <w:tcW w:w="362" w:type="dxa"/>
            <w:gridSpan w:val="3"/>
            <w:hideMark/>
          </w:tcPr>
          <w:p w:rsidR="00CA343A" w:rsidRPr="008201C5" w:rsidRDefault="00CA343A" w:rsidP="00A309A3">
            <w:pPr>
              <w:pStyle w:val="TableText"/>
              <w:ind w:left="-142" w:right="-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5.4</w:t>
            </w:r>
          </w:p>
        </w:tc>
        <w:tc>
          <w:tcPr>
            <w:tcW w:w="1031" w:type="dxa"/>
            <w:gridSpan w:val="2"/>
            <w:hideMark/>
          </w:tcPr>
          <w:p w:rsidR="00CA343A" w:rsidRPr="008201C5" w:rsidRDefault="00CA343A" w:rsidP="00A309A3">
            <w:pPr>
              <w:pStyle w:val="TableText"/>
              <w:tabs>
                <w:tab w:val="decimal" w:pos="140"/>
              </w:tabs>
              <w:ind w:left="-142" w:right="-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(0.2-19.0)</w:t>
            </w:r>
          </w:p>
        </w:tc>
        <w:tc>
          <w:tcPr>
            <w:tcW w:w="432" w:type="dxa"/>
            <w:gridSpan w:val="3"/>
            <w:vAlign w:val="bottom"/>
            <w:hideMark/>
          </w:tcPr>
          <w:p w:rsidR="00CA343A" w:rsidRPr="008201C5" w:rsidRDefault="00CA343A" w:rsidP="00A309A3">
            <w:pPr>
              <w:widowControl/>
              <w:tabs>
                <w:tab w:val="decimal" w:pos="1000"/>
              </w:tabs>
              <w:adjustRightInd w:val="0"/>
              <w:spacing w:after="0"/>
              <w:ind w:left="-142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201C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14.0</w:t>
            </w:r>
          </w:p>
        </w:tc>
        <w:tc>
          <w:tcPr>
            <w:tcW w:w="961" w:type="dxa"/>
            <w:gridSpan w:val="2"/>
            <w:hideMark/>
          </w:tcPr>
          <w:p w:rsidR="00CA343A" w:rsidRPr="008201C5" w:rsidRDefault="00CA343A" w:rsidP="00A309A3">
            <w:pPr>
              <w:pStyle w:val="TableText"/>
              <w:tabs>
                <w:tab w:val="decimal" w:pos="143"/>
              </w:tabs>
              <w:ind w:left="-142" w:right="-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(0.4-31.3)</w:t>
            </w:r>
          </w:p>
        </w:tc>
        <w:tc>
          <w:tcPr>
            <w:tcW w:w="503" w:type="dxa"/>
            <w:gridSpan w:val="3"/>
            <w:hideMark/>
          </w:tcPr>
          <w:p w:rsidR="00CA343A" w:rsidRPr="008201C5" w:rsidRDefault="00CA343A" w:rsidP="00A309A3">
            <w:pPr>
              <w:pStyle w:val="TableText"/>
              <w:ind w:left="-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3.1</w:t>
            </w:r>
          </w:p>
        </w:tc>
        <w:tc>
          <w:tcPr>
            <w:tcW w:w="890" w:type="dxa"/>
            <w:gridSpan w:val="2"/>
            <w:hideMark/>
          </w:tcPr>
          <w:p w:rsidR="00CA343A" w:rsidRPr="008201C5" w:rsidRDefault="00CA343A" w:rsidP="00A309A3">
            <w:pPr>
              <w:pStyle w:val="TableText"/>
              <w:tabs>
                <w:tab w:val="decimal" w:pos="91"/>
              </w:tabs>
              <w:ind w:left="-142" w:right="-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(1.2-6.0)*</w:t>
            </w:r>
          </w:p>
        </w:tc>
        <w:tc>
          <w:tcPr>
            <w:tcW w:w="463" w:type="dxa"/>
            <w:gridSpan w:val="3"/>
            <w:hideMark/>
          </w:tcPr>
          <w:p w:rsidR="00CA343A" w:rsidRPr="008201C5" w:rsidRDefault="00CA343A" w:rsidP="00A309A3">
            <w:pPr>
              <w:pStyle w:val="TableText"/>
              <w:ind w:left="-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1.2</w:t>
            </w:r>
          </w:p>
        </w:tc>
        <w:tc>
          <w:tcPr>
            <w:tcW w:w="930" w:type="dxa"/>
            <w:gridSpan w:val="2"/>
            <w:hideMark/>
          </w:tcPr>
          <w:p w:rsidR="00CA343A" w:rsidRPr="008201C5" w:rsidRDefault="00CA343A" w:rsidP="00A309A3">
            <w:pPr>
              <w:pStyle w:val="TableText"/>
              <w:ind w:left="-135" w:right="-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(-6.5-10.4)</w:t>
            </w:r>
          </w:p>
        </w:tc>
      </w:tr>
      <w:tr w:rsidR="00CA343A" w:rsidTr="00A309A3">
        <w:trPr>
          <w:gridAfter w:val="1"/>
          <w:wAfter w:w="17" w:type="dxa"/>
        </w:trPr>
        <w:tc>
          <w:tcPr>
            <w:tcW w:w="935" w:type="dxa"/>
            <w:gridSpan w:val="2"/>
            <w:hideMark/>
          </w:tcPr>
          <w:p w:rsidR="00CA343A" w:rsidRPr="008201C5" w:rsidRDefault="00CA343A" w:rsidP="00A309A3">
            <w:pPr>
              <w:pStyle w:val="TableText"/>
              <w:ind w:left="-108" w:right="-113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24h post-o</w:t>
            </w:r>
          </w:p>
        </w:tc>
        <w:tc>
          <w:tcPr>
            <w:tcW w:w="429" w:type="dxa"/>
            <w:gridSpan w:val="2"/>
            <w:hideMark/>
          </w:tcPr>
          <w:p w:rsidR="00CA343A" w:rsidRPr="008201C5" w:rsidRDefault="00CA343A" w:rsidP="00A309A3">
            <w:pPr>
              <w:pStyle w:val="TableText"/>
              <w:ind w:left="-108" w:right="-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60.9</w:t>
            </w:r>
          </w:p>
        </w:tc>
        <w:tc>
          <w:tcPr>
            <w:tcW w:w="1046" w:type="dxa"/>
            <w:gridSpan w:val="3"/>
            <w:hideMark/>
          </w:tcPr>
          <w:p w:rsidR="00CA343A" w:rsidRPr="008201C5" w:rsidRDefault="00CA343A" w:rsidP="00A309A3">
            <w:pPr>
              <w:pStyle w:val="TableText"/>
              <w:tabs>
                <w:tab w:val="decimal" w:pos="176"/>
              </w:tabs>
              <w:ind w:left="-54" w:right="-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(46.1-76.7)</w:t>
            </w:r>
          </w:p>
        </w:tc>
        <w:tc>
          <w:tcPr>
            <w:tcW w:w="426" w:type="dxa"/>
            <w:gridSpan w:val="2"/>
            <w:hideMark/>
          </w:tcPr>
          <w:p w:rsidR="00CA343A" w:rsidRPr="008201C5" w:rsidRDefault="00CA343A" w:rsidP="00A309A3">
            <w:pPr>
              <w:pStyle w:val="TableText"/>
              <w:ind w:left="-142" w:right="-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3.0</w:t>
            </w:r>
          </w:p>
        </w:tc>
        <w:tc>
          <w:tcPr>
            <w:tcW w:w="896" w:type="dxa"/>
            <w:gridSpan w:val="2"/>
            <w:hideMark/>
          </w:tcPr>
          <w:p w:rsidR="00CA343A" w:rsidRPr="008201C5" w:rsidRDefault="00CA343A" w:rsidP="00A309A3">
            <w:pPr>
              <w:pStyle w:val="TableText"/>
              <w:tabs>
                <w:tab w:val="decimal" w:pos="93"/>
              </w:tabs>
              <w:ind w:left="-91" w:right="-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(1.4-5.3)</w:t>
            </w:r>
          </w:p>
        </w:tc>
        <w:tc>
          <w:tcPr>
            <w:tcW w:w="362" w:type="dxa"/>
            <w:gridSpan w:val="3"/>
            <w:hideMark/>
          </w:tcPr>
          <w:p w:rsidR="00CA343A" w:rsidRPr="008201C5" w:rsidRDefault="00CA343A" w:rsidP="00A309A3">
            <w:pPr>
              <w:pStyle w:val="TableText"/>
              <w:ind w:left="-142" w:right="-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1.8</w:t>
            </w:r>
          </w:p>
        </w:tc>
        <w:tc>
          <w:tcPr>
            <w:tcW w:w="1031" w:type="dxa"/>
            <w:gridSpan w:val="2"/>
            <w:hideMark/>
          </w:tcPr>
          <w:p w:rsidR="00CA343A" w:rsidRPr="008201C5" w:rsidRDefault="00CA343A" w:rsidP="00A309A3">
            <w:pPr>
              <w:pStyle w:val="TableText"/>
              <w:tabs>
                <w:tab w:val="decimal" w:pos="140"/>
              </w:tabs>
              <w:ind w:left="-142" w:right="-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(&lt;0.1-14.1)</w:t>
            </w:r>
          </w:p>
        </w:tc>
        <w:tc>
          <w:tcPr>
            <w:tcW w:w="432" w:type="dxa"/>
            <w:gridSpan w:val="3"/>
            <w:vAlign w:val="center"/>
            <w:hideMark/>
          </w:tcPr>
          <w:p w:rsidR="00CA343A" w:rsidRPr="008201C5" w:rsidRDefault="00CA343A" w:rsidP="00A309A3">
            <w:pPr>
              <w:pStyle w:val="TableText"/>
              <w:spacing w:before="0" w:after="0"/>
              <w:ind w:left="-142" w:right="-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color w:val="000000"/>
                <w:sz w:val="18"/>
                <w:szCs w:val="18"/>
              </w:rPr>
              <w:t>3.1</w:t>
            </w:r>
          </w:p>
        </w:tc>
        <w:tc>
          <w:tcPr>
            <w:tcW w:w="961" w:type="dxa"/>
            <w:gridSpan w:val="2"/>
            <w:hideMark/>
          </w:tcPr>
          <w:p w:rsidR="00CA343A" w:rsidRPr="008201C5" w:rsidRDefault="00CA343A" w:rsidP="00A309A3">
            <w:pPr>
              <w:pStyle w:val="TableText"/>
              <w:tabs>
                <w:tab w:val="decimal" w:pos="143"/>
              </w:tabs>
              <w:ind w:left="-142" w:right="-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(-9.1-15.5)</w:t>
            </w:r>
          </w:p>
        </w:tc>
        <w:tc>
          <w:tcPr>
            <w:tcW w:w="503" w:type="dxa"/>
            <w:gridSpan w:val="3"/>
            <w:hideMark/>
          </w:tcPr>
          <w:p w:rsidR="00CA343A" w:rsidRPr="008201C5" w:rsidRDefault="00CA343A" w:rsidP="00A309A3">
            <w:pPr>
              <w:pStyle w:val="TableText"/>
              <w:ind w:left="-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&lt;0.1</w:t>
            </w:r>
          </w:p>
        </w:tc>
        <w:tc>
          <w:tcPr>
            <w:tcW w:w="890" w:type="dxa"/>
            <w:gridSpan w:val="2"/>
            <w:hideMark/>
          </w:tcPr>
          <w:p w:rsidR="00CA343A" w:rsidRPr="008201C5" w:rsidRDefault="00CA343A" w:rsidP="00A309A3">
            <w:pPr>
              <w:pStyle w:val="TableText"/>
              <w:tabs>
                <w:tab w:val="decimal" w:pos="91"/>
              </w:tabs>
              <w:ind w:left="-142" w:right="-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(-1.6-1.3)</w:t>
            </w:r>
          </w:p>
        </w:tc>
        <w:tc>
          <w:tcPr>
            <w:tcW w:w="463" w:type="dxa"/>
            <w:gridSpan w:val="3"/>
            <w:hideMark/>
          </w:tcPr>
          <w:p w:rsidR="00CA343A" w:rsidRPr="008201C5" w:rsidRDefault="00CA343A" w:rsidP="00A309A3">
            <w:pPr>
              <w:pStyle w:val="TableText"/>
              <w:ind w:left="-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-0.6</w:t>
            </w:r>
          </w:p>
        </w:tc>
        <w:tc>
          <w:tcPr>
            <w:tcW w:w="930" w:type="dxa"/>
            <w:gridSpan w:val="2"/>
            <w:hideMark/>
          </w:tcPr>
          <w:p w:rsidR="00CA343A" w:rsidRPr="008201C5" w:rsidRDefault="00CA343A" w:rsidP="00A309A3">
            <w:pPr>
              <w:pStyle w:val="TableText"/>
              <w:ind w:left="-135" w:right="-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(-7.3-7.2)</w:t>
            </w:r>
          </w:p>
        </w:tc>
      </w:tr>
      <w:tr w:rsidR="00CA343A" w:rsidTr="00A309A3">
        <w:trPr>
          <w:gridAfter w:val="1"/>
          <w:wAfter w:w="17" w:type="dxa"/>
        </w:trPr>
        <w:tc>
          <w:tcPr>
            <w:tcW w:w="2836" w:type="dxa"/>
            <w:gridSpan w:val="9"/>
            <w:hideMark/>
          </w:tcPr>
          <w:p w:rsidR="00CA343A" w:rsidRPr="008201C5" w:rsidRDefault="00CA343A" w:rsidP="00A309A3">
            <w:pPr>
              <w:pStyle w:val="TableText"/>
              <w:ind w:left="-54" w:right="-113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b/>
                <w:sz w:val="18"/>
                <w:szCs w:val="18"/>
              </w:rPr>
              <w:t>11 mg (N = 20)</w:t>
            </w:r>
          </w:p>
        </w:tc>
        <w:tc>
          <w:tcPr>
            <w:tcW w:w="896" w:type="dxa"/>
            <w:gridSpan w:val="2"/>
          </w:tcPr>
          <w:p w:rsidR="00CA343A" w:rsidRPr="008201C5" w:rsidRDefault="00CA343A" w:rsidP="00A309A3">
            <w:pPr>
              <w:pStyle w:val="TableText"/>
              <w:tabs>
                <w:tab w:val="decimal" w:pos="93"/>
              </w:tabs>
              <w:ind w:left="-91" w:right="-11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2" w:type="dxa"/>
            <w:gridSpan w:val="3"/>
          </w:tcPr>
          <w:p w:rsidR="00CA343A" w:rsidRPr="008201C5" w:rsidRDefault="00CA343A" w:rsidP="00A309A3">
            <w:pPr>
              <w:pStyle w:val="TableText"/>
              <w:ind w:left="-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1" w:type="dxa"/>
            <w:gridSpan w:val="2"/>
          </w:tcPr>
          <w:p w:rsidR="00CA343A" w:rsidRPr="008201C5" w:rsidRDefault="00CA343A" w:rsidP="00A309A3">
            <w:pPr>
              <w:pStyle w:val="TableText"/>
              <w:tabs>
                <w:tab w:val="decimal" w:pos="140"/>
              </w:tabs>
              <w:ind w:left="-142" w:right="-11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2" w:type="dxa"/>
            <w:gridSpan w:val="3"/>
          </w:tcPr>
          <w:p w:rsidR="00CA343A" w:rsidRPr="008201C5" w:rsidRDefault="00CA343A" w:rsidP="00A309A3">
            <w:pPr>
              <w:pStyle w:val="TableText"/>
              <w:spacing w:before="0" w:after="0"/>
              <w:ind w:left="-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1" w:type="dxa"/>
            <w:gridSpan w:val="2"/>
          </w:tcPr>
          <w:p w:rsidR="00CA343A" w:rsidRPr="008201C5" w:rsidRDefault="00CA343A" w:rsidP="00A309A3">
            <w:pPr>
              <w:pStyle w:val="TableText"/>
              <w:tabs>
                <w:tab w:val="decimal" w:pos="143"/>
              </w:tabs>
              <w:ind w:left="-142" w:right="-11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3" w:type="dxa"/>
            <w:gridSpan w:val="3"/>
          </w:tcPr>
          <w:p w:rsidR="00CA343A" w:rsidRPr="008201C5" w:rsidRDefault="00CA343A" w:rsidP="00A309A3">
            <w:pPr>
              <w:pStyle w:val="TableText"/>
              <w:ind w:left="-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0" w:type="dxa"/>
            <w:gridSpan w:val="2"/>
          </w:tcPr>
          <w:p w:rsidR="00CA343A" w:rsidRPr="008201C5" w:rsidRDefault="00CA343A" w:rsidP="00A309A3">
            <w:pPr>
              <w:pStyle w:val="TableText"/>
              <w:tabs>
                <w:tab w:val="decimal" w:pos="91"/>
              </w:tabs>
              <w:ind w:left="-142" w:right="-11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3" w:type="dxa"/>
            <w:gridSpan w:val="3"/>
          </w:tcPr>
          <w:p w:rsidR="00CA343A" w:rsidRPr="008201C5" w:rsidRDefault="00CA343A" w:rsidP="00A309A3">
            <w:pPr>
              <w:pStyle w:val="TableText"/>
              <w:ind w:left="-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0" w:type="dxa"/>
            <w:gridSpan w:val="2"/>
          </w:tcPr>
          <w:p w:rsidR="00CA343A" w:rsidRPr="008201C5" w:rsidRDefault="00CA343A" w:rsidP="00A309A3">
            <w:pPr>
              <w:pStyle w:val="TableText"/>
              <w:ind w:left="-135" w:right="-11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A343A" w:rsidTr="00A309A3">
        <w:trPr>
          <w:gridAfter w:val="1"/>
          <w:wAfter w:w="17" w:type="dxa"/>
        </w:trPr>
        <w:tc>
          <w:tcPr>
            <w:tcW w:w="935" w:type="dxa"/>
            <w:gridSpan w:val="2"/>
            <w:hideMark/>
          </w:tcPr>
          <w:p w:rsidR="00CA343A" w:rsidRPr="008201C5" w:rsidRDefault="00CA343A" w:rsidP="00A309A3">
            <w:pPr>
              <w:pStyle w:val="TableText"/>
              <w:ind w:left="-108" w:right="-113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Baseline</w:t>
            </w:r>
          </w:p>
        </w:tc>
        <w:tc>
          <w:tcPr>
            <w:tcW w:w="429" w:type="dxa"/>
            <w:gridSpan w:val="2"/>
            <w:hideMark/>
          </w:tcPr>
          <w:p w:rsidR="00CA343A" w:rsidRPr="008201C5" w:rsidRDefault="00CA343A" w:rsidP="00A309A3">
            <w:pPr>
              <w:pStyle w:val="TableText"/>
              <w:ind w:left="-108" w:right="-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59.3</w:t>
            </w:r>
          </w:p>
        </w:tc>
        <w:tc>
          <w:tcPr>
            <w:tcW w:w="1046" w:type="dxa"/>
            <w:gridSpan w:val="3"/>
            <w:hideMark/>
          </w:tcPr>
          <w:p w:rsidR="00CA343A" w:rsidRPr="008201C5" w:rsidRDefault="00CA343A" w:rsidP="00A309A3">
            <w:pPr>
              <w:pStyle w:val="TableText"/>
              <w:tabs>
                <w:tab w:val="decimal" w:pos="190"/>
              </w:tabs>
              <w:ind w:left="-54" w:right="-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(42.7-73.3)</w:t>
            </w:r>
          </w:p>
        </w:tc>
        <w:tc>
          <w:tcPr>
            <w:tcW w:w="426" w:type="dxa"/>
            <w:gridSpan w:val="2"/>
            <w:hideMark/>
          </w:tcPr>
          <w:p w:rsidR="00CA343A" w:rsidRPr="008201C5" w:rsidRDefault="00CA343A" w:rsidP="00A309A3">
            <w:pPr>
              <w:pStyle w:val="TableText"/>
              <w:ind w:left="-142" w:right="-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3.2</w:t>
            </w:r>
          </w:p>
        </w:tc>
        <w:tc>
          <w:tcPr>
            <w:tcW w:w="896" w:type="dxa"/>
            <w:gridSpan w:val="2"/>
            <w:hideMark/>
          </w:tcPr>
          <w:p w:rsidR="00CA343A" w:rsidRPr="008201C5" w:rsidRDefault="00CA343A" w:rsidP="00A309A3">
            <w:pPr>
              <w:pStyle w:val="TableText"/>
              <w:tabs>
                <w:tab w:val="decimal" w:pos="93"/>
              </w:tabs>
              <w:ind w:left="-91" w:right="-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(1.4-5.8)</w:t>
            </w:r>
          </w:p>
        </w:tc>
        <w:tc>
          <w:tcPr>
            <w:tcW w:w="362" w:type="dxa"/>
            <w:gridSpan w:val="3"/>
            <w:hideMark/>
          </w:tcPr>
          <w:p w:rsidR="00CA343A" w:rsidRPr="008201C5" w:rsidRDefault="00CA343A" w:rsidP="00A309A3">
            <w:pPr>
              <w:pStyle w:val="TableText"/>
              <w:ind w:left="-142" w:right="-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3.3</w:t>
            </w:r>
          </w:p>
        </w:tc>
        <w:tc>
          <w:tcPr>
            <w:tcW w:w="1031" w:type="dxa"/>
            <w:gridSpan w:val="2"/>
            <w:hideMark/>
          </w:tcPr>
          <w:p w:rsidR="00CA343A" w:rsidRPr="008201C5" w:rsidRDefault="00CA343A" w:rsidP="00A309A3">
            <w:pPr>
              <w:pStyle w:val="TableText"/>
              <w:tabs>
                <w:tab w:val="decimal" w:pos="140"/>
              </w:tabs>
              <w:ind w:left="-142" w:right="-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(0.7-17.6)</w:t>
            </w:r>
          </w:p>
        </w:tc>
        <w:tc>
          <w:tcPr>
            <w:tcW w:w="432" w:type="dxa"/>
            <w:gridSpan w:val="3"/>
            <w:vAlign w:val="bottom"/>
            <w:hideMark/>
          </w:tcPr>
          <w:p w:rsidR="00CA343A" w:rsidRPr="008201C5" w:rsidRDefault="00CA343A" w:rsidP="00A309A3">
            <w:pPr>
              <w:keepNext/>
              <w:widowControl/>
              <w:tabs>
                <w:tab w:val="decimal" w:pos="1000"/>
              </w:tabs>
              <w:adjustRightInd w:val="0"/>
              <w:spacing w:after="0"/>
              <w:ind w:left="-142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201C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N/A</w:t>
            </w:r>
          </w:p>
        </w:tc>
        <w:tc>
          <w:tcPr>
            <w:tcW w:w="961" w:type="dxa"/>
            <w:gridSpan w:val="2"/>
          </w:tcPr>
          <w:p w:rsidR="00CA343A" w:rsidRPr="008201C5" w:rsidRDefault="00CA343A" w:rsidP="00A309A3">
            <w:pPr>
              <w:pStyle w:val="TableText"/>
              <w:tabs>
                <w:tab w:val="decimal" w:pos="143"/>
              </w:tabs>
              <w:ind w:left="-142" w:right="-11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3" w:type="dxa"/>
            <w:gridSpan w:val="3"/>
            <w:hideMark/>
          </w:tcPr>
          <w:p w:rsidR="00CA343A" w:rsidRPr="008201C5" w:rsidRDefault="00CA343A" w:rsidP="00A309A3">
            <w:pPr>
              <w:pStyle w:val="TableText"/>
              <w:ind w:left="-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890" w:type="dxa"/>
            <w:gridSpan w:val="2"/>
          </w:tcPr>
          <w:p w:rsidR="00CA343A" w:rsidRPr="008201C5" w:rsidRDefault="00CA343A" w:rsidP="00A309A3">
            <w:pPr>
              <w:pStyle w:val="TableText"/>
              <w:tabs>
                <w:tab w:val="decimal" w:pos="91"/>
              </w:tabs>
              <w:ind w:left="-142" w:right="-11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3" w:type="dxa"/>
            <w:gridSpan w:val="3"/>
            <w:hideMark/>
          </w:tcPr>
          <w:p w:rsidR="00CA343A" w:rsidRPr="008201C5" w:rsidRDefault="00CA343A" w:rsidP="00A309A3">
            <w:pPr>
              <w:pStyle w:val="TableText"/>
              <w:ind w:left="-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930" w:type="dxa"/>
            <w:gridSpan w:val="2"/>
          </w:tcPr>
          <w:p w:rsidR="00CA343A" w:rsidRPr="008201C5" w:rsidRDefault="00CA343A" w:rsidP="00A309A3">
            <w:pPr>
              <w:pStyle w:val="TableText"/>
              <w:ind w:left="-135" w:right="-11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A343A" w:rsidTr="00A309A3">
        <w:trPr>
          <w:gridAfter w:val="1"/>
          <w:wAfter w:w="17" w:type="dxa"/>
        </w:trPr>
        <w:tc>
          <w:tcPr>
            <w:tcW w:w="935" w:type="dxa"/>
            <w:gridSpan w:val="2"/>
            <w:hideMark/>
          </w:tcPr>
          <w:p w:rsidR="00CA343A" w:rsidRPr="008201C5" w:rsidRDefault="00CA343A" w:rsidP="00A309A3">
            <w:pPr>
              <w:pStyle w:val="TableText"/>
              <w:ind w:left="-108" w:right="-113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7h post-o</w:t>
            </w:r>
          </w:p>
        </w:tc>
        <w:tc>
          <w:tcPr>
            <w:tcW w:w="429" w:type="dxa"/>
            <w:gridSpan w:val="2"/>
            <w:hideMark/>
          </w:tcPr>
          <w:p w:rsidR="00CA343A" w:rsidRPr="008201C5" w:rsidRDefault="00CA343A" w:rsidP="00A309A3">
            <w:pPr>
              <w:pStyle w:val="TableText"/>
              <w:ind w:left="-108" w:right="-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71.6</w:t>
            </w:r>
          </w:p>
        </w:tc>
        <w:tc>
          <w:tcPr>
            <w:tcW w:w="1046" w:type="dxa"/>
            <w:gridSpan w:val="3"/>
            <w:hideMark/>
          </w:tcPr>
          <w:p w:rsidR="00CA343A" w:rsidRPr="008201C5" w:rsidRDefault="00CA343A" w:rsidP="00A309A3">
            <w:pPr>
              <w:pStyle w:val="TableText"/>
              <w:tabs>
                <w:tab w:val="decimal" w:pos="190"/>
              </w:tabs>
              <w:ind w:left="-54" w:right="-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(52.8-81.1)</w:t>
            </w:r>
          </w:p>
        </w:tc>
        <w:tc>
          <w:tcPr>
            <w:tcW w:w="426" w:type="dxa"/>
            <w:gridSpan w:val="2"/>
            <w:hideMark/>
          </w:tcPr>
          <w:p w:rsidR="00CA343A" w:rsidRPr="008201C5" w:rsidRDefault="00CA343A" w:rsidP="00A309A3">
            <w:pPr>
              <w:pStyle w:val="TableText"/>
              <w:ind w:left="-142" w:right="-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7.0</w:t>
            </w:r>
          </w:p>
        </w:tc>
        <w:tc>
          <w:tcPr>
            <w:tcW w:w="896" w:type="dxa"/>
            <w:gridSpan w:val="2"/>
            <w:hideMark/>
          </w:tcPr>
          <w:p w:rsidR="00CA343A" w:rsidRPr="008201C5" w:rsidRDefault="00CA343A" w:rsidP="00A309A3">
            <w:pPr>
              <w:pStyle w:val="TableText"/>
              <w:tabs>
                <w:tab w:val="decimal" w:pos="93"/>
              </w:tabs>
              <w:ind w:left="-91" w:right="-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(3.6-9.4)</w:t>
            </w:r>
          </w:p>
        </w:tc>
        <w:tc>
          <w:tcPr>
            <w:tcW w:w="362" w:type="dxa"/>
            <w:gridSpan w:val="3"/>
            <w:hideMark/>
          </w:tcPr>
          <w:p w:rsidR="00CA343A" w:rsidRPr="008201C5" w:rsidRDefault="00CA343A" w:rsidP="00A309A3">
            <w:pPr>
              <w:pStyle w:val="TableText"/>
              <w:ind w:left="-142" w:right="-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5.1</w:t>
            </w:r>
          </w:p>
        </w:tc>
        <w:tc>
          <w:tcPr>
            <w:tcW w:w="1031" w:type="dxa"/>
            <w:gridSpan w:val="2"/>
            <w:hideMark/>
          </w:tcPr>
          <w:p w:rsidR="00CA343A" w:rsidRPr="008201C5" w:rsidRDefault="00CA343A" w:rsidP="00A309A3">
            <w:pPr>
              <w:pStyle w:val="TableText"/>
              <w:tabs>
                <w:tab w:val="decimal" w:pos="140"/>
              </w:tabs>
              <w:ind w:left="-142" w:right="-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(0.4-18.6)</w:t>
            </w:r>
          </w:p>
        </w:tc>
        <w:tc>
          <w:tcPr>
            <w:tcW w:w="432" w:type="dxa"/>
            <w:gridSpan w:val="3"/>
            <w:vAlign w:val="center"/>
            <w:hideMark/>
          </w:tcPr>
          <w:p w:rsidR="00CA343A" w:rsidRPr="008201C5" w:rsidRDefault="00CA343A" w:rsidP="00A309A3">
            <w:pPr>
              <w:widowControl/>
              <w:tabs>
                <w:tab w:val="decimal" w:pos="1000"/>
              </w:tabs>
              <w:adjustRightInd w:val="0"/>
              <w:spacing w:after="0"/>
              <w:ind w:left="-142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201C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11.1</w:t>
            </w:r>
          </w:p>
        </w:tc>
        <w:tc>
          <w:tcPr>
            <w:tcW w:w="961" w:type="dxa"/>
            <w:gridSpan w:val="2"/>
            <w:hideMark/>
          </w:tcPr>
          <w:p w:rsidR="00CA343A" w:rsidRPr="008201C5" w:rsidRDefault="00CA343A" w:rsidP="00A309A3">
            <w:pPr>
              <w:pStyle w:val="TableText"/>
              <w:tabs>
                <w:tab w:val="decimal" w:pos="143"/>
              </w:tabs>
              <w:ind w:left="-142" w:right="-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(1.0-22.2)</w:t>
            </w:r>
          </w:p>
        </w:tc>
        <w:tc>
          <w:tcPr>
            <w:tcW w:w="503" w:type="dxa"/>
            <w:gridSpan w:val="3"/>
            <w:hideMark/>
          </w:tcPr>
          <w:p w:rsidR="00CA343A" w:rsidRPr="008201C5" w:rsidRDefault="00CA343A" w:rsidP="00A309A3">
            <w:pPr>
              <w:pStyle w:val="TableText"/>
              <w:ind w:left="-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3.5</w:t>
            </w:r>
          </w:p>
        </w:tc>
        <w:tc>
          <w:tcPr>
            <w:tcW w:w="890" w:type="dxa"/>
            <w:gridSpan w:val="2"/>
            <w:hideMark/>
          </w:tcPr>
          <w:p w:rsidR="00CA343A" w:rsidRPr="008201C5" w:rsidRDefault="00CA343A" w:rsidP="00A309A3">
            <w:pPr>
              <w:pStyle w:val="TableText"/>
              <w:tabs>
                <w:tab w:val="decimal" w:pos="91"/>
              </w:tabs>
              <w:ind w:left="-142" w:right="-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(1.2-5.4)*</w:t>
            </w:r>
          </w:p>
        </w:tc>
        <w:tc>
          <w:tcPr>
            <w:tcW w:w="463" w:type="dxa"/>
            <w:gridSpan w:val="3"/>
            <w:hideMark/>
          </w:tcPr>
          <w:p w:rsidR="00CA343A" w:rsidRPr="008201C5" w:rsidRDefault="00CA343A" w:rsidP="00A309A3">
            <w:pPr>
              <w:pStyle w:val="TableText"/>
              <w:ind w:left="-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1.0</w:t>
            </w:r>
          </w:p>
        </w:tc>
        <w:tc>
          <w:tcPr>
            <w:tcW w:w="930" w:type="dxa"/>
            <w:gridSpan w:val="2"/>
            <w:hideMark/>
          </w:tcPr>
          <w:p w:rsidR="00CA343A" w:rsidRPr="008201C5" w:rsidRDefault="00CA343A" w:rsidP="00A309A3">
            <w:pPr>
              <w:pStyle w:val="TableText"/>
              <w:ind w:left="-135" w:right="-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(-8.2-9.3)</w:t>
            </w:r>
          </w:p>
        </w:tc>
      </w:tr>
      <w:tr w:rsidR="00CA343A" w:rsidTr="00A309A3">
        <w:trPr>
          <w:gridAfter w:val="1"/>
          <w:wAfter w:w="17" w:type="dxa"/>
        </w:trPr>
        <w:tc>
          <w:tcPr>
            <w:tcW w:w="935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CA343A" w:rsidRPr="008201C5" w:rsidRDefault="00CA343A" w:rsidP="00A309A3">
            <w:pPr>
              <w:pStyle w:val="TableText"/>
              <w:ind w:left="-108" w:right="-113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24h post-o</w:t>
            </w:r>
          </w:p>
        </w:tc>
        <w:tc>
          <w:tcPr>
            <w:tcW w:w="429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CA343A" w:rsidRPr="008201C5" w:rsidRDefault="00CA343A" w:rsidP="00A309A3">
            <w:pPr>
              <w:pStyle w:val="TableText"/>
              <w:ind w:left="-108" w:right="-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61.1</w:t>
            </w:r>
          </w:p>
        </w:tc>
        <w:tc>
          <w:tcPr>
            <w:tcW w:w="1046" w:type="dxa"/>
            <w:gridSpan w:val="3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CA343A" w:rsidRPr="008201C5" w:rsidRDefault="00CA343A" w:rsidP="00A309A3">
            <w:pPr>
              <w:pStyle w:val="TableText"/>
              <w:tabs>
                <w:tab w:val="decimal" w:pos="190"/>
              </w:tabs>
              <w:ind w:left="-54" w:right="-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(41.1-75.2)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CA343A" w:rsidRPr="008201C5" w:rsidRDefault="00CA343A" w:rsidP="00A309A3">
            <w:pPr>
              <w:pStyle w:val="TableText"/>
              <w:ind w:left="-142" w:right="-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3.3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CA343A" w:rsidRPr="008201C5" w:rsidRDefault="00CA343A" w:rsidP="00A309A3">
            <w:pPr>
              <w:pStyle w:val="TableText"/>
              <w:tabs>
                <w:tab w:val="decimal" w:pos="93"/>
              </w:tabs>
              <w:ind w:left="-91" w:right="-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(1.4-5.4)</w:t>
            </w:r>
          </w:p>
        </w:tc>
        <w:tc>
          <w:tcPr>
            <w:tcW w:w="362" w:type="dxa"/>
            <w:gridSpan w:val="3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CA343A" w:rsidRPr="008201C5" w:rsidRDefault="00CA343A" w:rsidP="00A309A3">
            <w:pPr>
              <w:pStyle w:val="TableText"/>
              <w:ind w:left="-142" w:right="-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3.0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CA343A" w:rsidRPr="008201C5" w:rsidRDefault="00CA343A" w:rsidP="00A309A3">
            <w:pPr>
              <w:pStyle w:val="TableText"/>
              <w:tabs>
                <w:tab w:val="decimal" w:pos="140"/>
              </w:tabs>
              <w:ind w:left="-142" w:right="-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(-4.1-12.1)</w:t>
            </w:r>
          </w:p>
        </w:tc>
        <w:tc>
          <w:tcPr>
            <w:tcW w:w="432" w:type="dxa"/>
            <w:gridSpan w:val="3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  <w:hideMark/>
          </w:tcPr>
          <w:p w:rsidR="00CA343A" w:rsidRPr="008201C5" w:rsidRDefault="00CA343A" w:rsidP="00A309A3">
            <w:pPr>
              <w:pStyle w:val="TableText"/>
              <w:spacing w:before="0" w:after="0"/>
              <w:ind w:left="-142" w:right="-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color w:val="000000"/>
                <w:sz w:val="18"/>
                <w:szCs w:val="18"/>
              </w:rPr>
              <w:t>1.5</w:t>
            </w:r>
          </w:p>
        </w:tc>
        <w:tc>
          <w:tcPr>
            <w:tcW w:w="961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CA343A" w:rsidRPr="008201C5" w:rsidRDefault="00CA343A" w:rsidP="00A309A3">
            <w:pPr>
              <w:pStyle w:val="TableText"/>
              <w:tabs>
                <w:tab w:val="decimal" w:pos="143"/>
              </w:tabs>
              <w:ind w:left="-142" w:right="-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(-9.2-15.3)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CA343A" w:rsidRPr="008201C5" w:rsidRDefault="00CA343A" w:rsidP="00A309A3">
            <w:pPr>
              <w:pStyle w:val="TableText"/>
              <w:ind w:left="-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-0.1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CA343A" w:rsidRPr="008201C5" w:rsidRDefault="00CA343A" w:rsidP="00A309A3">
            <w:pPr>
              <w:pStyle w:val="TableText"/>
              <w:tabs>
                <w:tab w:val="decimal" w:pos="91"/>
              </w:tabs>
              <w:ind w:left="-142" w:right="-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(-1.5-1.6)*</w:t>
            </w:r>
          </w:p>
        </w:tc>
        <w:tc>
          <w:tcPr>
            <w:tcW w:w="463" w:type="dxa"/>
            <w:gridSpan w:val="3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CA343A" w:rsidRPr="008201C5" w:rsidRDefault="00CA343A" w:rsidP="00A309A3">
            <w:pPr>
              <w:pStyle w:val="TableText"/>
              <w:ind w:left="-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-0.6</w:t>
            </w:r>
          </w:p>
        </w:tc>
        <w:tc>
          <w:tcPr>
            <w:tcW w:w="93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CA343A" w:rsidRPr="008201C5" w:rsidRDefault="00CA343A" w:rsidP="00A309A3">
            <w:pPr>
              <w:pStyle w:val="TableText"/>
              <w:ind w:left="-135" w:right="-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(-10.5-9.0)</w:t>
            </w:r>
          </w:p>
        </w:tc>
      </w:tr>
      <w:tr w:rsidR="00CA343A" w:rsidRPr="008201C5" w:rsidTr="00A309A3">
        <w:trPr>
          <w:gridBefore w:val="1"/>
          <w:wBefore w:w="34" w:type="dxa"/>
        </w:trPr>
        <w:tc>
          <w:tcPr>
            <w:tcW w:w="9287" w:type="dxa"/>
            <w:gridSpan w:val="31"/>
            <w:tcBorders>
              <w:top w:val="double" w:sz="4" w:space="0" w:color="auto"/>
              <w:left w:val="nil"/>
              <w:bottom w:val="nil"/>
              <w:right w:val="nil"/>
            </w:tcBorders>
            <w:hideMark/>
          </w:tcPr>
          <w:p w:rsidR="00CA343A" w:rsidRPr="008201C5" w:rsidRDefault="00CA343A" w:rsidP="00A309A3">
            <w:pPr>
              <w:pStyle w:val="TableLegendindall"/>
              <w:widowControl/>
              <w:rPr>
                <w:rFonts w:ascii="Arial" w:hAnsi="Arial" w:cs="Arial"/>
                <w:szCs w:val="18"/>
              </w:rPr>
            </w:pPr>
            <w:r w:rsidRPr="008201C5">
              <w:rPr>
                <w:rFonts w:ascii="Arial" w:hAnsi="Arial" w:cs="Arial"/>
                <w:szCs w:val="18"/>
              </w:rPr>
              <w:t>Baseline for each dose level was the pre-salbutamol measurement on the Day 1 of each treatment period.</w:t>
            </w:r>
          </w:p>
          <w:p w:rsidR="00CA343A" w:rsidRPr="008201C5" w:rsidRDefault="00CA343A" w:rsidP="00A309A3">
            <w:pPr>
              <w:pStyle w:val="TableLegendindall"/>
              <w:widowControl/>
              <w:rPr>
                <w:rFonts w:ascii="Arial" w:hAnsi="Arial" w:cs="Arial"/>
                <w:szCs w:val="18"/>
              </w:rPr>
            </w:pPr>
            <w:r w:rsidRPr="008201C5">
              <w:rPr>
                <w:rFonts w:ascii="Arial" w:hAnsi="Arial" w:cs="Arial"/>
                <w:szCs w:val="18"/>
              </w:rPr>
              <w:t>&lt;0.1 equals values between 0.0 and 0.05, &lt;-0.1 equals values between -0.001 and -0.05.</w:t>
            </w:r>
          </w:p>
          <w:p w:rsidR="00CA343A" w:rsidRPr="008201C5" w:rsidRDefault="00CA343A" w:rsidP="00A309A3">
            <w:pPr>
              <w:pStyle w:val="TableLegendindall"/>
              <w:widowControl/>
              <w:rPr>
                <w:rFonts w:ascii="Arial" w:hAnsi="Arial" w:cs="Arial"/>
                <w:szCs w:val="18"/>
              </w:rPr>
            </w:pPr>
            <w:r w:rsidRPr="008201C5">
              <w:rPr>
                <w:rFonts w:ascii="Arial" w:hAnsi="Arial" w:cs="Arial"/>
                <w:szCs w:val="18"/>
              </w:rPr>
              <w:t>*</w:t>
            </w:r>
            <w:r w:rsidRPr="008201C5">
              <w:rPr>
                <w:rFonts w:ascii="Arial" w:hAnsi="Arial" w:cs="Arial"/>
                <w:szCs w:val="18"/>
                <w:vertAlign w:val="superscript"/>
              </w:rPr>
              <w:t xml:space="preserve"> </w:t>
            </w:r>
            <w:r w:rsidRPr="008201C5">
              <w:rPr>
                <w:rFonts w:ascii="Arial" w:hAnsi="Arial" w:cs="Arial"/>
                <w:szCs w:val="18"/>
                <w:lang w:val="en-GB"/>
              </w:rPr>
              <w:t>p&lt;0.05 for difference vs salbutamol only treatment from Baseline (paired t-test).</w:t>
            </w:r>
          </w:p>
          <w:p w:rsidR="00CA343A" w:rsidRPr="008201C5" w:rsidRDefault="00CA343A" w:rsidP="00A309A3">
            <w:pPr>
              <w:pStyle w:val="TableLegendindall"/>
              <w:widowControl/>
              <w:rPr>
                <w:rFonts w:ascii="Arial" w:hAnsi="Arial" w:cs="Arial"/>
                <w:szCs w:val="18"/>
              </w:rPr>
            </w:pPr>
            <w:r w:rsidRPr="008201C5">
              <w:rPr>
                <w:rFonts w:ascii="Arial" w:hAnsi="Arial" w:cs="Arial"/>
                <w:szCs w:val="18"/>
              </w:rPr>
              <w:t xml:space="preserve">N = number of subjects, N/A = not applicable, </w:t>
            </w:r>
            <w:proofErr w:type="spellStart"/>
            <w:r w:rsidRPr="008201C5">
              <w:rPr>
                <w:rFonts w:ascii="Arial" w:hAnsi="Arial" w:cs="Arial"/>
                <w:szCs w:val="18"/>
              </w:rPr>
              <w:t>Neutr</w:t>
            </w:r>
            <w:proofErr w:type="spellEnd"/>
            <w:r w:rsidRPr="008201C5">
              <w:rPr>
                <w:rFonts w:ascii="Arial" w:hAnsi="Arial" w:cs="Arial"/>
                <w:szCs w:val="18"/>
              </w:rPr>
              <w:t>. = neutrophils, post-o = post-ozone challenge, SAF = safety analysis set, X</w:t>
            </w:r>
            <w:r w:rsidRPr="008201C5">
              <w:rPr>
                <w:rFonts w:ascii="Arial" w:hAnsi="Arial" w:cs="Arial"/>
                <w:szCs w:val="18"/>
              </w:rPr>
              <w:noBreakHyphen/>
              <w:t>mean = mean fluorescence intensity.</w:t>
            </w:r>
          </w:p>
          <w:p w:rsidR="00CA343A" w:rsidRPr="008201C5" w:rsidRDefault="00CA343A" w:rsidP="00A309A3">
            <w:pPr>
              <w:pStyle w:val="TableLegendindall"/>
              <w:widowControl/>
              <w:ind w:left="0"/>
              <w:rPr>
                <w:rFonts w:ascii="Arial" w:hAnsi="Arial" w:cs="Arial"/>
                <w:szCs w:val="18"/>
              </w:rPr>
            </w:pPr>
          </w:p>
        </w:tc>
      </w:tr>
    </w:tbl>
    <w:p w:rsidR="00CA343A" w:rsidRDefault="00CA343A" w:rsidP="00CA343A"/>
    <w:p w:rsidR="00213D6D" w:rsidRDefault="00213D6D"/>
    <w:sectPr w:rsidR="00213D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343A"/>
    <w:rsid w:val="00005792"/>
    <w:rsid w:val="00213D6D"/>
    <w:rsid w:val="00381F64"/>
    <w:rsid w:val="00CA3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4"/>
        <w:szCs w:val="24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A343A"/>
    <w:pPr>
      <w:widowControl w:val="0"/>
      <w:numPr>
        <w:ilvl w:val="12"/>
      </w:numPr>
      <w:spacing w:after="120" w:line="300" w:lineRule="auto"/>
      <w:jc w:val="both"/>
    </w:pPr>
    <w:rPr>
      <w:rFonts w:ascii="Times New Roman" w:eastAsia="Times New Roman" w:hAnsi="Times New Roman" w:cs="Times New Roman"/>
      <w:szCs w:val="20"/>
      <w:lang w:val="en-GB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able">
    <w:name w:val="Table"/>
    <w:basedOn w:val="Standard"/>
    <w:next w:val="Standard"/>
    <w:rsid w:val="00CA343A"/>
    <w:pPr>
      <w:keepNext/>
      <w:widowControl/>
      <w:numPr>
        <w:ilvl w:val="0"/>
      </w:numPr>
      <w:tabs>
        <w:tab w:val="left" w:pos="1418"/>
      </w:tabs>
      <w:spacing w:before="60" w:line="320" w:lineRule="atLeast"/>
      <w:ind w:left="1418" w:hanging="1418"/>
      <w:jc w:val="left"/>
    </w:pPr>
    <w:rPr>
      <w:b/>
      <w:sz w:val="22"/>
      <w:lang w:val="en-US" w:eastAsia="en-US"/>
    </w:rPr>
  </w:style>
  <w:style w:type="paragraph" w:customStyle="1" w:styleId="TableText">
    <w:name w:val="Table Text"/>
    <w:basedOn w:val="Standard"/>
    <w:rsid w:val="00CA343A"/>
    <w:pPr>
      <w:keepNext/>
      <w:widowControl/>
      <w:numPr>
        <w:ilvl w:val="0"/>
      </w:numPr>
      <w:spacing w:before="40" w:after="40" w:line="240" w:lineRule="auto"/>
      <w:jc w:val="left"/>
    </w:pPr>
    <w:rPr>
      <w:sz w:val="20"/>
      <w:lang w:val="en-US" w:eastAsia="en-US"/>
    </w:rPr>
  </w:style>
  <w:style w:type="paragraph" w:customStyle="1" w:styleId="TableLegendindall">
    <w:name w:val="TableLegendind_all"/>
    <w:basedOn w:val="Standard"/>
    <w:rsid w:val="00CA343A"/>
    <w:pPr>
      <w:keepNext/>
      <w:tabs>
        <w:tab w:val="left" w:pos="142"/>
      </w:tabs>
      <w:spacing w:before="20" w:after="0" w:line="240" w:lineRule="auto"/>
      <w:ind w:left="142"/>
    </w:pPr>
    <w:rPr>
      <w:sz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4"/>
        <w:szCs w:val="24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A343A"/>
    <w:pPr>
      <w:widowControl w:val="0"/>
      <w:numPr>
        <w:ilvl w:val="12"/>
      </w:numPr>
      <w:spacing w:after="120" w:line="300" w:lineRule="auto"/>
      <w:jc w:val="both"/>
    </w:pPr>
    <w:rPr>
      <w:rFonts w:ascii="Times New Roman" w:eastAsia="Times New Roman" w:hAnsi="Times New Roman" w:cs="Times New Roman"/>
      <w:szCs w:val="20"/>
      <w:lang w:val="en-GB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able">
    <w:name w:val="Table"/>
    <w:basedOn w:val="Standard"/>
    <w:next w:val="Standard"/>
    <w:rsid w:val="00CA343A"/>
    <w:pPr>
      <w:keepNext/>
      <w:widowControl/>
      <w:numPr>
        <w:ilvl w:val="0"/>
      </w:numPr>
      <w:tabs>
        <w:tab w:val="left" w:pos="1418"/>
      </w:tabs>
      <w:spacing w:before="60" w:line="320" w:lineRule="atLeast"/>
      <w:ind w:left="1418" w:hanging="1418"/>
      <w:jc w:val="left"/>
    </w:pPr>
    <w:rPr>
      <w:b/>
      <w:sz w:val="22"/>
      <w:lang w:val="en-US" w:eastAsia="en-US"/>
    </w:rPr>
  </w:style>
  <w:style w:type="paragraph" w:customStyle="1" w:styleId="TableText">
    <w:name w:val="Table Text"/>
    <w:basedOn w:val="Standard"/>
    <w:rsid w:val="00CA343A"/>
    <w:pPr>
      <w:keepNext/>
      <w:widowControl/>
      <w:numPr>
        <w:ilvl w:val="0"/>
      </w:numPr>
      <w:spacing w:before="40" w:after="40" w:line="240" w:lineRule="auto"/>
      <w:jc w:val="left"/>
    </w:pPr>
    <w:rPr>
      <w:sz w:val="20"/>
      <w:lang w:val="en-US" w:eastAsia="en-US"/>
    </w:rPr>
  </w:style>
  <w:style w:type="paragraph" w:customStyle="1" w:styleId="TableLegendindall">
    <w:name w:val="TableLegendind_all"/>
    <w:basedOn w:val="Standard"/>
    <w:rsid w:val="00CA343A"/>
    <w:pPr>
      <w:keepNext/>
      <w:tabs>
        <w:tab w:val="left" w:pos="142"/>
      </w:tabs>
      <w:spacing w:before="20" w:after="0" w:line="240" w:lineRule="auto"/>
      <w:ind w:left="142"/>
    </w:pPr>
    <w:rPr>
      <w:sz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96EFBA59.dotm</Template>
  <TotalTime>0</TotalTime>
  <Pages>1</Pages>
  <Words>274</Words>
  <Characters>1730</Characters>
  <Application>Microsoft Office Word</Application>
  <DocSecurity>0</DocSecurity>
  <Lines>14</Lines>
  <Paragraphs>3</Paragraphs>
  <ScaleCrop>false</ScaleCrop>
  <Company>Fraunhofer ITEM</Company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Holz, Olaf</dc:creator>
  <cp:keywords/>
  <dc:description/>
  <cp:lastModifiedBy>Holz, Olaf</cp:lastModifiedBy>
  <cp:revision>2</cp:revision>
  <dcterms:created xsi:type="dcterms:W3CDTF">2015-03-11T07:27:00Z</dcterms:created>
  <dcterms:modified xsi:type="dcterms:W3CDTF">2015-03-11T07:27:00Z</dcterms:modified>
</cp:coreProperties>
</file>