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F47E9">
      <w:pPr>
        <w:pStyle w:val="52"/>
        <w:rPr>
          <w:b w:val="0"/>
          <w:color w:val="auto"/>
        </w:rPr>
      </w:pPr>
      <w:r>
        <w:rPr>
          <w:color w:val="auto"/>
        </w:rPr>
        <w:t>Supplementary Material</w:t>
      </w:r>
    </w:p>
    <w:p w14:paraId="6E91FBAF"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</w:p>
    <w:p w14:paraId="7CFC9C76"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1. PTs for suicidal ideation or self-injurious behaviour in the FAERS database.</w:t>
      </w:r>
    </w:p>
    <w:tbl>
      <w:tblPr>
        <w:tblStyle w:val="21"/>
        <w:tblpPr w:leftFromText="180" w:rightFromText="180" w:vertAnchor="text" w:horzAnchor="page" w:tblpX="1328" w:tblpY="124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7"/>
        <w:gridCol w:w="4185"/>
        <w:gridCol w:w="3311"/>
      </w:tblGrid>
      <w:tr w14:paraId="332A7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70822679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NO.</w:t>
            </w:r>
          </w:p>
        </w:tc>
        <w:tc>
          <w:tcPr>
            <w:tcW w:w="209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3C06A15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PT_code</w:t>
            </w:r>
          </w:p>
        </w:tc>
        <w:tc>
          <w:tcPr>
            <w:tcW w:w="16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AC49BD9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PT_name</w:t>
            </w:r>
          </w:p>
        </w:tc>
      </w:tr>
      <w:tr w14:paraId="5B7C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2B8776A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09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A686692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Suicidal ideation</w:t>
            </w:r>
          </w:p>
        </w:tc>
        <w:tc>
          <w:tcPr>
            <w:tcW w:w="16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E792DBD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10042458</w:t>
            </w:r>
          </w:p>
        </w:tc>
      </w:tr>
      <w:tr w14:paraId="6281D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E948BB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419FC3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Completed suicide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A77B42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10010144</w:t>
            </w:r>
          </w:p>
        </w:tc>
      </w:tr>
      <w:tr w14:paraId="7225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A015C7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60F2E9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Suicidal behaviour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B3A73F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10065604</w:t>
            </w:r>
          </w:p>
        </w:tc>
      </w:tr>
      <w:tr w14:paraId="2F010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09A8D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098736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Suicide attempt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2D6C96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10042464</w:t>
            </w:r>
          </w:p>
        </w:tc>
      </w:tr>
      <w:tr w14:paraId="4FDB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5793E2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C69B29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Intentional self-injury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65295E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10022524</w:t>
            </w:r>
          </w:p>
        </w:tc>
      </w:tr>
      <w:tr w14:paraId="12BA4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10724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AE7B11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Self-injurious ideation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CAAF91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10051154</w:t>
            </w:r>
          </w:p>
        </w:tc>
      </w:tr>
      <w:tr w14:paraId="24EC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5AE971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9840A3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Suicide threat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2A4646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10077417</w:t>
            </w:r>
          </w:p>
        </w:tc>
      </w:tr>
      <w:tr w14:paraId="5BE5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4DD21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4B6C9A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Suspected suicide attempt</w:t>
            </w:r>
          </w:p>
        </w:tc>
        <w:tc>
          <w:tcPr>
            <w:tcW w:w="16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3423EC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10081704</w:t>
            </w:r>
          </w:p>
        </w:tc>
      </w:tr>
      <w:tr w14:paraId="3B29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2805B35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09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4EB552A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color w:val="auto"/>
                <w:sz w:val="22"/>
                <w:szCs w:val="24"/>
              </w:rPr>
              <w:t>Suspected suicide</w:t>
            </w:r>
          </w:p>
        </w:tc>
        <w:tc>
          <w:tcPr>
            <w:tcW w:w="16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CDD9616">
            <w:pPr>
              <w:spacing w:beforeLines="0" w:afterLines="0"/>
              <w:jc w:val="center"/>
              <w:rPr>
                <w:rFonts w:hint="default" w:ascii="Times New Roman" w:hAnsi="Times New Roman" w:eastAsia="Calibri" w:cs="Times New Roman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2"/>
                <w:szCs w:val="24"/>
              </w:rPr>
              <w:t>10082458</w:t>
            </w:r>
          </w:p>
        </w:tc>
      </w:tr>
    </w:tbl>
    <w:p w14:paraId="03E1A257"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</w:p>
    <w:p w14:paraId="035DC7DD">
      <w:pPr>
        <w:bidi w:val="0"/>
        <w:jc w:val="both"/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S2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. Algorithm for disproportionate</w:t>
      </w:r>
    </w:p>
    <w:tbl>
      <w:tblPr>
        <w:tblStyle w:val="2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4837"/>
        <w:gridCol w:w="2644"/>
      </w:tblGrid>
      <w:tr w14:paraId="076F8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7E76748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Drugs</w:t>
            </w:r>
          </w:p>
        </w:tc>
        <w:tc>
          <w:tcPr>
            <w:tcW w:w="24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B769BBE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Target AE cases</w:t>
            </w:r>
          </w:p>
        </w:tc>
        <w:tc>
          <w:tcPr>
            <w:tcW w:w="132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8634A5C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All other AE cases</w:t>
            </w:r>
          </w:p>
        </w:tc>
      </w:tr>
      <w:tr w14:paraId="67F40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3B9D9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Target drug</w:t>
            </w:r>
          </w:p>
        </w:tc>
        <w:tc>
          <w:tcPr>
            <w:tcW w:w="24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F7343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a</w:t>
            </w:r>
          </w:p>
        </w:tc>
        <w:tc>
          <w:tcPr>
            <w:tcW w:w="132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18A68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b</w:t>
            </w:r>
          </w:p>
        </w:tc>
      </w:tr>
      <w:tr w14:paraId="6E72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888D3CF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All other drug</w:t>
            </w:r>
          </w:p>
        </w:tc>
        <w:tc>
          <w:tcPr>
            <w:tcW w:w="24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4A2FD8F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c</w:t>
            </w:r>
          </w:p>
        </w:tc>
        <w:tc>
          <w:tcPr>
            <w:tcW w:w="132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DD7A55A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d</w:t>
            </w:r>
          </w:p>
        </w:tc>
      </w:tr>
    </w:tbl>
    <w:p w14:paraId="276702B4"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</w:p>
    <w:tbl>
      <w:tblPr>
        <w:tblStyle w:val="2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4837"/>
        <w:gridCol w:w="2644"/>
      </w:tblGrid>
      <w:tr w14:paraId="5379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5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4A8A5A6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M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ethod</w:t>
            </w:r>
          </w:p>
        </w:tc>
        <w:tc>
          <w:tcPr>
            <w:tcW w:w="242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CB4293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Formula</w:t>
            </w:r>
          </w:p>
        </w:tc>
        <w:tc>
          <w:tcPr>
            <w:tcW w:w="132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42A3AEC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R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equirements</w:t>
            </w:r>
          </w:p>
        </w:tc>
      </w:tr>
      <w:tr w14:paraId="0DA33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vAlign w:val="center"/>
          </w:tcPr>
          <w:p w14:paraId="70F0F62F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ROR</w:t>
            </w:r>
          </w:p>
        </w:tc>
        <w:tc>
          <w:tcPr>
            <w:tcW w:w="24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627A3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auto"/>
                    <w:kern w:val="2"/>
                    <w:sz w:val="20"/>
                    <w:szCs w:val="20"/>
                    <w:lang w:val="en-US" w:eastAsia="zh-CN" w:bidi="ar-SA"/>
                  </w:rPr>
                  <m:t>ROR=(</m:t>
                </m:r>
                <m:r>
                  <m:rPr/>
                  <w:rPr>
                    <w:rFonts w:hint="default" w:ascii="Cambria Math" w:hAnsi="Cambria Math" w:cs="Times New Roman"/>
                    <w:color w:val="auto"/>
                    <w:kern w:val="2"/>
                    <w:sz w:val="20"/>
                    <w:szCs w:val="20"/>
                    <w:lang w:val="en-US" w:eastAsia="zh-CN" w:bidi="ar-SA"/>
                  </w:rPr>
                  <m:t>a/c)(b/d)=ad/bc</m:t>
                </m:r>
              </m:oMath>
            </m:oMathPara>
          </w:p>
        </w:tc>
        <w:tc>
          <w:tcPr>
            <w:tcW w:w="1323" w:type="pct"/>
            <w:vMerge w:val="restart"/>
            <w:tcBorders>
              <w:top w:val="single" w:color="000000" w:sz="4" w:space="0"/>
              <w:left w:val="nil"/>
              <w:right w:val="nil"/>
            </w:tcBorders>
            <w:shd w:val="clear" w:color="auto" w:fill="FFFFFF"/>
            <w:vAlign w:val="center"/>
          </w:tcPr>
          <w:p w14:paraId="1D4368E2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a≥3, 95% CI</w:t>
            </w: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lower limit</w:t>
            </w:r>
            <w:r>
              <w:rPr>
                <w:rFonts w:hint="eastAsia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)</w:t>
            </w: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＞1</w:t>
            </w:r>
          </w:p>
        </w:tc>
      </w:tr>
      <w:tr w14:paraId="55288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6D978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4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DC45F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auto"/>
                    <w:kern w:val="2"/>
                    <w:sz w:val="20"/>
                    <w:szCs w:val="20"/>
                    <w:lang w:val="en-US" w:eastAsia="zh-CN" w:bidi="ar-SA"/>
                  </w:rPr>
                  <m:t>95%CI=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bidi="ar-SA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  <m:t>ln(ROR)</m:t>
                    </m:r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bidi="ar-SA"/>
                      </w:rPr>
                      <m:t>±1.96</m:t>
                    </m:r>
                    <m:rad>
                      <m:radPr>
                        <m:degHide m:val="1"/>
                        <m:ctrl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</m:ctrlPr>
                      </m:radPr>
                      <m:deg>
                        <m:ctrl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</m:ctrlPr>
                      </m:deg>
                      <m:e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1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a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den>
                        </m:f>
                        <m:r>
                          <m:rPr/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1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b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den>
                        </m:f>
                        <m:r>
                          <m:rPr/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1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c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den>
                        </m:f>
                        <m:r>
                          <m:rPr/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fPr>
                          <m:num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1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num>
                          <m:den>
                            <m:r>
                              <m:rPr/>
                              <w:rPr>
                                <w:rFonts w:hint="default" w:ascii="Cambria Math" w:hAnsi="Cambria Math" w:cs="Times New Roman"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  <m:t>d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  <w:iCs/>
                                <w:color w:val="auto"/>
                                <w:kern w:val="2"/>
                                <w:sz w:val="20"/>
                                <w:szCs w:val="20"/>
                                <w:lang w:val="en-US" w:bidi="ar-SA"/>
                              </w:rPr>
                            </m:ctrlP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)</m:t>
                        </m:r>
                        <m:ctrlPr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</m:ctrlPr>
                      </m:e>
                    </m:rad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sup>
                </m:sSup>
              </m:oMath>
            </m:oMathPara>
          </w:p>
        </w:tc>
        <w:tc>
          <w:tcPr>
            <w:tcW w:w="1323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1B04E6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  <w:tr w14:paraId="7B08D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FCB3398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>PRR</w:t>
            </w:r>
          </w:p>
        </w:tc>
        <w:tc>
          <w:tcPr>
            <w:tcW w:w="24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AC286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auto"/>
                    <w:kern w:val="2"/>
                    <w:sz w:val="21"/>
                    <w:szCs w:val="24"/>
                    <w:lang w:val="en-US" w:eastAsia="zh-CN" w:bidi="ar-SA"/>
                  </w:rPr>
                  <m:t>PRR=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  <m:t>a/(a+b)</m:t>
                    </m: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  <m:t>c/(c+d)</m:t>
                    </m: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1"/>
                        <w:szCs w:val="24"/>
                        <w:lang w:val="en-US" w:eastAsia="zh-CN" w:bidi="ar-SA"/>
                      </w:rPr>
                    </m:ctrlPr>
                  </m:den>
                </m:f>
              </m:oMath>
            </m:oMathPara>
          </w:p>
        </w:tc>
        <w:tc>
          <w:tcPr>
            <w:tcW w:w="132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9B8FE37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  <w:t xml:space="preserve">a≥3, </w:t>
            </w:r>
            <m:oMath>
              <m:r>
                <m:rPr/>
                <w:rPr>
                  <w:rFonts w:hint="default" w:ascii="Cambria Math" w:hAnsi="Cambria Math" w:cs="Times New Roman"/>
                  <w:color w:val="auto"/>
                  <w:kern w:val="2"/>
                  <w:sz w:val="20"/>
                  <w:szCs w:val="20"/>
                  <w:lang w:val="en-US" w:bidi="ar-SA"/>
                </w:rPr>
                <m:t>χ</m:t>
              </m:r>
            </m:oMath>
            <w:r>
              <w:rPr>
                <w:rFonts w:hint="default" w:ascii="Times New Roman" w:hAnsi="Times New Roman" w:cs="Times New Roman"/>
                <w:i w:val="0"/>
                <w:color w:val="auto"/>
                <w:kern w:val="2"/>
                <w:sz w:val="20"/>
                <w:szCs w:val="20"/>
                <w:vertAlign w:val="superscript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cs="Times New Roman"/>
                <w:i w:val="0"/>
                <w:color w:val="auto"/>
                <w:kern w:val="2"/>
                <w:sz w:val="20"/>
                <w:szCs w:val="20"/>
                <w:lang w:val="en-US" w:eastAsia="zh-CN" w:bidi="ar-SA"/>
              </w:rPr>
              <w:t xml:space="preserve">≥4, </w:t>
            </w:r>
            <m:oMath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auto"/>
                  <w:kern w:val="2"/>
                  <w:sz w:val="21"/>
                  <w:szCs w:val="24"/>
                  <w:lang w:val="en-US" w:eastAsia="zh-CN" w:bidi="ar-SA"/>
                </w:rPr>
                <m:t>PRR</m:t>
              </m:r>
            </m:oMath>
            <w:r>
              <w:rPr>
                <w:rFonts w:hint="default" w:ascii="Times New Roman" w:hAnsi="Times New Roman" w:cs="Times New Roman"/>
                <w:b w:val="0"/>
                <w:i w:val="0"/>
                <w:color w:val="auto"/>
                <w:kern w:val="2"/>
                <w:sz w:val="21"/>
                <w:szCs w:val="24"/>
                <w:lang w:val="en-US" w:eastAsia="zh-CN" w:bidi="ar-SA"/>
              </w:rPr>
              <w:t>≥2</w:t>
            </w:r>
          </w:p>
        </w:tc>
      </w:tr>
      <w:tr w14:paraId="12E9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6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E00AC6F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24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EB40ED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  <m:t xml:space="preserve">             </m:t>
                    </m:r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bidi="ar-SA"/>
                      </w:rPr>
                      <m:t>χ</m:t>
                    </m: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e>
                  <m:sup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bidi="ar-SA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i w:val="0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sup>
                </m:sSup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auto"/>
                    <w:kern w:val="2"/>
                    <w:sz w:val="20"/>
                    <w:szCs w:val="20"/>
                    <w:lang w:val="en-US" w:eastAsia="zh-CN" w:bidi="ar-SA"/>
                  </w:rPr>
                  <m:t>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  <m:t>(a+b+c+d)</m:t>
                    </m:r>
                    <m:sSup>
                      <m:sSupPr>
                        <m:ctrlPr>
                          <w:rPr>
                            <w:rFonts w:hint="default" w:ascii="Cambria Math" w:hAnsi="Cambria Math" w:cs="Times New Roman"/>
                            <w:i/>
                            <w:iCs/>
                            <w:color w:val="auto"/>
                            <w:kern w:val="2"/>
                            <w:sz w:val="20"/>
                            <w:szCs w:val="20"/>
                            <w:lang w:val="en-US" w:eastAsia="zh-CN" w:bidi="ar-SA"/>
                          </w:rPr>
                        </m:ctrlPr>
                      </m:sSup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eastAsia="zh-CN" w:bidi="ar-SA"/>
                          </w:rPr>
                          <m:t>(ad−bc)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  <w:iCs/>
                            <w:color w:val="auto"/>
                            <w:kern w:val="2"/>
                            <w:sz w:val="20"/>
                            <w:szCs w:val="20"/>
                            <w:lang w:val="en-US" w:eastAsia="zh-CN" w:bidi="ar-SA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 w:cs="Times New Roman"/>
                            <w:color w:val="auto"/>
                            <w:kern w:val="2"/>
                            <w:sz w:val="20"/>
                            <w:szCs w:val="20"/>
                            <w:lang w:val="en-US" w:bidi="ar-SA"/>
                          </w:rPr>
                          <m:t>2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  <w:iCs/>
                            <w:color w:val="auto"/>
                            <w:kern w:val="2"/>
                            <w:sz w:val="20"/>
                            <w:szCs w:val="20"/>
                            <w:lang w:val="en-US" w:eastAsia="zh-CN" w:bidi="ar-SA"/>
                          </w:rPr>
                        </m:ctrlPr>
                      </m:sup>
                    </m:sSup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  <m:t>(a+b)(a+c)(c+d)(b+d)</m:t>
                    </m:r>
                    <m:ctrlPr>
                      <w:rPr>
                        <w:rFonts w:hint="default" w:ascii="Cambria Math" w:hAnsi="Cambria Math" w:cs="Times New Roman"/>
                        <w:i/>
                        <w:iCs/>
                        <w:color w:val="auto"/>
                        <w:kern w:val="2"/>
                        <w:sz w:val="20"/>
                        <w:szCs w:val="20"/>
                        <w:lang w:val="en-US" w:eastAsia="zh-CN" w:bidi="ar-SA"/>
                      </w:rPr>
                    </m:ctrlPr>
                  </m:den>
                </m:f>
              </m:oMath>
            </m:oMathPara>
          </w:p>
        </w:tc>
        <w:tc>
          <w:tcPr>
            <w:tcW w:w="1323" w:type="pct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722AB6D">
            <w:pPr>
              <w:bidi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</w:tr>
    </w:tbl>
    <w:p w14:paraId="303CCD16"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 w14:paraId="05497961"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 w14:paraId="24D2E359"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3. Top 20 medications associated with suicidal behaviour from FAERS ranked by frequency.</w:t>
      </w:r>
    </w:p>
    <w:tbl>
      <w:tblPr>
        <w:tblStyle w:val="20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710"/>
        <w:gridCol w:w="1903"/>
        <w:gridCol w:w="1921"/>
        <w:gridCol w:w="1904"/>
      </w:tblGrid>
      <w:tr w14:paraId="2E80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A7F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F22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64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631BBCE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2F53BABF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 w14:paraId="7E51F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A0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C2D9D4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6D29A7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106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4E18C5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15.52(12.78-18.86)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7F1A3B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15.51(1375.12)</w:t>
            </w:r>
          </w:p>
        </w:tc>
      </w:tr>
      <w:tr w14:paraId="35B7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3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D7CEEF0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6E73E9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72F54C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3.43(2.82-4.18)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C84B89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3.43(171.4)</w:t>
            </w:r>
          </w:p>
        </w:tc>
      </w:tr>
      <w:tr w14:paraId="13135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AB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DDC2E1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C61642B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91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319856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25.11(20.36-30.96)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F415A5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25.07(2022.77)</w:t>
            </w:r>
          </w:p>
        </w:tc>
      </w:tr>
      <w:tr w14:paraId="5463A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9A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767E513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DULOXETINE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2EE14A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86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B1A870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7.84(6.32-9.72)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29DA471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7.83(494.29)</w:t>
            </w:r>
          </w:p>
        </w:tc>
      </w:tr>
      <w:tr w14:paraId="7CB9E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38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DCDDE16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VENLAFAXINE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5C5C53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82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AA3551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11.67(9.36-14.54)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180B7A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11.66(771.61)</w:t>
            </w:r>
          </w:p>
        </w:tc>
      </w:tr>
      <w:tr w14:paraId="3CD4E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A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1F1185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CITALOPRAM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0ED71C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C30CD3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11.79(9.41-14.78)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C643B4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11.78(744.46)</w:t>
            </w:r>
          </w:p>
        </w:tc>
      </w:tr>
      <w:tr w14:paraId="02E41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2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70A554A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1126E5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0DAD6F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8.79(6.96-11.1)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E704CE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8.79(488.28)</w:t>
            </w:r>
          </w:p>
        </w:tc>
      </w:tr>
      <w:tr w14:paraId="2F0C7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3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838D20B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ARIPIPRAZOLE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64C124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54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B97B99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5.5(4.2-7.2)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396E2C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5.5(194.23)</w:t>
            </w:r>
          </w:p>
        </w:tc>
      </w:tr>
      <w:tr w14:paraId="7AD41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F7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E747338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7E8CF0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51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4BEA17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3.35(2.54-4.42)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FD6944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3.35(82.35)</w:t>
            </w:r>
          </w:p>
        </w:tc>
      </w:tr>
      <w:tr w14:paraId="2EA66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C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41D9ABB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GABAPENTIN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A69EE7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49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E0CEBA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5.33(4.02-7.07)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8D23DC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5.33(168.69)</w:t>
            </w:r>
          </w:p>
        </w:tc>
      </w:tr>
      <w:tr w14:paraId="5576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0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F06FFE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B1236C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4CFAE0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5.4(3.85-7.57)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6EB6B0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5.4(120.05)</w:t>
            </w:r>
          </w:p>
        </w:tc>
      </w:tr>
      <w:tr w14:paraId="2B235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3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C607440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4C48A3B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601271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4.79(3.34-6.86)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DA940D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4.78(88.67)</w:t>
            </w:r>
          </w:p>
        </w:tc>
      </w:tr>
      <w:tr w14:paraId="4F246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9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A03239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FFAD60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85227E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1.64(1.13-2.39)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753B13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1.64(6.98)</w:t>
            </w:r>
          </w:p>
        </w:tc>
      </w:tr>
      <w:tr w14:paraId="4BE3B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B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25E38E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FE4678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00C49A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8.75(5.75-13.32)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F65D01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8.75(149.6)</w:t>
            </w:r>
          </w:p>
        </w:tc>
      </w:tr>
      <w:tr w14:paraId="4F2DE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D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DE8AF4B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48A463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CCBB48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3.85(2.48-5.98)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AC35281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3.85(41.86)</w:t>
            </w:r>
          </w:p>
        </w:tc>
      </w:tr>
      <w:tr w14:paraId="1E24C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26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C5A389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A7A790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06DDCE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3.63(2.19-6.04)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017453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3.63(28.46)</w:t>
            </w:r>
          </w:p>
        </w:tc>
      </w:tr>
      <w:tr w14:paraId="3A5BE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9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53A7181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SODIUM OXYBATE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C98DF4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0A2E4C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0.87(0.47-1.62)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4F464A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0.87(0.2)</w:t>
            </w:r>
          </w:p>
        </w:tc>
      </w:tr>
      <w:tr w14:paraId="36157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8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B89A7F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BUPROFEN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23F697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FC4BF4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0.75(0.36-1.57)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4E6A2E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0.75(0.59)</w:t>
            </w:r>
          </w:p>
        </w:tc>
      </w:tr>
      <w:tr w14:paraId="4DDC9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4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DC50E9A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METFORMIN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A0E2BB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3DEF58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0.28(0.09-0.87)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E9E58F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0.28(5.55)</w:t>
            </w:r>
          </w:p>
        </w:tc>
      </w:tr>
      <w:tr w14:paraId="78F01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AE6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4A395DE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793585C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74A5292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0.23(0.06-0.93)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0CBB757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0.23(5.03)</w:t>
            </w:r>
          </w:p>
        </w:tc>
      </w:tr>
    </w:tbl>
    <w:p w14:paraId="3F4EEC9D"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 w14:paraId="6E2A29D0"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4. Top 20 medications associated with self-injurious ideation from FAERS ranked by frequency.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710"/>
        <w:gridCol w:w="1903"/>
        <w:gridCol w:w="1921"/>
        <w:gridCol w:w="1904"/>
      </w:tblGrid>
      <w:tr w14:paraId="2E90D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47D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4155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38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31F0554D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21FBCF3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 w14:paraId="31386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4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F0ADE61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56BF16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106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E9B72D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17.45(14.34-21.23)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A79E5B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17.43(1545.63)</w:t>
            </w:r>
          </w:p>
        </w:tc>
      </w:tr>
      <w:tr w14:paraId="4826D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9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DCB0CC1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D590BF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1D9082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10.01(7.73-12.97)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3047ED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10.01(464.91)</w:t>
            </w:r>
          </w:p>
        </w:tc>
      </w:tr>
      <w:tr w14:paraId="4D2A3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0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0AF49F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BB7053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91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0E6B20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9.41(7.26-12.19)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392836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9.4(430.64)</w:t>
            </w:r>
          </w:p>
        </w:tc>
      </w:tr>
      <w:tr w14:paraId="6963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8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DB99DEA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DULOXETINE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599EB11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86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9FF6EF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17.53(13.47-22.81)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A56D0E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17.51(863.64)</w:t>
            </w:r>
          </w:p>
        </w:tc>
      </w:tr>
      <w:tr w14:paraId="2DFB2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0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9A7DD0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VENLAFAXINE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1672A3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82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ADDCC1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5.52(4.14-7.34)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86E7C11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5.51(173.39)</w:t>
            </w:r>
          </w:p>
        </w:tc>
      </w:tr>
      <w:tr w14:paraId="032DF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DE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5E8864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CITALOPRAM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1B6C73A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395F39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4.76(3.57-6.36)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8B12C2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4.76(136.62)</w:t>
            </w:r>
          </w:p>
        </w:tc>
      </w:tr>
      <w:tr w14:paraId="748E5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C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DD30C8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6D6459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D986AC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3.49(2.61-4.66)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1B114D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3.49(81.56)</w:t>
            </w:r>
          </w:p>
        </w:tc>
      </w:tr>
      <w:tr w14:paraId="7C6E2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F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CF7D6D8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ARIPIPRAZOLE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3C83AD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54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D76AAD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5.51(4.04-7.5)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665358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5.5(148.19)</w:t>
            </w:r>
          </w:p>
        </w:tc>
      </w:tr>
      <w:tr w14:paraId="71947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A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49E6FE9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14878B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51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18C781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7.43(5.45-10.12)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A8237D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7.43(223.68)</w:t>
            </w:r>
          </w:p>
        </w:tc>
      </w:tr>
      <w:tr w14:paraId="336E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6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A5AA65D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GABAPENTIN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E0CBD3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49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E41678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3.41(2.35-4.95)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4C4AB1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3.41(47.04)</w:t>
            </w:r>
          </w:p>
        </w:tc>
      </w:tr>
      <w:tr w14:paraId="7E13A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C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B07EA6B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D18874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738192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2.57(1.74-3.78)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F88E70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2.57(24.59)</w:t>
            </w:r>
          </w:p>
        </w:tc>
      </w:tr>
      <w:tr w14:paraId="19464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D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F0DE94B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688978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3E50A5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5.45(3.67-8.09)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E5A892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5.45(89.78)</w:t>
            </w:r>
          </w:p>
        </w:tc>
      </w:tr>
      <w:tr w14:paraId="506DD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A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B84A51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0D0A9A0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9C6B09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3.93(2.58-5.97)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FE44A8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3.92(47.45)</w:t>
            </w:r>
          </w:p>
        </w:tc>
      </w:tr>
      <w:tr w14:paraId="5C51E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B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7B01D40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53E0BEB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8AC56D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0.72(0.46-1.12)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F5CE9E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0.72(2.18)</w:t>
            </w:r>
          </w:p>
        </w:tc>
      </w:tr>
      <w:tr w14:paraId="09B7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0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AF1B90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AF271B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14BA37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0.99(0.6-1.64)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00C386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0.99(0)</w:t>
            </w:r>
          </w:p>
        </w:tc>
      </w:tr>
      <w:tr w14:paraId="27514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9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03F2D9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878E41B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60CCAF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3.28(1.86-5.78)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AC72F5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3.28(18.89)</w:t>
            </w:r>
          </w:p>
        </w:tc>
      </w:tr>
      <w:tr w14:paraId="16328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FE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A77E1D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SODIUM OXYBATE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490403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10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2F3A7B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4.47(2.4-8.32)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6FB2FA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4.47(26.78)</w:t>
            </w:r>
          </w:p>
        </w:tc>
      </w:tr>
      <w:tr w14:paraId="2A304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5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5D6B0B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BUPROFEN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0A90AD6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7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BA1942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0.53(0.2-1.41)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EE0377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0.53(1.69)</w:t>
            </w:r>
          </w:p>
        </w:tc>
      </w:tr>
      <w:tr w14:paraId="79F7D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27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916761A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METFORMIN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2719A2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BFA82B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0.21(0.05-0.84)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3C2C55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0.21(5.91)</w:t>
            </w:r>
          </w:p>
        </w:tc>
      </w:tr>
      <w:tr w14:paraId="0A572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822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023172F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37A2303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0F9AB01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0.12(0.02-0.85)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39D6068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0.12(6.43)</w:t>
            </w:r>
          </w:p>
        </w:tc>
      </w:tr>
    </w:tbl>
    <w:p w14:paraId="4CB21D15"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 w14:paraId="66ECB011"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5. Top 20 medications associated with suicide threat from FAERS ranked by frequency.</w:t>
      </w:r>
    </w:p>
    <w:tbl>
      <w:tblPr>
        <w:tblStyle w:val="20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2714"/>
        <w:gridCol w:w="1907"/>
        <w:gridCol w:w="1907"/>
        <w:gridCol w:w="1907"/>
      </w:tblGrid>
      <w:tr w14:paraId="72D26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72B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7417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05E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0C0624FE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03F82989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 w14:paraId="2B2CA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F7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833662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C25B166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21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706ADD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6.93(4.43-10.83)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0497D9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6.93(97.51)</w:t>
            </w:r>
          </w:p>
        </w:tc>
      </w:tr>
      <w:tr w14:paraId="6B11F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C4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ECFD56E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ARIPIPRAZOLE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27C918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8B99CF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13.06(7.47-22.83)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4C8FA3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13.06(137.25)</w:t>
            </w:r>
          </w:p>
        </w:tc>
      </w:tr>
      <w:tr w14:paraId="0ED64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0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D6B9F2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VENLAFAXINE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8B9A306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DACF17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6.7(2.77-16.25)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955254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6.7(23.78)</w:t>
            </w:r>
          </w:p>
        </w:tc>
      </w:tr>
      <w:tr w14:paraId="19DF8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4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04DD5F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9B06C9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B6D766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7.64(3.15-18.52)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8A54C11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7.64(28.28)</w:t>
            </w:r>
          </w:p>
        </w:tc>
      </w:tr>
      <w:tr w14:paraId="5EC95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2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4227D6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2081BF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11DAAB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2.26(0.84-6.06)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D2FD0C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2.26(2.76)</w:t>
            </w:r>
          </w:p>
        </w:tc>
      </w:tr>
      <w:tr w14:paraId="3D9BF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2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A5D7C9C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24BE24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4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41B7D0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2.5(0.93-6.72)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E0867E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2.5(3.55)</w:t>
            </w:r>
          </w:p>
        </w:tc>
      </w:tr>
      <w:tr w14:paraId="00923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1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2EF4A6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89817E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4F1F57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3.39(1.09-10.59)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43B99F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3.39(5)</w:t>
            </w:r>
          </w:p>
        </w:tc>
      </w:tr>
      <w:tr w14:paraId="16E68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D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5AB8F5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SODIUM OXYBATE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145327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3CC8D9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2.51(0.8-7.85)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2625E9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2.51(2.7)</w:t>
            </w:r>
          </w:p>
        </w:tc>
      </w:tr>
      <w:tr w14:paraId="073ED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4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13F012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A7E828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47BAFB1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2.7(0.67-10.85)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DB6848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2.7(2.12)</w:t>
            </w:r>
          </w:p>
        </w:tc>
      </w:tr>
      <w:tr w14:paraId="0781C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E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05D6F7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8296EB0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0A5B35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4.65(1.16-18.68)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13772D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4.64(5.67)</w:t>
            </w:r>
          </w:p>
        </w:tc>
      </w:tr>
      <w:tr w14:paraId="72693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C1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4343130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C61492D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86704F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5.11(1.27-20.56)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4AC677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5.11(6.56)</w:t>
            </w:r>
          </w:p>
        </w:tc>
      </w:tr>
      <w:tr w14:paraId="1E2BD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F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AB518F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51D960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B57357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3.04(0.76-12.22)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AFC15F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3.04(2.71)</w:t>
            </w:r>
          </w:p>
        </w:tc>
      </w:tr>
      <w:tr w14:paraId="36BAA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BD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01FEFCF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DULOXETINE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D591E2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02B247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0.84(0.12-6.01)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CA7BAE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0.84(0.03)</w:t>
            </w:r>
          </w:p>
        </w:tc>
      </w:tr>
      <w:tr w14:paraId="53645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10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76AC30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A450A3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38E2C0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1.12(0.16-7.99)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C52B26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1.12(0.01)</w:t>
            </w:r>
          </w:p>
        </w:tc>
      </w:tr>
      <w:tr w14:paraId="2B078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A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746882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747CCF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B130DC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1.83(0.26-13.08)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61FF47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1.83(0.38)</w:t>
            </w:r>
          </w:p>
        </w:tc>
      </w:tr>
      <w:tr w14:paraId="7ABA4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1BE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7AF756E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6D038FB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20A1E69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3.79(0.53-26.98)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33EE651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3.79(2.04)</w:t>
            </w:r>
          </w:p>
        </w:tc>
      </w:tr>
    </w:tbl>
    <w:p w14:paraId="4EC05DBD"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 w14:paraId="005D9F42"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6. Top 20 medications associated with suspected suicide attempt from FAERS ranked by frequency.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710"/>
        <w:gridCol w:w="1903"/>
        <w:gridCol w:w="1921"/>
        <w:gridCol w:w="1904"/>
      </w:tblGrid>
      <w:tr w14:paraId="41061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5EE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7C3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B4B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29B445B8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745BC4E3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 w14:paraId="0AC67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D5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F97D0D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165CED6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23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B06698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23.38(15.03-36.38)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D9F686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23.38(421.49)</w:t>
            </w:r>
          </w:p>
        </w:tc>
      </w:tr>
      <w:tr w14:paraId="77876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675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B7A143B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SODIUM OXYBATE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F2745A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A1A80C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26.31(16.11-42.97)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29ACC0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26.31(388.57)</w:t>
            </w:r>
          </w:p>
        </w:tc>
      </w:tr>
      <w:tr w14:paraId="1353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3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4F12FB1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12F76E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3A52A6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14.73(7.24-30)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81E6F8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14.73(97.25)</w:t>
            </w:r>
          </w:p>
        </w:tc>
      </w:tr>
      <w:tr w14:paraId="03D07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AF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E4286B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52E44E1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6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91989F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14.72(6.51-33.27)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4854DB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14.72(73.8)</w:t>
            </w:r>
          </w:p>
        </w:tc>
      </w:tr>
      <w:tr w14:paraId="05C35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2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FBC621D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E9392E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4E1519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11.03(3.52-34.58)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F3AA29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11.03(26.85)</w:t>
            </w:r>
          </w:p>
        </w:tc>
      </w:tr>
      <w:tr w14:paraId="12B5B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E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570AD3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A2FC85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1F8753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12.14(3.87-38.06)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B2C6F8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12.14(30.1)</w:t>
            </w:r>
          </w:p>
        </w:tc>
      </w:tr>
      <w:tr w14:paraId="5B8AD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F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53A308C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BUPROFEN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D60066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65B00A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4.88(1.56-15.31)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2D7479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4.88(9.09)</w:t>
            </w:r>
          </w:p>
        </w:tc>
      </w:tr>
      <w:tr w14:paraId="6556F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5C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AEE937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A49FE0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36FECC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0.96(0.24-3.86)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3B9402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0.96(0)</w:t>
            </w:r>
          </w:p>
        </w:tc>
      </w:tr>
      <w:tr w14:paraId="16CDA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9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939D3EF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DDAF38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83ECAC1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1.95(0.48-7.88)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F7D3DF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1.95(0.92)</w:t>
            </w:r>
          </w:p>
        </w:tc>
      </w:tr>
      <w:tr w14:paraId="3AC83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E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92EE4E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FAE9E20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4398BA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11.96(2.97-48.25)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C64891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11.96(19.84)</w:t>
            </w:r>
          </w:p>
        </w:tc>
      </w:tr>
      <w:tr w14:paraId="45920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C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7E6169C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DULOXETINE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D1A30F1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6CDA36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1.32(0.19-9.46)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68F8A3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1.32(0.08)</w:t>
            </w:r>
          </w:p>
        </w:tc>
      </w:tr>
      <w:tr w14:paraId="75F51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DB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54A53B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D107EF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84B9EB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2.11(0.3-15.06)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B4E621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2.11(0.58)</w:t>
            </w:r>
          </w:p>
        </w:tc>
      </w:tr>
      <w:tr w14:paraId="64BC9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B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2BE58D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ED8079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A46BE5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1.76(0.25-12.57)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2039B9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1.76(0.33)</w:t>
            </w:r>
          </w:p>
        </w:tc>
      </w:tr>
      <w:tr w14:paraId="339BB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8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6C5E7B6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14B1BC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49828F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2.88(0.4-20.57)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173553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2.88(1.22)</w:t>
            </w:r>
          </w:p>
        </w:tc>
      </w:tr>
      <w:tr w14:paraId="33F20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89B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31E9F368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METFORMIN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445AEA1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3BC2173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1.41(0.2-10.04)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7AE848D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1.41(0.12)</w:t>
            </w:r>
          </w:p>
        </w:tc>
      </w:tr>
    </w:tbl>
    <w:p w14:paraId="1BE3D772"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 w14:paraId="0A461D47"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7. Top 20 medications associated with suspected suicide from FAERS ranked by frequency.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710"/>
        <w:gridCol w:w="1903"/>
        <w:gridCol w:w="1921"/>
        <w:gridCol w:w="1904"/>
      </w:tblGrid>
      <w:tr w14:paraId="05272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C4C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B09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50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48DDC50F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60B465D3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 w14:paraId="46B15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A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4F0560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ACETAMINOPHEN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66806F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249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4665281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15.4(13.51-17.56)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79521D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15.39(3014.85)</w:t>
            </w:r>
          </w:p>
        </w:tc>
      </w:tr>
      <w:tr w14:paraId="7E597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9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4A540C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BUPROPION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E8C155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248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A61F34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50.57(44.34-57.67)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B8BD1B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50.42(10815.51)</w:t>
            </w:r>
          </w:p>
        </w:tc>
      </w:tr>
      <w:tr w14:paraId="6C183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20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A542FA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METFORMIN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9D0B28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178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754EF7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17.15(14.72-19.98)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C3619C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17.13(2510.84)</w:t>
            </w:r>
          </w:p>
        </w:tc>
      </w:tr>
      <w:tr w14:paraId="7B72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0E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04D78A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QUETIAPINE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5E0039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170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631D03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20.43(17.48-23.88)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5B6E9D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20.41(2923.2)</w:t>
            </w:r>
          </w:p>
        </w:tc>
      </w:tr>
      <w:tr w14:paraId="55A98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8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DFA08C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72D784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113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6548EB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17.77(14.71-21.47)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608829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17.75(1705.49)</w:t>
            </w:r>
          </w:p>
        </w:tc>
      </w:tr>
      <w:tr w14:paraId="5F662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D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F5262E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BUPROFEN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4206451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102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233F7E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10.87(8.92-13.26)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63AA35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10.86(876.17)</w:t>
            </w:r>
          </w:p>
        </w:tc>
      </w:tr>
      <w:tr w14:paraId="4E596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E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683D0D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AMLODIPINE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E91FD9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69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E75D3B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7.94(6.25-10.09)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01FE7D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7.94(406.83)</w:t>
            </w:r>
          </w:p>
        </w:tc>
      </w:tr>
      <w:tr w14:paraId="218FF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9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33FBDA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FLUOXETINE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DBDD78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43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BE3ED9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11.12(8.23-15.04)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F61018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11.11(388.94)</w:t>
            </w:r>
          </w:p>
        </w:tc>
      </w:tr>
      <w:tr w14:paraId="0EB01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A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578464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GABAPENTIN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240063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38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9ED84A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3.94(2.86-5.43)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540392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3.94(82.05)</w:t>
            </w:r>
          </w:p>
        </w:tc>
      </w:tr>
      <w:tr w14:paraId="084BD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5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A1B329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CITALOPRAM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62585F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33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18025B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4.69(3.32-6.61)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9F0876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4.68(94.35)</w:t>
            </w:r>
          </w:p>
        </w:tc>
      </w:tr>
      <w:tr w14:paraId="0FA66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6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68FBA55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ALPRAZOLAM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5249EF0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12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86762D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2.78(1.58-4.91)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CDD8DCB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2.78(13.64)</w:t>
            </w:r>
          </w:p>
        </w:tc>
      </w:tr>
      <w:tr w14:paraId="2C1CB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C5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B9EFB64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SERTRALINE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16D838A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A058CB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1.48(0.82-2.68)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9AD7F2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1.48(1.71)</w:t>
            </w:r>
          </w:p>
        </w:tc>
      </w:tr>
      <w:tr w14:paraId="5BA4F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99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E0D162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141243F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BBB8D9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0.33(0.18-0.6)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66B1CC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0.33(14.52)</w:t>
            </w:r>
          </w:p>
        </w:tc>
      </w:tr>
      <w:tr w14:paraId="3B619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21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5A9DA8D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ARIPIPRAZOLE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432395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10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B21988F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0.96(0.51-1.78)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4345BE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0.96(0.02)</w:t>
            </w:r>
          </w:p>
        </w:tc>
      </w:tr>
      <w:tr w14:paraId="559F0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C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627E82A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VENLAFAXINE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4FB263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5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A0FF2F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0.66(0.27-1.59)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0F03E6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0.66(0.88)</w:t>
            </w:r>
          </w:p>
        </w:tc>
      </w:tr>
      <w:tr w14:paraId="3C56B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</w:tcBorders>
            <w:shd w:val="clear" w:color="auto" w:fill="FFFFFF"/>
          </w:tcPr>
          <w:p w14:paraId="2152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358" w:type="pct"/>
            <w:tcBorders>
              <w:top w:val="nil"/>
            </w:tcBorders>
            <w:shd w:val="clear" w:color="auto" w:fill="FFFFFF"/>
            <w:vAlign w:val="top"/>
          </w:tcPr>
          <w:p w14:paraId="37C86C5A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SODIUM OXYBATE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FFFFFF"/>
            <w:vAlign w:val="top"/>
          </w:tcPr>
          <w:p w14:paraId="6959C2D3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4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FFFFFF"/>
            <w:vAlign w:val="top"/>
          </w:tcPr>
          <w:p w14:paraId="6B83B890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0.33(0.12-0.89)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FFFFFF"/>
            <w:vAlign w:val="top"/>
          </w:tcPr>
          <w:p w14:paraId="50E3FB1C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0.33(5.37)</w:t>
            </w:r>
          </w:p>
        </w:tc>
      </w:tr>
      <w:tr w14:paraId="06427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shd w:val="clear" w:color="auto" w:fill="FFFFFF"/>
          </w:tcPr>
          <w:p w14:paraId="598C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358" w:type="pct"/>
            <w:shd w:val="clear" w:color="auto" w:fill="FFFFFF"/>
            <w:vAlign w:val="top"/>
          </w:tcPr>
          <w:p w14:paraId="158F0100">
            <w:pPr>
              <w:spacing w:beforeLines="0" w:afterLines="0"/>
              <w:jc w:val="center"/>
              <w:rPr>
                <w:rFonts w:hint="eastAsia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eastAsia="微软雅黑" w:cs="Times New Roman"/>
                <w:b w:val="0"/>
                <w:color w:val="auto"/>
                <w:sz w:val="22"/>
                <w:szCs w:val="24"/>
                <w:lang w:eastAsia="zh-CN"/>
              </w:rPr>
              <w:t>PREGABALIN</w:t>
            </w:r>
          </w:p>
        </w:tc>
        <w:tc>
          <w:tcPr>
            <w:tcW w:w="954" w:type="pct"/>
            <w:shd w:val="clear" w:color="auto" w:fill="FFFFFF"/>
            <w:vAlign w:val="top"/>
          </w:tcPr>
          <w:p w14:paraId="6D365EE2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2</w:t>
            </w:r>
          </w:p>
        </w:tc>
        <w:tc>
          <w:tcPr>
            <w:tcW w:w="954" w:type="pct"/>
            <w:shd w:val="clear" w:color="auto" w:fill="FFFFFF"/>
            <w:vAlign w:val="top"/>
          </w:tcPr>
          <w:p w14:paraId="46A99E8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0.12(0.03-0.49)</w:t>
            </w:r>
          </w:p>
        </w:tc>
        <w:tc>
          <w:tcPr>
            <w:tcW w:w="954" w:type="pct"/>
            <w:shd w:val="clear" w:color="auto" w:fill="FFFFFF"/>
            <w:vAlign w:val="top"/>
          </w:tcPr>
          <w:p w14:paraId="162DF6E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0.12(12.45)</w:t>
            </w:r>
          </w:p>
        </w:tc>
      </w:tr>
      <w:tr w14:paraId="53716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shd w:val="clear" w:color="auto" w:fill="FFFFFF"/>
          </w:tcPr>
          <w:p w14:paraId="40DF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358" w:type="pct"/>
            <w:shd w:val="clear" w:color="auto" w:fill="FFFFFF"/>
            <w:vAlign w:val="top"/>
          </w:tcPr>
          <w:p w14:paraId="6F47BCB0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OLANZAPINE</w:t>
            </w:r>
          </w:p>
        </w:tc>
        <w:tc>
          <w:tcPr>
            <w:tcW w:w="954" w:type="pct"/>
            <w:shd w:val="clear" w:color="auto" w:fill="FFFFFF"/>
            <w:vAlign w:val="top"/>
          </w:tcPr>
          <w:p w14:paraId="0887034E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shd w:val="clear" w:color="auto" w:fill="FFFFFF"/>
            <w:vAlign w:val="top"/>
          </w:tcPr>
          <w:p w14:paraId="5BB5186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0.15(0.02-1.07)</w:t>
            </w:r>
          </w:p>
        </w:tc>
        <w:tc>
          <w:tcPr>
            <w:tcW w:w="954" w:type="pct"/>
            <w:shd w:val="clear" w:color="auto" w:fill="FFFFFF"/>
            <w:vAlign w:val="top"/>
          </w:tcPr>
          <w:p w14:paraId="61328356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0.15(4.77)</w:t>
            </w:r>
          </w:p>
        </w:tc>
      </w:tr>
      <w:tr w14:paraId="4B341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bottom w:val="single" w:color="000000" w:sz="12" w:space="0"/>
            </w:tcBorders>
            <w:shd w:val="clear" w:color="auto" w:fill="FFFFFF"/>
          </w:tcPr>
          <w:p w14:paraId="3757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358" w:type="pct"/>
            <w:tcBorders>
              <w:bottom w:val="single" w:color="000000" w:sz="12" w:space="0"/>
            </w:tcBorders>
            <w:shd w:val="clear" w:color="auto" w:fill="FFFFFF"/>
            <w:vAlign w:val="top"/>
          </w:tcPr>
          <w:p w14:paraId="0995F047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ZOLPIDEM</w:t>
            </w:r>
          </w:p>
        </w:tc>
        <w:tc>
          <w:tcPr>
            <w:tcW w:w="954" w:type="pct"/>
            <w:tcBorders>
              <w:bottom w:val="single" w:color="000000" w:sz="12" w:space="0"/>
            </w:tcBorders>
            <w:shd w:val="clear" w:color="auto" w:fill="FFFFFF"/>
            <w:vAlign w:val="top"/>
          </w:tcPr>
          <w:p w14:paraId="668585E9">
            <w:pPr>
              <w:spacing w:beforeLines="0" w:afterLines="0"/>
              <w:jc w:val="center"/>
              <w:rPr>
                <w:rFonts w:hint="default" w:ascii="Times New Roman" w:hAnsi="Times New Roman" w:eastAsia="微软雅黑" w:cs="Times New Roman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bottom w:val="single" w:color="000000" w:sz="12" w:space="0"/>
            </w:tcBorders>
            <w:shd w:val="clear" w:color="auto" w:fill="FFFFFF"/>
            <w:vAlign w:val="top"/>
          </w:tcPr>
          <w:p w14:paraId="7009C0F1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0.38(0.05-2.68)</w:t>
            </w:r>
          </w:p>
        </w:tc>
        <w:tc>
          <w:tcPr>
            <w:tcW w:w="954" w:type="pct"/>
            <w:tcBorders>
              <w:bottom w:val="single" w:color="000000" w:sz="12" w:space="0"/>
            </w:tcBorders>
            <w:shd w:val="clear" w:color="auto" w:fill="FFFFFF"/>
            <w:vAlign w:val="top"/>
          </w:tcPr>
          <w:p w14:paraId="0593819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0.38(1.02)</w:t>
            </w:r>
          </w:p>
        </w:tc>
      </w:tr>
    </w:tbl>
    <w:p w14:paraId="453142C7">
      <w:pPr>
        <w:bidi w:val="0"/>
        <w:jc w:val="both"/>
        <w:rPr>
          <w:rFonts w:hint="default" w:ascii="Times New Roman" w:hAnsi="Times New Roman" w:cs="Times New Roman"/>
          <w:i w:val="0"/>
          <w:iCs/>
          <w:color w:val="auto"/>
          <w:kern w:val="2"/>
          <w:sz w:val="21"/>
          <w:szCs w:val="24"/>
          <w:lang w:val="en-US" w:eastAsia="zh-CN" w:bidi="ar-SA"/>
        </w:rPr>
      </w:pPr>
    </w:p>
    <w:p w14:paraId="07414DE4">
      <w:pPr>
        <w:bidi w:val="0"/>
        <w:jc w:val="both"/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Supplementary Table S</w:t>
      </w:r>
      <w:r>
        <w:rPr>
          <w:rFonts w:hint="eastAsia" w:ascii="Times New Roman" w:hAnsi="Times New Roman" w:cs="Times New Roman"/>
          <w:b/>
          <w:bCs/>
          <w:i w:val="0"/>
          <w:iCs/>
          <w:color w:val="auto"/>
          <w:kern w:val="2"/>
          <w:sz w:val="24"/>
          <w:szCs w:val="32"/>
          <w:lang w:val="en-US" w:eastAsia="zh-CN" w:bidi="ar-SA"/>
        </w:rPr>
        <w:t>8. Top 20 medications associated with assisted suicide from FAERS ranked by frequency.</w:t>
      </w:r>
    </w:p>
    <w:tbl>
      <w:tblPr>
        <w:tblStyle w:val="20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2714"/>
        <w:gridCol w:w="1907"/>
        <w:gridCol w:w="1907"/>
        <w:gridCol w:w="1907"/>
      </w:tblGrid>
      <w:tr w14:paraId="25F5C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D5F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RANKING</w:t>
            </w:r>
          </w:p>
        </w:tc>
        <w:tc>
          <w:tcPr>
            <w:tcW w:w="13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15B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DRUGNAME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2C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FREQUENCY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46BFAB9A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ROR(95%Cl)</w:t>
            </w:r>
          </w:p>
        </w:tc>
        <w:tc>
          <w:tcPr>
            <w:tcW w:w="95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top"/>
          </w:tcPr>
          <w:p w14:paraId="521211F8">
            <w:pPr>
              <w:spacing w:beforeLines="0" w:afterLines="0"/>
              <w:jc w:val="center"/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2"/>
                <w:szCs w:val="24"/>
              </w:rPr>
              <w:t>PRR(χ2)</w:t>
            </w:r>
          </w:p>
        </w:tc>
      </w:tr>
      <w:tr w14:paraId="4B0F9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6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EC880F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22"/>
                <w:szCs w:val="24"/>
              </w:rPr>
              <w:t>SODIUM OXYBATE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7823E3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2596A5F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5.03(0.69-36.54)</w:t>
            </w:r>
          </w:p>
        </w:tc>
        <w:tc>
          <w:tcPr>
            <w:tcW w:w="95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6D4CA9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5.03(3.15)</w:t>
            </w:r>
          </w:p>
        </w:tc>
      </w:tr>
      <w:tr w14:paraId="5EB10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5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EF538A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OXYCODONE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735C034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02CCE0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1.83(0.25-13.33)</w:t>
            </w:r>
          </w:p>
        </w:tc>
        <w:tc>
          <w:tcPr>
            <w:tcW w:w="9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8B859E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1.83(0.37)</w:t>
            </w:r>
          </w:p>
        </w:tc>
      </w:tr>
      <w:tr w14:paraId="7B434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D8C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115EA128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LAMOTRIGINE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29A20D53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z w:val="22"/>
                <w:szCs w:val="24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282630F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9.09(1.25-66.11)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top"/>
          </w:tcPr>
          <w:p w14:paraId="567D28D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HAnsi"/>
                <w:color w:val="auto"/>
                <w:sz w:val="22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4"/>
              </w:rPr>
              <w:t>9.09(7.03)</w:t>
            </w:r>
          </w:p>
        </w:tc>
      </w:tr>
    </w:tbl>
    <w:p w14:paraId="589AC384">
      <w:pPr>
        <w:spacing w:before="240"/>
        <w:rPr>
          <w:color w:val="auto"/>
        </w:rPr>
      </w:pPr>
      <w:bookmarkStart w:id="0" w:name="_GoBack"/>
      <w:bookmarkEnd w:id="0"/>
    </w:p>
    <w:sectPr>
      <w:headerReference r:id="rId6" w:type="first"/>
      <w:footerReference r:id="rId7" w:type="default"/>
      <w:headerReference r:id="rId5" w:type="even"/>
      <w:footerReference r:id="rId8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8F0DD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CB0A29A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6CB0A29A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2360E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1BAB85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1B1BAB85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23D27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8AEDC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2MTk2N2FlMjJjYzAyZTJiYWQyMTVlNDFmMWRmYTMifQ=="/>
  </w:docVars>
  <w:rsids>
    <w:rsidRoot w:val="00172A27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247F5F9C"/>
    <w:rsid w:val="370601FD"/>
    <w:rsid w:val="412A69CE"/>
    <w:rsid w:val="4B015F61"/>
    <w:rsid w:val="5AEB241E"/>
    <w:rsid w:val="5E374047"/>
    <w:rsid w:val="7BA9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autoRedefine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autoRedefine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autoRedefine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autoRedefine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autoRedefine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autoRedefine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autoRedefine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autoRedefine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autoRedefine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autoRedefine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autoRedefine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autoRedefine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autoRedefine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autoRedefine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autoRedefine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autoRedefine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autoRedefine/>
    <w:semiHidden/>
    <w:unhideWhenUsed/>
    <w:qFormat/>
    <w:uiPriority w:val="99"/>
  </w:style>
  <w:style w:type="character" w:styleId="28">
    <w:name w:val="Hyperlink"/>
    <w:basedOn w:val="22"/>
    <w:autoRedefine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autoRedefine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autoRedefine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autoRedefine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autoRedefine/>
    <w:qFormat/>
    <w:uiPriority w:val="1"/>
  </w:style>
  <w:style w:type="character" w:customStyle="1" w:styleId="35">
    <w:name w:val="Balloon Text Char"/>
    <w:basedOn w:val="22"/>
    <w:link w:val="12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autoRedefine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autoRedefine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autoRedefine/>
    <w:qFormat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autoRedefine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autoRedefine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autoRedefine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autoRedefine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autoRedefine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autoRedefine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autoRedefine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autoRedefine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autoRedefine/>
    <w:qFormat/>
    <w:uiPriority w:val="0"/>
    <w:pPr>
      <w:spacing w:after="120"/>
    </w:pPr>
    <w:rPr>
      <w:i/>
    </w:rPr>
  </w:style>
  <w:style w:type="paragraph" w:customStyle="1" w:styleId="53">
    <w:name w:val="Revision"/>
    <w:autoRedefine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6</Pages>
  <Words>556</Words>
  <Characters>3645</Characters>
  <Lines>6</Lines>
  <Paragraphs>1</Paragraphs>
  <TotalTime>0</TotalTime>
  <ScaleCrop>false</ScaleCrop>
  <LinksUpToDate>false</LinksUpToDate>
  <CharactersWithSpaces>3758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谢文龙</cp:lastModifiedBy>
  <cp:lastPrinted>2013-10-03T12:51:00Z</cp:lastPrinted>
  <dcterms:modified xsi:type="dcterms:W3CDTF">2024-12-05T02:28:10Z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2052-12.1.0.19302</vt:lpwstr>
  </property>
  <property fmtid="{D5CDD505-2E9C-101B-9397-08002B2CF9AE}" pid="11" name="ICV">
    <vt:lpwstr>8C51F89E0EE6475E8EF3CCBE0FAFA77E_13</vt:lpwstr>
  </property>
</Properties>
</file>