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99D" w:rsidRPr="005E3DFE" w:rsidRDefault="003E199D" w:rsidP="003E199D">
      <w:pPr>
        <w:rPr>
          <w:rFonts w:ascii="Times New Roman" w:hAnsi="Times New Roman" w:cs="Times New Roman"/>
          <w:b/>
          <w:color w:val="000000" w:themeColor="text1"/>
        </w:rPr>
      </w:pPr>
      <w:r w:rsidRPr="005E3DFE">
        <w:rPr>
          <w:rFonts w:ascii="Times New Roman" w:hAnsi="Times New Roman" w:cs="Times New Roman"/>
          <w:b/>
          <w:color w:val="000000" w:themeColor="text1"/>
        </w:rPr>
        <w:t>Additional File 6: Supplementary Figure S6</w:t>
      </w:r>
    </w:p>
    <w:p w:rsidR="003E199D" w:rsidRDefault="003E199D" w:rsidP="003E199D">
      <w:pPr>
        <w:rPr>
          <w:rFonts w:ascii="Times New Roman" w:hAnsi="Times New Roman" w:cs="Times New Roman"/>
        </w:rPr>
      </w:pPr>
    </w:p>
    <w:p w:rsidR="003E199D" w:rsidRDefault="003E199D" w:rsidP="003E199D">
      <w:pPr>
        <w:rPr>
          <w:rFonts w:ascii="Times New Roman" w:hAnsi="Times New Roman" w:cs="Times New Roman"/>
        </w:rPr>
      </w:pPr>
    </w:p>
    <w:p w:rsidR="003E199D" w:rsidRDefault="003E199D" w:rsidP="003E199D">
      <w:pPr>
        <w:rPr>
          <w:rFonts w:ascii="Times New Roman" w:hAnsi="Times New Roman" w:cs="Times New Roman"/>
        </w:rPr>
      </w:pPr>
      <w:r w:rsidRPr="00FE47A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09548E" wp14:editId="03FDA308">
                <wp:simplePos x="0" y="0"/>
                <wp:positionH relativeFrom="column">
                  <wp:posOffset>220799</wp:posOffset>
                </wp:positionH>
                <wp:positionV relativeFrom="paragraph">
                  <wp:posOffset>175260</wp:posOffset>
                </wp:positionV>
                <wp:extent cx="5601970" cy="2066369"/>
                <wp:effectExtent l="0" t="0" r="0" b="0"/>
                <wp:wrapSquare wrapText="bothSides"/>
                <wp:docPr id="48" name="Group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1970" cy="2066369"/>
                          <a:chOff x="0" y="0"/>
                          <a:chExt cx="5601970" cy="2066369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620259" y="0"/>
                            <a:ext cx="1816100" cy="157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11"/>
                        <wps:cNvSpPr txBox="1"/>
                        <wps:spPr>
                          <a:xfrm>
                            <a:off x="0" y="1682829"/>
                            <a:ext cx="5601970" cy="38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199D" w:rsidRPr="00E70CE3" w:rsidRDefault="003E199D" w:rsidP="003E19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E70CE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Figure </w:t>
                              </w:r>
                              <w:bookmarkStart w:id="0" w:name="_GoBack"/>
                              <w:r w:rsidRPr="005E3DFE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S6</w:t>
                              </w:r>
                              <w:bookmarkEnd w:id="0"/>
                              <w:r w:rsidRPr="00E70CE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Pr="00E70CE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Levels of HMGB1 measured by ELISA in the supernatant of the indicated </w:t>
                              </w:r>
                            </w:p>
                            <w:p w:rsidR="003E199D" w:rsidRPr="00E70CE3" w:rsidRDefault="003E199D" w:rsidP="003E199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70CE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PDAC cell lines.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9548E" id="Group 1" o:spid="_x0000_s1026" style="position:absolute;margin-left:17.4pt;margin-top:13.8pt;width:441.1pt;height:162.7pt;z-index:251659264" coordsize="56019,2066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16202;width:18161;height:157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&#13;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top:16828;width:56019;height:38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" filled="f" stroked="f">
                  <v:textbox style="mso-fit-shape-to-text:t">
                    <w:txbxContent>
                      <w:p w:rsidR="003E199D" w:rsidRPr="00E70CE3" w:rsidRDefault="003E199D" w:rsidP="003E19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E70CE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Figure </w:t>
                        </w:r>
                        <w:bookmarkStart w:id="1" w:name="_GoBack"/>
                        <w:r w:rsidRPr="005E3DFE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S6</w:t>
                        </w:r>
                        <w:bookmarkEnd w:id="1"/>
                        <w:r w:rsidRPr="00E70CE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Pr="00E70CE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Levels of HMGB1 measured by ELISA in the supernatant of the indicated </w:t>
                        </w:r>
                      </w:p>
                      <w:p w:rsidR="003E199D" w:rsidRPr="00E70CE3" w:rsidRDefault="003E199D" w:rsidP="003E199D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E70CE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PDAC cell lines.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C31CC" w:rsidRPr="00E04EDA" w:rsidRDefault="00EC31CC">
      <w:pPr>
        <w:rPr>
          <w:rFonts w:ascii="Times New Roman" w:hAnsi="Times New Roman" w:cs="Times New Roman"/>
        </w:rPr>
      </w:pPr>
    </w:p>
    <w:sectPr w:rsidR="00EC31CC" w:rsidRPr="00E04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FE"/>
    <w:rsid w:val="00085F8F"/>
    <w:rsid w:val="001E571E"/>
    <w:rsid w:val="00202944"/>
    <w:rsid w:val="003E199D"/>
    <w:rsid w:val="005E3DFE"/>
    <w:rsid w:val="00A262F6"/>
    <w:rsid w:val="00A374F7"/>
    <w:rsid w:val="00E04EDA"/>
    <w:rsid w:val="00EC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3D3B998-A9CC-464A-B7CD-9B531EF9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E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rotti.mariapia/Desktop/Jounal%20for%20ImmunoTherapy%20of%20Cancer/Proof/40425_2019_521_MOESM6_ES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40425_2019_521_MOESM6_ESM.dotx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</cp:revision>
  <dcterms:created xsi:type="dcterms:W3CDTF">2019-02-04T13:25:00Z</dcterms:created>
  <dcterms:modified xsi:type="dcterms:W3CDTF">2019-02-04T13:25:00Z</dcterms:modified>
</cp:coreProperties>
</file>