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7370" w14:textId="1D0A2BF0" w:rsidR="00DD5FCB" w:rsidRPr="00DD5FCB" w:rsidRDefault="001E6FA6" w:rsidP="00DD5F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r w:rsidR="00DD5FCB" w:rsidRPr="002E7AE9">
        <w:rPr>
          <w:rFonts w:ascii="Times New Roman" w:hAnsi="Times New Roman" w:cs="Times New Roman"/>
        </w:rPr>
        <w:t xml:space="preserve"> </w:t>
      </w:r>
      <w:r w:rsidR="00006EB0">
        <w:rPr>
          <w:rFonts w:ascii="Times New Roman" w:hAnsi="Times New Roman" w:cs="Times New Roman"/>
        </w:rPr>
        <w:t>1</w:t>
      </w:r>
      <w:r w:rsidR="00DD5FCB" w:rsidRPr="002E7AE9">
        <w:rPr>
          <w:rFonts w:ascii="Times New Roman" w:hAnsi="Times New Roman" w:cs="Times New Roman"/>
        </w:rPr>
        <w:t>: Movement summaries for GPS-tracked koalas</w:t>
      </w:r>
      <w:r w:rsidR="001B3F02">
        <w:rPr>
          <w:rFonts w:ascii="Times New Roman" w:hAnsi="Times New Roman" w:cs="Times New Roman"/>
        </w:rPr>
        <w:t>, including koala group, sex and age</w:t>
      </w:r>
      <w:r w:rsidR="00DD5FCB" w:rsidRPr="002E7AE9">
        <w:rPr>
          <w:rFonts w:ascii="Times New Roman" w:hAnsi="Times New Roman" w:cs="Times New Roman"/>
        </w:rPr>
        <w:t xml:space="preserve">. Nightly distances are calculated by adding the </w:t>
      </w:r>
      <w:proofErr w:type="gramStart"/>
      <w:r w:rsidR="00DD5FCB" w:rsidRPr="002E7AE9">
        <w:rPr>
          <w:rFonts w:ascii="Times New Roman" w:hAnsi="Times New Roman" w:cs="Times New Roman"/>
        </w:rPr>
        <w:t>straight line</w:t>
      </w:r>
      <w:proofErr w:type="gramEnd"/>
      <w:r w:rsidR="00DD5FCB" w:rsidRPr="002E7AE9">
        <w:rPr>
          <w:rFonts w:ascii="Times New Roman" w:hAnsi="Times New Roman" w:cs="Times New Roman"/>
        </w:rPr>
        <w:t xml:space="preserve"> distances between each GPS point recorded between 7 pm and 7 am each night. Greatest distance is the furthest distance that each koala was recorded from their initial capture/release location. Displacement is the </w:t>
      </w:r>
      <w:proofErr w:type="gramStart"/>
      <w:r w:rsidR="00DD5FCB" w:rsidRPr="002E7AE9">
        <w:rPr>
          <w:rFonts w:ascii="Times New Roman" w:hAnsi="Times New Roman" w:cs="Times New Roman"/>
        </w:rPr>
        <w:t>straight line</w:t>
      </w:r>
      <w:proofErr w:type="gramEnd"/>
      <w:r w:rsidR="00DD5FCB" w:rsidRPr="002E7AE9">
        <w:rPr>
          <w:rFonts w:ascii="Times New Roman" w:hAnsi="Times New Roman" w:cs="Times New Roman"/>
        </w:rPr>
        <w:t xml:space="preserve"> distance between the first and last capture locations for each koala.</w:t>
      </w:r>
    </w:p>
    <w:tbl>
      <w:tblPr>
        <w:tblStyle w:val="PlainTable2"/>
        <w:tblW w:w="13958" w:type="dxa"/>
        <w:tblCellSpacing w:w="14" w:type="dxa"/>
        <w:tblLook w:val="04A0" w:firstRow="1" w:lastRow="0" w:firstColumn="1" w:lastColumn="0" w:noHBand="0" w:noVBand="1"/>
      </w:tblPr>
      <w:tblGrid>
        <w:gridCol w:w="1691"/>
        <w:gridCol w:w="1263"/>
        <w:gridCol w:w="872"/>
        <w:gridCol w:w="1370"/>
        <w:gridCol w:w="1404"/>
        <w:gridCol w:w="1395"/>
        <w:gridCol w:w="1395"/>
        <w:gridCol w:w="1475"/>
        <w:gridCol w:w="1530"/>
        <w:gridCol w:w="1563"/>
      </w:tblGrid>
      <w:tr w:rsidR="00DD5FCB" w14:paraId="70B650A0" w14:textId="77777777" w:rsidTr="00843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6911EEB1" w14:textId="77777777" w:rsidR="00DD5FCB" w:rsidRPr="002F5846" w:rsidRDefault="00DD5FCB" w:rsidP="008435A0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Koala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FFEDF21" w14:textId="6C300B91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  <w:r w:rsidR="00E529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7AE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FC2E53C" w14:textId="0A38B683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  <w:r w:rsidR="00E529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7AE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2E0E606" w14:textId="3A586363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 (</w:t>
            </w:r>
            <w:r w:rsidR="00E52973">
              <w:rPr>
                <w:rFonts w:ascii="Times New Roman" w:hAnsi="Times New Roman" w:cs="Times New Roman"/>
                <w:sz w:val="22"/>
                <w:szCs w:val="22"/>
              </w:rPr>
              <w:t>approx.)</w:t>
            </w:r>
            <w:r w:rsidR="00E52973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58E522A2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Days tracked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696E925E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Home range (50%)</w:t>
            </w:r>
          </w:p>
          <w:p w14:paraId="51F2011B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(ha)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C21444C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Home range (95%)</w:t>
            </w:r>
          </w:p>
          <w:p w14:paraId="3345E922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(ha)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C0D88CF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Mean nightly distance (m)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E461D4D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Greatest distance moved (m)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72DF0456" w14:textId="77777777" w:rsidR="00DD5FCB" w:rsidRPr="002F5846" w:rsidRDefault="00DD5FCB" w:rsidP="008435A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Displacement distance (m)</w:t>
            </w:r>
          </w:p>
        </w:tc>
      </w:tr>
      <w:tr w:rsidR="00DD5FCB" w14:paraId="357F5B53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bottom w:val="nil"/>
            </w:tcBorders>
          </w:tcPr>
          <w:p w14:paraId="1D3FEDDB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Tallow</w:t>
            </w:r>
          </w:p>
        </w:tc>
        <w:tc>
          <w:tcPr>
            <w:tcW w:w="1235" w:type="dxa"/>
            <w:tcBorders>
              <w:bottom w:val="nil"/>
            </w:tcBorders>
          </w:tcPr>
          <w:p w14:paraId="3894BB68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bottom w:val="nil"/>
            </w:tcBorders>
          </w:tcPr>
          <w:p w14:paraId="3CE65E3F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bottom w:val="nil"/>
            </w:tcBorders>
          </w:tcPr>
          <w:p w14:paraId="6CBA6C14" w14:textId="30CF72FF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376" w:type="dxa"/>
            <w:tcBorders>
              <w:bottom w:val="nil"/>
            </w:tcBorders>
          </w:tcPr>
          <w:p w14:paraId="46D1294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367" w:type="dxa"/>
            <w:tcBorders>
              <w:bottom w:val="nil"/>
            </w:tcBorders>
          </w:tcPr>
          <w:p w14:paraId="6128BBB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51.62</w:t>
            </w:r>
          </w:p>
        </w:tc>
        <w:tc>
          <w:tcPr>
            <w:tcW w:w="1367" w:type="dxa"/>
            <w:tcBorders>
              <w:bottom w:val="nil"/>
            </w:tcBorders>
          </w:tcPr>
          <w:p w14:paraId="72B552A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418.07</w:t>
            </w:r>
          </w:p>
        </w:tc>
        <w:tc>
          <w:tcPr>
            <w:tcW w:w="1447" w:type="dxa"/>
            <w:tcBorders>
              <w:bottom w:val="nil"/>
            </w:tcBorders>
          </w:tcPr>
          <w:p w14:paraId="313103A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502" w:type="dxa"/>
            <w:tcBorders>
              <w:bottom w:val="nil"/>
            </w:tcBorders>
          </w:tcPr>
          <w:p w14:paraId="4066B51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3495</w:t>
            </w:r>
          </w:p>
        </w:tc>
        <w:tc>
          <w:tcPr>
            <w:tcW w:w="1521" w:type="dxa"/>
            <w:tcBorders>
              <w:bottom w:val="nil"/>
            </w:tcBorders>
          </w:tcPr>
          <w:p w14:paraId="3F3D80B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2130</w:t>
            </w:r>
          </w:p>
        </w:tc>
      </w:tr>
      <w:tr w:rsidR="00DD5FCB" w14:paraId="5FB7BFF0" w14:textId="77777777" w:rsidTr="008435A0">
        <w:trPr>
          <w:trHeight w:val="275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71DF4223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Bear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CF92164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C82C9BB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081BA96" w14:textId="7B35DC2D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BDFFA6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A9679E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267.5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9CF014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1489.34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2572199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54D03FC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8362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169EA8A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5737</w:t>
            </w:r>
          </w:p>
        </w:tc>
      </w:tr>
      <w:tr w:rsidR="00DD5FCB" w14:paraId="334E0DC3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274B54C6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Hamish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FFFE9B4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7B55396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254A059" w14:textId="67990F67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3983DA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3282799A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176.85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27FD08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1044.05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C6EAA4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C86145F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7645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0EC8400E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6567</w:t>
            </w:r>
          </w:p>
        </w:tc>
      </w:tr>
      <w:tr w:rsidR="00DD5FCB" w14:paraId="3DE1693D" w14:textId="77777777" w:rsidTr="008435A0">
        <w:trPr>
          <w:trHeight w:val="25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5472BFEA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Matthew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1395830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FF8FDA9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E27F62A" w14:textId="4E9B6913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~3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4E1B84D2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0C344C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276.55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2E3273FD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1543.09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609887C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389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69CBE9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5690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648B1F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3767</w:t>
            </w:r>
          </w:p>
        </w:tc>
      </w:tr>
      <w:tr w:rsidR="00DD5FCB" w14:paraId="23DBE2CC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0B8F2EB1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Tahlia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EFEF480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5F68ED1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ED1CA3B" w14:textId="2CEC4B90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11481F4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6E4216A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8E28B57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36086C6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C33CFE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3170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ABB05D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2084</w:t>
            </w:r>
          </w:p>
        </w:tc>
      </w:tr>
      <w:tr w:rsidR="00DD5FCB" w14:paraId="407453B1" w14:textId="77777777" w:rsidTr="008435A0">
        <w:trPr>
          <w:trHeight w:val="27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45986FD8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Jessie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407931B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1A319EC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9264587" w14:textId="20813CAA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3.5-5.5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C46413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E415192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AE31F6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65.59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638E307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F6A3BE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1149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3988641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1149</w:t>
            </w:r>
          </w:p>
        </w:tc>
      </w:tr>
      <w:tr w:rsidR="00DD5FCB" w14:paraId="11D22DE6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49BB93E1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Jarrah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C24EBC4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F758D8D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BC441C7" w14:textId="2CB7F3D5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031C23D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6996EF6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235.77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E6C1505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884.89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736F4B4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FA833FF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3689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42DF768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2141</w:t>
            </w:r>
          </w:p>
        </w:tc>
      </w:tr>
      <w:tr w:rsidR="00DD5FCB" w14:paraId="11F57FD3" w14:textId="77777777" w:rsidTr="008435A0">
        <w:trPr>
          <w:trHeight w:val="25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47378DC5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Ian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946A7C4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69EE4F0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8C1CA1D" w14:textId="146D2A86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5.5-6.5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3D73AF3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A150A5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186.27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3439E0FA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724.7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2B78B3F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346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09C8F6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1878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13539C2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449</w:t>
            </w:r>
          </w:p>
        </w:tc>
      </w:tr>
      <w:tr w:rsidR="00DD5FCB" w14:paraId="0AB69D26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2358BE9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Mark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B451D59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5839F8C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58C8AE2" w14:textId="1C82167E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BB8F5D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1BB143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4.79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3102574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20.74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41DBBAA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59378E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592C5AF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</w:tr>
      <w:tr w:rsidR="00DD5FCB" w14:paraId="0D8DC4E6" w14:textId="77777777" w:rsidTr="00DD5FCB">
        <w:trPr>
          <w:trHeight w:val="24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AB774BA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Amelia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B05C6B6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7A4DE00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AE59473" w14:textId="1D13D20F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47CA937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D74679D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5B7DA8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94888B4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EB11252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282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A189EB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</w:tr>
      <w:tr w:rsidR="00DD5FCB" w14:paraId="16DFE145" w14:textId="77777777" w:rsidTr="00DD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single" w:sz="4" w:space="0" w:color="auto"/>
              <w:bottom w:val="nil"/>
            </w:tcBorders>
          </w:tcPr>
          <w:p w14:paraId="12C76D0C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Romane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14:paraId="07AF0F66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single" w:sz="4" w:space="0" w:color="auto"/>
              <w:bottom w:val="nil"/>
            </w:tcBorders>
          </w:tcPr>
          <w:p w14:paraId="61EE6BB5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</w:tcPr>
          <w:p w14:paraId="12A6ECAD" w14:textId="634AB2CC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~6</w:t>
            </w:r>
          </w:p>
        </w:tc>
        <w:tc>
          <w:tcPr>
            <w:tcW w:w="1376" w:type="dxa"/>
            <w:tcBorders>
              <w:top w:val="single" w:sz="4" w:space="0" w:color="auto"/>
              <w:bottom w:val="nil"/>
            </w:tcBorders>
          </w:tcPr>
          <w:p w14:paraId="28D26E3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</w:tcPr>
          <w:p w14:paraId="2BDBAEEB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45.91</w:t>
            </w: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</w:tcPr>
          <w:p w14:paraId="25D22CEA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219.83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14:paraId="0B11C1B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502" w:type="dxa"/>
            <w:tcBorders>
              <w:top w:val="single" w:sz="4" w:space="0" w:color="auto"/>
              <w:bottom w:val="nil"/>
            </w:tcBorders>
          </w:tcPr>
          <w:p w14:paraId="434024A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1873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14:paraId="0ECAD87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</w:tr>
      <w:tr w:rsidR="00DD5FCB" w14:paraId="7F87F549" w14:textId="77777777" w:rsidTr="008435A0">
        <w:trPr>
          <w:trHeight w:val="251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bottom w:val="nil"/>
            </w:tcBorders>
          </w:tcPr>
          <w:p w14:paraId="25D1CDD7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Claire</w:t>
            </w:r>
          </w:p>
        </w:tc>
        <w:tc>
          <w:tcPr>
            <w:tcW w:w="1235" w:type="dxa"/>
            <w:tcBorders>
              <w:bottom w:val="nil"/>
            </w:tcBorders>
          </w:tcPr>
          <w:p w14:paraId="7CD2664D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bottom w:val="nil"/>
            </w:tcBorders>
          </w:tcPr>
          <w:p w14:paraId="2EAB96D4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bottom w:val="nil"/>
            </w:tcBorders>
          </w:tcPr>
          <w:p w14:paraId="07C60A6D" w14:textId="38293482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~6</w:t>
            </w:r>
          </w:p>
        </w:tc>
        <w:tc>
          <w:tcPr>
            <w:tcW w:w="1376" w:type="dxa"/>
            <w:tcBorders>
              <w:bottom w:val="nil"/>
            </w:tcBorders>
          </w:tcPr>
          <w:p w14:paraId="538AAF0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1367" w:type="dxa"/>
            <w:tcBorders>
              <w:bottom w:val="nil"/>
            </w:tcBorders>
          </w:tcPr>
          <w:p w14:paraId="0A6A22B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20.78</w:t>
            </w:r>
          </w:p>
        </w:tc>
        <w:tc>
          <w:tcPr>
            <w:tcW w:w="1367" w:type="dxa"/>
            <w:tcBorders>
              <w:bottom w:val="nil"/>
            </w:tcBorders>
          </w:tcPr>
          <w:p w14:paraId="24C2D20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88.41</w:t>
            </w:r>
          </w:p>
        </w:tc>
        <w:tc>
          <w:tcPr>
            <w:tcW w:w="1447" w:type="dxa"/>
            <w:tcBorders>
              <w:bottom w:val="nil"/>
            </w:tcBorders>
          </w:tcPr>
          <w:p w14:paraId="60FF05B7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02" w:type="dxa"/>
            <w:tcBorders>
              <w:bottom w:val="nil"/>
            </w:tcBorders>
          </w:tcPr>
          <w:p w14:paraId="328B34C4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1251</w:t>
            </w:r>
          </w:p>
        </w:tc>
        <w:tc>
          <w:tcPr>
            <w:tcW w:w="1521" w:type="dxa"/>
            <w:tcBorders>
              <w:bottom w:val="nil"/>
            </w:tcBorders>
          </w:tcPr>
          <w:p w14:paraId="217423A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DD5FCB" w14:paraId="7911EF18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DD9DFE4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Evan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A6EF6BC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DFC5A06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51655D8" w14:textId="6B14B518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6.5-7.5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4E82C1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9F13CEA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8.51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6BA918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48.08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3E6DF4E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B5954B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4D1350D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</w:tr>
      <w:tr w:rsidR="00DD5FCB" w14:paraId="725AC801" w14:textId="77777777" w:rsidTr="008435A0">
        <w:trPr>
          <w:trHeight w:val="268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400E707E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Sage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4FE6685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EAFC081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778D395" w14:textId="45C910EE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6.5-7.5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159AFE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8BD1FC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18.19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A791BB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60.75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3329101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95A858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30C0DFE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295</w:t>
            </w:r>
          </w:p>
        </w:tc>
      </w:tr>
      <w:tr w:rsidR="00DD5FCB" w14:paraId="6B00098A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FB7D0D1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Drew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9D29E8A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0191250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CE05C67" w14:textId="4D1F2230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645D75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0635BC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24.65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2EC5CC0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80.08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7530C217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A92EA3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831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130DFA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</w:tr>
      <w:tr w:rsidR="00DD5FCB" w14:paraId="7026A57A" w14:textId="77777777" w:rsidTr="008435A0">
        <w:trPr>
          <w:trHeight w:val="26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7B7ADC1B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Bronwen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35AE415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40ECBF3D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571572F" w14:textId="5B4ED445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3.5-5.5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82A7F9C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16E863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25.18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81F160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116.51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3B9D4A5C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C3A854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1404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0C172D04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568</w:t>
            </w:r>
          </w:p>
        </w:tc>
      </w:tr>
      <w:tr w:rsidR="00DD5FCB" w14:paraId="1762911F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5A72DE9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Owen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9990F66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0FF08809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99F7BCB" w14:textId="22CA8440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~2.5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165CC8E8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0941B9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247.81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CF22E6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1085.68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1EA8C5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425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E15EA8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4531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49D1F9A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3147</w:t>
            </w:r>
          </w:p>
        </w:tc>
      </w:tr>
      <w:tr w:rsidR="00DD5FCB" w14:paraId="3971753F" w14:textId="77777777" w:rsidTr="008435A0">
        <w:trPr>
          <w:trHeight w:val="25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3B6620DD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Peggy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8078684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3C053B1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45769B1" w14:textId="34F7A95B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~2.5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587E949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B16AD3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72.98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FFEBF7C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307.10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6B04E8F6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66A1B61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2285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1FA9356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1933</w:t>
            </w:r>
          </w:p>
        </w:tc>
      </w:tr>
      <w:tr w:rsidR="00DD5FCB" w14:paraId="41DBABE0" w14:textId="77777777" w:rsidTr="00DD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single" w:sz="4" w:space="0" w:color="auto"/>
            </w:tcBorders>
          </w:tcPr>
          <w:p w14:paraId="50ABD5C4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Jett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14:paraId="6B349EE9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</w:tcPr>
          <w:p w14:paraId="5CC14143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CF1817A" w14:textId="7A132949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14:paraId="580112D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3C3D978E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21EBF250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14:paraId="73BBA4BA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</w:tcPr>
          <w:p w14:paraId="00AB6038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</w:tcBorders>
          </w:tcPr>
          <w:p w14:paraId="4997065B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</w:tr>
      <w:tr w:rsidR="00DD5FCB" w14:paraId="7792DC94" w14:textId="77777777" w:rsidTr="008435A0">
        <w:trPr>
          <w:trHeight w:val="268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235D7503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Kenny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35EB640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3829DFF" w14:textId="77777777" w:rsidR="00DD5FCB" w:rsidRPr="002F5846" w:rsidRDefault="00DD5FCB" w:rsidP="00DD5FC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4F43D4A" w14:textId="51E545FA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~10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58E0314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2BCE3759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16.16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212E15A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64.61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0020DC7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9D737CC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908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0084894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555</w:t>
            </w:r>
          </w:p>
        </w:tc>
      </w:tr>
      <w:tr w:rsidR="00DD5FCB" w14:paraId="683A113A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582502AA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Madonna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EE42487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15A10AE" w14:textId="77777777" w:rsidR="00DD5FCB" w:rsidRPr="002F5846" w:rsidRDefault="00DD5FCB" w:rsidP="00DD5FC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73EC18B" w14:textId="4F26A302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7.5-9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D93E5A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DDD6685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1B2E11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32.11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6723B5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75A9E5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A7867F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</w:tr>
      <w:tr w:rsidR="00DD5FCB" w14:paraId="413497FD" w14:textId="77777777" w:rsidTr="008435A0">
        <w:trPr>
          <w:trHeight w:val="25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6B3C061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Xavier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8E808B5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48A2B576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5184211" w14:textId="2E5C2B93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5.5-6.5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EAB439E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B4DDC2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9.46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5031F7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49.07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3DA7ED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040753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1112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03DC9B0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</w:tr>
      <w:tr w:rsidR="00DD5FCB" w14:paraId="478B22FE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9B79815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Murray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35228EF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1F9215A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D81734D" w14:textId="50BF8190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10-14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A3149AE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FE48A0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8.03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D90050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29.47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91D0F1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AD8DED1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631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3CE8BC4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</w:tr>
      <w:tr w:rsidR="00DD5FCB" w14:paraId="7A752379" w14:textId="77777777" w:rsidTr="008435A0">
        <w:trPr>
          <w:trHeight w:val="25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3FCA3D25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CS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C988A3C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2FBF8D1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785154F" w14:textId="299B679B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~3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78F580E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132018D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279.84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067270C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1191.05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6F5DC4CE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B54015A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5904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0C4D6E6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5184</w:t>
            </w:r>
          </w:p>
        </w:tc>
      </w:tr>
      <w:tr w:rsidR="00DD5FCB" w14:paraId="541F42C6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7ADEC4B3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Jaime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F2D0EDF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0EA066FE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A9BD9EB" w14:textId="3DB81C8A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2-3.5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0803D65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64212B5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11.69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FD47A7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62.32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56A7FA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1B0A08F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1007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00C54D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</w:tr>
      <w:tr w:rsidR="00DD5FCB" w14:paraId="0C5D3F2A" w14:textId="77777777" w:rsidTr="008435A0">
        <w:trPr>
          <w:trHeight w:val="251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4E518623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Grace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893CF3F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49827841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D4C43AF" w14:textId="7C59338C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1CD63E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F7E216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6.01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4D55F9D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15.83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48C1DE0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06FA422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5F89446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</w:tr>
      <w:tr w:rsidR="00DD5FCB" w14:paraId="1A1ACA80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704CD9CA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Annie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F4C08AD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2F5BD13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8634EC8" w14:textId="357CCDE8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34D2101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9BF4BF7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22.24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3AD2433C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113.26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2F6A1C0E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267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4C314F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1B07ECF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</w:tr>
      <w:tr w:rsidR="00DD5FCB" w14:paraId="69CF732A" w14:textId="77777777" w:rsidTr="008435A0">
        <w:trPr>
          <w:trHeight w:val="26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0D75344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Zinger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FA2051C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5AADFDB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75AC8D9" w14:textId="59940C54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30D80313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69FACC5D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57EEB2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0110B33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8B89368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BFBE6BB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DD5FCB" w14:paraId="0828E979" w14:textId="77777777" w:rsidTr="00843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56820D4A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Mia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644B376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4A59F12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0D429EB" w14:textId="4516281B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6658CE92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7F9ABB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403CF693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7DCC4BAD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18029BB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4CCDA467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</w:tr>
      <w:tr w:rsidR="00DD5FCB" w14:paraId="7B7CCA96" w14:textId="77777777" w:rsidTr="00DD5FCB">
        <w:trPr>
          <w:trHeight w:val="270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single" w:sz="4" w:space="0" w:color="auto"/>
            </w:tcBorders>
          </w:tcPr>
          <w:p w14:paraId="24918992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Alex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14:paraId="7E576BDE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</w:tcPr>
          <w:p w14:paraId="7AD22EF0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C5FA0CD" w14:textId="3D344AB6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1.5-3</w:t>
            </w:r>
          </w:p>
        </w:tc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14:paraId="2BA8BCCE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035FE6B5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11226641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14:paraId="6FB97D7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</w:tcPr>
          <w:p w14:paraId="3A0E29E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</w:tcBorders>
          </w:tcPr>
          <w:p w14:paraId="4C693756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</w:tr>
      <w:tr w:rsidR="00DD5FCB" w14:paraId="49A9D7EE" w14:textId="77777777" w:rsidTr="00DD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7D74CF5B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Rosalie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543C16F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3607E0B" w14:textId="77777777" w:rsidR="00DD5FCB" w:rsidRPr="002F5846" w:rsidRDefault="00DD5FCB" w:rsidP="001B3F0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7D020BE" w14:textId="64B6932C" w:rsidR="00DD5FCB" w:rsidRPr="002F5846" w:rsidRDefault="00DD5FCB" w:rsidP="001B3F02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3.5-5.5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0685146F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3A6DA018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1776.82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AA39449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8622.17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107C66A6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F7AB5A4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13273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7197050E" w14:textId="77777777" w:rsidR="00DD5FCB" w:rsidRPr="002F5846" w:rsidRDefault="00DD5FCB" w:rsidP="008435A0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12573</w:t>
            </w:r>
          </w:p>
        </w:tc>
      </w:tr>
      <w:tr w:rsidR="00DD5FCB" w14:paraId="26307B51" w14:textId="77777777" w:rsidTr="008435A0">
        <w:trPr>
          <w:trHeight w:val="255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tcBorders>
              <w:top w:val="nil"/>
              <w:bottom w:val="nil"/>
            </w:tcBorders>
          </w:tcPr>
          <w:p w14:paraId="13CDAA3E" w14:textId="77777777" w:rsidR="00DD5FCB" w:rsidRPr="002F5846" w:rsidRDefault="00DD5FCB" w:rsidP="008435A0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Brandy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408CBC3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07DDD5D" w14:textId="77777777" w:rsidR="00DD5FCB" w:rsidRPr="002F5846" w:rsidRDefault="00DD5FCB" w:rsidP="001B3F0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7A23DB6" w14:textId="01707A9D" w:rsidR="00DD5FCB" w:rsidRPr="002F5846" w:rsidRDefault="00DD5FCB" w:rsidP="001B3F02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AE9">
              <w:rPr>
                <w:rFonts w:ascii="Times New Roman" w:hAnsi="Times New Roman" w:cs="Times New Roman"/>
              </w:rPr>
              <w:t>~2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16262B7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515D23A1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579.3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7D2CBD50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3138.68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14:paraId="3867A07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A84FA54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7590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A8472AF" w14:textId="77777777" w:rsidR="00DD5FCB" w:rsidRPr="002F5846" w:rsidRDefault="00DD5FCB" w:rsidP="008435A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5846">
              <w:rPr>
                <w:rFonts w:ascii="Times New Roman" w:hAnsi="Times New Roman" w:cs="Times New Roman"/>
                <w:sz w:val="22"/>
                <w:szCs w:val="22"/>
              </w:rPr>
              <w:t>3393</w:t>
            </w:r>
          </w:p>
        </w:tc>
      </w:tr>
    </w:tbl>
    <w:p w14:paraId="27ECDCD2" w14:textId="77777777" w:rsidR="00DD5FCB" w:rsidRDefault="00DD5FCB"/>
    <w:p w14:paraId="2B063EFD" w14:textId="77777777" w:rsidR="00DD5FCB" w:rsidRDefault="00DD5FCB"/>
    <w:p w14:paraId="51C193DA" w14:textId="77777777" w:rsidR="001338A2" w:rsidRPr="00F72504" w:rsidRDefault="00DD5FCB" w:rsidP="00DD5FCB">
      <w:pPr>
        <w:rPr>
          <w:rFonts w:ascii="Times New Roman" w:hAnsi="Times New Roman" w:cs="Times New Roman"/>
        </w:rPr>
      </w:pPr>
      <w:r w:rsidRPr="002E7AE9">
        <w:rPr>
          <w:rFonts w:ascii="Times New Roman" w:hAnsi="Times New Roman" w:cs="Times New Roman"/>
          <w:vertAlign w:val="superscript"/>
        </w:rPr>
        <w:t xml:space="preserve">a </w:t>
      </w:r>
      <w:r w:rsidRPr="002E7AE9">
        <w:rPr>
          <w:rFonts w:ascii="Times New Roman" w:hAnsi="Times New Roman" w:cs="Times New Roman"/>
        </w:rPr>
        <w:t xml:space="preserve">R = rehabilitated, B = </w:t>
      </w:r>
      <w:r>
        <w:rPr>
          <w:rFonts w:ascii="Times New Roman" w:hAnsi="Times New Roman" w:cs="Times New Roman"/>
        </w:rPr>
        <w:t xml:space="preserve">non-rehabilitated in </w:t>
      </w:r>
      <w:r w:rsidRPr="002E7AE9">
        <w:rPr>
          <w:rFonts w:ascii="Times New Roman" w:hAnsi="Times New Roman" w:cs="Times New Roman"/>
        </w:rPr>
        <w:t xml:space="preserve">burnt </w:t>
      </w:r>
      <w:r>
        <w:rPr>
          <w:rFonts w:ascii="Times New Roman" w:hAnsi="Times New Roman" w:cs="Times New Roman"/>
        </w:rPr>
        <w:t>habitat</w:t>
      </w:r>
      <w:r w:rsidRPr="002E7AE9">
        <w:rPr>
          <w:rFonts w:ascii="Times New Roman" w:hAnsi="Times New Roman" w:cs="Times New Roman"/>
        </w:rPr>
        <w:t xml:space="preserve">, U = </w:t>
      </w:r>
      <w:r>
        <w:rPr>
          <w:rFonts w:ascii="Times New Roman" w:hAnsi="Times New Roman" w:cs="Times New Roman"/>
        </w:rPr>
        <w:t xml:space="preserve">non-rehabilitated in </w:t>
      </w:r>
      <w:r w:rsidRPr="002E7AE9">
        <w:rPr>
          <w:rFonts w:ascii="Times New Roman" w:hAnsi="Times New Roman" w:cs="Times New Roman"/>
        </w:rPr>
        <w:t xml:space="preserve">unburnt </w:t>
      </w:r>
      <w:r>
        <w:rPr>
          <w:rFonts w:ascii="Times New Roman" w:hAnsi="Times New Roman" w:cs="Times New Roman"/>
        </w:rPr>
        <w:t>habitat, E = excluded (i.e. moved from unburnt to burnt habitat)</w:t>
      </w:r>
      <w:r w:rsidRPr="002E7AE9">
        <w:rPr>
          <w:rFonts w:ascii="Times New Roman" w:hAnsi="Times New Roman" w:cs="Times New Roman"/>
        </w:rPr>
        <w:br/>
      </w:r>
      <w:r w:rsidRPr="00F72504">
        <w:rPr>
          <w:rFonts w:ascii="Times New Roman" w:hAnsi="Times New Roman" w:cs="Times New Roman"/>
          <w:vertAlign w:val="superscript"/>
        </w:rPr>
        <w:t xml:space="preserve">b </w:t>
      </w:r>
      <w:r w:rsidRPr="00F72504">
        <w:rPr>
          <w:rFonts w:ascii="Times New Roman" w:hAnsi="Times New Roman" w:cs="Times New Roman"/>
        </w:rPr>
        <w:t>F = female, M = male</w:t>
      </w:r>
    </w:p>
    <w:p w14:paraId="493991F9" w14:textId="77777777" w:rsidR="00F72504" w:rsidRDefault="001338A2">
      <w:pPr>
        <w:rPr>
          <w:rFonts w:ascii="Times New Roman" w:hAnsi="Times New Roman" w:cs="Times New Roman"/>
        </w:rPr>
      </w:pPr>
      <w:r w:rsidRPr="00F72504">
        <w:rPr>
          <w:rFonts w:ascii="Times New Roman" w:hAnsi="Times New Roman" w:cs="Times New Roman"/>
          <w:vertAlign w:val="superscript"/>
        </w:rPr>
        <w:t>c</w:t>
      </w:r>
      <w:r w:rsidR="008F557F" w:rsidRPr="00F72504">
        <w:rPr>
          <w:rFonts w:ascii="Times New Roman" w:hAnsi="Times New Roman" w:cs="Times New Roman"/>
          <w:vertAlign w:val="superscript"/>
        </w:rPr>
        <w:t xml:space="preserve"> </w:t>
      </w:r>
      <w:r w:rsidR="008F557F" w:rsidRPr="00F72504">
        <w:rPr>
          <w:rFonts w:ascii="Times New Roman" w:hAnsi="Times New Roman" w:cs="Times New Roman"/>
        </w:rPr>
        <w:t xml:space="preserve">Age </w:t>
      </w:r>
      <w:r w:rsidR="00033A6E" w:rsidRPr="00F72504">
        <w:rPr>
          <w:rFonts w:ascii="Times New Roman" w:hAnsi="Times New Roman" w:cs="Times New Roman"/>
        </w:rPr>
        <w:t>as</w:t>
      </w:r>
      <w:r w:rsidR="008F557F" w:rsidRPr="00F72504">
        <w:rPr>
          <w:rFonts w:ascii="Times New Roman" w:hAnsi="Times New Roman" w:cs="Times New Roman"/>
        </w:rPr>
        <w:t xml:space="preserve"> determined by tooth wear score </w:t>
      </w:r>
      <w:r w:rsidR="00F72504">
        <w:rPr>
          <w:rFonts w:ascii="Times New Roman" w:hAnsi="Times New Roman" w:cs="Times New Roman"/>
        </w:rPr>
        <w:fldChar w:fldCharType="begin"/>
      </w:r>
      <w:r w:rsidR="00F72504">
        <w:rPr>
          <w:rFonts w:ascii="Times New Roman" w:hAnsi="Times New Roman" w:cs="Times New Roman"/>
        </w:rPr>
        <w:instrText xml:space="preserve"> ADDIN EN.CITE &lt;EndNote&gt;&lt;Cite&gt;&lt;Author&gt;Martin&lt;/Author&gt;&lt;Year&gt;1981&lt;/Year&gt;&lt;RecNum&gt;487&lt;/RecNum&gt;&lt;DisplayText&gt;(Martin 1981)&lt;/DisplayText&gt;&lt;record&gt;&lt;rec-number&gt;487&lt;/rec-number&gt;&lt;foreign-keys&gt;&lt;key app="EN" db-id="zdrwd00rnszxfjetx2ivwd5bfraf9twr5aae" timestamp="1692777236" guid="254e8c1d-6c48-4465-b973-863dd925ed43"&gt;487&lt;/key&gt;&lt;/foreign-keys&gt;&lt;ref-type name="Journal Article"&gt;17&lt;/ref-type&gt;&lt;contributors&gt;&lt;authors&gt;&lt;author&gt;Martin, RW&lt;/author&gt;&lt;/authors&gt;&lt;/contributors&gt;&lt;titles&gt;&lt;title&gt;&lt;style face="normal" font="default" size="100%"&gt;Age-specific fertility in three populations of the koala, &lt;/style&gt;&lt;style face="italic" font="default" size="100%"&gt;Phascolarctos cinereus&lt;/style&gt;&lt;style face="normal" font="default" size="100%"&gt; Goldfuss, in Victoria&lt;/style&gt;&lt;/title&gt;&lt;secondary-title&gt;Wildlife Research&lt;/secondary-title&gt;&lt;/titles&gt;&lt;periodical&gt;&lt;full-title&gt;Wildlife Research&lt;/full-title&gt;&lt;/periodical&gt;&lt;pages&gt;275-283&lt;/pages&gt;&lt;volume&gt;8&lt;/volume&gt;&lt;number&gt;2&lt;/number&gt;&lt;dates&gt;&lt;year&gt;1981&lt;/year&gt;&lt;/dates&gt;&lt;isbn&gt;1448-5494&lt;/isbn&gt;&lt;urls&gt;&lt;/urls&gt;&lt;/record&gt;&lt;/Cite&gt;&lt;/EndNote&gt;</w:instrText>
      </w:r>
      <w:r w:rsidR="00F72504">
        <w:rPr>
          <w:rFonts w:ascii="Times New Roman" w:hAnsi="Times New Roman" w:cs="Times New Roman"/>
        </w:rPr>
        <w:fldChar w:fldCharType="separate"/>
      </w:r>
      <w:r w:rsidR="00F72504">
        <w:rPr>
          <w:rFonts w:ascii="Times New Roman" w:hAnsi="Times New Roman" w:cs="Times New Roman"/>
          <w:noProof/>
        </w:rPr>
        <w:t>(Martin 1981)</w:t>
      </w:r>
      <w:r w:rsidR="00F72504">
        <w:rPr>
          <w:rFonts w:ascii="Times New Roman" w:hAnsi="Times New Roman" w:cs="Times New Roman"/>
        </w:rPr>
        <w:fldChar w:fldCharType="end"/>
      </w:r>
    </w:p>
    <w:p w14:paraId="666817D2" w14:textId="77777777" w:rsidR="00F72504" w:rsidRDefault="00F72504">
      <w:pPr>
        <w:rPr>
          <w:rFonts w:ascii="Times New Roman" w:hAnsi="Times New Roman" w:cs="Times New Roman"/>
        </w:rPr>
      </w:pPr>
    </w:p>
    <w:p w14:paraId="7B11D9DE" w14:textId="77777777" w:rsidR="00F72504" w:rsidRDefault="00F72504">
      <w:pPr>
        <w:rPr>
          <w:rFonts w:ascii="Times New Roman" w:hAnsi="Times New Roman" w:cs="Times New Roman"/>
        </w:rPr>
      </w:pPr>
    </w:p>
    <w:p w14:paraId="0ED3ABCB" w14:textId="77777777" w:rsidR="00F72504" w:rsidRDefault="00F72504">
      <w:pPr>
        <w:rPr>
          <w:rFonts w:ascii="Times New Roman" w:hAnsi="Times New Roman" w:cs="Times New Roman"/>
        </w:rPr>
      </w:pPr>
    </w:p>
    <w:p w14:paraId="5E73A642" w14:textId="77777777" w:rsidR="00F72504" w:rsidRDefault="00F72504">
      <w:pPr>
        <w:rPr>
          <w:rFonts w:ascii="Times New Roman" w:hAnsi="Times New Roman" w:cs="Times New Roman"/>
        </w:rPr>
      </w:pPr>
    </w:p>
    <w:p w14:paraId="380E94A2" w14:textId="77777777" w:rsidR="00F72504" w:rsidRDefault="00F72504">
      <w:pPr>
        <w:rPr>
          <w:rFonts w:ascii="Times New Roman" w:hAnsi="Times New Roman" w:cs="Times New Roman"/>
        </w:rPr>
      </w:pPr>
    </w:p>
    <w:p w14:paraId="29939495" w14:textId="77777777" w:rsidR="00F72504" w:rsidRDefault="00F72504">
      <w:pPr>
        <w:rPr>
          <w:rFonts w:ascii="Times New Roman" w:hAnsi="Times New Roman" w:cs="Times New Roman"/>
        </w:rPr>
      </w:pPr>
    </w:p>
    <w:p w14:paraId="332C9B64" w14:textId="77777777" w:rsidR="00F72504" w:rsidRDefault="00F72504">
      <w:pPr>
        <w:rPr>
          <w:rFonts w:ascii="Times New Roman" w:hAnsi="Times New Roman" w:cs="Times New Roman"/>
        </w:rPr>
      </w:pPr>
    </w:p>
    <w:p w14:paraId="5449983F" w14:textId="77777777" w:rsidR="00F72504" w:rsidRDefault="00F72504">
      <w:pPr>
        <w:rPr>
          <w:rFonts w:ascii="Times New Roman" w:hAnsi="Times New Roman" w:cs="Times New Roman"/>
        </w:rPr>
      </w:pPr>
    </w:p>
    <w:p w14:paraId="2B637513" w14:textId="77777777" w:rsidR="00F72504" w:rsidRDefault="00F72504">
      <w:pPr>
        <w:rPr>
          <w:rFonts w:ascii="Times New Roman" w:hAnsi="Times New Roman" w:cs="Times New Roman"/>
        </w:rPr>
      </w:pPr>
    </w:p>
    <w:p w14:paraId="08E149D4" w14:textId="77777777" w:rsidR="00F72504" w:rsidRDefault="00F72504">
      <w:pPr>
        <w:rPr>
          <w:rFonts w:ascii="Times New Roman" w:hAnsi="Times New Roman" w:cs="Times New Roman"/>
        </w:rPr>
      </w:pPr>
    </w:p>
    <w:p w14:paraId="549FB64F" w14:textId="77777777" w:rsidR="00F72504" w:rsidRDefault="00F72504">
      <w:pPr>
        <w:rPr>
          <w:rFonts w:ascii="Times New Roman" w:hAnsi="Times New Roman" w:cs="Times New Roman"/>
        </w:rPr>
      </w:pPr>
    </w:p>
    <w:p w14:paraId="44B4F682" w14:textId="77777777" w:rsidR="00F72504" w:rsidRDefault="00F72504">
      <w:pPr>
        <w:rPr>
          <w:rFonts w:ascii="Times New Roman" w:hAnsi="Times New Roman" w:cs="Times New Roman"/>
        </w:rPr>
      </w:pPr>
    </w:p>
    <w:p w14:paraId="5813E55D" w14:textId="77777777" w:rsidR="00F72504" w:rsidRDefault="00F72504">
      <w:pPr>
        <w:rPr>
          <w:rFonts w:ascii="Times New Roman" w:hAnsi="Times New Roman" w:cs="Times New Roman"/>
        </w:rPr>
      </w:pPr>
    </w:p>
    <w:p w14:paraId="22CCC220" w14:textId="71C4247F" w:rsidR="00F72504" w:rsidRPr="00F72504" w:rsidRDefault="00F72504">
      <w:pPr>
        <w:rPr>
          <w:rFonts w:ascii="Times New Roman" w:hAnsi="Times New Roman" w:cs="Times New Roman"/>
          <w:b/>
          <w:bCs/>
        </w:rPr>
      </w:pPr>
      <w:r w:rsidRPr="00F72504">
        <w:rPr>
          <w:rFonts w:ascii="Times New Roman" w:hAnsi="Times New Roman" w:cs="Times New Roman"/>
          <w:b/>
          <w:bCs/>
        </w:rPr>
        <w:lastRenderedPageBreak/>
        <w:t>References:</w:t>
      </w:r>
    </w:p>
    <w:p w14:paraId="355E5D52" w14:textId="77777777" w:rsidR="00F72504" w:rsidRDefault="00F72504">
      <w:pPr>
        <w:rPr>
          <w:rFonts w:ascii="Times New Roman" w:hAnsi="Times New Roman" w:cs="Times New Roman"/>
        </w:rPr>
      </w:pPr>
    </w:p>
    <w:p w14:paraId="19D3670C" w14:textId="77777777" w:rsidR="00F72504" w:rsidRDefault="00F72504">
      <w:pPr>
        <w:rPr>
          <w:rFonts w:ascii="Times New Roman" w:hAnsi="Times New Roman" w:cs="Times New Roman"/>
        </w:rPr>
      </w:pPr>
    </w:p>
    <w:p w14:paraId="23E49D48" w14:textId="77777777" w:rsidR="00F72504" w:rsidRPr="00F72504" w:rsidRDefault="00F72504" w:rsidP="00F72504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72504">
        <w:rPr>
          <w:noProof/>
        </w:rPr>
        <w:t xml:space="preserve">Martin, R (1981) Age-specific fertility in three populations of the koala, </w:t>
      </w:r>
      <w:r w:rsidRPr="00F72504">
        <w:rPr>
          <w:i/>
          <w:noProof/>
        </w:rPr>
        <w:t>Phascolarctos cinereus</w:t>
      </w:r>
      <w:r w:rsidRPr="00F72504">
        <w:rPr>
          <w:noProof/>
        </w:rPr>
        <w:t xml:space="preserve"> Goldfuss, in Victoria. </w:t>
      </w:r>
      <w:r w:rsidRPr="00F72504">
        <w:rPr>
          <w:i/>
          <w:noProof/>
        </w:rPr>
        <w:t>Wildlife Research</w:t>
      </w:r>
      <w:r w:rsidRPr="00F72504">
        <w:rPr>
          <w:noProof/>
        </w:rPr>
        <w:t xml:space="preserve"> </w:t>
      </w:r>
      <w:r w:rsidRPr="00F72504">
        <w:rPr>
          <w:b/>
          <w:noProof/>
        </w:rPr>
        <w:t>8</w:t>
      </w:r>
      <w:r w:rsidRPr="00F72504">
        <w:rPr>
          <w:noProof/>
        </w:rPr>
        <w:t xml:space="preserve">(2), 275-283. </w:t>
      </w:r>
    </w:p>
    <w:p w14:paraId="0E1BA78C" w14:textId="77777777" w:rsidR="00F72504" w:rsidRPr="00F72504" w:rsidRDefault="00F72504" w:rsidP="00F72504">
      <w:pPr>
        <w:pStyle w:val="EndNoteBibliography"/>
        <w:rPr>
          <w:noProof/>
        </w:rPr>
      </w:pPr>
    </w:p>
    <w:p w14:paraId="2603586E" w14:textId="1472AB20" w:rsidR="00DD5FCB" w:rsidRPr="00F72504" w:rsidRDefault="00F72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DD5FCB" w:rsidRPr="00F72504" w:rsidSect="00DD5F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st J Zo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rwd00rnszxfjetx2ivwd5bfraf9twr5aae&quot;&gt;My EndNote Library&lt;record-ids&gt;&lt;item&gt;487&lt;/item&gt;&lt;/record-ids&gt;&lt;/item&gt;&lt;/Libraries&gt;"/>
  </w:docVars>
  <w:rsids>
    <w:rsidRoot w:val="00DD5FCB"/>
    <w:rsid w:val="00006EB0"/>
    <w:rsid w:val="00020258"/>
    <w:rsid w:val="000249A8"/>
    <w:rsid w:val="00033A6E"/>
    <w:rsid w:val="00040DC7"/>
    <w:rsid w:val="0010024F"/>
    <w:rsid w:val="001338A2"/>
    <w:rsid w:val="001A16A1"/>
    <w:rsid w:val="001B3F02"/>
    <w:rsid w:val="001E6FA6"/>
    <w:rsid w:val="003C2EF1"/>
    <w:rsid w:val="004428FA"/>
    <w:rsid w:val="00581447"/>
    <w:rsid w:val="00595BF4"/>
    <w:rsid w:val="006846A0"/>
    <w:rsid w:val="006872BD"/>
    <w:rsid w:val="006C58BD"/>
    <w:rsid w:val="006D40E8"/>
    <w:rsid w:val="007A363F"/>
    <w:rsid w:val="007C3FD7"/>
    <w:rsid w:val="007F05AA"/>
    <w:rsid w:val="008B5533"/>
    <w:rsid w:val="008F557F"/>
    <w:rsid w:val="0094187C"/>
    <w:rsid w:val="009443CE"/>
    <w:rsid w:val="0096273C"/>
    <w:rsid w:val="00A25840"/>
    <w:rsid w:val="00A67765"/>
    <w:rsid w:val="00AC18C8"/>
    <w:rsid w:val="00AC62B1"/>
    <w:rsid w:val="00AF22A6"/>
    <w:rsid w:val="00AF26C8"/>
    <w:rsid w:val="00B5593F"/>
    <w:rsid w:val="00BA6A76"/>
    <w:rsid w:val="00BB329B"/>
    <w:rsid w:val="00BD53F7"/>
    <w:rsid w:val="00C21DB4"/>
    <w:rsid w:val="00C26600"/>
    <w:rsid w:val="00CA28D8"/>
    <w:rsid w:val="00CF561F"/>
    <w:rsid w:val="00D213AF"/>
    <w:rsid w:val="00D6782F"/>
    <w:rsid w:val="00DB258F"/>
    <w:rsid w:val="00DD5FCB"/>
    <w:rsid w:val="00E042F8"/>
    <w:rsid w:val="00E52973"/>
    <w:rsid w:val="00F41CD8"/>
    <w:rsid w:val="00F5486F"/>
    <w:rsid w:val="00F62C98"/>
    <w:rsid w:val="00F72504"/>
    <w:rsid w:val="00F8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A2C7"/>
  <w15:chartTrackingRefBased/>
  <w15:docId w15:val="{C0AF61AE-339D-0146-BD54-12D9A3CC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FC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5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F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FCB"/>
    <w:rPr>
      <w:sz w:val="20"/>
      <w:szCs w:val="20"/>
    </w:rPr>
  </w:style>
  <w:style w:type="paragraph" w:styleId="NoSpacing">
    <w:name w:val="No Spacing"/>
    <w:uiPriority w:val="1"/>
    <w:qFormat/>
    <w:rsid w:val="00DD5FCB"/>
    <w:rPr>
      <w:kern w:val="0"/>
      <w14:ligatures w14:val="none"/>
    </w:rPr>
  </w:style>
  <w:style w:type="table" w:styleId="PlainTable2">
    <w:name w:val="Plain Table 2"/>
    <w:basedOn w:val="TableNormal"/>
    <w:uiPriority w:val="42"/>
    <w:rsid w:val="00DD5FCB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DB4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72504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2504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72504"/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72504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.~WRD3801</Template>
  <TotalTime>3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Murraya Lane</dc:creator>
  <cp:keywords/>
  <dc:description/>
  <cp:lastModifiedBy>Murraya Lane</cp:lastModifiedBy>
  <cp:revision>3</cp:revision>
  <dcterms:created xsi:type="dcterms:W3CDTF">2024-07-11T08:03:00Z</dcterms:created>
  <dcterms:modified xsi:type="dcterms:W3CDTF">2024-07-11T08:52:00Z</dcterms:modified>
</cp:coreProperties>
</file>