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62610" w14:textId="583B6B67" w:rsidR="002B150F" w:rsidRDefault="002E30E3" w:rsidP="002E30E3">
      <w:pPr>
        <w:pStyle w:val="Heading1"/>
        <w:jc w:val="center"/>
      </w:pPr>
      <w:r>
        <w:t>Appendix C</w:t>
      </w:r>
    </w:p>
    <w:p w14:paraId="44DF2FAB" w14:textId="18900814" w:rsidR="002B150F" w:rsidRDefault="002B150F" w:rsidP="002B150F">
      <w:pPr>
        <w:pStyle w:val="Paragraph"/>
      </w:pPr>
      <w:r>
        <w:t>Comparisons of STEM f</w:t>
      </w:r>
      <w:r w:rsidRPr="00891486">
        <w:t xml:space="preserve">emales versus </w:t>
      </w:r>
      <w:r>
        <w:t>non-STEM f</w:t>
      </w:r>
      <w:r w:rsidRPr="00891486">
        <w:t xml:space="preserve">emales and </w:t>
      </w:r>
      <w:r>
        <w:t>m</w:t>
      </w:r>
      <w:r w:rsidRPr="00891486">
        <w:t>ath-</w:t>
      </w:r>
      <w:r>
        <w:t>i</w:t>
      </w:r>
      <w:r w:rsidRPr="00891486">
        <w:t xml:space="preserve">ntensive versus </w:t>
      </w:r>
      <w:r>
        <w:t>l</w:t>
      </w:r>
      <w:r w:rsidRPr="00891486">
        <w:t>ess-</w:t>
      </w:r>
      <w:r>
        <w:t>m</w:t>
      </w:r>
      <w:r w:rsidRPr="00891486">
        <w:t>ath-</w:t>
      </w:r>
      <w:r>
        <w:t>intensive STEM f</w:t>
      </w:r>
      <w:r w:rsidRPr="00891486">
        <w:t xml:space="preserve">emales on </w:t>
      </w:r>
      <w:r>
        <w:t>h</w:t>
      </w:r>
      <w:r w:rsidRPr="002B150F">
        <w:t xml:space="preserve">ow </w:t>
      </w:r>
      <w:r>
        <w:t>they</w:t>
      </w:r>
      <w:r w:rsidRPr="002B150F">
        <w:t xml:space="preserve"> c</w:t>
      </w:r>
      <w:r>
        <w:t>a</w:t>
      </w:r>
      <w:r w:rsidRPr="002B150F">
        <w:t>m</w:t>
      </w:r>
      <w:r>
        <w:t>e to have high school mentors (3 options)</w:t>
      </w:r>
      <w:r>
        <w:rPr>
          <w:rStyle w:val="FootnoteReference"/>
        </w:rPr>
        <w:footnoteReference w:id="1"/>
      </w:r>
      <w:r w:rsidRPr="00891486">
        <w:t>.</w:t>
      </w:r>
      <w:r>
        <w:t xml:space="preserve"> Respond</w:t>
      </w:r>
      <w:r w:rsidR="00D10561">
        <w:t>ents can choose all that applies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775"/>
        <w:gridCol w:w="2185"/>
        <w:gridCol w:w="934"/>
      </w:tblGrid>
      <w:tr w:rsidR="002B150F" w14:paraId="00D4405A" w14:textId="77777777" w:rsidTr="00462AB6">
        <w:tc>
          <w:tcPr>
            <w:tcW w:w="3595" w:type="dxa"/>
          </w:tcPr>
          <w:p w14:paraId="413496B3" w14:textId="77777777" w:rsidR="002B150F" w:rsidRDefault="002B150F" w:rsidP="002B150F">
            <w:pPr>
              <w:spacing w:line="240" w:lineRule="auto"/>
            </w:pPr>
          </w:p>
        </w:tc>
        <w:tc>
          <w:tcPr>
            <w:tcW w:w="1775" w:type="dxa"/>
          </w:tcPr>
          <w:p w14:paraId="19863A3B" w14:textId="77777777" w:rsidR="002B150F" w:rsidRDefault="002B150F" w:rsidP="002B150F">
            <w:pPr>
              <w:spacing w:line="240" w:lineRule="auto"/>
            </w:pPr>
            <w:r>
              <w:t xml:space="preserve">STEM major </w:t>
            </w:r>
          </w:p>
          <w:p w14:paraId="4D749DCF" w14:textId="77777777" w:rsidR="002B150F" w:rsidRDefault="002B150F" w:rsidP="002B150F">
            <w:pPr>
              <w:spacing w:line="240" w:lineRule="auto"/>
            </w:pPr>
            <w:r>
              <w:t>(n = 449)</w:t>
            </w:r>
          </w:p>
        </w:tc>
        <w:tc>
          <w:tcPr>
            <w:tcW w:w="2185" w:type="dxa"/>
          </w:tcPr>
          <w:p w14:paraId="0DD6E6C5" w14:textId="77777777" w:rsidR="002B150F" w:rsidRDefault="002B150F" w:rsidP="002B150F">
            <w:pPr>
              <w:spacing w:line="240" w:lineRule="auto"/>
            </w:pPr>
            <w:r>
              <w:t xml:space="preserve">Non-STEM major </w:t>
            </w:r>
          </w:p>
          <w:p w14:paraId="085FBB82" w14:textId="77777777" w:rsidR="002B150F" w:rsidRDefault="002B150F" w:rsidP="002B150F">
            <w:pPr>
              <w:spacing w:line="240" w:lineRule="auto"/>
            </w:pPr>
            <w:r>
              <w:t>(n = 253)</w:t>
            </w:r>
          </w:p>
        </w:tc>
        <w:tc>
          <w:tcPr>
            <w:tcW w:w="934" w:type="dxa"/>
          </w:tcPr>
          <w:p w14:paraId="5BA91695" w14:textId="77777777" w:rsidR="002B150F" w:rsidRDefault="002B150F" w:rsidP="002B150F">
            <w:pPr>
              <w:spacing w:line="240" w:lineRule="auto"/>
            </w:pPr>
            <w:r w:rsidRPr="00762FF2">
              <w:rPr>
                <w:i/>
              </w:rPr>
              <w:t>p</w:t>
            </w:r>
            <w:r>
              <w:t xml:space="preserve"> value</w:t>
            </w:r>
          </w:p>
        </w:tc>
      </w:tr>
      <w:tr w:rsidR="002B150F" w14:paraId="2162095F" w14:textId="77777777" w:rsidTr="00462AB6">
        <w:tc>
          <w:tcPr>
            <w:tcW w:w="3595" w:type="dxa"/>
          </w:tcPr>
          <w:p w14:paraId="69B57796" w14:textId="77777777" w:rsidR="002B150F" w:rsidRDefault="002B150F" w:rsidP="002B150F">
            <w:pPr>
              <w:spacing w:line="240" w:lineRule="auto"/>
            </w:pPr>
            <w:r>
              <w:t>I selected or found my mentor</w:t>
            </w:r>
          </w:p>
        </w:tc>
        <w:tc>
          <w:tcPr>
            <w:tcW w:w="1775" w:type="dxa"/>
          </w:tcPr>
          <w:p w14:paraId="71B9ACDA" w14:textId="77777777" w:rsidR="002B150F" w:rsidRDefault="002B150F" w:rsidP="002B150F">
            <w:pPr>
              <w:spacing w:line="240" w:lineRule="auto"/>
            </w:pPr>
            <w:r>
              <w:t>356</w:t>
            </w:r>
          </w:p>
        </w:tc>
        <w:tc>
          <w:tcPr>
            <w:tcW w:w="2185" w:type="dxa"/>
          </w:tcPr>
          <w:p w14:paraId="7B291A0F" w14:textId="77777777" w:rsidR="002B150F" w:rsidRDefault="002B150F" w:rsidP="002B150F">
            <w:pPr>
              <w:spacing w:line="240" w:lineRule="auto"/>
            </w:pPr>
            <w:r>
              <w:t>203</w:t>
            </w:r>
          </w:p>
        </w:tc>
        <w:tc>
          <w:tcPr>
            <w:tcW w:w="934" w:type="dxa"/>
          </w:tcPr>
          <w:p w14:paraId="72D99CD2" w14:textId="77777777" w:rsidR="002B150F" w:rsidRDefault="002B150F" w:rsidP="002B150F">
            <w:pPr>
              <w:spacing w:line="240" w:lineRule="auto"/>
            </w:pPr>
            <w:r>
              <w:t>.764</w:t>
            </w:r>
          </w:p>
        </w:tc>
      </w:tr>
      <w:tr w:rsidR="002B150F" w14:paraId="49AE80E4" w14:textId="77777777" w:rsidTr="00462AB6">
        <w:tc>
          <w:tcPr>
            <w:tcW w:w="3595" w:type="dxa"/>
          </w:tcPr>
          <w:p w14:paraId="490E3656" w14:textId="77777777" w:rsidR="002B150F" w:rsidRDefault="002B150F" w:rsidP="002B150F">
            <w:pPr>
              <w:spacing w:line="240" w:lineRule="auto"/>
            </w:pPr>
            <w:r>
              <w:t>My mentor was assigned to me by my school</w:t>
            </w:r>
          </w:p>
        </w:tc>
        <w:tc>
          <w:tcPr>
            <w:tcW w:w="1775" w:type="dxa"/>
          </w:tcPr>
          <w:p w14:paraId="41475D41" w14:textId="77777777" w:rsidR="002B150F" w:rsidRDefault="002B150F" w:rsidP="002B150F">
            <w:pPr>
              <w:spacing w:line="240" w:lineRule="auto"/>
            </w:pPr>
            <w:r>
              <w:t>87</w:t>
            </w:r>
          </w:p>
        </w:tc>
        <w:tc>
          <w:tcPr>
            <w:tcW w:w="2185" w:type="dxa"/>
          </w:tcPr>
          <w:p w14:paraId="69D1628C" w14:textId="77777777" w:rsidR="002B150F" w:rsidRDefault="002B150F" w:rsidP="002B150F">
            <w:pPr>
              <w:spacing w:line="240" w:lineRule="auto"/>
            </w:pPr>
            <w:r>
              <w:t>46</w:t>
            </w:r>
          </w:p>
        </w:tc>
        <w:tc>
          <w:tcPr>
            <w:tcW w:w="934" w:type="dxa"/>
          </w:tcPr>
          <w:p w14:paraId="20BE9032" w14:textId="77777777" w:rsidR="002B150F" w:rsidRDefault="002B150F" w:rsidP="002B150F">
            <w:pPr>
              <w:spacing w:line="240" w:lineRule="auto"/>
            </w:pPr>
            <w:r>
              <w:t>.698</w:t>
            </w:r>
          </w:p>
        </w:tc>
      </w:tr>
      <w:tr w:rsidR="002B150F" w14:paraId="2897CCC5" w14:textId="77777777" w:rsidTr="00462AB6">
        <w:tc>
          <w:tcPr>
            <w:tcW w:w="3595" w:type="dxa"/>
          </w:tcPr>
          <w:p w14:paraId="4693838B" w14:textId="77777777" w:rsidR="002B150F" w:rsidRDefault="002B150F" w:rsidP="002B150F">
            <w:pPr>
              <w:spacing w:line="240" w:lineRule="auto"/>
            </w:pPr>
            <w:r>
              <w:t>My mentor selected or found me</w:t>
            </w:r>
          </w:p>
        </w:tc>
        <w:tc>
          <w:tcPr>
            <w:tcW w:w="1775" w:type="dxa"/>
          </w:tcPr>
          <w:p w14:paraId="242A47BC" w14:textId="77777777" w:rsidR="002B150F" w:rsidRDefault="002B150F" w:rsidP="002B150F">
            <w:pPr>
              <w:spacing w:line="240" w:lineRule="auto"/>
            </w:pPr>
            <w:r>
              <w:t>61</w:t>
            </w:r>
          </w:p>
        </w:tc>
        <w:tc>
          <w:tcPr>
            <w:tcW w:w="2185" w:type="dxa"/>
          </w:tcPr>
          <w:p w14:paraId="050EC1C8" w14:textId="77777777" w:rsidR="002B150F" w:rsidRDefault="002B150F" w:rsidP="002B150F">
            <w:pPr>
              <w:spacing w:line="240" w:lineRule="auto"/>
            </w:pPr>
            <w:r>
              <w:t>43</w:t>
            </w:r>
          </w:p>
        </w:tc>
        <w:tc>
          <w:tcPr>
            <w:tcW w:w="934" w:type="dxa"/>
          </w:tcPr>
          <w:p w14:paraId="222CB7E7" w14:textId="77777777" w:rsidR="002B150F" w:rsidRDefault="002B150F" w:rsidP="002B150F">
            <w:pPr>
              <w:spacing w:line="240" w:lineRule="auto"/>
            </w:pPr>
            <w:r>
              <w:t>.222</w:t>
            </w:r>
          </w:p>
        </w:tc>
      </w:tr>
    </w:tbl>
    <w:p w14:paraId="62976FB7" w14:textId="77777777" w:rsidR="002B150F" w:rsidRDefault="002B150F" w:rsidP="002B150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799"/>
        <w:gridCol w:w="2161"/>
        <w:gridCol w:w="934"/>
      </w:tblGrid>
      <w:tr w:rsidR="002B150F" w14:paraId="4DE504EF" w14:textId="77777777" w:rsidTr="00462AB6">
        <w:tc>
          <w:tcPr>
            <w:tcW w:w="3595" w:type="dxa"/>
          </w:tcPr>
          <w:p w14:paraId="66A5AAA0" w14:textId="77777777" w:rsidR="002B150F" w:rsidRDefault="002B150F" w:rsidP="002B150F">
            <w:pPr>
              <w:spacing w:line="240" w:lineRule="auto"/>
            </w:pPr>
          </w:p>
        </w:tc>
        <w:tc>
          <w:tcPr>
            <w:tcW w:w="1799" w:type="dxa"/>
          </w:tcPr>
          <w:p w14:paraId="7C8FB295" w14:textId="77777777" w:rsidR="002B150F" w:rsidRDefault="002B150F" w:rsidP="002B150F">
            <w:pPr>
              <w:spacing w:line="240" w:lineRule="auto"/>
            </w:pPr>
            <w:r>
              <w:t xml:space="preserve">Math-intensive </w:t>
            </w:r>
          </w:p>
          <w:p w14:paraId="2FC30500" w14:textId="77777777" w:rsidR="002B150F" w:rsidRDefault="002B150F" w:rsidP="002B150F">
            <w:pPr>
              <w:spacing w:line="240" w:lineRule="auto"/>
            </w:pPr>
            <w:r>
              <w:t>(n = 261)</w:t>
            </w:r>
          </w:p>
        </w:tc>
        <w:tc>
          <w:tcPr>
            <w:tcW w:w="2161" w:type="dxa"/>
          </w:tcPr>
          <w:p w14:paraId="67A3A90A" w14:textId="77777777" w:rsidR="002B150F" w:rsidRDefault="002B150F" w:rsidP="002B150F">
            <w:pPr>
              <w:spacing w:line="240" w:lineRule="auto"/>
            </w:pPr>
            <w:r>
              <w:t xml:space="preserve">Less math-intensive </w:t>
            </w:r>
          </w:p>
          <w:p w14:paraId="0C98CEE2" w14:textId="77777777" w:rsidR="002B150F" w:rsidRDefault="002B150F" w:rsidP="002B150F">
            <w:pPr>
              <w:spacing w:line="240" w:lineRule="auto"/>
            </w:pPr>
            <w:r>
              <w:t>(n = 188)</w:t>
            </w:r>
          </w:p>
        </w:tc>
        <w:tc>
          <w:tcPr>
            <w:tcW w:w="934" w:type="dxa"/>
          </w:tcPr>
          <w:p w14:paraId="5D457D4E" w14:textId="77777777" w:rsidR="002B150F" w:rsidRDefault="002B150F" w:rsidP="002B150F">
            <w:pPr>
              <w:spacing w:line="240" w:lineRule="auto"/>
            </w:pPr>
            <w:r w:rsidRPr="00762FF2">
              <w:rPr>
                <w:i/>
              </w:rPr>
              <w:t>p</w:t>
            </w:r>
            <w:r>
              <w:t xml:space="preserve"> value</w:t>
            </w:r>
          </w:p>
        </w:tc>
      </w:tr>
      <w:tr w:rsidR="002B150F" w14:paraId="592AF25C" w14:textId="77777777" w:rsidTr="00462AB6">
        <w:tc>
          <w:tcPr>
            <w:tcW w:w="3595" w:type="dxa"/>
          </w:tcPr>
          <w:p w14:paraId="65FB185E" w14:textId="77777777" w:rsidR="002B150F" w:rsidRDefault="002B150F" w:rsidP="002B150F">
            <w:pPr>
              <w:spacing w:line="240" w:lineRule="auto"/>
            </w:pPr>
            <w:r>
              <w:t>I selected or found my mentor</w:t>
            </w:r>
          </w:p>
        </w:tc>
        <w:tc>
          <w:tcPr>
            <w:tcW w:w="1799" w:type="dxa"/>
          </w:tcPr>
          <w:p w14:paraId="6CE2BC4A" w14:textId="77777777" w:rsidR="002B150F" w:rsidRDefault="002B150F" w:rsidP="002B150F">
            <w:pPr>
              <w:spacing w:line="240" w:lineRule="auto"/>
            </w:pPr>
            <w:r>
              <w:t>202</w:t>
            </w:r>
          </w:p>
        </w:tc>
        <w:tc>
          <w:tcPr>
            <w:tcW w:w="2161" w:type="dxa"/>
          </w:tcPr>
          <w:p w14:paraId="515E6389" w14:textId="77777777" w:rsidR="002B150F" w:rsidRDefault="002B150F" w:rsidP="002B150F">
            <w:pPr>
              <w:spacing w:line="240" w:lineRule="auto"/>
            </w:pPr>
            <w:r>
              <w:t>154</w:t>
            </w:r>
          </w:p>
        </w:tc>
        <w:tc>
          <w:tcPr>
            <w:tcW w:w="934" w:type="dxa"/>
          </w:tcPr>
          <w:p w14:paraId="2D1D53F7" w14:textId="77777777" w:rsidR="002B150F" w:rsidRDefault="002B150F" w:rsidP="002B150F">
            <w:pPr>
              <w:spacing w:line="240" w:lineRule="auto"/>
            </w:pPr>
            <w:r>
              <w:t>.244</w:t>
            </w:r>
          </w:p>
        </w:tc>
      </w:tr>
      <w:tr w:rsidR="002B150F" w14:paraId="75B4E5E7" w14:textId="77777777" w:rsidTr="00462AB6">
        <w:tc>
          <w:tcPr>
            <w:tcW w:w="3595" w:type="dxa"/>
          </w:tcPr>
          <w:p w14:paraId="5FA0A623" w14:textId="77777777" w:rsidR="002B150F" w:rsidRDefault="002B150F" w:rsidP="002B150F">
            <w:pPr>
              <w:spacing w:line="240" w:lineRule="auto"/>
            </w:pPr>
            <w:r>
              <w:t>My mentor was assigned to me by my school</w:t>
            </w:r>
          </w:p>
        </w:tc>
        <w:tc>
          <w:tcPr>
            <w:tcW w:w="1799" w:type="dxa"/>
          </w:tcPr>
          <w:p w14:paraId="31126A14" w14:textId="77777777" w:rsidR="002B150F" w:rsidRDefault="002B150F" w:rsidP="002B150F">
            <w:pPr>
              <w:spacing w:line="240" w:lineRule="auto"/>
            </w:pPr>
            <w:r>
              <w:t>52</w:t>
            </w:r>
          </w:p>
        </w:tc>
        <w:tc>
          <w:tcPr>
            <w:tcW w:w="2161" w:type="dxa"/>
          </w:tcPr>
          <w:p w14:paraId="2A7C412E" w14:textId="77777777" w:rsidR="002B150F" w:rsidRDefault="002B150F" w:rsidP="002B150F">
            <w:pPr>
              <w:spacing w:line="240" w:lineRule="auto"/>
            </w:pPr>
            <w:r>
              <w:t>35</w:t>
            </w:r>
          </w:p>
        </w:tc>
        <w:tc>
          <w:tcPr>
            <w:tcW w:w="934" w:type="dxa"/>
          </w:tcPr>
          <w:p w14:paraId="7BDD5939" w14:textId="77777777" w:rsidR="002B150F" w:rsidRDefault="002B150F" w:rsidP="002B150F">
            <w:pPr>
              <w:spacing w:line="240" w:lineRule="auto"/>
            </w:pPr>
            <w:r>
              <w:t>.730</w:t>
            </w:r>
          </w:p>
        </w:tc>
      </w:tr>
      <w:tr w:rsidR="002B150F" w14:paraId="2D7E6BCD" w14:textId="77777777" w:rsidTr="00462AB6">
        <w:tc>
          <w:tcPr>
            <w:tcW w:w="3595" w:type="dxa"/>
          </w:tcPr>
          <w:p w14:paraId="37E4B50C" w14:textId="77777777" w:rsidR="002B150F" w:rsidRDefault="002B150F" w:rsidP="002B150F">
            <w:pPr>
              <w:spacing w:line="240" w:lineRule="auto"/>
            </w:pPr>
            <w:r>
              <w:t>My mentor selected or found me</w:t>
            </w:r>
          </w:p>
        </w:tc>
        <w:tc>
          <w:tcPr>
            <w:tcW w:w="1799" w:type="dxa"/>
          </w:tcPr>
          <w:p w14:paraId="5C025703" w14:textId="77777777" w:rsidR="002B150F" w:rsidRDefault="002B150F" w:rsidP="002B150F">
            <w:pPr>
              <w:spacing w:line="240" w:lineRule="auto"/>
            </w:pPr>
            <w:r>
              <w:t>39</w:t>
            </w:r>
          </w:p>
        </w:tc>
        <w:tc>
          <w:tcPr>
            <w:tcW w:w="2161" w:type="dxa"/>
          </w:tcPr>
          <w:p w14:paraId="60D0FD22" w14:textId="77777777" w:rsidR="002B150F" w:rsidRDefault="002B150F" w:rsidP="002B150F">
            <w:pPr>
              <w:spacing w:line="240" w:lineRule="auto"/>
            </w:pPr>
            <w:r>
              <w:t>22</w:t>
            </w:r>
          </w:p>
        </w:tc>
        <w:tc>
          <w:tcPr>
            <w:tcW w:w="934" w:type="dxa"/>
          </w:tcPr>
          <w:p w14:paraId="4C8BE288" w14:textId="77777777" w:rsidR="002B150F" w:rsidRDefault="002B150F" w:rsidP="002B150F">
            <w:pPr>
              <w:spacing w:line="240" w:lineRule="auto"/>
            </w:pPr>
            <w:r>
              <w:t>.323</w:t>
            </w:r>
          </w:p>
        </w:tc>
      </w:tr>
    </w:tbl>
    <w:p w14:paraId="65FA5CA1" w14:textId="77777777" w:rsidR="00E72522" w:rsidRDefault="00E72522" w:rsidP="006529A4">
      <w:pPr>
        <w:pStyle w:val="Paragraph"/>
      </w:pPr>
      <w:bookmarkStart w:id="0" w:name="_GoBack"/>
      <w:bookmarkEnd w:id="0"/>
    </w:p>
    <w:p w14:paraId="51F9CF2B" w14:textId="51099FD6" w:rsidR="006529A4" w:rsidRPr="002E30E3" w:rsidRDefault="006529A4" w:rsidP="00E72522">
      <w:pPr>
        <w:pStyle w:val="Paragraph"/>
      </w:pPr>
    </w:p>
    <w:sectPr w:rsidR="006529A4" w:rsidRPr="002E30E3" w:rsidSect="00462AB6">
      <w:headerReference w:type="default" r:id="rId8"/>
      <w:footerReference w:type="default" r:id="rId9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8F753" w14:textId="77777777" w:rsidR="00194E80" w:rsidRDefault="00194E80" w:rsidP="00AF2C92">
      <w:r>
        <w:separator/>
      </w:r>
    </w:p>
  </w:endnote>
  <w:endnote w:type="continuationSeparator" w:id="0">
    <w:p w14:paraId="61D9625C" w14:textId="77777777" w:rsidR="00194E80" w:rsidRDefault="00194E80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E6374" w14:textId="77777777" w:rsidR="00DF5EFE" w:rsidRDefault="00DF5EFE">
    <w:pPr>
      <w:pStyle w:val="Footer"/>
      <w:jc w:val="center"/>
    </w:pPr>
  </w:p>
  <w:p w14:paraId="654A0C77" w14:textId="77777777" w:rsidR="00DF5EFE" w:rsidRDefault="00DF5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BFA3C" w14:textId="77777777" w:rsidR="00194E80" w:rsidRDefault="00194E80" w:rsidP="00AF2C92">
      <w:r>
        <w:separator/>
      </w:r>
    </w:p>
  </w:footnote>
  <w:footnote w:type="continuationSeparator" w:id="0">
    <w:p w14:paraId="37D7EE9B" w14:textId="77777777" w:rsidR="00194E80" w:rsidRDefault="00194E80" w:rsidP="00AF2C92">
      <w:r>
        <w:continuationSeparator/>
      </w:r>
    </w:p>
  </w:footnote>
  <w:footnote w:id="1">
    <w:p w14:paraId="721C4A47" w14:textId="77777777" w:rsidR="002B150F" w:rsidRPr="002B150F" w:rsidRDefault="002B150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There was another option: </w:t>
      </w:r>
      <w:r w:rsidRPr="002B150F">
        <w:rPr>
          <w:i/>
          <w:lang w:val="en-US"/>
        </w:rPr>
        <w:t xml:space="preserve">My mentor </w:t>
      </w:r>
      <w:proofErr w:type="gramStart"/>
      <w:r w:rsidRPr="002B150F">
        <w:rPr>
          <w:i/>
          <w:lang w:val="en-US"/>
        </w:rPr>
        <w:t>was assigned</w:t>
      </w:r>
      <w:proofErr w:type="gramEnd"/>
      <w:r w:rsidRPr="002B150F">
        <w:rPr>
          <w:i/>
          <w:lang w:val="en-US"/>
        </w:rPr>
        <w:t xml:space="preserve"> to me through a community organization</w:t>
      </w:r>
      <w:r>
        <w:rPr>
          <w:lang w:val="en-US"/>
        </w:rPr>
        <w:t xml:space="preserve">, but only five participants chose this option. Thus, this option is not included in the tables.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37B25" w14:textId="7835F022" w:rsidR="00610B2B" w:rsidRPr="00610B2B" w:rsidRDefault="00D10561">
    <w:pPr>
      <w:pStyle w:val="Header"/>
      <w:rPr>
        <w:lang w:val="en-US"/>
      </w:rPr>
    </w:pPr>
    <w:r>
      <w:rPr>
        <w:lang w:val="en-US"/>
      </w:rPr>
      <w:t>SOCIAL AGENTS’ INFLUENCES</w:t>
    </w:r>
    <w:r w:rsidR="00610B2B">
      <w:rPr>
        <w:lang w:val="en-US"/>
      </w:rPr>
      <w:t xml:space="preserve"> FEMALES PURSUING STEM</w:t>
    </w:r>
    <w:r w:rsidR="00610B2B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7"/>
  </w:num>
  <w:num w:numId="25">
    <w:abstractNumId w:val="18"/>
  </w:num>
  <w:num w:numId="26">
    <w:abstractNumId w:val="21"/>
  </w:num>
  <w:num w:numId="27">
    <w:abstractNumId w:val="22"/>
  </w:num>
  <w:num w:numId="28">
    <w:abstractNumId w:val="20"/>
  </w:num>
  <w:num w:numId="29">
    <w:abstractNumId w:val="13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N7I0MrI0MzYyMTRV0lEKTi0uzszPAykwNKwFAPmV+uQtAAAA"/>
  </w:docVars>
  <w:rsids>
    <w:rsidRoot w:val="00585286"/>
    <w:rsid w:val="00001899"/>
    <w:rsid w:val="000049AD"/>
    <w:rsid w:val="0000681B"/>
    <w:rsid w:val="0000767E"/>
    <w:rsid w:val="000133C0"/>
    <w:rsid w:val="00013C3D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6F55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33D7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3C5E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4E80"/>
    <w:rsid w:val="0019731E"/>
    <w:rsid w:val="001A09FE"/>
    <w:rsid w:val="001A40A9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50F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0E3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23EB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5AF5"/>
    <w:rsid w:val="004269C5"/>
    <w:rsid w:val="004331ED"/>
    <w:rsid w:val="00435939"/>
    <w:rsid w:val="00437CC7"/>
    <w:rsid w:val="00442B9C"/>
    <w:rsid w:val="00445EFA"/>
    <w:rsid w:val="0044738A"/>
    <w:rsid w:val="004473D3"/>
    <w:rsid w:val="00452231"/>
    <w:rsid w:val="00460C13"/>
    <w:rsid w:val="00462AB6"/>
    <w:rsid w:val="00463228"/>
    <w:rsid w:val="00463782"/>
    <w:rsid w:val="004667E0"/>
    <w:rsid w:val="0046760E"/>
    <w:rsid w:val="00470E10"/>
    <w:rsid w:val="00477A97"/>
    <w:rsid w:val="0048041A"/>
    <w:rsid w:val="00481343"/>
    <w:rsid w:val="0048549E"/>
    <w:rsid w:val="00487A5C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09DE"/>
    <w:rsid w:val="004F3B55"/>
    <w:rsid w:val="004F428E"/>
    <w:rsid w:val="004F4E46"/>
    <w:rsid w:val="004F6B7D"/>
    <w:rsid w:val="005015F6"/>
    <w:rsid w:val="005030C4"/>
    <w:rsid w:val="005031C5"/>
    <w:rsid w:val="00504FDC"/>
    <w:rsid w:val="00511341"/>
    <w:rsid w:val="005120CC"/>
    <w:rsid w:val="00512B7B"/>
    <w:rsid w:val="00514EA1"/>
    <w:rsid w:val="0051798B"/>
    <w:rsid w:val="00521F5A"/>
    <w:rsid w:val="00525E06"/>
    <w:rsid w:val="00526454"/>
    <w:rsid w:val="00531823"/>
    <w:rsid w:val="00534BDF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18B6"/>
    <w:rsid w:val="005741E9"/>
    <w:rsid w:val="005748CF"/>
    <w:rsid w:val="00584270"/>
    <w:rsid w:val="00584738"/>
    <w:rsid w:val="00585286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C5C46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0B2B"/>
    <w:rsid w:val="00614375"/>
    <w:rsid w:val="00615B0A"/>
    <w:rsid w:val="006168CF"/>
    <w:rsid w:val="0062011B"/>
    <w:rsid w:val="00620213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29A4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2BD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2336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44D0"/>
    <w:rsid w:val="007D730F"/>
    <w:rsid w:val="007D7CD8"/>
    <w:rsid w:val="007E3AA7"/>
    <w:rsid w:val="007F737D"/>
    <w:rsid w:val="00801F22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1486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602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3079"/>
    <w:rsid w:val="00A96B30"/>
    <w:rsid w:val="00AA4356"/>
    <w:rsid w:val="00AA442D"/>
    <w:rsid w:val="00AA59B5"/>
    <w:rsid w:val="00AA7777"/>
    <w:rsid w:val="00AA7B84"/>
    <w:rsid w:val="00AB528C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540"/>
    <w:rsid w:val="00B20F82"/>
    <w:rsid w:val="00B2232E"/>
    <w:rsid w:val="00B25BD5"/>
    <w:rsid w:val="00B34079"/>
    <w:rsid w:val="00B3793A"/>
    <w:rsid w:val="00B401BA"/>
    <w:rsid w:val="00B407E4"/>
    <w:rsid w:val="00B40ACA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D6F4B"/>
    <w:rsid w:val="00BE1193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2455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20CB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561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0C3B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23E9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5EFE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25FB8"/>
    <w:rsid w:val="00E30331"/>
    <w:rsid w:val="00E30BB8"/>
    <w:rsid w:val="00E31F9C"/>
    <w:rsid w:val="00E34D34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522"/>
    <w:rsid w:val="00E72E40"/>
    <w:rsid w:val="00E73665"/>
    <w:rsid w:val="00E73999"/>
    <w:rsid w:val="00E73BDC"/>
    <w:rsid w:val="00E73E9E"/>
    <w:rsid w:val="00E81660"/>
    <w:rsid w:val="00E82C6E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21F1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1F5B"/>
    <w:rsid w:val="00F228B5"/>
    <w:rsid w:val="00F2389C"/>
    <w:rsid w:val="00F25C67"/>
    <w:rsid w:val="00F276E3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C49EA"/>
    <w:rsid w:val="00FC59B1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3E033D"/>
  <w14:defaultImageDpi w14:val="330"/>
  <w15:docId w15:val="{940E26DB-CAC7-4DB2-948A-7588824D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uiPriority w:val="99"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Bibliography">
    <w:name w:val="Bibliography"/>
    <w:basedOn w:val="Normal"/>
    <w:next w:val="Normal"/>
    <w:semiHidden/>
    <w:unhideWhenUsed/>
    <w:rsid w:val="004F09DE"/>
  </w:style>
  <w:style w:type="table" w:customStyle="1" w:styleId="TableGrid1">
    <w:name w:val="Table Grid1"/>
    <w:basedOn w:val="TableNormal"/>
    <w:next w:val="TableGrid"/>
    <w:uiPriority w:val="39"/>
    <w:rsid w:val="004F09DE"/>
    <w:rPr>
      <w:rFonts w:ascii="Calibri" w:eastAsia="DengXian" w:hAnsi="Calibri"/>
      <w:sz w:val="22"/>
      <w:szCs w:val="22"/>
      <w:lang w:val="de-DE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F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801F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01F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AA435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A43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A435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4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A43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Admin\AppData\Local\Temp\Temp1_TF_Template_Word_Windows_2016.zip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88D65-13C7-495B-A73F-5E495CCA6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TF_Template_Word_Windows_2016.dotx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Linlin Luo</dc:creator>
  <cp:lastModifiedBy>Linlin Luo</cp:lastModifiedBy>
  <cp:revision>3</cp:revision>
  <cp:lastPrinted>2011-07-22T14:54:00Z</cp:lastPrinted>
  <dcterms:created xsi:type="dcterms:W3CDTF">2022-01-12T17:13:00Z</dcterms:created>
  <dcterms:modified xsi:type="dcterms:W3CDTF">2022-01-12T17:14:00Z</dcterms:modified>
</cp:coreProperties>
</file>