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94E84" w14:textId="1492B2B2" w:rsidR="00C208B9" w:rsidRPr="0003690F" w:rsidRDefault="00C73C26" w:rsidP="00C208B9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Additional file </w:t>
      </w:r>
      <w:r w:rsidR="00F17535">
        <w:rPr>
          <w:rFonts w:ascii="Arial" w:hAnsi="Arial" w:cs="Arial"/>
          <w:b/>
          <w:sz w:val="20"/>
          <w:szCs w:val="20"/>
        </w:rPr>
        <w:t>5</w:t>
      </w:r>
      <w:r w:rsidR="00C208B9" w:rsidRPr="00055F08">
        <w:rPr>
          <w:rFonts w:ascii="Arial" w:hAnsi="Arial" w:cs="Arial"/>
          <w:b/>
          <w:sz w:val="20"/>
          <w:szCs w:val="20"/>
        </w:rPr>
        <w:t>:</w:t>
      </w:r>
      <w:r w:rsidR="00C208B9" w:rsidRPr="0003690F">
        <w:rPr>
          <w:rFonts w:ascii="Arial" w:hAnsi="Arial" w:cs="Arial"/>
          <w:sz w:val="20"/>
          <w:szCs w:val="20"/>
        </w:rPr>
        <w:t xml:space="preserve"> Linear mixed model outputs</w:t>
      </w:r>
    </w:p>
    <w:p w14:paraId="2F45DE78" w14:textId="77777777" w:rsidR="00C208B9" w:rsidRDefault="00C208B9" w:rsidP="00C208B9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281861">
        <w:rPr>
          <w:rFonts w:ascii="Arial" w:hAnsi="Arial" w:cs="Arial"/>
          <w:b/>
          <w:sz w:val="20"/>
          <w:szCs w:val="20"/>
        </w:rPr>
        <w:t>Table 1:</w:t>
      </w:r>
      <w:r w:rsidRPr="0003690F">
        <w:rPr>
          <w:rFonts w:ascii="Arial" w:hAnsi="Arial" w:cs="Arial"/>
          <w:b/>
          <w:sz w:val="20"/>
          <w:szCs w:val="20"/>
        </w:rPr>
        <w:t xml:space="preserve"> </w:t>
      </w:r>
      <w:r w:rsidRPr="0003690F">
        <w:rPr>
          <w:rFonts w:ascii="Arial" w:hAnsi="Arial" w:cs="Arial"/>
          <w:sz w:val="20"/>
          <w:szCs w:val="20"/>
        </w:rPr>
        <w:t>Linear mixed model outputs for heartrate, MAP,</w:t>
      </w:r>
      <w:r w:rsidR="008B1B6B" w:rsidRPr="0003690F">
        <w:rPr>
          <w:rFonts w:ascii="Arial" w:hAnsi="Arial" w:cs="Arial"/>
          <w:sz w:val="20"/>
          <w:szCs w:val="20"/>
        </w:rPr>
        <w:t xml:space="preserve"> TWA-MAP &lt;60 mmHg and &lt;</w:t>
      </w:r>
      <w:r w:rsidRPr="0003690F">
        <w:rPr>
          <w:rFonts w:ascii="Arial" w:hAnsi="Arial" w:cs="Arial"/>
          <w:sz w:val="20"/>
          <w:szCs w:val="20"/>
        </w:rPr>
        <w:t>80 mmHg.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11" w:type="dxa"/>
          <w:right w:w="0" w:type="dxa"/>
        </w:tblCellMar>
        <w:tblLook w:val="0420" w:firstRow="1" w:lastRow="0" w:firstColumn="0" w:lastColumn="0" w:noHBand="0" w:noVBand="1"/>
      </w:tblPr>
      <w:tblGrid>
        <w:gridCol w:w="972"/>
        <w:gridCol w:w="362"/>
        <w:gridCol w:w="1058"/>
        <w:gridCol w:w="493"/>
        <w:gridCol w:w="443"/>
        <w:gridCol w:w="1061"/>
        <w:gridCol w:w="476"/>
        <w:gridCol w:w="444"/>
        <w:gridCol w:w="1059"/>
        <w:gridCol w:w="609"/>
        <w:gridCol w:w="444"/>
        <w:gridCol w:w="1053"/>
        <w:gridCol w:w="598"/>
      </w:tblGrid>
      <w:tr w:rsidR="00761E16" w:rsidRPr="0003690F" w14:paraId="220E76DE" w14:textId="77777777" w:rsidTr="00505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7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26746422" w14:textId="77777777" w:rsidR="00761E16" w:rsidRPr="0003690F" w:rsidRDefault="00761E16" w:rsidP="005C0AC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5A322B37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Heartrate</w:t>
            </w:r>
          </w:p>
        </w:tc>
        <w:tc>
          <w:tcPr>
            <w:tcW w:w="1123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51B0C607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MAP</w:t>
            </w:r>
          </w:p>
        </w:tc>
        <w:tc>
          <w:tcPr>
            <w:tcW w:w="1195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05A9EDB6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TWA-MAP &lt;60 mmHg</w:t>
            </w:r>
          </w:p>
        </w:tc>
        <w:tc>
          <w:tcPr>
            <w:tcW w:w="1185" w:type="pct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11198F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TWA-MAP &lt;80 mmHg</w:t>
            </w:r>
          </w:p>
        </w:tc>
      </w:tr>
      <w:tr w:rsidR="00F17535" w:rsidRPr="0003690F" w14:paraId="43001A16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F2D60D" w14:textId="77777777" w:rsidR="00761E16" w:rsidRPr="0003690F" w:rsidRDefault="00761E16" w:rsidP="005C0ACD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Predictors</w:t>
            </w:r>
          </w:p>
        </w:tc>
        <w:tc>
          <w:tcPr>
            <w:tcW w:w="7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20A7B6D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594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72DE21C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283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481A06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25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71B2774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59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7C56DBA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27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0F3137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DDFF11B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594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33188C1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34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5815D3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44A24F4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591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B7894A9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BEBE014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F17535" w:rsidRPr="0003690F" w14:paraId="6C14ACC4" w14:textId="77777777" w:rsidTr="0050539B">
        <w:tc>
          <w:tcPr>
            <w:tcW w:w="547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F58805" w14:textId="77777777" w:rsidR="00761E16" w:rsidRPr="0003690F" w:rsidRDefault="00761E16" w:rsidP="005C0A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Control</w:t>
            </w:r>
          </w:p>
        </w:tc>
        <w:tc>
          <w:tcPr>
            <w:tcW w:w="72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7701356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94.80</w:t>
            </w:r>
          </w:p>
        </w:tc>
        <w:tc>
          <w:tcPr>
            <w:tcW w:w="594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51A2BD42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84.20 – 105.40</w:t>
            </w:r>
          </w:p>
        </w:tc>
        <w:tc>
          <w:tcPr>
            <w:tcW w:w="283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435FD8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2C0DDA1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86.00</w:t>
            </w:r>
          </w:p>
        </w:tc>
        <w:tc>
          <w:tcPr>
            <w:tcW w:w="595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0C031C38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80.11 – 91.89</w:t>
            </w:r>
          </w:p>
        </w:tc>
        <w:tc>
          <w:tcPr>
            <w:tcW w:w="273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5E42B1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13182E7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0.17</w:t>
            </w:r>
          </w:p>
        </w:tc>
        <w:tc>
          <w:tcPr>
            <w:tcW w:w="594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5377A279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-0.35 – 0.70</w:t>
            </w:r>
          </w:p>
        </w:tc>
        <w:tc>
          <w:tcPr>
            <w:tcW w:w="346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A0CB88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0.511</w:t>
            </w: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6ACF680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1.70</w:t>
            </w:r>
          </w:p>
        </w:tc>
        <w:tc>
          <w:tcPr>
            <w:tcW w:w="591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4795B06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-0.57 – 3.97</w:t>
            </w:r>
          </w:p>
        </w:tc>
        <w:tc>
          <w:tcPr>
            <w:tcW w:w="339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EA5DCCE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0.140</w:t>
            </w:r>
          </w:p>
        </w:tc>
      </w:tr>
      <w:tr w:rsidR="00BA130B" w:rsidRPr="0003690F" w14:paraId="16BFBCDA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34C4A0" w14:textId="77777777" w:rsidR="00761E16" w:rsidRPr="0003690F" w:rsidRDefault="00761E16" w:rsidP="005C0ACD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T060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3681DD8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19.70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3C4DBAB7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7.77 – 31.63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00D0C1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3554085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-1.00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2899284D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-7.39 – 5.39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ABE0BA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0.757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AD8EF60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-0.01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4F640B5E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-0.65 – 0.63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4F8A7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0.970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B9400E6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1.25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57F3566A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-1.05 – 3.54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2D46F8B3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0.284</w:t>
            </w:r>
          </w:p>
        </w:tc>
      </w:tr>
      <w:tr w:rsidR="00BA130B" w:rsidRPr="0003690F" w14:paraId="4AA6DDA8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BCB828" w14:textId="3C14CFC8" w:rsidR="00761E16" w:rsidRPr="0003690F" w:rsidRDefault="00761E16" w:rsidP="005C0ACD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T120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6F1C2E0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31.00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63CDFE3D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19.07 – 42.93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9F5574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B9E478A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2.00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722B5178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-4.39 – 8.39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E16EB8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0.536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D6141B7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-0.01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3722DE27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-0.65 – 0.63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B15263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0.972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0B28019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0.47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3AE91AA5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-1.83 – 2.76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1BB0046F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0.687</w:t>
            </w:r>
          </w:p>
        </w:tc>
      </w:tr>
      <w:tr w:rsidR="00BA130B" w:rsidRPr="0003690F" w14:paraId="1D76DEBD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924CDF" w14:textId="77777777" w:rsidR="00761E16" w:rsidRPr="0003690F" w:rsidRDefault="00761E16" w:rsidP="005C0ACD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T180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D9BF4DB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35.50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730D5A7C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23.57 – 47.43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553A96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AB569ED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8.40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1CAD9658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2.01 – 14.79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6D8183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0.010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60E6CBC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526E4296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-0.64 – 0.64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FD499C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0.993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1FDCCB4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-0.23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50A2BF93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-2.53 – 2.06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0E9C4E5C" w14:textId="77777777" w:rsidR="00761E16" w:rsidRPr="0003690F" w:rsidRDefault="00761E16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0.841</w:t>
            </w:r>
          </w:p>
        </w:tc>
      </w:tr>
      <w:tr w:rsidR="00BA130B" w:rsidRPr="0003690F" w14:paraId="09D97C50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4BBECA" w14:textId="0BCC6D8D" w:rsidR="00761E16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8E34C30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4.10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62EE8A34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-10.88 – 19.08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38D2A4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0.589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2F5D10B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-1.80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6B616963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-10.13 – 6.53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14E55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0.669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3AFF7E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-0.02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30C72274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-0.75 – 0.72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81906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0.963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F8ED96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0.06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4638020A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-3.14 – 3.27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6DB3127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0.969</w:t>
            </w:r>
          </w:p>
        </w:tc>
      </w:tr>
      <w:tr w:rsidR="00BA130B" w:rsidRPr="0003690F" w14:paraId="016A4D00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82CB5F" w14:textId="7EB08006" w:rsidR="00761E16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761E16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FC0F232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19.80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58185D93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2.93 – 36.67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CAC285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0.022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295344B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-5.20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21040221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-14.24 – 3.84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D28082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0.256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398D0D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0.03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4891C617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-0.87 – 0.94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693A7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0.940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EF5E152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-0.18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29D1CFB2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-3.42 – 3.06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7119AF63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0.913</w:t>
            </w:r>
          </w:p>
        </w:tc>
      </w:tr>
      <w:tr w:rsidR="00BA130B" w:rsidRPr="0003690F" w14:paraId="36267E98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1898FE" w14:textId="45ED9485" w:rsidR="00761E16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761E16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8B2379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36.00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480C8A8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19.13 – 52.87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2C417B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0D8C1A2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-19.10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2689354D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-28.14 – -10.06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CE8F74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7625618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0.22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028DA16D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-0.68 – 1.12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7689C0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0.627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48F323D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8.70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34873470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5.45 – 11.94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41F38447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BA130B" w:rsidRPr="0003690F" w14:paraId="333167CE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D36F26" w14:textId="1027AD4C" w:rsidR="00761E16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761E16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35BEE28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18.80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68CC36F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1.93 – 35.67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668C88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0.029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22A2A93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-29.40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06B03C45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-38.44 – -20.36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04E800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145260A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2.45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54D0FF89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1.55 – 3.35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E8038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FDD739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14.54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3DA9592D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11.29 – 17.78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24CEF8F4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BA130B" w:rsidRPr="0003690F" w14:paraId="66437E35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682866" w14:textId="14E918D8" w:rsidR="00761E16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BE28D5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11.70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3D5657D1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-3.28 – 26.68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73D2C1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0.125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A690A2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0AB87F46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-7.53 – 9.13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F75DD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0.849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6D90BC1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0.32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0FA4B97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-0.42 – 1.06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6CCA1A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0.395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1920B2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1.40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2AC3C558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-1.81 – 4.61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33768E72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0.388</w:t>
            </w:r>
          </w:p>
        </w:tc>
      </w:tr>
      <w:tr w:rsidR="00BA130B" w:rsidRPr="0003690F" w14:paraId="2E4FECC3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4DAC71" w14:textId="18CE8CAE" w:rsidR="00761E16" w:rsidRPr="0003690F" w:rsidRDefault="0050539B" w:rsidP="005C0A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761E16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CDD4830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19.00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40272AC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2.13 – 35.87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A22B14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0.028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D5B7CFA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-11.30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59D64D13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-20.34 – -2.26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57ABF8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0.015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76D094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0.45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2D0AE8BA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-0.46 – 1.35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8EF6EC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0.328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5A37CED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0.89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6BFC449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-2.36 – 4.13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47E16E43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0.589</w:t>
            </w:r>
          </w:p>
        </w:tc>
      </w:tr>
      <w:tr w:rsidR="00BA130B" w:rsidRPr="0003690F" w14:paraId="59B5B0F2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3AC84F" w14:textId="24517550" w:rsidR="00761E16" w:rsidRPr="0003690F" w:rsidRDefault="0050539B" w:rsidP="005C0A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761E16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7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92365E1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35.40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4E0820C9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18.53 – 52.27</w:t>
            </w:r>
          </w:p>
        </w:tc>
        <w:tc>
          <w:tcPr>
            <w:tcW w:w="28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DE93C4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DD78A62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-24.90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50E4DD0B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-33.94 – -15.86</w:t>
            </w:r>
          </w:p>
        </w:tc>
        <w:tc>
          <w:tcPr>
            <w:tcW w:w="27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00CA2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4594915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1.70</w:t>
            </w:r>
          </w:p>
        </w:tc>
        <w:tc>
          <w:tcPr>
            <w:tcW w:w="594" w:type="pct"/>
            <w:shd w:val="clear" w:color="auto" w:fill="FFFFFF" w:themeFill="background1"/>
            <w:vAlign w:val="center"/>
          </w:tcPr>
          <w:p w14:paraId="2055ACE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0.79 – 2.60</w:t>
            </w:r>
          </w:p>
        </w:tc>
        <w:tc>
          <w:tcPr>
            <w:tcW w:w="3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D7FB82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5D863EC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12.13</w:t>
            </w:r>
          </w:p>
        </w:tc>
        <w:tc>
          <w:tcPr>
            <w:tcW w:w="591" w:type="pct"/>
            <w:shd w:val="clear" w:color="auto" w:fill="FFFFFF" w:themeFill="background1"/>
            <w:vAlign w:val="center"/>
          </w:tcPr>
          <w:p w14:paraId="797E2953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8.88 – 15.37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78045820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BA130B" w:rsidRPr="0003690F" w14:paraId="590A38FF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520E5B" w14:textId="0FD169D5" w:rsidR="00761E16" w:rsidRPr="0003690F" w:rsidRDefault="0050539B" w:rsidP="005C0A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761E16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72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8FD75C1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34.70</w:t>
            </w:r>
          </w:p>
        </w:tc>
        <w:tc>
          <w:tcPr>
            <w:tcW w:w="594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E9B2589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17.83 – 51.57</w:t>
            </w:r>
          </w:p>
        </w:tc>
        <w:tc>
          <w:tcPr>
            <w:tcW w:w="283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FBC9F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680EB38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-16.80</w:t>
            </w:r>
          </w:p>
        </w:tc>
        <w:tc>
          <w:tcPr>
            <w:tcW w:w="595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CC83EE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-25.84 – -7.76</w:t>
            </w:r>
          </w:p>
        </w:tc>
        <w:tc>
          <w:tcPr>
            <w:tcW w:w="273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EE3154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5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6E744B3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0.29</w:t>
            </w:r>
          </w:p>
        </w:tc>
        <w:tc>
          <w:tcPr>
            <w:tcW w:w="594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143510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-0.62 – 1.19</w:t>
            </w:r>
          </w:p>
        </w:tc>
        <w:tc>
          <w:tcPr>
            <w:tcW w:w="346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89719B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0.531</w:t>
            </w:r>
          </w:p>
        </w:tc>
        <w:tc>
          <w:tcPr>
            <w:tcW w:w="255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9D83A3F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10.16</w:t>
            </w:r>
          </w:p>
        </w:tc>
        <w:tc>
          <w:tcPr>
            <w:tcW w:w="591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73F754D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6.92 – 13.40</w:t>
            </w:r>
          </w:p>
        </w:tc>
        <w:tc>
          <w:tcPr>
            <w:tcW w:w="339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883F2E6" w14:textId="77777777" w:rsidR="00761E16" w:rsidRPr="0003690F" w:rsidRDefault="00761E16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761E16" w:rsidRPr="0003690F" w14:paraId="4D4483AC" w14:textId="77777777" w:rsidTr="00761E16">
        <w:tc>
          <w:tcPr>
            <w:tcW w:w="5000" w:type="pct"/>
            <w:gridSpan w:val="13"/>
            <w:shd w:val="clear" w:color="auto" w:fill="FFFFFF" w:themeFill="background1"/>
            <w:vAlign w:val="center"/>
          </w:tcPr>
          <w:p w14:paraId="78396780" w14:textId="04B05132" w:rsidR="00761E16" w:rsidRPr="0003690F" w:rsidRDefault="00761E16" w:rsidP="00761E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Abbreviations: MAP, mean arterial pressure; TWA-MAP, time weighted average mean arterial pressure; LPS, lipopolysaccharide; </w:t>
            </w:r>
            <w:r w:rsidR="00924BDB" w:rsidRPr="00924BDB">
              <w:rPr>
                <w:rFonts w:ascii="Arial" w:hAnsi="Arial" w:cs="Arial"/>
                <w:i/>
                <w:iCs/>
                <w:sz w:val="14"/>
                <w:szCs w:val="14"/>
              </w:rPr>
              <w:t>LPS-1, LPS with support initiated at MAP &lt;80mmHg; LPS-2, LPS with support initiated at MAP &lt;65mmHg</w:t>
            </w:r>
            <w:r w:rsidR="0050539B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; 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Est., estimate; CI, confidence interval</w:t>
            </w:r>
          </w:p>
        </w:tc>
      </w:tr>
    </w:tbl>
    <w:p w14:paraId="3FD88C12" w14:textId="77777777" w:rsidR="00934FE6" w:rsidRPr="0003690F" w:rsidRDefault="00934FE6"/>
    <w:p w14:paraId="329C6338" w14:textId="77777777" w:rsidR="00C208B9" w:rsidRPr="0003690F" w:rsidRDefault="00C208B9" w:rsidP="00C208B9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281861">
        <w:rPr>
          <w:rFonts w:ascii="Arial" w:hAnsi="Arial" w:cs="Arial"/>
          <w:b/>
          <w:sz w:val="20"/>
          <w:szCs w:val="20"/>
        </w:rPr>
        <w:t>Table 2:</w:t>
      </w:r>
      <w:r w:rsidRPr="00326170">
        <w:rPr>
          <w:rFonts w:ascii="Arial" w:hAnsi="Arial" w:cs="Arial"/>
          <w:bCs/>
          <w:sz w:val="20"/>
          <w:szCs w:val="20"/>
        </w:rPr>
        <w:t xml:space="preserve"> Linear</w:t>
      </w:r>
      <w:r w:rsidRPr="0003690F">
        <w:rPr>
          <w:rFonts w:ascii="Arial" w:hAnsi="Arial" w:cs="Arial"/>
          <w:sz w:val="20"/>
          <w:szCs w:val="20"/>
        </w:rPr>
        <w:t xml:space="preserve"> mixed model outputs for lactate and temperature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11" w:type="dxa"/>
          <w:right w:w="0" w:type="dxa"/>
        </w:tblCellMar>
        <w:tblLook w:val="0420" w:firstRow="1" w:lastRow="0" w:firstColumn="0" w:lastColumn="0" w:noHBand="0" w:noVBand="1"/>
      </w:tblPr>
      <w:tblGrid>
        <w:gridCol w:w="1293"/>
        <w:gridCol w:w="851"/>
        <w:gridCol w:w="2058"/>
        <w:gridCol w:w="983"/>
        <w:gridCol w:w="884"/>
        <w:gridCol w:w="2061"/>
        <w:gridCol w:w="942"/>
      </w:tblGrid>
      <w:tr w:rsidR="00AD1E11" w:rsidRPr="0003690F" w14:paraId="2D7DE052" w14:textId="77777777" w:rsidTr="00AD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3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34972A65" w14:textId="77777777" w:rsidR="00AD1E11" w:rsidRPr="0003690F" w:rsidRDefault="00AD1E11" w:rsidP="005C0AC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45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2642305F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Lactate</w:t>
            </w:r>
          </w:p>
        </w:tc>
        <w:tc>
          <w:tcPr>
            <w:tcW w:w="2143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54467185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Temperature</w:t>
            </w:r>
          </w:p>
        </w:tc>
      </w:tr>
      <w:tr w:rsidR="00AD1E11" w:rsidRPr="0003690F" w14:paraId="5DA229D3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3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137DEF" w14:textId="77777777" w:rsidR="00AD1E11" w:rsidRPr="0003690F" w:rsidRDefault="00AD1E11" w:rsidP="005C0ACD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Predictors</w:t>
            </w:r>
          </w:p>
        </w:tc>
        <w:tc>
          <w:tcPr>
            <w:tcW w:w="46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3D312FC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1134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38C5399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541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6FC669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48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01B7BF8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11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96F9A0F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520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975F76F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AD1E11" w:rsidRPr="0003690F" w14:paraId="029FFDB3" w14:textId="77777777" w:rsidTr="00AD1E11">
        <w:tc>
          <w:tcPr>
            <w:tcW w:w="713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2B6EF3" w14:textId="77777777" w:rsidR="00AD1E11" w:rsidRPr="0003690F" w:rsidRDefault="00AD1E11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Control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A4C3E4F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1.09</w:t>
            </w:r>
          </w:p>
        </w:tc>
        <w:tc>
          <w:tcPr>
            <w:tcW w:w="1134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09FF5B55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0.71 – 1.47</w:t>
            </w:r>
          </w:p>
        </w:tc>
        <w:tc>
          <w:tcPr>
            <w:tcW w:w="541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5F7E4F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&lt;0.001</w:t>
            </w:r>
          </w:p>
        </w:tc>
        <w:tc>
          <w:tcPr>
            <w:tcW w:w="487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E7D598A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38.58</w:t>
            </w:r>
          </w:p>
        </w:tc>
        <w:tc>
          <w:tcPr>
            <w:tcW w:w="1136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9E0EFDB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38.28 – 38.88</w:t>
            </w:r>
          </w:p>
        </w:tc>
        <w:tc>
          <w:tcPr>
            <w:tcW w:w="520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55E6D9D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AD1E11" w:rsidRPr="0003690F" w14:paraId="3ECC3E78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D47173" w14:textId="77777777" w:rsidR="00AD1E11" w:rsidRPr="0003690F" w:rsidRDefault="00AD1E11" w:rsidP="005176B0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T060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711362D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-0.14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7A582E51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-0.54 – 0.26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F5CEB1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0.492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8071A1E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0.75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3381C51E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0.45 – 1.05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1473F009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AD1E11" w:rsidRPr="0003690F" w14:paraId="3616664D" w14:textId="77777777" w:rsidTr="00AD1E11"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855A16" w14:textId="77777777" w:rsidR="00AD1E11" w:rsidRPr="0003690F" w:rsidRDefault="00AD1E11" w:rsidP="005176B0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T120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2DDC552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-0.27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70E7D7FE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-0.67 – 0.13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56191F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0.187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70E78D4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0.86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113E2A32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0.56 – 1.16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18E57717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AD1E11" w:rsidRPr="0003690F" w14:paraId="3B5BE9A0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5F739D" w14:textId="77777777" w:rsidR="00AD1E11" w:rsidRPr="0003690F" w:rsidRDefault="00AD1E11" w:rsidP="005176B0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T180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CE30722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-0.34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1C956691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-0.74 – 0.06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8C7988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0.097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A1F1A5D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0.82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46435852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0.52 – 1.12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20A02944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AD1E11" w:rsidRPr="0003690F" w14:paraId="6CA1C8D0" w14:textId="77777777" w:rsidTr="00AD1E11"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1E6362" w14:textId="79C137F5" w:rsidR="00AD1E11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8D792A6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0.02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4121C14C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-0.52 – 0.56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015607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0.942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94E2715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0.28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663E109E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-0.14 – 0.70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76105BE1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0.193</w:t>
            </w:r>
          </w:p>
        </w:tc>
      </w:tr>
      <w:tr w:rsidR="00AD1E11" w:rsidRPr="0003690F" w14:paraId="05226A09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A1B9FE" w14:textId="21E00C8F" w:rsidR="00AD1E11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869046F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0.19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6FDC1B3F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-0.38 – 0.76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0E22B7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0.510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B56B6CC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0.12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08AF94AB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-0.31 – 0.55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52E70E74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0.581</w:t>
            </w:r>
          </w:p>
        </w:tc>
      </w:tr>
      <w:tr w:rsidR="00AD1E11" w:rsidRPr="0003690F" w14:paraId="0F8B4076" w14:textId="77777777" w:rsidTr="00AD1E11"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4A9258" w14:textId="7F5F170C" w:rsidR="00AD1E11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BDD00DB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0.65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38767E97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0.08 – 1.22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E34710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0.026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E2A1359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-0.11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7F34EB56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-0.54 – 0.32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2C353050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0.613</w:t>
            </w:r>
          </w:p>
        </w:tc>
      </w:tr>
      <w:tr w:rsidR="00AD1E11" w:rsidRPr="0003690F" w14:paraId="70F55411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34A8B6" w14:textId="00AAEE46" w:rsidR="00AD1E11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B3930A6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1.23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1C0C24C0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0.66 – 1.80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EAA86D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&lt;0.001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D4C2CCB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-0.47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6E5F67B9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-0.90 – -0.04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5D1B0756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0.033</w:t>
            </w:r>
          </w:p>
        </w:tc>
      </w:tr>
      <w:tr w:rsidR="00AD1E11" w:rsidRPr="0003690F" w14:paraId="37A4F198" w14:textId="77777777" w:rsidTr="00AD1E11"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A70A9D" w14:textId="2C1FF58B" w:rsidR="00AD1E11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94ED505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0.30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204EEC32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-0.24 – 0.84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C809AB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0.274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B278DE2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0.02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277AE9C0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-0.40 – 0.44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31662BA4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0.926</w:t>
            </w:r>
          </w:p>
        </w:tc>
      </w:tr>
      <w:tr w:rsidR="00AD1E11" w:rsidRPr="0003690F" w14:paraId="39FA1321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D524D7" w14:textId="39C83D89" w:rsidR="00AD1E11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4F33708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0.77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0192E91B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0.20 – 1.34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0550F3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0.009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2FF778E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0.42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4D9A82F0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-0.01 – 0.85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3B9E10DF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0.056</w:t>
            </w:r>
          </w:p>
        </w:tc>
      </w:tr>
      <w:tr w:rsidR="00AD1E11" w:rsidRPr="0003690F" w14:paraId="49A19611" w14:textId="77777777" w:rsidTr="00AD1E11">
        <w:tc>
          <w:tcPr>
            <w:tcW w:w="71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BCA3D7" w14:textId="1E089595" w:rsidR="00AD1E11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46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4E65A8D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0.96</w:t>
            </w: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14:paraId="742CBF31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0.39 – 1.53</w:t>
            </w:r>
          </w:p>
        </w:tc>
        <w:tc>
          <w:tcPr>
            <w:tcW w:w="541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AFB12F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0.001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62D57FA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0.40</w:t>
            </w:r>
          </w:p>
        </w:tc>
        <w:tc>
          <w:tcPr>
            <w:tcW w:w="1136" w:type="pct"/>
            <w:shd w:val="clear" w:color="auto" w:fill="FFFFFF" w:themeFill="background1"/>
            <w:vAlign w:val="center"/>
          </w:tcPr>
          <w:p w14:paraId="0494EE10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-0.03 – 0.83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607D7FED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0.068</w:t>
            </w:r>
          </w:p>
        </w:tc>
      </w:tr>
      <w:tr w:rsidR="00AD1E11" w:rsidRPr="0003690F" w14:paraId="3B2F5E39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3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06E463" w14:textId="43124C89" w:rsidR="00AD1E11" w:rsidRPr="0003690F" w:rsidRDefault="0050539B" w:rsidP="005176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469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749E7B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1.45</w:t>
            </w:r>
          </w:p>
        </w:tc>
        <w:tc>
          <w:tcPr>
            <w:tcW w:w="1134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F09978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0.88 – 2.02</w:t>
            </w:r>
          </w:p>
        </w:tc>
        <w:tc>
          <w:tcPr>
            <w:tcW w:w="541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3C60B2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&lt;0.001</w:t>
            </w:r>
          </w:p>
        </w:tc>
        <w:tc>
          <w:tcPr>
            <w:tcW w:w="487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5646CE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0.33</w:t>
            </w:r>
          </w:p>
        </w:tc>
        <w:tc>
          <w:tcPr>
            <w:tcW w:w="1136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6E74B3D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-0.10 – 0.76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523E4D7C" w14:textId="77777777" w:rsidR="00AD1E11" w:rsidRPr="0003690F" w:rsidRDefault="00AD1E11" w:rsidP="005176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0.131</w:t>
            </w:r>
          </w:p>
        </w:tc>
      </w:tr>
      <w:tr w:rsidR="00AD1E11" w:rsidRPr="0003690F" w14:paraId="2DA15936" w14:textId="77777777" w:rsidTr="00AD1E11">
        <w:tc>
          <w:tcPr>
            <w:tcW w:w="1" w:type="pct"/>
            <w:gridSpan w:val="7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33E71D2" w14:textId="05B6E2AB" w:rsidR="00AD1E11" w:rsidRPr="0003690F" w:rsidRDefault="00AD1E11" w:rsidP="00AD1E11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Abbreviations: LPS, lipopolysaccharide; </w:t>
            </w:r>
            <w:r w:rsidR="00924BDB" w:rsidRPr="00924BDB">
              <w:rPr>
                <w:rFonts w:ascii="Arial" w:hAnsi="Arial" w:cs="Arial"/>
                <w:i/>
                <w:iCs/>
                <w:sz w:val="14"/>
                <w:szCs w:val="14"/>
              </w:rPr>
              <w:t>LPS-1, LPS with support initiated at MAP &lt;80mmHg; LPS-2, LPS with support initiated at MAP &lt;65mmHg</w:t>
            </w:r>
            <w:r w:rsidR="0050539B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; 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Est., estimate; CI, confidence interval</w:t>
            </w:r>
          </w:p>
        </w:tc>
      </w:tr>
    </w:tbl>
    <w:p w14:paraId="4CC91E2B" w14:textId="77777777" w:rsidR="00934FE6" w:rsidRDefault="00934FE6" w:rsidP="005176B0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63A7ED6B" w14:textId="5A97411E" w:rsidR="005176B0" w:rsidRPr="0003690F" w:rsidRDefault="005176B0" w:rsidP="005176B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281861">
        <w:rPr>
          <w:rFonts w:ascii="Arial" w:hAnsi="Arial" w:cs="Arial"/>
          <w:b/>
          <w:sz w:val="20"/>
          <w:szCs w:val="20"/>
        </w:rPr>
        <w:t>Table 3:</w:t>
      </w:r>
      <w:r w:rsidRPr="00326170">
        <w:rPr>
          <w:rFonts w:ascii="Arial" w:hAnsi="Arial" w:cs="Arial"/>
          <w:bCs/>
          <w:sz w:val="20"/>
          <w:szCs w:val="20"/>
        </w:rPr>
        <w:t xml:space="preserve"> Linear</w:t>
      </w:r>
      <w:r w:rsidRPr="0003690F">
        <w:rPr>
          <w:rFonts w:ascii="Arial" w:hAnsi="Arial" w:cs="Arial"/>
          <w:sz w:val="20"/>
          <w:szCs w:val="20"/>
        </w:rPr>
        <w:t xml:space="preserve"> mixed model outputs for infusion rate and noradrenalin</w:t>
      </w:r>
      <w:r w:rsidR="00FA506D" w:rsidRPr="0003690F">
        <w:rPr>
          <w:rFonts w:ascii="Arial" w:hAnsi="Arial" w:cs="Arial"/>
          <w:sz w:val="20"/>
          <w:szCs w:val="20"/>
        </w:rPr>
        <w:t>e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11" w:type="dxa"/>
          <w:right w:w="0" w:type="dxa"/>
        </w:tblCellMar>
        <w:tblLook w:val="0420" w:firstRow="1" w:lastRow="0" w:firstColumn="0" w:lastColumn="0" w:noHBand="0" w:noVBand="1"/>
      </w:tblPr>
      <w:tblGrid>
        <w:gridCol w:w="1284"/>
        <w:gridCol w:w="887"/>
        <w:gridCol w:w="2099"/>
        <w:gridCol w:w="942"/>
        <w:gridCol w:w="875"/>
        <w:gridCol w:w="2045"/>
        <w:gridCol w:w="940"/>
      </w:tblGrid>
      <w:tr w:rsidR="00AD1E11" w:rsidRPr="0003690F" w14:paraId="7A9DD643" w14:textId="77777777" w:rsidTr="00AD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8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3C4C1F3A" w14:textId="77777777" w:rsidR="00AD1E11" w:rsidRPr="0003690F" w:rsidRDefault="00AD1E11" w:rsidP="005C0AC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65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4F56C97D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Infusion rate</w:t>
            </w:r>
          </w:p>
        </w:tc>
        <w:tc>
          <w:tcPr>
            <w:tcW w:w="2127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4F7C9CF2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Noradrenaline</w:t>
            </w:r>
          </w:p>
        </w:tc>
      </w:tr>
      <w:tr w:rsidR="00AD1E11" w:rsidRPr="0003690F" w14:paraId="13957767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31CD31" w14:textId="77777777" w:rsidR="00AD1E11" w:rsidRPr="0003690F" w:rsidRDefault="00AD1E11" w:rsidP="005C0ACD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Predictors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5998639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115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DBF2619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519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2594C7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48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1C96E56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112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79A9D21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18AC432" w14:textId="77777777" w:rsidR="00AD1E11" w:rsidRPr="0003690F" w:rsidRDefault="00AD1E1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AD1E11" w:rsidRPr="0003690F" w14:paraId="0CCC8E65" w14:textId="77777777" w:rsidTr="00AD1E11">
        <w:tc>
          <w:tcPr>
            <w:tcW w:w="708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125799" w14:textId="77777777" w:rsidR="00AD1E11" w:rsidRPr="0003690F" w:rsidRDefault="00AD1E11" w:rsidP="005D0F0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Control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2B776BB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531.61</w:t>
            </w:r>
          </w:p>
        </w:tc>
        <w:tc>
          <w:tcPr>
            <w:tcW w:w="1157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35297DB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323.39 – 739.83</w:t>
            </w:r>
          </w:p>
        </w:tc>
        <w:tc>
          <w:tcPr>
            <w:tcW w:w="519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98A80A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&lt;0.001</w:t>
            </w:r>
          </w:p>
        </w:tc>
        <w:tc>
          <w:tcPr>
            <w:tcW w:w="482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5736EA8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0.16</w:t>
            </w:r>
          </w:p>
        </w:tc>
        <w:tc>
          <w:tcPr>
            <w:tcW w:w="1127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86919DE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-0.04 – 0.36</w:t>
            </w:r>
          </w:p>
        </w:tc>
        <w:tc>
          <w:tcPr>
            <w:tcW w:w="518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31236C9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0.121</w:t>
            </w:r>
          </w:p>
        </w:tc>
      </w:tr>
      <w:tr w:rsidR="00AD1E11" w:rsidRPr="0003690F" w14:paraId="6F79D5A1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7F7636" w14:textId="77777777" w:rsidR="00AD1E11" w:rsidRPr="0003690F" w:rsidRDefault="00AD1E11" w:rsidP="005D0F07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T060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AE6ADF7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100.39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1EACA6FD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-149.75 – 350.53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8EEB9C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0.428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5F1A63F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0.05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0283B248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-0.07 – 0.17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115B1D25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0.392</w:t>
            </w:r>
          </w:p>
        </w:tc>
      </w:tr>
      <w:tr w:rsidR="00AD1E11" w:rsidRPr="0003690F" w14:paraId="2E376BC4" w14:textId="77777777" w:rsidTr="00AD1E11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057361" w14:textId="77777777" w:rsidR="00AD1E11" w:rsidRPr="0003690F" w:rsidRDefault="00AD1E11" w:rsidP="005D0F07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T120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C282DAC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88.39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0C6D0CBC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-161.75 – 338.53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8E3554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0.485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0A0B7B9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0.04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70B516BC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-0.08 – 0.16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6E362507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0.507</w:t>
            </w:r>
          </w:p>
        </w:tc>
      </w:tr>
      <w:tr w:rsidR="00AD1E11" w:rsidRPr="0003690F" w14:paraId="0BAFA8E2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2DF92D" w14:textId="77777777" w:rsidR="00AD1E11" w:rsidRPr="0003690F" w:rsidRDefault="00AD1E11" w:rsidP="005D0F07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T180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1BCE4F3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248.89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06A82190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-6.38 – 504.16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1C3846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0.056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4A7C0A8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0.03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32969DD0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-0.09 – 0.15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5730F18E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0.675</w:t>
            </w:r>
          </w:p>
        </w:tc>
      </w:tr>
      <w:tr w:rsidR="00AD1E11" w:rsidRPr="0003690F" w14:paraId="172444EC" w14:textId="77777777" w:rsidTr="00AD1E11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EEA6D6" w14:textId="4B6EAC79" w:rsidR="00AD1E11" w:rsidRPr="0003690F" w:rsidRDefault="0050539B" w:rsidP="005D0F0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A835D8D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-68.97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3CA89CCD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-363.25 – 225.31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42F41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0.643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EE58EBA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-0.08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77A165A9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-0.36 – 0.21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05C5FA69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0.590</w:t>
            </w:r>
          </w:p>
        </w:tc>
      </w:tr>
      <w:tr w:rsidR="00AD1E11" w:rsidRPr="0003690F" w14:paraId="5474B086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74BCBE" w14:textId="4F7616F7" w:rsidR="00AD1E11" w:rsidRPr="0003690F" w:rsidRDefault="0050539B" w:rsidP="005D0F0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A79A8E7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84.97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385184A1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-268.62 – 438.56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59DEBE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0.635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4C2F916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0.02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56DAA791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-0.14 – 0.19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1D5B5911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0.786</w:t>
            </w:r>
          </w:p>
        </w:tc>
      </w:tr>
      <w:tr w:rsidR="00AD1E11" w:rsidRPr="0003690F" w14:paraId="36D6163F" w14:textId="77777777" w:rsidTr="00AD1E11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A4EC3C" w14:textId="70C52BF2" w:rsidR="00AD1E11" w:rsidRPr="0003690F" w:rsidRDefault="0050539B" w:rsidP="005D0F0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1076E53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322.97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3520264B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-30.62 – 676.56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69D14E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0.073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F8F70CE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0.15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4CE77603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-0.02 – 0.32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66A72F7F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0.074</w:t>
            </w:r>
          </w:p>
        </w:tc>
      </w:tr>
      <w:tr w:rsidR="00AD1E11" w:rsidRPr="0003690F" w14:paraId="235553E4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203312" w14:textId="7BAB5281" w:rsidR="00AD1E11" w:rsidRPr="0003690F" w:rsidRDefault="0050539B" w:rsidP="005D0F0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4541E9E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480.47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6A276E82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123.24 – 837.71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C76CA3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0.009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E9F62E9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0.25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53A2593D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0.09 – 0.42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164655C6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0.003</w:t>
            </w:r>
          </w:p>
        </w:tc>
      </w:tr>
      <w:tr w:rsidR="00AD1E11" w:rsidRPr="0003690F" w14:paraId="564031C4" w14:textId="77777777" w:rsidTr="00AD1E11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8005D5" w14:textId="0696340C" w:rsidR="00AD1E11" w:rsidRPr="0003690F" w:rsidRDefault="0050539B" w:rsidP="005D0F0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96C721B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124.39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70623259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-163.34 – 412.12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32778C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0.393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520E909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0.02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3A98DA6F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-0.26 – 0.30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1500AED7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0.890</w:t>
            </w:r>
          </w:p>
        </w:tc>
      </w:tr>
      <w:tr w:rsidR="00AD1E11" w:rsidRPr="0003690F" w14:paraId="5750821C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C206DD" w14:textId="74A902E0" w:rsidR="00AD1E11" w:rsidRPr="0003690F" w:rsidRDefault="0050539B" w:rsidP="005D0F0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98E443E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-256.39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11DCF763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-604.55 – 91.77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0B43EA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0.147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C3955A0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0.02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3E96D15D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-0.14 – 0.19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3AEAA88A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0.768</w:t>
            </w:r>
          </w:p>
        </w:tc>
      </w:tr>
      <w:tr w:rsidR="00AD1E11" w:rsidRPr="0003690F" w14:paraId="748B7EFE" w14:textId="77777777" w:rsidTr="00AD1E11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9C4D0E" w14:textId="3E8463C2" w:rsidR="00AD1E11" w:rsidRPr="0003690F" w:rsidRDefault="0050539B" w:rsidP="005D0F0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48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544E69A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-264.39</w:t>
            </w:r>
          </w:p>
        </w:tc>
        <w:tc>
          <w:tcPr>
            <w:tcW w:w="1157" w:type="pct"/>
            <w:shd w:val="clear" w:color="auto" w:fill="FFFFFF" w:themeFill="background1"/>
            <w:vAlign w:val="center"/>
          </w:tcPr>
          <w:p w14:paraId="6F4F9DF3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-612.55 – 83.77</w:t>
            </w:r>
          </w:p>
        </w:tc>
        <w:tc>
          <w:tcPr>
            <w:tcW w:w="5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B64CB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0.135</w:t>
            </w:r>
          </w:p>
        </w:tc>
        <w:tc>
          <w:tcPr>
            <w:tcW w:w="482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F06A0C8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0.03</w:t>
            </w:r>
          </w:p>
        </w:tc>
        <w:tc>
          <w:tcPr>
            <w:tcW w:w="1127" w:type="pct"/>
            <w:shd w:val="clear" w:color="auto" w:fill="FFFFFF" w:themeFill="background1"/>
            <w:vAlign w:val="center"/>
          </w:tcPr>
          <w:p w14:paraId="5C52D4BF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-0.14 – 0.19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70B89726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0.732</w:t>
            </w:r>
          </w:p>
        </w:tc>
      </w:tr>
      <w:tr w:rsidR="00AD1E11" w:rsidRPr="0003690F" w14:paraId="6BB306A4" w14:textId="77777777" w:rsidTr="00AD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93CF96" w14:textId="630284FC" w:rsidR="00AD1E11" w:rsidRPr="0003690F" w:rsidRDefault="0050539B" w:rsidP="005D0F0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AD1E11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489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F8F63F8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-460.89</w:t>
            </w:r>
          </w:p>
        </w:tc>
        <w:tc>
          <w:tcPr>
            <w:tcW w:w="1157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FAD699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-812.75 – -109.03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75338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Style w:val="Strong"/>
                <w:rFonts w:ascii="Arial" w:eastAsiaTheme="majorEastAsia" w:hAnsi="Arial" w:cs="Arial"/>
                <w:sz w:val="14"/>
                <w:szCs w:val="14"/>
              </w:rPr>
              <w:t>0.011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810688E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0.05</w:t>
            </w:r>
          </w:p>
        </w:tc>
        <w:tc>
          <w:tcPr>
            <w:tcW w:w="1127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887E7ED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-0.11 – 0.22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40D94EDB" w14:textId="77777777" w:rsidR="00AD1E11" w:rsidRPr="0003690F" w:rsidRDefault="00AD1E11" w:rsidP="005D0F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0.517</w:t>
            </w:r>
          </w:p>
        </w:tc>
      </w:tr>
      <w:tr w:rsidR="00AD1E11" w:rsidRPr="0003690F" w14:paraId="3DC3E84F" w14:textId="77777777" w:rsidTr="00AD1E11">
        <w:tc>
          <w:tcPr>
            <w:tcW w:w="5000" w:type="pct"/>
            <w:gridSpan w:val="7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4E12AEAC" w14:textId="038B8BB3" w:rsidR="00AD1E11" w:rsidRPr="0003690F" w:rsidRDefault="00AD1E11" w:rsidP="00AD1E11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Abbreviations: LPS, lipopolysaccharide;</w:t>
            </w:r>
            <w:r w:rsidR="005E783F" w:rsidRPr="005E783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="00924BDB" w:rsidRPr="00924BDB">
              <w:rPr>
                <w:rFonts w:ascii="Arial" w:hAnsi="Arial" w:cs="Arial"/>
                <w:i/>
                <w:iCs/>
                <w:sz w:val="14"/>
                <w:szCs w:val="14"/>
              </w:rPr>
              <w:t>LPS-1, LPS with support initiated at MAP &lt;80mmHg; LPS-2, LPS with support initiated at MAP &lt;65mmHg</w:t>
            </w:r>
            <w:r w:rsidR="0050539B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; 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Est., estimate; CI, confidence interval</w:t>
            </w:r>
          </w:p>
        </w:tc>
      </w:tr>
    </w:tbl>
    <w:p w14:paraId="4E9EAFB8" w14:textId="77777777" w:rsidR="00924BDB" w:rsidRDefault="00924BDB" w:rsidP="005C0AC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577D61D1" w14:textId="77777777" w:rsidR="00561561" w:rsidRDefault="00561561" w:rsidP="005C0AC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28BA437B" w14:textId="77777777" w:rsidR="00561561" w:rsidRDefault="00561561" w:rsidP="005C0AC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13B8C531" w14:textId="77777777" w:rsidR="00561561" w:rsidRDefault="00561561" w:rsidP="005C0AC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4BB8DF23" w14:textId="77777777" w:rsidR="00561561" w:rsidRDefault="00561561" w:rsidP="005C0AC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55C07B20" w14:textId="77777777" w:rsidR="00561561" w:rsidRDefault="00561561" w:rsidP="005C0AC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445C7ABD" w14:textId="77777777" w:rsidR="00561561" w:rsidRDefault="00561561" w:rsidP="005C0AC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18D04CB3" w14:textId="2B113804" w:rsidR="005C0ACD" w:rsidRPr="0003690F" w:rsidRDefault="005C0ACD" w:rsidP="005C0AC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281861"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 w:rsidR="00BA130B" w:rsidRPr="00281861">
        <w:rPr>
          <w:rFonts w:ascii="Arial" w:hAnsi="Arial" w:cs="Arial"/>
          <w:b/>
          <w:sz w:val="20"/>
          <w:szCs w:val="20"/>
        </w:rPr>
        <w:t>4</w:t>
      </w:r>
      <w:r w:rsidRPr="00281861">
        <w:rPr>
          <w:rFonts w:ascii="Arial" w:hAnsi="Arial" w:cs="Arial"/>
          <w:b/>
          <w:sz w:val="20"/>
          <w:szCs w:val="20"/>
        </w:rPr>
        <w:t>:</w:t>
      </w:r>
      <w:r w:rsidRPr="00326170">
        <w:rPr>
          <w:rFonts w:ascii="Arial" w:hAnsi="Arial" w:cs="Arial"/>
          <w:bCs/>
          <w:sz w:val="20"/>
          <w:szCs w:val="20"/>
        </w:rPr>
        <w:t xml:space="preserve"> Linear</w:t>
      </w:r>
      <w:r w:rsidRPr="0003690F">
        <w:rPr>
          <w:rFonts w:ascii="Arial" w:hAnsi="Arial" w:cs="Arial"/>
          <w:sz w:val="20"/>
          <w:szCs w:val="20"/>
        </w:rPr>
        <w:t xml:space="preserve"> mixed model outputs for mitoVO</w:t>
      </w:r>
      <w:r w:rsidRPr="0003690F">
        <w:rPr>
          <w:rFonts w:ascii="Arial" w:hAnsi="Arial" w:cs="Arial"/>
          <w:sz w:val="20"/>
          <w:szCs w:val="20"/>
          <w:vertAlign w:val="subscript"/>
        </w:rPr>
        <w:t>2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11" w:type="dxa"/>
          <w:right w:w="0" w:type="dxa"/>
        </w:tblCellMar>
        <w:tblLook w:val="0420" w:firstRow="1" w:lastRow="0" w:firstColumn="0" w:lastColumn="0" w:noHBand="0" w:noVBand="1"/>
      </w:tblPr>
      <w:tblGrid>
        <w:gridCol w:w="982"/>
        <w:gridCol w:w="362"/>
        <w:gridCol w:w="1086"/>
        <w:gridCol w:w="514"/>
        <w:gridCol w:w="460"/>
        <w:gridCol w:w="1088"/>
        <w:gridCol w:w="494"/>
        <w:gridCol w:w="478"/>
        <w:gridCol w:w="1086"/>
        <w:gridCol w:w="478"/>
        <w:gridCol w:w="494"/>
        <w:gridCol w:w="931"/>
        <w:gridCol w:w="619"/>
      </w:tblGrid>
      <w:tr w:rsidR="00FF4AE1" w:rsidRPr="0003690F" w14:paraId="5A53447D" w14:textId="77777777" w:rsidTr="00505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7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0A1B3A7C" w14:textId="77777777" w:rsidR="00FF4AE1" w:rsidRPr="0003690F" w:rsidRDefault="00FF4AE1" w:rsidP="00D253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519F572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Epidermal mitoVO</w:t>
            </w:r>
            <w:r w:rsidRPr="0003690F">
              <w:rPr>
                <w:rFonts w:ascii="Arial" w:hAnsi="Arial" w:cs="Arial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142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68DF3E2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Intestinal serosa  mitoVO</w:t>
            </w:r>
            <w:r w:rsidRPr="0003690F">
              <w:rPr>
                <w:rFonts w:ascii="Arial" w:hAnsi="Arial" w:cs="Arial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142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5760F10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Liver mitoVO</w:t>
            </w:r>
            <w:r w:rsidRPr="0003690F">
              <w:rPr>
                <w:rFonts w:ascii="Arial" w:hAnsi="Arial" w:cs="Arial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142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3D0A971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Renal cortex mitoVO</w:t>
            </w:r>
            <w:r w:rsidRPr="0003690F">
              <w:rPr>
                <w:rFonts w:ascii="Arial" w:hAnsi="Arial" w:cs="Arial"/>
                <w:sz w:val="14"/>
                <w:szCs w:val="14"/>
                <w:vertAlign w:val="subscript"/>
              </w:rPr>
              <w:t>2</w:t>
            </w:r>
          </w:p>
        </w:tc>
      </w:tr>
      <w:tr w:rsidR="00F17535" w:rsidRPr="0003690F" w14:paraId="2853B500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776845" w14:textId="77777777" w:rsidR="00FF4AE1" w:rsidRPr="0003690F" w:rsidRDefault="00FF4AE1" w:rsidP="005C0ACD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Predictors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AE7F861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604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0308EDC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E55DCC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25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74C26B5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60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F75F885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CBEF71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9AD95D2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604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35975FA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269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FC5BF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A2206A2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6652AF3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22D8BAA" w14:textId="77777777" w:rsidR="00FF4AE1" w:rsidRPr="0003690F" w:rsidRDefault="00FF4AE1" w:rsidP="005C0AC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F17535" w:rsidRPr="0003690F" w14:paraId="60F39003" w14:textId="77777777" w:rsidTr="0050539B">
        <w:tc>
          <w:tcPr>
            <w:tcW w:w="547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539C57" w14:textId="77777777" w:rsidR="00FF4AE1" w:rsidRPr="0003690F" w:rsidRDefault="00FF4AE1" w:rsidP="00D253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Control</w:t>
            </w: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8A1903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14.60</w:t>
            </w:r>
          </w:p>
        </w:tc>
        <w:tc>
          <w:tcPr>
            <w:tcW w:w="604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92598C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10.47 – 18.74</w:t>
            </w:r>
          </w:p>
        </w:tc>
        <w:tc>
          <w:tcPr>
            <w:tcW w:w="288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637A4A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59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D573ADA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20.83</w:t>
            </w:r>
          </w:p>
        </w:tc>
        <w:tc>
          <w:tcPr>
            <w:tcW w:w="605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1679B27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17.03 – 24.63</w:t>
            </w:r>
          </w:p>
        </w:tc>
        <w:tc>
          <w:tcPr>
            <w:tcW w:w="278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016AF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69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45330BC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17.91</w:t>
            </w:r>
          </w:p>
        </w:tc>
        <w:tc>
          <w:tcPr>
            <w:tcW w:w="604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52584AE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14.71 – 21.11</w:t>
            </w:r>
          </w:p>
        </w:tc>
        <w:tc>
          <w:tcPr>
            <w:tcW w:w="269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3D754E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78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70C9E37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32.04</w:t>
            </w:r>
          </w:p>
        </w:tc>
        <w:tc>
          <w:tcPr>
            <w:tcW w:w="518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C28139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28.50 – 35.57</w:t>
            </w:r>
          </w:p>
        </w:tc>
        <w:tc>
          <w:tcPr>
            <w:tcW w:w="346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78835227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BA130B" w:rsidRPr="0003690F" w14:paraId="603D0E04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E8A804" w14:textId="77777777" w:rsidR="00FF4AE1" w:rsidRPr="0003690F" w:rsidRDefault="00FF4AE1" w:rsidP="00D2537D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T060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A8294FE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-1.14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E9AB1B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-4.65 – 2.36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A059FF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0.521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5A9856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0.73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736F53E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-3.72 – 5.17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F28117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0.748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24EFD70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3.44</w:t>
            </w:r>
          </w:p>
        </w:tc>
        <w:tc>
          <w:tcPr>
            <w:tcW w:w="604" w:type="pct"/>
            <w:shd w:val="clear" w:color="auto" w:fill="FFFFFF" w:themeFill="background1"/>
          </w:tcPr>
          <w:p w14:paraId="6B5D805C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-0.54 – 7.42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D123EF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0.090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007233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-1.82</w:t>
            </w:r>
          </w:p>
        </w:tc>
        <w:tc>
          <w:tcPr>
            <w:tcW w:w="518" w:type="pct"/>
            <w:shd w:val="clear" w:color="auto" w:fill="FFFFFF" w:themeFill="background1"/>
          </w:tcPr>
          <w:p w14:paraId="6CDF9EF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-5.75 – 2.12</w:t>
            </w:r>
          </w:p>
        </w:tc>
        <w:tc>
          <w:tcPr>
            <w:tcW w:w="346" w:type="pct"/>
            <w:shd w:val="clear" w:color="auto" w:fill="FFFFFF" w:themeFill="background1"/>
          </w:tcPr>
          <w:p w14:paraId="59E278B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0.364</w:t>
            </w:r>
          </w:p>
        </w:tc>
      </w:tr>
      <w:tr w:rsidR="00BA130B" w:rsidRPr="0003690F" w14:paraId="1EC6E749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4FA8FD" w14:textId="77777777" w:rsidR="00FF4AE1" w:rsidRPr="0003690F" w:rsidRDefault="00FF4AE1" w:rsidP="00D2537D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T120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812BD3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0.94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51F1AF83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-2.57 – 4.44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E707D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0.599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D246F0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0.55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19C3B0DE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-3.85 – 4.95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64E1E9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0.806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03B500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1.05</w:t>
            </w:r>
          </w:p>
        </w:tc>
        <w:tc>
          <w:tcPr>
            <w:tcW w:w="604" w:type="pct"/>
            <w:shd w:val="clear" w:color="auto" w:fill="FFFFFF" w:themeFill="background1"/>
          </w:tcPr>
          <w:p w14:paraId="0E7A191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-2.93 – 5.03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D20C36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0.604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CF4DD3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-2.96</w:t>
            </w:r>
          </w:p>
        </w:tc>
        <w:tc>
          <w:tcPr>
            <w:tcW w:w="518" w:type="pct"/>
            <w:shd w:val="clear" w:color="auto" w:fill="FFFFFF" w:themeFill="background1"/>
          </w:tcPr>
          <w:p w14:paraId="08D6A96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-6.93 – 1.01</w:t>
            </w:r>
          </w:p>
        </w:tc>
        <w:tc>
          <w:tcPr>
            <w:tcW w:w="346" w:type="pct"/>
            <w:shd w:val="clear" w:color="auto" w:fill="FFFFFF" w:themeFill="background1"/>
          </w:tcPr>
          <w:p w14:paraId="2E2D66A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0.143</w:t>
            </w:r>
          </w:p>
        </w:tc>
      </w:tr>
      <w:tr w:rsidR="00BA130B" w:rsidRPr="0003690F" w14:paraId="4E20ADBC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A3A938" w14:textId="77777777" w:rsidR="00FF4AE1" w:rsidRPr="0003690F" w:rsidRDefault="00FF4AE1" w:rsidP="00D2537D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T180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49FB10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1.45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D57DBD3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-2.09 – 4.99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98E58C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0.421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AAB190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1.83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20EC1469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-2.71 – 6.36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D7C515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0.429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FB06E4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5.01</w:t>
            </w:r>
          </w:p>
        </w:tc>
        <w:tc>
          <w:tcPr>
            <w:tcW w:w="604" w:type="pct"/>
            <w:shd w:val="clear" w:color="auto" w:fill="FFFFFF" w:themeFill="background1"/>
          </w:tcPr>
          <w:p w14:paraId="6E84583C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1.03 – 9.00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639F4F3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0.014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876F18E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-3.43</w:t>
            </w:r>
          </w:p>
        </w:tc>
        <w:tc>
          <w:tcPr>
            <w:tcW w:w="518" w:type="pct"/>
            <w:shd w:val="clear" w:color="auto" w:fill="FFFFFF" w:themeFill="background1"/>
          </w:tcPr>
          <w:p w14:paraId="661DC84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-7.40 – 0.54</w:t>
            </w:r>
          </w:p>
        </w:tc>
        <w:tc>
          <w:tcPr>
            <w:tcW w:w="346" w:type="pct"/>
            <w:shd w:val="clear" w:color="auto" w:fill="FFFFFF" w:themeFill="background1"/>
          </w:tcPr>
          <w:p w14:paraId="1F9910A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0.090</w:t>
            </w:r>
          </w:p>
        </w:tc>
      </w:tr>
      <w:tr w:rsidR="00BA130B" w:rsidRPr="0003690F" w14:paraId="0B1787A0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B5E1AF" w14:textId="689F00F1" w:rsidR="00FF4AE1" w:rsidRPr="0003690F" w:rsidRDefault="0050539B" w:rsidP="00D253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924BD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A9FCEFE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2.33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7FD4A6A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-3.56 – 8.22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09962E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0.436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6D329F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0.03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5DFDDEF7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-5.37 – 5.44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5F9BB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0.990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1E4E01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0.06</w:t>
            </w:r>
          </w:p>
        </w:tc>
        <w:tc>
          <w:tcPr>
            <w:tcW w:w="604" w:type="pct"/>
            <w:shd w:val="clear" w:color="auto" w:fill="FFFFFF" w:themeFill="background1"/>
          </w:tcPr>
          <w:p w14:paraId="0474D54E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-4.47 – 4.58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127BEBF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0.980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CCD5BB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1.62</w:t>
            </w:r>
          </w:p>
        </w:tc>
        <w:tc>
          <w:tcPr>
            <w:tcW w:w="518" w:type="pct"/>
            <w:shd w:val="clear" w:color="auto" w:fill="FFFFFF" w:themeFill="background1"/>
          </w:tcPr>
          <w:p w14:paraId="2D44230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-3.36 – 6.59</w:t>
            </w:r>
          </w:p>
        </w:tc>
        <w:tc>
          <w:tcPr>
            <w:tcW w:w="346" w:type="pct"/>
            <w:shd w:val="clear" w:color="auto" w:fill="FFFFFF" w:themeFill="background1"/>
          </w:tcPr>
          <w:p w14:paraId="2A01333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0.523</w:t>
            </w:r>
          </w:p>
        </w:tc>
      </w:tr>
      <w:tr w:rsidR="00BA130B" w:rsidRPr="0003690F" w14:paraId="6509506D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BABE26" w14:textId="14B30F35" w:rsidR="00FF4AE1" w:rsidRPr="0003690F" w:rsidRDefault="0050539B" w:rsidP="00D253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71D740C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-0.84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7FF9CBB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-5.84 – 4.16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08559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0.742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3C93BE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0.22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4A0B0A65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-6.07 – 6.50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9A8E7F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0.946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85974C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-2.43</w:t>
            </w:r>
          </w:p>
        </w:tc>
        <w:tc>
          <w:tcPr>
            <w:tcW w:w="604" w:type="pct"/>
            <w:shd w:val="clear" w:color="auto" w:fill="FFFFFF" w:themeFill="background1"/>
          </w:tcPr>
          <w:p w14:paraId="7AE0E90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-8.09 – 3.22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15988DE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0.398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2E46AE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5.19</w:t>
            </w:r>
          </w:p>
        </w:tc>
        <w:tc>
          <w:tcPr>
            <w:tcW w:w="518" w:type="pct"/>
            <w:shd w:val="clear" w:color="auto" w:fill="FFFFFF" w:themeFill="background1"/>
          </w:tcPr>
          <w:p w14:paraId="0FE66AA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-0.38 – 10.75</w:t>
            </w:r>
          </w:p>
        </w:tc>
        <w:tc>
          <w:tcPr>
            <w:tcW w:w="346" w:type="pct"/>
            <w:shd w:val="clear" w:color="auto" w:fill="FFFFFF" w:themeFill="background1"/>
          </w:tcPr>
          <w:p w14:paraId="1597364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0.068</w:t>
            </w:r>
          </w:p>
        </w:tc>
      </w:tr>
      <w:tr w:rsidR="00BA130B" w:rsidRPr="0003690F" w14:paraId="70D0D141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5F4642" w14:textId="2867930D" w:rsidR="00FF4AE1" w:rsidRPr="0003690F" w:rsidRDefault="0050539B" w:rsidP="00D253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F17119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-7.12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230AAFD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-12.17 – -2.06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097B3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0.006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2C9B7B7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1.74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4F99B85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-4.61 – 8.10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4147F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0.589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E733D60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-0.46</w:t>
            </w:r>
          </w:p>
        </w:tc>
        <w:tc>
          <w:tcPr>
            <w:tcW w:w="604" w:type="pct"/>
            <w:shd w:val="clear" w:color="auto" w:fill="FFFFFF" w:themeFill="background1"/>
          </w:tcPr>
          <w:p w14:paraId="260679DF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-6.14 – 5.23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17E2C5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0.874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078C925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4.29</w:t>
            </w:r>
          </w:p>
        </w:tc>
        <w:tc>
          <w:tcPr>
            <w:tcW w:w="518" w:type="pct"/>
            <w:shd w:val="clear" w:color="auto" w:fill="FFFFFF" w:themeFill="background1"/>
          </w:tcPr>
          <w:p w14:paraId="74C976B7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-1.30 – 9.88</w:t>
            </w:r>
          </w:p>
        </w:tc>
        <w:tc>
          <w:tcPr>
            <w:tcW w:w="346" w:type="pct"/>
            <w:shd w:val="clear" w:color="auto" w:fill="FFFFFF" w:themeFill="background1"/>
          </w:tcPr>
          <w:p w14:paraId="6FDC485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0.132</w:t>
            </w:r>
          </w:p>
        </w:tc>
      </w:tr>
      <w:tr w:rsidR="00BA130B" w:rsidRPr="0003690F" w14:paraId="1B3A20DF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F890BE" w14:textId="7E5C3BB9" w:rsidR="00FF4AE1" w:rsidRPr="0003690F" w:rsidRDefault="0050539B" w:rsidP="00D253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BD592A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-6.50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4B68E5E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-11.53 – -1.47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83D2A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0.012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85F25D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-2.73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753C4C33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-9.05 – 3.59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44344B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0.396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496ED2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-5.99</w:t>
            </w:r>
          </w:p>
        </w:tc>
        <w:tc>
          <w:tcPr>
            <w:tcW w:w="604" w:type="pct"/>
            <w:shd w:val="clear" w:color="auto" w:fill="FFFFFF" w:themeFill="background1"/>
          </w:tcPr>
          <w:p w14:paraId="6D14A4B7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-11.77 – -0.20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BFFFF7C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0.043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6F90D6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0.15</w:t>
            </w:r>
          </w:p>
        </w:tc>
        <w:tc>
          <w:tcPr>
            <w:tcW w:w="518" w:type="pct"/>
            <w:shd w:val="clear" w:color="auto" w:fill="FFFFFF" w:themeFill="background1"/>
          </w:tcPr>
          <w:p w14:paraId="0B838AE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-5.44 – 5.74</w:t>
            </w:r>
          </w:p>
        </w:tc>
        <w:tc>
          <w:tcPr>
            <w:tcW w:w="346" w:type="pct"/>
            <w:shd w:val="clear" w:color="auto" w:fill="FFFFFF" w:themeFill="background1"/>
          </w:tcPr>
          <w:p w14:paraId="50745DAA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0.958</w:t>
            </w:r>
          </w:p>
        </w:tc>
      </w:tr>
      <w:tr w:rsidR="00BA130B" w:rsidRPr="0003690F" w14:paraId="60E9020F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0BC3E2" w14:textId="58B0065F" w:rsidR="00FF4AE1" w:rsidRPr="0003690F" w:rsidRDefault="0050539B" w:rsidP="00D253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E6689C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1.75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3EC02E2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-4.12 – 7.62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B72AB7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0.559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6EE9030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0.25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291E55E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-5.16 – 5.65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D18DC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0.929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138DA7F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1.89</w:t>
            </w:r>
          </w:p>
        </w:tc>
        <w:tc>
          <w:tcPr>
            <w:tcW w:w="604" w:type="pct"/>
            <w:shd w:val="clear" w:color="auto" w:fill="FFFFFF" w:themeFill="background1"/>
          </w:tcPr>
          <w:p w14:paraId="7D22ED6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-2.67 – 6.45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FF9D219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0.416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DFDD415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2.37</w:t>
            </w:r>
          </w:p>
        </w:tc>
        <w:tc>
          <w:tcPr>
            <w:tcW w:w="518" w:type="pct"/>
            <w:shd w:val="clear" w:color="auto" w:fill="FFFFFF" w:themeFill="background1"/>
          </w:tcPr>
          <w:p w14:paraId="3DBE2303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-2.63 – 7.38</w:t>
            </w:r>
          </w:p>
        </w:tc>
        <w:tc>
          <w:tcPr>
            <w:tcW w:w="346" w:type="pct"/>
            <w:shd w:val="clear" w:color="auto" w:fill="FFFFFF" w:themeFill="background1"/>
          </w:tcPr>
          <w:p w14:paraId="42520DD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0.351</w:t>
            </w:r>
          </w:p>
        </w:tc>
      </w:tr>
      <w:tr w:rsidR="00BA130B" w:rsidRPr="0003690F" w14:paraId="158C42FF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00F24E" w14:textId="0B730FE1" w:rsidR="00FF4AE1" w:rsidRPr="0003690F" w:rsidRDefault="0050539B" w:rsidP="00D253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D5C9A03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-1.71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748D52B5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-6.67 – 3.25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AADFF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0.498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25FDF0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-3.88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62FBDB9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-10.17 – 2.40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243E2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0.225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070E8CF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-4.76</w:t>
            </w:r>
          </w:p>
        </w:tc>
        <w:tc>
          <w:tcPr>
            <w:tcW w:w="604" w:type="pct"/>
            <w:shd w:val="clear" w:color="auto" w:fill="FFFFFF" w:themeFill="background1"/>
          </w:tcPr>
          <w:p w14:paraId="16A01F40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-10.44 – 0.92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7DB89C2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0.100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C409118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7.58</w:t>
            </w:r>
          </w:p>
        </w:tc>
        <w:tc>
          <w:tcPr>
            <w:tcW w:w="518" w:type="pct"/>
            <w:shd w:val="clear" w:color="auto" w:fill="FFFFFF" w:themeFill="background1"/>
          </w:tcPr>
          <w:p w14:paraId="340B39B5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2.02 – 13.14</w:t>
            </w:r>
          </w:p>
        </w:tc>
        <w:tc>
          <w:tcPr>
            <w:tcW w:w="346" w:type="pct"/>
            <w:shd w:val="clear" w:color="auto" w:fill="FFFFFF" w:themeFill="background1"/>
          </w:tcPr>
          <w:p w14:paraId="2DB1B57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0.008</w:t>
            </w:r>
          </w:p>
        </w:tc>
      </w:tr>
      <w:tr w:rsidR="00BA130B" w:rsidRPr="0003690F" w14:paraId="2808EDD3" w14:textId="77777777" w:rsidTr="0050539B">
        <w:tc>
          <w:tcPr>
            <w:tcW w:w="547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F2E829" w14:textId="7D1B8E39" w:rsidR="00FF4AE1" w:rsidRPr="0003690F" w:rsidRDefault="0050539B" w:rsidP="00D253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134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1C13739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-1.85</w:t>
            </w: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2C7066BE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-6.85 – 3.16</w:t>
            </w:r>
          </w:p>
        </w:tc>
        <w:tc>
          <w:tcPr>
            <w:tcW w:w="28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22431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0.468</w:t>
            </w:r>
          </w:p>
        </w:tc>
        <w:tc>
          <w:tcPr>
            <w:tcW w:w="25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075A34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-4.60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0C068CE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-10.85 – 1.66</w:t>
            </w:r>
          </w:p>
        </w:tc>
        <w:tc>
          <w:tcPr>
            <w:tcW w:w="27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574749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0.149</w:t>
            </w:r>
          </w:p>
        </w:tc>
        <w:tc>
          <w:tcPr>
            <w:tcW w:w="269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956BA87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-6.07</w:t>
            </w:r>
          </w:p>
        </w:tc>
        <w:tc>
          <w:tcPr>
            <w:tcW w:w="604" w:type="pct"/>
            <w:shd w:val="clear" w:color="auto" w:fill="FFFFFF" w:themeFill="background1"/>
          </w:tcPr>
          <w:p w14:paraId="2F3E7C0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-11.78 – -0.36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B28C7C0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0.037</w:t>
            </w:r>
          </w:p>
        </w:tc>
        <w:tc>
          <w:tcPr>
            <w:tcW w:w="27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683D4DC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2.82</w:t>
            </w:r>
          </w:p>
        </w:tc>
        <w:tc>
          <w:tcPr>
            <w:tcW w:w="518" w:type="pct"/>
            <w:shd w:val="clear" w:color="auto" w:fill="FFFFFF" w:themeFill="background1"/>
          </w:tcPr>
          <w:p w14:paraId="7A89DA07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-2.77 – 8.41</w:t>
            </w:r>
          </w:p>
        </w:tc>
        <w:tc>
          <w:tcPr>
            <w:tcW w:w="346" w:type="pct"/>
            <w:shd w:val="clear" w:color="auto" w:fill="FFFFFF" w:themeFill="background1"/>
          </w:tcPr>
          <w:p w14:paraId="157E4425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0.321</w:t>
            </w:r>
          </w:p>
        </w:tc>
      </w:tr>
      <w:tr w:rsidR="00BA130B" w:rsidRPr="0003690F" w14:paraId="70A327FC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7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987BD5" w14:textId="2582043A" w:rsidR="00FF4AE1" w:rsidRPr="0003690F" w:rsidRDefault="0050539B" w:rsidP="00D2537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134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9D3A5D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0.58</w:t>
            </w:r>
          </w:p>
        </w:tc>
        <w:tc>
          <w:tcPr>
            <w:tcW w:w="604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78D4479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-4.45 – 5.61</w:t>
            </w:r>
          </w:p>
        </w:tc>
        <w:tc>
          <w:tcPr>
            <w:tcW w:w="288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88D85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0.820</w:t>
            </w:r>
          </w:p>
        </w:tc>
        <w:tc>
          <w:tcPr>
            <w:tcW w:w="259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9E010D0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-3.95</w:t>
            </w:r>
          </w:p>
        </w:tc>
        <w:tc>
          <w:tcPr>
            <w:tcW w:w="605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3F1F6E6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-10.33 – 2.43</w:t>
            </w:r>
          </w:p>
        </w:tc>
        <w:tc>
          <w:tcPr>
            <w:tcW w:w="278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9993D3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0.225</w:t>
            </w:r>
          </w:p>
        </w:tc>
        <w:tc>
          <w:tcPr>
            <w:tcW w:w="269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62C8B6F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-7.11</w:t>
            </w:r>
          </w:p>
        </w:tc>
        <w:tc>
          <w:tcPr>
            <w:tcW w:w="604" w:type="pct"/>
            <w:tcBorders>
              <w:bottom w:val="single" w:sz="12" w:space="0" w:color="auto"/>
            </w:tcBorders>
            <w:shd w:val="clear" w:color="auto" w:fill="FFFFFF" w:themeFill="background1"/>
          </w:tcPr>
          <w:p w14:paraId="491F9C69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-12.85 – -1.37</w:t>
            </w:r>
          </w:p>
        </w:tc>
        <w:tc>
          <w:tcPr>
            <w:tcW w:w="269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5CC045F4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0.015</w:t>
            </w:r>
          </w:p>
        </w:tc>
        <w:tc>
          <w:tcPr>
            <w:tcW w:w="27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57488B5D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-1.34</w:t>
            </w:r>
          </w:p>
        </w:tc>
        <w:tc>
          <w:tcPr>
            <w:tcW w:w="518" w:type="pct"/>
            <w:tcBorders>
              <w:bottom w:val="single" w:sz="12" w:space="0" w:color="auto"/>
            </w:tcBorders>
            <w:shd w:val="clear" w:color="auto" w:fill="FFFFFF" w:themeFill="background1"/>
          </w:tcPr>
          <w:p w14:paraId="151753F1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-6.95 – 4.28</w:t>
            </w:r>
          </w:p>
        </w:tc>
        <w:tc>
          <w:tcPr>
            <w:tcW w:w="346" w:type="pct"/>
            <w:shd w:val="clear" w:color="auto" w:fill="FFFFFF" w:themeFill="background1"/>
          </w:tcPr>
          <w:p w14:paraId="3AFC0045" w14:textId="77777777" w:rsidR="00FF4AE1" w:rsidRPr="0003690F" w:rsidRDefault="00FF4AE1" w:rsidP="00D253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0.639</w:t>
            </w:r>
          </w:p>
        </w:tc>
      </w:tr>
      <w:tr w:rsidR="00FF4AE1" w:rsidRPr="0003690F" w14:paraId="036E021F" w14:textId="77777777" w:rsidTr="00FF4AE1">
        <w:tc>
          <w:tcPr>
            <w:tcW w:w="5000" w:type="pct"/>
            <w:gridSpan w:val="13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3E41F558" w14:textId="682188F6" w:rsidR="00FF4AE1" w:rsidRPr="00924BDB" w:rsidRDefault="00FF4AE1" w:rsidP="00FF4AE1">
            <w:pPr>
              <w:rPr>
                <w:rFonts w:cs="Arial"/>
                <w:i/>
                <w:iCs/>
                <w:sz w:val="21"/>
                <w:szCs w:val="18"/>
              </w:rPr>
            </w:pP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Abbreviations: </w:t>
            </w:r>
            <w:r w:rsidRPr="0003690F">
              <w:rPr>
                <w:rFonts w:ascii="Arial" w:hAnsi="Arial" w:cs="Arial"/>
                <w:i/>
                <w:sz w:val="14"/>
                <w:szCs w:val="14"/>
              </w:rPr>
              <w:t>mitoVO</w:t>
            </w:r>
            <w:r w:rsidRPr="0003690F">
              <w:rPr>
                <w:rFonts w:ascii="Arial" w:hAnsi="Arial" w:cs="Arial"/>
                <w:i/>
                <w:sz w:val="14"/>
                <w:szCs w:val="14"/>
                <w:vertAlign w:val="subscript"/>
              </w:rPr>
              <w:t>2</w:t>
            </w:r>
            <w:r w:rsidRPr="0003690F">
              <w:rPr>
                <w:rFonts w:ascii="Arial" w:hAnsi="Arial" w:cs="Arial"/>
                <w:i/>
                <w:sz w:val="14"/>
                <w:szCs w:val="14"/>
              </w:rPr>
              <w:t xml:space="preserve">, mitochondrial oxygen consumption; 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LPS, lipopolysaccharide;</w:t>
            </w:r>
            <w:r w:rsidR="0050539B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</w:t>
            </w:r>
            <w:r w:rsidR="00924BDB" w:rsidRPr="00924BDB">
              <w:rPr>
                <w:rFonts w:ascii="Arial" w:hAnsi="Arial" w:cs="Arial"/>
                <w:i/>
                <w:iCs/>
                <w:sz w:val="14"/>
                <w:szCs w:val="14"/>
              </w:rPr>
              <w:t>LPS-1, LPS with support initiated at MAP &lt;80mmHg; LPS-2, LPS with support initiated at MAP &lt;65mmHg;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Est., estimate; CI, confidence interval</w:t>
            </w:r>
          </w:p>
        </w:tc>
      </w:tr>
    </w:tbl>
    <w:p w14:paraId="2E5407E0" w14:textId="77777777" w:rsidR="005C0ACD" w:rsidRPr="00561561" w:rsidRDefault="005C0ACD" w:rsidP="005C0ACD">
      <w:pPr>
        <w:spacing w:line="480" w:lineRule="auto"/>
        <w:jc w:val="both"/>
        <w:rPr>
          <w:rFonts w:ascii="Arial" w:hAnsi="Arial" w:cs="Arial"/>
          <w:b/>
          <w:sz w:val="18"/>
          <w:szCs w:val="18"/>
        </w:rPr>
      </w:pPr>
    </w:p>
    <w:p w14:paraId="4F22E753" w14:textId="0881D9DF" w:rsidR="00BA130B" w:rsidRPr="0003690F" w:rsidRDefault="00BA130B" w:rsidP="00BA130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281861">
        <w:rPr>
          <w:rFonts w:ascii="Arial" w:hAnsi="Arial" w:cs="Arial"/>
          <w:b/>
          <w:sz w:val="20"/>
          <w:szCs w:val="20"/>
        </w:rPr>
        <w:t>Table 5:</w:t>
      </w:r>
      <w:r w:rsidRPr="00326170">
        <w:rPr>
          <w:rFonts w:ascii="Arial" w:hAnsi="Arial" w:cs="Arial"/>
          <w:bCs/>
          <w:sz w:val="20"/>
          <w:szCs w:val="20"/>
        </w:rPr>
        <w:t xml:space="preserve"> Linear</w:t>
      </w:r>
      <w:r w:rsidRPr="0003690F">
        <w:rPr>
          <w:rFonts w:ascii="Arial" w:hAnsi="Arial" w:cs="Arial"/>
          <w:sz w:val="20"/>
          <w:szCs w:val="20"/>
        </w:rPr>
        <w:t xml:space="preserve"> mixed model outputs for mitoPO</w:t>
      </w:r>
      <w:r w:rsidRPr="0003690F">
        <w:rPr>
          <w:rFonts w:ascii="Arial" w:hAnsi="Arial" w:cs="Arial"/>
          <w:sz w:val="20"/>
          <w:szCs w:val="20"/>
          <w:vertAlign w:val="subscript"/>
        </w:rPr>
        <w:t>2</w:t>
      </w:r>
    </w:p>
    <w:tbl>
      <w:tblPr>
        <w:tblStyle w:val="PlainTable1"/>
        <w:tblW w:w="501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11" w:type="dxa"/>
          <w:right w:w="0" w:type="dxa"/>
        </w:tblCellMar>
        <w:tblLook w:val="0420" w:firstRow="1" w:lastRow="0" w:firstColumn="0" w:lastColumn="0" w:noHBand="0" w:noVBand="1"/>
      </w:tblPr>
      <w:tblGrid>
        <w:gridCol w:w="917"/>
        <w:gridCol w:w="642"/>
        <w:gridCol w:w="1131"/>
        <w:gridCol w:w="444"/>
        <w:gridCol w:w="564"/>
        <w:gridCol w:w="989"/>
        <w:gridCol w:w="448"/>
        <w:gridCol w:w="543"/>
        <w:gridCol w:w="1132"/>
        <w:gridCol w:w="439"/>
        <w:gridCol w:w="9"/>
        <w:gridCol w:w="362"/>
        <w:gridCol w:w="969"/>
        <w:gridCol w:w="501"/>
        <w:gridCol w:w="13"/>
      </w:tblGrid>
      <w:tr w:rsidR="00924BDB" w:rsidRPr="0003690F" w14:paraId="42AF77FC" w14:textId="77777777" w:rsidTr="00924BD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pct"/>
        </w:trPr>
        <w:tc>
          <w:tcPr>
            <w:tcW w:w="504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09112F86" w14:textId="77777777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8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7358EF6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Epidermal mitoPO</w:t>
            </w:r>
            <w:r w:rsidRPr="0003690F">
              <w:rPr>
                <w:rFonts w:ascii="Arial" w:hAnsi="Arial" w:cs="Arial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099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35E47C49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Intestinal serosa  mitoPO</w:t>
            </w:r>
            <w:r w:rsidRPr="0003690F">
              <w:rPr>
                <w:rFonts w:ascii="Arial" w:hAnsi="Arial" w:cs="Arial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161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1980D5C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Liver mitoPO</w:t>
            </w:r>
            <w:r w:rsidRPr="0003690F">
              <w:rPr>
                <w:rFonts w:ascii="Arial" w:hAnsi="Arial" w:cs="Arial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011" w:type="pct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7E955A2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Renal cortex mitoPO</w:t>
            </w:r>
            <w:r w:rsidRPr="0003690F">
              <w:rPr>
                <w:rFonts w:ascii="Arial" w:hAnsi="Arial" w:cs="Arial"/>
                <w:sz w:val="14"/>
                <w:szCs w:val="14"/>
                <w:vertAlign w:val="subscript"/>
              </w:rPr>
              <w:t>2</w:t>
            </w:r>
          </w:p>
        </w:tc>
      </w:tr>
      <w:tr w:rsidR="00F17535" w:rsidRPr="0003690F" w14:paraId="3CB1646C" w14:textId="77777777" w:rsidTr="0092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" w:type="pct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9AC9D9" w14:textId="77777777" w:rsidR="00BA130B" w:rsidRPr="0003690F" w:rsidRDefault="00BA130B" w:rsidP="00F93EF2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Predictors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3E78B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621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A4AD1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244" w:type="pct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05063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B96F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6A48CE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77FBF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096F7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53E0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2A908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76508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532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EBC38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283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8701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924BDB" w:rsidRPr="0003690F" w14:paraId="1502ACC1" w14:textId="77777777" w:rsidTr="00924BDB">
        <w:tc>
          <w:tcPr>
            <w:tcW w:w="504" w:type="pct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6647F1" w14:textId="77777777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Control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AE2D80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67.39</w:t>
            </w:r>
          </w:p>
        </w:tc>
        <w:tc>
          <w:tcPr>
            <w:tcW w:w="62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87029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52.80 – 81.97</w:t>
            </w:r>
          </w:p>
        </w:tc>
        <w:tc>
          <w:tcPr>
            <w:tcW w:w="244" w:type="pct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7C8BDE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60E921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46.58</w:t>
            </w:r>
          </w:p>
        </w:tc>
        <w:tc>
          <w:tcPr>
            <w:tcW w:w="54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07A9B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36.16 – 57.00</w:t>
            </w:r>
          </w:p>
        </w:tc>
        <w:tc>
          <w:tcPr>
            <w:tcW w:w="246" w:type="pct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079DA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437584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70.06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A432C89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60.34 – 79.78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103DD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021322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69.01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8ED6D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60.60 – 77.43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D5D96B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924BDB" w:rsidRPr="0003690F" w14:paraId="021E8717" w14:textId="77777777" w:rsidTr="0092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AA2DB9" w14:textId="77777777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T060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5A8E23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-7.57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6AFBCAF8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-20.48 – 5.34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A68EB1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0.249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8BD0D39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7.88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57B0ECEB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-3.75 – 19.51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7DC97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0.184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9A6A8C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5.42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79A4DBBC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-3.84 – 14.68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8EC38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0.251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3EF817C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1.02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0647466C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-6.63 – 8.68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77653E9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0.793</w:t>
            </w:r>
          </w:p>
        </w:tc>
      </w:tr>
      <w:tr w:rsidR="00924BDB" w:rsidRPr="0003690F" w14:paraId="34D0282D" w14:textId="77777777" w:rsidTr="00924BDB"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31303B" w14:textId="77777777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T120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2142E1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-3.76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1B38ECFE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-16.66 – 9.15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E88E6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0.567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1AD211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17.68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69DAAD5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6.05 – 29.31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38E1D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0.003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23CA98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5.73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1C418C1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-3.54 – 14.99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A94B8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0.225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EC2E10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-4.36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653F3D0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-12.01 – 3.30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461528E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0.264</w:t>
            </w:r>
          </w:p>
        </w:tc>
      </w:tr>
      <w:tr w:rsidR="00924BDB" w:rsidRPr="0003690F" w14:paraId="243D2CC9" w14:textId="77777777" w:rsidTr="0092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A20789" w14:textId="77777777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T180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307EDA8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-1.70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72352C88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-14.61 – 11.21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FA49D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0.796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8EF1D9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5.11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784DE52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-6.63 – 16.85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5D83E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0.392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1991FE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5.87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0A691671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-3.48 – 15.22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8EB1C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0.217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9464EF9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3.17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695064B8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-4.48 – 10.82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4C34E4D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0.416</w:t>
            </w:r>
          </w:p>
        </w:tc>
      </w:tr>
      <w:tr w:rsidR="00924BDB" w:rsidRPr="0003690F" w14:paraId="5AA12D51" w14:textId="77777777" w:rsidTr="00924BDB"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EBD277" w14:textId="0C40D398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6F608F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-1.06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67C25DCB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-21.61 – 19.50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9516D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0.920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09993F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6.74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5ECD3E9E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-8.07 – 21.55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E82AD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0.371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FC01BC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3.34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27F55D9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-10.41 – 17.09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13FCE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0.633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8D96F8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-1.32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68993AF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-13.22 – 10.58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59778E7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0.827</w:t>
            </w:r>
          </w:p>
        </w:tc>
      </w:tr>
      <w:tr w:rsidR="00924BDB" w:rsidRPr="0003690F" w14:paraId="7797C512" w14:textId="77777777" w:rsidTr="0092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545E34" w14:textId="2257E0E6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3AEF2A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-4.35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9A054A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-22.60 – 13.91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DD406C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0.640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0FD455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-3.90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5F59760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-20.43 – 12.62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12454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0.643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5F7D6D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-5.15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0FF98BC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-18.31 – 8.01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737E4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0.442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0C01361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14.32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53B442E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3.50 – 25.15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4576BF5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0.010</w:t>
            </w:r>
          </w:p>
        </w:tc>
      </w:tr>
      <w:tr w:rsidR="00924BDB" w:rsidRPr="0003690F" w14:paraId="65983200" w14:textId="77777777" w:rsidTr="00924BDB"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703A87" w14:textId="766F7B5B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082119B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-18.17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08EA2281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-36.42 – 0.09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3A756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0.051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2B5946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-17.20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3B0C0E69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-33.80 – -0.60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91B2E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0.042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888285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-9.70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4A7FAFA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-22.80 – 3.40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834A2E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0.146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AC1816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24.55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3C8D48B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13.72 – 35.37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132AA211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924BDB" w:rsidRPr="0003690F" w14:paraId="23CA0793" w14:textId="77777777" w:rsidTr="0092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C32350" w14:textId="75E2A1D0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B2E6A7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-13.22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EB705C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-31.39 – 4.95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64DBF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0.153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E57493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-8.96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55A02BC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-25.56 – 7.64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BB591C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0.289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A568AB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-1.99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251599BB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-15.38 – 11.39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B7545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0.770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C2AF99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8.38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57B64FA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-2.45 – 19.20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081B8BAC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0.129</w:t>
            </w:r>
          </w:p>
        </w:tc>
      </w:tr>
      <w:tr w:rsidR="00924BDB" w:rsidRPr="0003690F" w14:paraId="6718CB3A" w14:textId="77777777" w:rsidTr="00924BDB"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914DD3" w14:textId="07E0D351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9634CB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10.55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11825FF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-10.08 – 31.18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A7967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0.315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5450F81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5.36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65709663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-9.37 – 20.09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63B98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0.474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068F1B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1.99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150DB58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-11.76 – 15.74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F8B5E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0.776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56861C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5.77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07BBB7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-6.13 – 17.67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55D4FDC8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0.341</w:t>
            </w:r>
          </w:p>
        </w:tc>
      </w:tr>
      <w:tr w:rsidR="00924BDB" w:rsidRPr="0003690F" w14:paraId="5E857690" w14:textId="77777777" w:rsidTr="0092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396DA7" w14:textId="3D652026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F3063A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-3.30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5E6AE7A9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-21.55 – 14.95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4625D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0.722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C27AFEF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-3.76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6995281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-20.21 – 12.69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2F99AE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0.653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F2758D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-9.74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1388058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-22.84 – 3.36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48C23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0.145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64F9E5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20.46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477A015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9.64 – 31.29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2E932880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&lt;0.001</w:t>
            </w:r>
          </w:p>
        </w:tc>
      </w:tr>
      <w:tr w:rsidR="00924BDB" w:rsidRPr="0003690F" w14:paraId="5328E483" w14:textId="77777777" w:rsidTr="00924BDB">
        <w:tc>
          <w:tcPr>
            <w:tcW w:w="50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2257C4" w14:textId="6CBB5F6F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35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D8DD1CB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-10.03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24B63F8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-28.28 – 8.22</w:t>
            </w:r>
          </w:p>
        </w:tc>
        <w:tc>
          <w:tcPr>
            <w:tcW w:w="244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B0BFC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0.281</w:t>
            </w:r>
          </w:p>
        </w:tc>
        <w:tc>
          <w:tcPr>
            <w:tcW w:w="310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DBA91BB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-22.71</w:t>
            </w:r>
          </w:p>
        </w:tc>
        <w:tc>
          <w:tcPr>
            <w:tcW w:w="543" w:type="pct"/>
            <w:shd w:val="clear" w:color="auto" w:fill="FFFFFF" w:themeFill="background1"/>
            <w:vAlign w:val="center"/>
          </w:tcPr>
          <w:p w14:paraId="59759BC2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-39.16 – -6.26</w:t>
            </w:r>
          </w:p>
        </w:tc>
        <w:tc>
          <w:tcPr>
            <w:tcW w:w="246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E53FB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0.007</w:t>
            </w:r>
          </w:p>
        </w:tc>
        <w:tc>
          <w:tcPr>
            <w:tcW w:w="298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8CAFC77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-16.84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4E44540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-30.00 – -3.68</w:t>
            </w:r>
          </w:p>
        </w:tc>
        <w:tc>
          <w:tcPr>
            <w:tcW w:w="246" w:type="pct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58282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0.012</w:t>
            </w:r>
          </w:p>
        </w:tc>
        <w:tc>
          <w:tcPr>
            <w:tcW w:w="1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708F59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17.09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DC2C678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6.26 – 27.91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3444EC4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bCs/>
                <w:sz w:val="14"/>
                <w:szCs w:val="14"/>
              </w:rPr>
              <w:t>0.002</w:t>
            </w:r>
          </w:p>
        </w:tc>
      </w:tr>
      <w:tr w:rsidR="00924BDB" w:rsidRPr="0003690F" w14:paraId="2DA1795C" w14:textId="77777777" w:rsidTr="0092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D36070" w14:textId="6C156D1F" w:rsidR="00BA130B" w:rsidRPr="0003690F" w:rsidRDefault="00BA130B" w:rsidP="00F93EF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353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27834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-12.52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E4056C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-30.77 – 5.73</w:t>
            </w:r>
          </w:p>
        </w:tc>
        <w:tc>
          <w:tcPr>
            <w:tcW w:w="244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B0D6C6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0.178</w:t>
            </w:r>
          </w:p>
        </w:tc>
        <w:tc>
          <w:tcPr>
            <w:tcW w:w="310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92C6244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-10.82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6C2999B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-27.42 – 5.78</w:t>
            </w:r>
          </w:p>
        </w:tc>
        <w:tc>
          <w:tcPr>
            <w:tcW w:w="246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8B8D0D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0.201</w:t>
            </w:r>
          </w:p>
        </w:tc>
        <w:tc>
          <w:tcPr>
            <w:tcW w:w="29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AEF8F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-6.45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9924CB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-19.61 – 6.71</w:t>
            </w:r>
          </w:p>
        </w:tc>
        <w:tc>
          <w:tcPr>
            <w:tcW w:w="246" w:type="pct"/>
            <w:gridSpan w:val="2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95BD4E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0.336</w:t>
            </w:r>
          </w:p>
        </w:tc>
        <w:tc>
          <w:tcPr>
            <w:tcW w:w="199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8C355A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0.52</w:t>
            </w:r>
          </w:p>
        </w:tc>
        <w:tc>
          <w:tcPr>
            <w:tcW w:w="532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8E77345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-10.31 – 11.34</w:t>
            </w:r>
          </w:p>
        </w:tc>
        <w:tc>
          <w:tcPr>
            <w:tcW w:w="283" w:type="pct"/>
            <w:gridSpan w:val="2"/>
            <w:shd w:val="clear" w:color="auto" w:fill="FFFFFF" w:themeFill="background1"/>
            <w:vAlign w:val="center"/>
          </w:tcPr>
          <w:p w14:paraId="523DF309" w14:textId="77777777" w:rsidR="00BA130B" w:rsidRPr="0003690F" w:rsidRDefault="00BA130B" w:rsidP="00F93E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0.925</w:t>
            </w:r>
          </w:p>
        </w:tc>
      </w:tr>
      <w:tr w:rsidR="00BA130B" w:rsidRPr="0003690F" w14:paraId="38E7F5F4" w14:textId="77777777" w:rsidTr="00924BDB">
        <w:trPr>
          <w:gridAfter w:val="1"/>
          <w:wAfter w:w="8" w:type="pct"/>
        </w:trPr>
        <w:tc>
          <w:tcPr>
            <w:tcW w:w="4992" w:type="pct"/>
            <w:gridSpan w:val="14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26B99724" w14:textId="60153DC0" w:rsidR="00BA130B" w:rsidRPr="0003690F" w:rsidRDefault="00BA130B" w:rsidP="00F93EF2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Abbreviations: </w:t>
            </w:r>
            <w:r w:rsidRPr="0003690F">
              <w:rPr>
                <w:rFonts w:ascii="Arial" w:hAnsi="Arial" w:cs="Arial"/>
                <w:i/>
                <w:sz w:val="14"/>
                <w:szCs w:val="14"/>
              </w:rPr>
              <w:t>mitoPO</w:t>
            </w:r>
            <w:r w:rsidRPr="0003690F">
              <w:rPr>
                <w:rFonts w:ascii="Arial" w:hAnsi="Arial" w:cs="Arial"/>
                <w:i/>
                <w:sz w:val="14"/>
                <w:szCs w:val="14"/>
                <w:vertAlign w:val="subscript"/>
              </w:rPr>
              <w:t>2</w:t>
            </w:r>
            <w:r w:rsidRPr="0003690F">
              <w:rPr>
                <w:rFonts w:ascii="Arial" w:hAnsi="Arial" w:cs="Arial"/>
                <w:i/>
                <w:sz w:val="14"/>
                <w:szCs w:val="14"/>
              </w:rPr>
              <w:t xml:space="preserve">, mitochondrial oxygenation; 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LPS, lipopolysaccharide;</w:t>
            </w:r>
            <w:r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</w:t>
            </w:r>
            <w:r w:rsidR="00924BDB" w:rsidRPr="00924BDB">
              <w:rPr>
                <w:rFonts w:ascii="Arial" w:hAnsi="Arial" w:cs="Arial"/>
                <w:i/>
                <w:iCs/>
                <w:sz w:val="14"/>
                <w:szCs w:val="14"/>
              </w:rPr>
              <w:t>LPS-1, LPS with support initiated at MAP &lt;80mmHg; LPS-2, LPS with support initiated at MAP &lt;65mmHg</w:t>
            </w:r>
            <w:r>
              <w:rPr>
                <w:rFonts w:ascii="Arial" w:hAnsi="Arial" w:cs="Arial"/>
                <w:bCs/>
                <w:i/>
                <w:sz w:val="14"/>
                <w:szCs w:val="14"/>
              </w:rPr>
              <w:t>;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Est., estimate; CI, confidence interval</w:t>
            </w:r>
          </w:p>
        </w:tc>
      </w:tr>
    </w:tbl>
    <w:p w14:paraId="62A0D547" w14:textId="77777777" w:rsidR="00BA130B" w:rsidRPr="00561561" w:rsidRDefault="00BA130B" w:rsidP="005C0ACD">
      <w:pPr>
        <w:spacing w:line="480" w:lineRule="auto"/>
        <w:jc w:val="both"/>
        <w:rPr>
          <w:rFonts w:ascii="Arial" w:hAnsi="Arial" w:cs="Arial"/>
          <w:bCs/>
          <w:sz w:val="18"/>
          <w:szCs w:val="18"/>
        </w:rPr>
      </w:pPr>
    </w:p>
    <w:p w14:paraId="68BEE115" w14:textId="1FF0A404" w:rsidR="008B1B6B" w:rsidRPr="0003690F" w:rsidRDefault="008B1B6B" w:rsidP="008B1B6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281861">
        <w:rPr>
          <w:rFonts w:ascii="Arial" w:hAnsi="Arial" w:cs="Arial"/>
          <w:b/>
          <w:sz w:val="20"/>
          <w:szCs w:val="20"/>
        </w:rPr>
        <w:t>Table</w:t>
      </w:r>
      <w:r w:rsidR="00281861">
        <w:rPr>
          <w:rFonts w:ascii="Arial" w:hAnsi="Arial" w:cs="Arial"/>
          <w:b/>
          <w:sz w:val="20"/>
          <w:szCs w:val="20"/>
        </w:rPr>
        <w:t xml:space="preserve"> </w:t>
      </w:r>
      <w:r w:rsidRPr="00281861">
        <w:rPr>
          <w:rFonts w:ascii="Arial" w:hAnsi="Arial" w:cs="Arial"/>
          <w:b/>
          <w:sz w:val="20"/>
          <w:szCs w:val="20"/>
        </w:rPr>
        <w:t>6:</w:t>
      </w:r>
      <w:r w:rsidR="00281861">
        <w:rPr>
          <w:rFonts w:ascii="Arial" w:hAnsi="Arial" w:cs="Arial"/>
          <w:bCs/>
          <w:sz w:val="20"/>
          <w:szCs w:val="20"/>
        </w:rPr>
        <w:t xml:space="preserve"> </w:t>
      </w:r>
      <w:r w:rsidRPr="00326170">
        <w:rPr>
          <w:rFonts w:ascii="Arial" w:hAnsi="Arial" w:cs="Arial"/>
          <w:bCs/>
          <w:sz w:val="20"/>
          <w:szCs w:val="20"/>
        </w:rPr>
        <w:t>Linear</w:t>
      </w:r>
      <w:r w:rsidRPr="0003690F">
        <w:rPr>
          <w:rFonts w:ascii="Arial" w:hAnsi="Arial" w:cs="Arial"/>
          <w:sz w:val="20"/>
          <w:szCs w:val="20"/>
        </w:rPr>
        <w:t xml:space="preserve"> mixed model outputs for sublingual microcirculation</w:t>
      </w:r>
      <w:r w:rsidR="00C97EC0" w:rsidRPr="0003690F">
        <w:rPr>
          <w:rFonts w:ascii="Arial" w:hAnsi="Arial" w:cs="Arial"/>
          <w:sz w:val="20"/>
          <w:szCs w:val="20"/>
        </w:rPr>
        <w:t>;</w:t>
      </w:r>
      <w:r w:rsidR="00B65692" w:rsidRPr="0003690F">
        <w:rPr>
          <w:rFonts w:ascii="Arial" w:hAnsi="Arial" w:cs="Arial"/>
          <w:sz w:val="20"/>
          <w:szCs w:val="20"/>
        </w:rPr>
        <w:t xml:space="preserve"> </w:t>
      </w:r>
      <w:r w:rsidR="00C20746" w:rsidRPr="0003690F">
        <w:rPr>
          <w:rFonts w:ascii="Arial" w:hAnsi="Arial" w:cs="Arial"/>
          <w:sz w:val="20"/>
          <w:szCs w:val="20"/>
        </w:rPr>
        <w:t>microvascular perfusion parameters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11" w:type="dxa"/>
          <w:right w:w="0" w:type="dxa"/>
        </w:tblCellMar>
        <w:tblLook w:val="0420" w:firstRow="1" w:lastRow="0" w:firstColumn="0" w:lastColumn="0" w:noHBand="0" w:noVBand="1"/>
      </w:tblPr>
      <w:tblGrid>
        <w:gridCol w:w="1277"/>
        <w:gridCol w:w="408"/>
        <w:gridCol w:w="1404"/>
        <w:gridCol w:w="671"/>
        <w:gridCol w:w="606"/>
        <w:gridCol w:w="1404"/>
        <w:gridCol w:w="648"/>
        <w:gridCol w:w="628"/>
        <w:gridCol w:w="1404"/>
        <w:gridCol w:w="622"/>
      </w:tblGrid>
      <w:tr w:rsidR="00FF4AE1" w:rsidRPr="0003690F" w14:paraId="10F9005A" w14:textId="77777777" w:rsidTr="00505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3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7DCDD21E" w14:textId="77777777" w:rsidR="00FF4AE1" w:rsidRPr="0003690F" w:rsidRDefault="00FF4AE1" w:rsidP="0003690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5C02D3E4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Total vessel density</w:t>
            </w:r>
          </w:p>
        </w:tc>
        <w:tc>
          <w:tcPr>
            <w:tcW w:w="1465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7387A991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Functional capillary density</w:t>
            </w:r>
          </w:p>
        </w:tc>
        <w:tc>
          <w:tcPr>
            <w:tcW w:w="1463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3681146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Proportion of perfused vessel</w:t>
            </w:r>
          </w:p>
        </w:tc>
      </w:tr>
      <w:tr w:rsidR="00934FE6" w:rsidRPr="0003690F" w14:paraId="15CD6384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3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8F2801" w14:textId="77777777" w:rsidR="00FF4AE1" w:rsidRPr="0003690F" w:rsidRDefault="00FF4AE1" w:rsidP="0003690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Predictors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DFE87C0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774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8AAC557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370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61665C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5A0A366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774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EA960F0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35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F8ABB6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8E01466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774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77B5822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343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1F10159" w14:textId="77777777" w:rsidR="00FF4AE1" w:rsidRPr="0003690F" w:rsidRDefault="00FF4AE1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50539B" w:rsidRPr="0003690F" w14:paraId="10879460" w14:textId="77777777" w:rsidTr="0050539B">
        <w:tc>
          <w:tcPr>
            <w:tcW w:w="703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6F6A91" w14:textId="77777777" w:rsidR="00FF4AE1" w:rsidRPr="0003690F" w:rsidRDefault="00FF4AE1" w:rsidP="00B656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Control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6457FC37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25.04</w:t>
            </w:r>
          </w:p>
        </w:tc>
        <w:tc>
          <w:tcPr>
            <w:tcW w:w="774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1E73A505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23.24 – 26.83</w:t>
            </w:r>
          </w:p>
        </w:tc>
        <w:tc>
          <w:tcPr>
            <w:tcW w:w="370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8E7EE4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sz w:val="14"/>
                <w:szCs w:val="14"/>
              </w:rPr>
              <w:t>&lt;0.001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56A6D502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22.69</w:t>
            </w:r>
          </w:p>
        </w:tc>
        <w:tc>
          <w:tcPr>
            <w:tcW w:w="774" w:type="pct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14:paraId="594681F2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20.97 – 24.42</w:t>
            </w:r>
          </w:p>
        </w:tc>
        <w:tc>
          <w:tcPr>
            <w:tcW w:w="357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0F4010D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2BD904EC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0.89</w:t>
            </w:r>
          </w:p>
        </w:tc>
        <w:tc>
          <w:tcPr>
            <w:tcW w:w="774" w:type="pct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14:paraId="3F9EAA3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0.86 – 0.91</w:t>
            </w:r>
          </w:p>
        </w:tc>
        <w:tc>
          <w:tcPr>
            <w:tcW w:w="343" w:type="pct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14:paraId="44F545E7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50539B" w:rsidRPr="0003690F" w14:paraId="266B836A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53D81A" w14:textId="77777777" w:rsidR="00FF4AE1" w:rsidRPr="0003690F" w:rsidRDefault="00FF4AE1" w:rsidP="00B65692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T060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796443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0.65</w:t>
            </w:r>
          </w:p>
        </w:tc>
        <w:tc>
          <w:tcPr>
            <w:tcW w:w="774" w:type="pct"/>
            <w:shd w:val="clear" w:color="auto" w:fill="FFFFFF" w:themeFill="background1"/>
          </w:tcPr>
          <w:p w14:paraId="5AC506D1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-1.36 – 2.66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3A36959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0.524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3F0D6AF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1.21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00CDC507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-0.69 – 3.11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10C469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0.210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7EFD7076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5BD0679C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0.01 – 0.08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6523B88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0.005</w:t>
            </w:r>
          </w:p>
        </w:tc>
      </w:tr>
      <w:tr w:rsidR="0050539B" w:rsidRPr="0003690F" w14:paraId="1536F795" w14:textId="77777777" w:rsidTr="0050539B"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9D47F6" w14:textId="77777777" w:rsidR="00FF4AE1" w:rsidRPr="0003690F" w:rsidRDefault="00FF4AE1" w:rsidP="00B65692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T120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DDE62A8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0.97</w:t>
            </w:r>
          </w:p>
        </w:tc>
        <w:tc>
          <w:tcPr>
            <w:tcW w:w="774" w:type="pct"/>
            <w:shd w:val="clear" w:color="auto" w:fill="FFFFFF" w:themeFill="background1"/>
          </w:tcPr>
          <w:p w14:paraId="577BD35F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-1.04 – 2.98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468C598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0.342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02712925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1.67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4A442A83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-0.23 – 3.57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41FB4A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0.084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3F62BCC4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0.05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49F09155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0.02 – 0.08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2D043376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0.003</w:t>
            </w:r>
          </w:p>
        </w:tc>
      </w:tr>
      <w:tr w:rsidR="0050539B" w:rsidRPr="0003690F" w14:paraId="09255527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C4CE11" w14:textId="77777777" w:rsidR="00FF4AE1" w:rsidRPr="0003690F" w:rsidRDefault="00FF4AE1" w:rsidP="00B65692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T180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1225232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1.14</w:t>
            </w:r>
          </w:p>
        </w:tc>
        <w:tc>
          <w:tcPr>
            <w:tcW w:w="774" w:type="pct"/>
            <w:shd w:val="clear" w:color="auto" w:fill="FFFFFF" w:themeFill="background1"/>
          </w:tcPr>
          <w:p w14:paraId="0CB810EC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-0.88 – 3.15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C6DEF86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0.265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708AAD96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1.48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13323F64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-0.41 – 3.38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9B6A863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0.124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3F669543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0.04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5D790720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0.01 – 0.07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07134406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0.019</w:t>
            </w:r>
          </w:p>
        </w:tc>
      </w:tr>
      <w:tr w:rsidR="0050539B" w:rsidRPr="0003690F" w14:paraId="57E7F110" w14:textId="77777777" w:rsidTr="0050539B"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406AC4" w14:textId="0D600EDD" w:rsidR="00FF4AE1" w:rsidRPr="0003690F" w:rsidRDefault="0050539B" w:rsidP="00B656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A4CEAD8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-0.14</w:t>
            </w:r>
          </w:p>
        </w:tc>
        <w:tc>
          <w:tcPr>
            <w:tcW w:w="774" w:type="pct"/>
            <w:shd w:val="clear" w:color="auto" w:fill="FFFFFF" w:themeFill="background1"/>
          </w:tcPr>
          <w:p w14:paraId="53DA543B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-2.56 – 2.29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9DE4D9F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0.910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6054C612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2F3F7D60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-2.30 – 2.36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1B9A7BD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0.980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3A64CBA9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0.01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47E5EF9B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-0.02 – 0.04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5B25E5A6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0.552</w:t>
            </w:r>
          </w:p>
        </w:tc>
      </w:tr>
      <w:tr w:rsidR="0050539B" w:rsidRPr="0003690F" w14:paraId="51DB16C3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17D1E5" w14:textId="2664C0B1" w:rsidR="00FF4AE1" w:rsidRPr="0003690F" w:rsidRDefault="0050539B" w:rsidP="00B656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4DC2B49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-0.03</w:t>
            </w:r>
          </w:p>
        </w:tc>
        <w:tc>
          <w:tcPr>
            <w:tcW w:w="774" w:type="pct"/>
            <w:shd w:val="clear" w:color="auto" w:fill="FFFFFF" w:themeFill="background1"/>
          </w:tcPr>
          <w:p w14:paraId="4D757B57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-2.75 – 2.70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F09A10F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0.985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1F7477DF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-0.91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52275B0F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-3.48 – 1.67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ADD3F5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0.485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24D4C8B9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-0.04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1225374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-0.09 – 0.00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38C75380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0.065</w:t>
            </w:r>
          </w:p>
        </w:tc>
      </w:tr>
      <w:tr w:rsidR="0050539B" w:rsidRPr="0003690F" w14:paraId="7E527FDB" w14:textId="77777777" w:rsidTr="0050539B"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0518B2" w14:textId="15B78B0F" w:rsidR="00FF4AE1" w:rsidRPr="0003690F" w:rsidRDefault="0050539B" w:rsidP="00B656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791470C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-1.10</w:t>
            </w:r>
          </w:p>
        </w:tc>
        <w:tc>
          <w:tcPr>
            <w:tcW w:w="774" w:type="pct"/>
            <w:shd w:val="clear" w:color="auto" w:fill="FFFFFF" w:themeFill="background1"/>
          </w:tcPr>
          <w:p w14:paraId="0B5F5DCC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-3.83 – 1.63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49E04B1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0.426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1D26F33D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-1.83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7A4E2514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-4.40 – 0.75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2F159C4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0.162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200D8474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-0.03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419F1E39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-0.08 – 0.01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10574082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0.119</w:t>
            </w:r>
          </w:p>
        </w:tc>
      </w:tr>
      <w:tr w:rsidR="0050539B" w:rsidRPr="0003690F" w14:paraId="1FE7B980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000373" w14:textId="6A6DE378" w:rsidR="00FF4AE1" w:rsidRPr="0003690F" w:rsidRDefault="0050539B" w:rsidP="00B656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191153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-2.72</w:t>
            </w:r>
          </w:p>
        </w:tc>
        <w:tc>
          <w:tcPr>
            <w:tcW w:w="774" w:type="pct"/>
            <w:shd w:val="clear" w:color="auto" w:fill="FFFFFF" w:themeFill="background1"/>
          </w:tcPr>
          <w:p w14:paraId="55E8A36B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-5.48 – 0.05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8D22D0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0.055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1216CB6D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-3.23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0F86D291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-5.85 – -0.62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248C078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0.016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7C0C937B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-0.04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0982D85D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-0.08 – 0.01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7BB312D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0.102</w:t>
            </w:r>
          </w:p>
        </w:tc>
      </w:tr>
      <w:tr w:rsidR="0050539B" w:rsidRPr="0003690F" w14:paraId="6EB83172" w14:textId="77777777" w:rsidTr="0050539B"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C417E1" w14:textId="1B731A75" w:rsidR="00FF4AE1" w:rsidRPr="0003690F" w:rsidRDefault="0050539B" w:rsidP="00B656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8D4C4F0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2.12</w:t>
            </w:r>
          </w:p>
        </w:tc>
        <w:tc>
          <w:tcPr>
            <w:tcW w:w="774" w:type="pct"/>
            <w:shd w:val="clear" w:color="auto" w:fill="FFFFFF" w:themeFill="background1"/>
          </w:tcPr>
          <w:p w14:paraId="75941FD9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-0.43 – 4.66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E96C0E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0.102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0873BF3B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2.10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5B7BF553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-0.34 – 4.54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D7F6883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0.091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5BD950FD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0.03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3B04ED3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-0.01 – 0.06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470D9273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0.105</w:t>
            </w:r>
          </w:p>
        </w:tc>
      </w:tr>
      <w:tr w:rsidR="0050539B" w:rsidRPr="0003690F" w14:paraId="74F03010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DE34B" w14:textId="627825B6" w:rsidR="00FF4AE1" w:rsidRPr="0003690F" w:rsidRDefault="0050539B" w:rsidP="00B656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61577E8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-0.50</w:t>
            </w:r>
          </w:p>
        </w:tc>
        <w:tc>
          <w:tcPr>
            <w:tcW w:w="774" w:type="pct"/>
            <w:shd w:val="clear" w:color="auto" w:fill="FFFFFF" w:themeFill="background1"/>
          </w:tcPr>
          <w:p w14:paraId="60A5D9F1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-3.38 – 2.38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5A6EA83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0.731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7F7F7602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-1.15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57DF236F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-3.87 – 1.56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65F4B24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0.401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30D27A8C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-0.05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15B417D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-0.10 – -0.00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39044C4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0.035</w:t>
            </w:r>
          </w:p>
        </w:tc>
      </w:tr>
      <w:tr w:rsidR="0050539B" w:rsidRPr="0003690F" w14:paraId="2FD1F22B" w14:textId="77777777" w:rsidTr="0050539B">
        <w:tc>
          <w:tcPr>
            <w:tcW w:w="703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70CCF3" w14:textId="0FA26F09" w:rsidR="00FF4AE1" w:rsidRPr="0003690F" w:rsidRDefault="0050539B" w:rsidP="00B656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22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B7358ED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-2.85</w:t>
            </w:r>
          </w:p>
        </w:tc>
        <w:tc>
          <w:tcPr>
            <w:tcW w:w="774" w:type="pct"/>
            <w:shd w:val="clear" w:color="auto" w:fill="FFFFFF" w:themeFill="background1"/>
          </w:tcPr>
          <w:p w14:paraId="03273CFD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-5.70 – -0.01</w:t>
            </w:r>
          </w:p>
        </w:tc>
        <w:tc>
          <w:tcPr>
            <w:tcW w:w="370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35B74E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sz w:val="14"/>
                <w:szCs w:val="14"/>
              </w:rPr>
              <w:t>0.050</w:t>
            </w:r>
          </w:p>
        </w:tc>
        <w:tc>
          <w:tcPr>
            <w:tcW w:w="334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36A178B9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-4.15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6BA12CC4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-6.84 – -1.47</w:t>
            </w:r>
          </w:p>
        </w:tc>
        <w:tc>
          <w:tcPr>
            <w:tcW w:w="357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13F5A0F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0.003</w:t>
            </w:r>
          </w:p>
        </w:tc>
        <w:tc>
          <w:tcPr>
            <w:tcW w:w="346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166EB8DC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-0.08</w:t>
            </w:r>
          </w:p>
        </w:tc>
        <w:tc>
          <w:tcPr>
            <w:tcW w:w="774" w:type="pct"/>
            <w:shd w:val="clear" w:color="auto" w:fill="FFFFFF" w:themeFill="background1"/>
            <w:vAlign w:val="bottom"/>
          </w:tcPr>
          <w:p w14:paraId="30B6875F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-0.13 – -0.04</w:t>
            </w:r>
          </w:p>
        </w:tc>
        <w:tc>
          <w:tcPr>
            <w:tcW w:w="343" w:type="pct"/>
            <w:shd w:val="clear" w:color="auto" w:fill="FFFFFF" w:themeFill="background1"/>
            <w:vAlign w:val="bottom"/>
          </w:tcPr>
          <w:p w14:paraId="65740ADF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0.001</w:t>
            </w:r>
          </w:p>
        </w:tc>
      </w:tr>
      <w:tr w:rsidR="0050539B" w:rsidRPr="0003690F" w14:paraId="04CA75C5" w14:textId="77777777" w:rsidTr="0050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3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441757" w14:textId="0AD259AE" w:rsidR="00FF4AE1" w:rsidRPr="0003690F" w:rsidRDefault="0050539B" w:rsidP="00B6569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FF4AE1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63403587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-2.28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shd w:val="clear" w:color="auto" w:fill="FFFFFF" w:themeFill="background1"/>
          </w:tcPr>
          <w:p w14:paraId="31525C7A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-5.19 – 0.62</w:t>
            </w:r>
          </w:p>
        </w:tc>
        <w:tc>
          <w:tcPr>
            <w:tcW w:w="370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3FB28565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0.121</w:t>
            </w:r>
          </w:p>
        </w:tc>
        <w:tc>
          <w:tcPr>
            <w:tcW w:w="334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EB43BB3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-3.01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23630ADC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-5.75 – -0.27</w:t>
            </w:r>
          </w:p>
        </w:tc>
        <w:tc>
          <w:tcPr>
            <w:tcW w:w="357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9A462A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0.032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226A6F00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-0.06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683118E8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-0.11 – -0.01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E95682E" w14:textId="77777777" w:rsidR="00FF4AE1" w:rsidRPr="0003690F" w:rsidRDefault="00FF4AE1" w:rsidP="00B6569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0.012</w:t>
            </w:r>
          </w:p>
        </w:tc>
      </w:tr>
      <w:tr w:rsidR="00FF4AE1" w:rsidRPr="0003690F" w14:paraId="44C4A313" w14:textId="77777777" w:rsidTr="00FF4AE1">
        <w:tc>
          <w:tcPr>
            <w:tcW w:w="5000" w:type="pct"/>
            <w:gridSpan w:val="10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6614BDDD" w14:textId="20FF7A8C" w:rsidR="00FF4AE1" w:rsidRPr="0003690F" w:rsidRDefault="00FF4AE1" w:rsidP="00FF4AE1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Abbreviations:</w:t>
            </w:r>
            <w:r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LPS, lipopolysaccharide</w:t>
            </w:r>
            <w:r w:rsidR="00924BDB">
              <w:rPr>
                <w:rFonts w:ascii="Arial" w:hAnsi="Arial" w:cs="Arial"/>
                <w:bCs/>
                <w:i/>
                <w:sz w:val="14"/>
                <w:szCs w:val="14"/>
              </w:rPr>
              <w:t>;</w:t>
            </w:r>
            <w:r w:rsidR="00924BDB" w:rsidRPr="00924BDB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LPS-1, LPS with support initiated at MAP &lt;80mmHg; LPS-2, LPS with support initiated at MAP &lt;65mmHg;</w:t>
            </w:r>
            <w:r w:rsidR="0050539B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Est., estimate; CI, confidence interval</w:t>
            </w:r>
          </w:p>
        </w:tc>
      </w:tr>
    </w:tbl>
    <w:p w14:paraId="3E2E77C1" w14:textId="77777777" w:rsidR="00924BDB" w:rsidRPr="00561561" w:rsidRDefault="00924BDB" w:rsidP="00C97EC0">
      <w:pPr>
        <w:spacing w:line="480" w:lineRule="auto"/>
        <w:jc w:val="both"/>
        <w:rPr>
          <w:rFonts w:ascii="Arial" w:hAnsi="Arial" w:cs="Arial"/>
          <w:b/>
          <w:sz w:val="18"/>
          <w:szCs w:val="18"/>
        </w:rPr>
      </w:pPr>
    </w:p>
    <w:p w14:paraId="054E4E3A" w14:textId="77777777" w:rsidR="00281861" w:rsidRDefault="00281861" w:rsidP="00C97EC0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49FBA81A" w14:textId="77777777" w:rsidR="00281861" w:rsidRDefault="00281861" w:rsidP="00C97EC0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25CA1155" w14:textId="77777777" w:rsidR="00281861" w:rsidRDefault="00281861" w:rsidP="00C97EC0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459F218A" w14:textId="77777777" w:rsidR="00281861" w:rsidRDefault="00281861" w:rsidP="00C97EC0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323FB295" w14:textId="77777777" w:rsidR="00281861" w:rsidRDefault="00281861" w:rsidP="00C97EC0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75E66FDA" w14:textId="77777777" w:rsidR="00281861" w:rsidRDefault="00281861" w:rsidP="00C97EC0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09327029" w14:textId="50B2C96E" w:rsidR="00C97EC0" w:rsidRPr="0003690F" w:rsidRDefault="00C97EC0" w:rsidP="00C97EC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281861">
        <w:rPr>
          <w:rFonts w:ascii="Arial" w:hAnsi="Arial" w:cs="Arial"/>
          <w:b/>
          <w:sz w:val="20"/>
          <w:szCs w:val="20"/>
        </w:rPr>
        <w:lastRenderedPageBreak/>
        <w:t>Table 7:</w:t>
      </w:r>
      <w:r w:rsidRPr="00326170">
        <w:rPr>
          <w:rFonts w:ascii="Arial" w:hAnsi="Arial" w:cs="Arial"/>
          <w:bCs/>
          <w:sz w:val="20"/>
          <w:szCs w:val="20"/>
        </w:rPr>
        <w:t xml:space="preserve"> Linear</w:t>
      </w:r>
      <w:r w:rsidRPr="0003690F">
        <w:rPr>
          <w:rFonts w:ascii="Arial" w:hAnsi="Arial" w:cs="Arial"/>
          <w:sz w:val="20"/>
          <w:szCs w:val="20"/>
        </w:rPr>
        <w:t xml:space="preserve"> mixed model outputs for sublingual microcirculation; red blood cell </w:t>
      </w:r>
      <w:r w:rsidR="00C20746" w:rsidRPr="0003690F">
        <w:rPr>
          <w:rFonts w:ascii="Arial" w:hAnsi="Arial" w:cs="Arial"/>
          <w:sz w:val="20"/>
          <w:szCs w:val="20"/>
        </w:rPr>
        <w:t>dynamics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11" w:type="dxa"/>
          <w:right w:w="0" w:type="dxa"/>
        </w:tblCellMar>
        <w:tblLook w:val="0420" w:firstRow="1" w:lastRow="0" w:firstColumn="0" w:lastColumn="0" w:noHBand="0" w:noVBand="1"/>
      </w:tblPr>
      <w:tblGrid>
        <w:gridCol w:w="1284"/>
        <w:gridCol w:w="853"/>
        <w:gridCol w:w="2063"/>
        <w:gridCol w:w="980"/>
        <w:gridCol w:w="884"/>
        <w:gridCol w:w="2063"/>
        <w:gridCol w:w="945"/>
      </w:tblGrid>
      <w:tr w:rsidR="00DE4E64" w:rsidRPr="0003690F" w14:paraId="5BAF2841" w14:textId="77777777" w:rsidTr="00DE4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8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6F05867F" w14:textId="77777777" w:rsidR="00DE4E64" w:rsidRPr="0003690F" w:rsidRDefault="00DE4E64" w:rsidP="0003690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47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4205996B" w14:textId="77777777" w:rsidR="00DE4E64" w:rsidRPr="0003690F" w:rsidRDefault="00DE4E64" w:rsidP="0003690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Red Blood Cell Velocity</w:t>
            </w:r>
          </w:p>
        </w:tc>
        <w:tc>
          <w:tcPr>
            <w:tcW w:w="2146" w:type="pct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DB6B45" w14:textId="77777777" w:rsidR="00DE4E64" w:rsidRPr="0003690F" w:rsidRDefault="00DE4E64" w:rsidP="0003690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Tissue Red Blood Cell Perfusion</w:t>
            </w:r>
          </w:p>
        </w:tc>
      </w:tr>
      <w:tr w:rsidR="00DE4E64" w:rsidRPr="0003690F" w14:paraId="60CAF8DD" w14:textId="77777777" w:rsidTr="00DE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A83EEC" w14:textId="77777777" w:rsidR="00DE4E64" w:rsidRPr="0003690F" w:rsidRDefault="00DE4E64" w:rsidP="0003690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Predictors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682C07E" w14:textId="77777777" w:rsidR="00DE4E64" w:rsidRPr="0003690F" w:rsidRDefault="00DE4E64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113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11F9D09" w14:textId="77777777" w:rsidR="00DE4E64" w:rsidRPr="0003690F" w:rsidRDefault="00DE4E64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540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D80E1B" w14:textId="77777777" w:rsidR="00DE4E64" w:rsidRPr="0003690F" w:rsidRDefault="00DE4E64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48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FA1DF3F" w14:textId="77777777" w:rsidR="00DE4E64" w:rsidRPr="0003690F" w:rsidRDefault="00DE4E64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Est.</w:t>
            </w:r>
          </w:p>
        </w:tc>
        <w:tc>
          <w:tcPr>
            <w:tcW w:w="113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FFE71FE" w14:textId="77777777" w:rsidR="00DE4E64" w:rsidRPr="0003690F" w:rsidRDefault="00DE4E64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CI</w:t>
            </w:r>
          </w:p>
        </w:tc>
        <w:tc>
          <w:tcPr>
            <w:tcW w:w="52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F67EBB9" w14:textId="77777777" w:rsidR="00DE4E64" w:rsidRPr="0003690F" w:rsidRDefault="00DE4E64" w:rsidP="0003690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3690F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DE4E64" w:rsidRPr="0003690F" w14:paraId="0B89CA03" w14:textId="77777777" w:rsidTr="00DE4E64">
        <w:tc>
          <w:tcPr>
            <w:tcW w:w="708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BA1C43" w14:textId="77777777" w:rsidR="00DE4E64" w:rsidRPr="0003690F" w:rsidRDefault="00DE4E64" w:rsidP="00C97EC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Control</w:t>
            </w:r>
          </w:p>
        </w:tc>
        <w:tc>
          <w:tcPr>
            <w:tcW w:w="470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2FDB1859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274.78</w:t>
            </w:r>
          </w:p>
        </w:tc>
        <w:tc>
          <w:tcPr>
            <w:tcW w:w="1137" w:type="pct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14:paraId="0341D84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259.34 – 290.22</w:t>
            </w:r>
          </w:p>
        </w:tc>
        <w:tc>
          <w:tcPr>
            <w:tcW w:w="540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0134D14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  <w:tc>
          <w:tcPr>
            <w:tcW w:w="487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4F80A29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61.73</w:t>
            </w:r>
          </w:p>
        </w:tc>
        <w:tc>
          <w:tcPr>
            <w:tcW w:w="1137" w:type="pct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14:paraId="14EAD07B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54.28 – 69.18</w:t>
            </w:r>
          </w:p>
        </w:tc>
        <w:tc>
          <w:tcPr>
            <w:tcW w:w="521" w:type="pct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14:paraId="0F4CACB1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DE4E64" w:rsidRPr="0003690F" w14:paraId="5E2F5BFD" w14:textId="77777777" w:rsidTr="00DE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17820C" w14:textId="77777777" w:rsidR="00DE4E64" w:rsidRPr="0003690F" w:rsidRDefault="00DE4E64" w:rsidP="00C97EC0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T060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60E4DF99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37.79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4762D73C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17.29 – 58.29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5E7ECCB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1D73F2F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8.17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043D2263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0.30 – 16.05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385CE0F8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0.042</w:t>
            </w:r>
          </w:p>
        </w:tc>
      </w:tr>
      <w:tr w:rsidR="00DE4E64" w:rsidRPr="0003690F" w14:paraId="3ECCFF09" w14:textId="77777777" w:rsidTr="00DE4E64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E8E734" w14:textId="77777777" w:rsidR="00DE4E64" w:rsidRPr="0003690F" w:rsidRDefault="00DE4E64" w:rsidP="00C97EC0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T120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56FA9E1D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33.43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6790B1C6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12.93 – 53.93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500E0B5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0.002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7DB9492E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10.65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48396A36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2.77 – 18.52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5DAC873C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0.009</w:t>
            </w:r>
          </w:p>
        </w:tc>
      </w:tr>
      <w:tr w:rsidR="00DE4E64" w:rsidRPr="0003690F" w14:paraId="6F3F31E2" w14:textId="77777777" w:rsidTr="00DE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60C7DF" w14:textId="77777777" w:rsidR="00DE4E64" w:rsidRPr="0003690F" w:rsidRDefault="00DE4E64" w:rsidP="00C97EC0">
            <w:pPr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sz w:val="14"/>
                <w:szCs w:val="14"/>
              </w:rPr>
              <w:t>Control: T180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70E09A6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20.44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7390BDA1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-0.06 – 40.94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2C7C3B3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0.051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14AB6766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6.71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0EAA5E78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-1.16 – 14.59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38F6CDB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0.094</w:t>
            </w:r>
          </w:p>
        </w:tc>
      </w:tr>
      <w:tr w:rsidR="00DE4E64" w:rsidRPr="0003690F" w14:paraId="2F2C0A8D" w14:textId="77777777" w:rsidTr="00DE4E64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6998B8" w14:textId="0632F356" w:rsidR="00DE4E64" w:rsidRPr="0003690F" w:rsidRDefault="0050539B" w:rsidP="00C97EC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7C14C127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12.34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4342EE1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-8.39 – 33.06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9B53BE0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0.240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38C6F7D0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2.45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441DAEB8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-7.62 – 12.53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41C49F9C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0.630</w:t>
            </w:r>
          </w:p>
        </w:tc>
      </w:tr>
      <w:tr w:rsidR="00DE4E64" w:rsidRPr="0003690F" w14:paraId="447F7C10" w14:textId="77777777" w:rsidTr="00DE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9D85C2" w14:textId="07DD9BFF" w:rsidR="00DE4E64" w:rsidRPr="0003690F" w:rsidRDefault="0050539B" w:rsidP="00C97EC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DE4E64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012148B5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-56.44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74EF0A70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-84.27 – -28.61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1705DDB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1ECD609E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-11.02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480060DE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-21.68 – -0.35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51910BD3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0.043</w:t>
            </w:r>
          </w:p>
        </w:tc>
      </w:tr>
      <w:tr w:rsidR="00DE4E64" w:rsidRPr="0003690F" w14:paraId="29F7FC56" w14:textId="77777777" w:rsidTr="00DE4E64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C7468E" w14:textId="77CE29CF" w:rsidR="00DE4E64" w:rsidRPr="0003690F" w:rsidRDefault="0050539B" w:rsidP="00C97EC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DE4E64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1CEAA023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-44.35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700E1D6D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-72.19 – -16.52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88BE012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0.002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59200DF2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-14.02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3DC3DCF9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-24.69 – -3.35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1E01110E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0.011</w:t>
            </w:r>
          </w:p>
        </w:tc>
      </w:tr>
      <w:tr w:rsidR="00DE4E64" w:rsidRPr="0003690F" w14:paraId="46132E53" w14:textId="77777777" w:rsidTr="00DE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983633" w14:textId="5DD0509D" w:rsidR="00DE4E64" w:rsidRPr="0003690F" w:rsidRDefault="0050539B" w:rsidP="00C97EC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1</w:t>
            </w:r>
            <w:r w:rsidR="00DE4E64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4F641CE4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-40.52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4EB532E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-68.72 – -12.31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86F1DE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0.005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79DB6AD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-18.16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719F2D05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-29.00 – -7.33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028F1487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0.001</w:t>
            </w:r>
          </w:p>
        </w:tc>
      </w:tr>
      <w:tr w:rsidR="00DE4E64" w:rsidRPr="0003690F" w14:paraId="238AECD0" w14:textId="77777777" w:rsidTr="00DE4E64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E4F13B" w14:textId="033B1C6B" w:rsidR="00DE4E64" w:rsidRPr="0003690F" w:rsidRDefault="0050539B" w:rsidP="00C97EC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3207556D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19.02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5E650D23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-2.82 – 40.87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5B5F00C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0.087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0FC6F1A0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10.28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5E3044DD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-0.27 – 20.82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7CCEC5E5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0.056</w:t>
            </w:r>
          </w:p>
        </w:tc>
      </w:tr>
      <w:tr w:rsidR="00DE4E64" w:rsidRPr="0003690F" w14:paraId="38157DC4" w14:textId="77777777" w:rsidTr="00DE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AB9C8A" w14:textId="4A9E4376" w:rsidR="00DE4E64" w:rsidRPr="0003690F" w:rsidRDefault="0050539B" w:rsidP="00C97EC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DE4E64" w:rsidRPr="0003690F">
              <w:rPr>
                <w:rFonts w:ascii="Arial" w:hAnsi="Arial" w:cs="Arial"/>
                <w:sz w:val="14"/>
                <w:szCs w:val="14"/>
              </w:rPr>
              <w:t>: T060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09A11DB9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-63.05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04FDEF8B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-92.43 – -33.67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CDB56DA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259FBB3E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-11.71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7BDF0F63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-22.97 – -0.45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375E4F50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0.042</w:t>
            </w:r>
          </w:p>
        </w:tc>
      </w:tr>
      <w:tr w:rsidR="00DE4E64" w:rsidRPr="0003690F" w14:paraId="5F76FB9A" w14:textId="77777777" w:rsidTr="00DE4E64">
        <w:tc>
          <w:tcPr>
            <w:tcW w:w="70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86898B" w14:textId="6920294D" w:rsidR="00DE4E64" w:rsidRPr="0003690F" w:rsidRDefault="0050539B" w:rsidP="00C97EC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DE4E64" w:rsidRPr="0003690F">
              <w:rPr>
                <w:rFonts w:ascii="Arial" w:hAnsi="Arial" w:cs="Arial"/>
                <w:sz w:val="14"/>
                <w:szCs w:val="14"/>
              </w:rPr>
              <w:t>: T120</w:t>
            </w:r>
          </w:p>
        </w:tc>
        <w:tc>
          <w:tcPr>
            <w:tcW w:w="470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63575BF5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-76.50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296FA444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-105.49 – -47.51</w:t>
            </w:r>
          </w:p>
        </w:tc>
        <w:tc>
          <w:tcPr>
            <w:tcW w:w="540" w:type="pct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AFD8B83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  <w:tc>
          <w:tcPr>
            <w:tcW w:w="487" w:type="pct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14:paraId="2BDDED05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-25.52</w:t>
            </w:r>
          </w:p>
        </w:tc>
        <w:tc>
          <w:tcPr>
            <w:tcW w:w="1137" w:type="pct"/>
            <w:shd w:val="clear" w:color="auto" w:fill="FFFFFF" w:themeFill="background1"/>
            <w:vAlign w:val="bottom"/>
          </w:tcPr>
          <w:p w14:paraId="7BDA96C7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-36.67 – -14.37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0BD758D1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DE4E64" w:rsidRPr="0003690F" w14:paraId="6F2EC1F5" w14:textId="77777777" w:rsidTr="00DE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9F2D31" w14:textId="758EF392" w:rsidR="00DE4E64" w:rsidRPr="0003690F" w:rsidRDefault="0050539B" w:rsidP="00C97EC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LPS-</w:t>
            </w:r>
            <w:r w:rsidR="0063570C">
              <w:rPr>
                <w:rFonts w:ascii="Arial" w:hAnsi="Arial" w:cs="Arial"/>
                <w:sz w:val="14"/>
                <w:szCs w:val="14"/>
              </w:rPr>
              <w:t>2</w:t>
            </w:r>
            <w:r w:rsidR="00DE4E64" w:rsidRPr="0003690F">
              <w:rPr>
                <w:rFonts w:ascii="Arial" w:hAnsi="Arial" w:cs="Arial"/>
                <w:sz w:val="14"/>
                <w:szCs w:val="14"/>
              </w:rPr>
              <w:t>: T180</w:t>
            </w:r>
          </w:p>
        </w:tc>
        <w:tc>
          <w:tcPr>
            <w:tcW w:w="470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5F95A05E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-55.91</w:t>
            </w:r>
          </w:p>
        </w:tc>
        <w:tc>
          <w:tcPr>
            <w:tcW w:w="1137" w:type="pct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0A3621D3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-85.36 – -26.47</w:t>
            </w:r>
          </w:p>
        </w:tc>
        <w:tc>
          <w:tcPr>
            <w:tcW w:w="540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9BC4FCD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&lt;0.001</w:t>
            </w:r>
          </w:p>
        </w:tc>
        <w:tc>
          <w:tcPr>
            <w:tcW w:w="487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284E557F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-18.00</w:t>
            </w:r>
          </w:p>
        </w:tc>
        <w:tc>
          <w:tcPr>
            <w:tcW w:w="1137" w:type="pct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6032C3CC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90F">
              <w:rPr>
                <w:rFonts w:ascii="Arial" w:hAnsi="Arial" w:cs="Arial"/>
                <w:color w:val="000000"/>
                <w:sz w:val="14"/>
                <w:szCs w:val="14"/>
                <w:lang w:eastAsia="en-GB"/>
              </w:rPr>
              <w:t>-29.36 – -6.64</w:t>
            </w:r>
          </w:p>
        </w:tc>
        <w:tc>
          <w:tcPr>
            <w:tcW w:w="521" w:type="pct"/>
            <w:shd w:val="clear" w:color="auto" w:fill="FFFFFF" w:themeFill="background1"/>
            <w:vAlign w:val="bottom"/>
          </w:tcPr>
          <w:p w14:paraId="168E6113" w14:textId="77777777" w:rsidR="00DE4E64" w:rsidRPr="0003690F" w:rsidRDefault="00DE4E64" w:rsidP="00C97EC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90F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0.002</w:t>
            </w:r>
          </w:p>
        </w:tc>
      </w:tr>
      <w:tr w:rsidR="00DE4E64" w:rsidRPr="0003690F" w14:paraId="2B6153EF" w14:textId="77777777" w:rsidTr="00DE4E64">
        <w:tc>
          <w:tcPr>
            <w:tcW w:w="5000" w:type="pct"/>
            <w:gridSpan w:val="7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6FD3CCB6" w14:textId="3138AB4C" w:rsidR="00DE4E64" w:rsidRPr="0003690F" w:rsidRDefault="00DE4E64" w:rsidP="00DE4E64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Abbreviations:</w:t>
            </w:r>
            <w:r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LPS, lipopolysaccharide; </w:t>
            </w:r>
            <w:r w:rsidR="00924BDB" w:rsidRPr="00924BDB">
              <w:rPr>
                <w:rFonts w:ascii="Arial" w:hAnsi="Arial" w:cs="Arial"/>
                <w:i/>
                <w:iCs/>
                <w:sz w:val="14"/>
                <w:szCs w:val="14"/>
              </w:rPr>
              <w:t>LPS-1, LPS with support initiated at MAP &lt;80mmHg; LPS-2, LPS with support initiated at MAP &lt;65mmHg;</w:t>
            </w:r>
            <w:r w:rsidR="00924BDB">
              <w:rPr>
                <w:rFonts w:cs="Arial"/>
                <w:i/>
                <w:iCs/>
                <w:sz w:val="14"/>
                <w:szCs w:val="14"/>
              </w:rPr>
              <w:t xml:space="preserve"> </w:t>
            </w:r>
            <w:r w:rsidRPr="0003690F">
              <w:rPr>
                <w:rFonts w:ascii="Arial" w:hAnsi="Arial" w:cs="Arial"/>
                <w:bCs/>
                <w:i/>
                <w:sz w:val="14"/>
                <w:szCs w:val="14"/>
              </w:rPr>
              <w:t>Est., estimate; CI, confidence interval</w:t>
            </w:r>
          </w:p>
        </w:tc>
      </w:tr>
    </w:tbl>
    <w:p w14:paraId="0643C1A3" w14:textId="77777777" w:rsidR="00B6132A" w:rsidRPr="00561561" w:rsidRDefault="00B6132A" w:rsidP="00924BDB">
      <w:pPr>
        <w:rPr>
          <w:b/>
          <w:sz w:val="11"/>
          <w:szCs w:val="11"/>
        </w:rPr>
      </w:pPr>
    </w:p>
    <w:sectPr w:rsidR="00B6132A" w:rsidRPr="00561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B842C" w14:textId="77777777" w:rsidR="00232991" w:rsidRDefault="00232991" w:rsidP="00512DD1">
      <w:r>
        <w:separator/>
      </w:r>
    </w:p>
  </w:endnote>
  <w:endnote w:type="continuationSeparator" w:id="0">
    <w:p w14:paraId="20CF552B" w14:textId="77777777" w:rsidR="00232991" w:rsidRDefault="00232991" w:rsidP="0051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4D3E7" w14:textId="77777777" w:rsidR="00232991" w:rsidRDefault="00232991" w:rsidP="00512DD1">
      <w:r>
        <w:separator/>
      </w:r>
    </w:p>
  </w:footnote>
  <w:footnote w:type="continuationSeparator" w:id="0">
    <w:p w14:paraId="3CC18AED" w14:textId="77777777" w:rsidR="00232991" w:rsidRDefault="00232991" w:rsidP="00512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8B9"/>
    <w:rsid w:val="0003088D"/>
    <w:rsid w:val="0003690F"/>
    <w:rsid w:val="00055F08"/>
    <w:rsid w:val="00061AE1"/>
    <w:rsid w:val="001107EE"/>
    <w:rsid w:val="001B59E0"/>
    <w:rsid w:val="00210C8D"/>
    <w:rsid w:val="00232991"/>
    <w:rsid w:val="00252316"/>
    <w:rsid w:val="002656A3"/>
    <w:rsid w:val="00281861"/>
    <w:rsid w:val="002C1A2C"/>
    <w:rsid w:val="002E2B00"/>
    <w:rsid w:val="002F319A"/>
    <w:rsid w:val="00326170"/>
    <w:rsid w:val="00336DD2"/>
    <w:rsid w:val="00336DE1"/>
    <w:rsid w:val="00341184"/>
    <w:rsid w:val="00354E8E"/>
    <w:rsid w:val="0038185C"/>
    <w:rsid w:val="00463EA8"/>
    <w:rsid w:val="0046468E"/>
    <w:rsid w:val="004D4F16"/>
    <w:rsid w:val="0050539B"/>
    <w:rsid w:val="00512DD1"/>
    <w:rsid w:val="00514C45"/>
    <w:rsid w:val="005176B0"/>
    <w:rsid w:val="00533815"/>
    <w:rsid w:val="00561561"/>
    <w:rsid w:val="00582A2B"/>
    <w:rsid w:val="005C0ACD"/>
    <w:rsid w:val="005D0F07"/>
    <w:rsid w:val="005E783F"/>
    <w:rsid w:val="0063570C"/>
    <w:rsid w:val="006A3890"/>
    <w:rsid w:val="00761E16"/>
    <w:rsid w:val="007A6250"/>
    <w:rsid w:val="007F302D"/>
    <w:rsid w:val="0084439D"/>
    <w:rsid w:val="008A139E"/>
    <w:rsid w:val="008B1B6B"/>
    <w:rsid w:val="00924BDB"/>
    <w:rsid w:val="00934FE6"/>
    <w:rsid w:val="00951547"/>
    <w:rsid w:val="00954495"/>
    <w:rsid w:val="009D0551"/>
    <w:rsid w:val="00AD1E11"/>
    <w:rsid w:val="00B053AD"/>
    <w:rsid w:val="00B55708"/>
    <w:rsid w:val="00B6132A"/>
    <w:rsid w:val="00B65692"/>
    <w:rsid w:val="00BA130B"/>
    <w:rsid w:val="00C20746"/>
    <w:rsid w:val="00C208B9"/>
    <w:rsid w:val="00C73C26"/>
    <w:rsid w:val="00C97EC0"/>
    <w:rsid w:val="00CB1C2C"/>
    <w:rsid w:val="00CC55D4"/>
    <w:rsid w:val="00D2537D"/>
    <w:rsid w:val="00DD7E8B"/>
    <w:rsid w:val="00DE4E64"/>
    <w:rsid w:val="00EC7EEA"/>
    <w:rsid w:val="00EF5E13"/>
    <w:rsid w:val="00EF768E"/>
    <w:rsid w:val="00F17535"/>
    <w:rsid w:val="00F50DDB"/>
    <w:rsid w:val="00FA506D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2B5E88"/>
  <w15:chartTrackingRefBased/>
  <w15:docId w15:val="{50D7D17E-674D-4C60-B1E4-A86DA640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 Erasmus MC"/>
    <w:basedOn w:val="TableNormal"/>
    <w:uiPriority w:val="3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stTable6ColourfulAccent2">
    <w:name w:val="List Table 6 Colorful Accent 2"/>
    <w:basedOn w:val="TableNorma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DD1"/>
  </w:style>
  <w:style w:type="paragraph" w:styleId="Footer">
    <w:name w:val="footer"/>
    <w:basedOn w:val="Normal"/>
    <w:link w:val="Foot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DD1"/>
  </w:style>
  <w:style w:type="table" w:styleId="PlainTable1">
    <w:name w:val="Plain Table 1"/>
    <w:basedOn w:val="TableNormal"/>
    <w:uiPriority w:val="41"/>
    <w:rsid w:val="00C208B9"/>
    <w:rPr>
      <w:rFonts w:ascii="Calibri" w:hAnsi="Calibri" w:cs="Calibri"/>
      <w:sz w:val="22"/>
      <w:szCs w:val="22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5176B0"/>
    <w:rPr>
      <w:b/>
      <w:bCs/>
    </w:rPr>
  </w:style>
  <w:style w:type="table" w:styleId="PlainTable2">
    <w:name w:val="Plain Table 2"/>
    <w:basedOn w:val="TableNormal"/>
    <w:uiPriority w:val="42"/>
    <w:rsid w:val="00761E16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46478\AppData\Local\Temp\Templafy\WordVsto\pw5xuvk5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8410EE0-F98B-4058-BA2A-4A6D59726E27}">
  <ds:schemaRefs/>
</ds:datastoreItem>
</file>

<file path=customXml/itemProps2.xml><?xml version="1.0" encoding="utf-8"?>
<ds:datastoreItem xmlns:ds="http://schemas.openxmlformats.org/officeDocument/2006/customXml" ds:itemID="{9A32F8E7-CF5B-439E-A7AE-FB42C1710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C:\Users\046478\AppData\Local\Temp\Templafy\WordVsto\pw5xuvk5.dotx</Template>
  <TotalTime>235</TotalTime>
  <Pages>3</Pages>
  <Words>1547</Words>
  <Characters>8265</Characters>
  <Application>Microsoft Office Word</Application>
  <DocSecurity>0</DocSecurity>
  <Lines>979</Lines>
  <Paragraphs>946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C.J. de Wijs</dc:creator>
  <cp:keywords/>
  <dc:description/>
  <cp:lastModifiedBy>Calvin de Wijs</cp:lastModifiedBy>
  <cp:revision>34</cp:revision>
  <dcterms:created xsi:type="dcterms:W3CDTF">2024-08-19T12:01:00Z</dcterms:created>
  <dcterms:modified xsi:type="dcterms:W3CDTF">2026-04-08T08:14:00Z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856153146742276928</vt:lpwstr>
  </property>
  <property fmtid="{D5CDD505-2E9C-101B-9397-08002B2CF9AE}" pid="11" name="TemplafyUserProfileId">
    <vt:lpwstr>637731667892570959</vt:lpwstr>
  </property>
  <property fmtid="{D5CDD505-2E9C-101B-9397-08002B2CF9AE}" pid="12" name="TemplafyFromBlank">
    <vt:bool>true</vt:bool>
  </property>
</Properties>
</file>