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EF0" w:rsidRPr="005D3EA0" w:rsidRDefault="00E16EF0" w:rsidP="00E16EF0">
      <w:pPr>
        <w:spacing w:line="480" w:lineRule="auto"/>
        <w:jc w:val="center"/>
        <w:rPr>
          <w:b/>
          <w:sz w:val="24"/>
          <w:szCs w:val="24"/>
        </w:rPr>
      </w:pPr>
      <w:r w:rsidRPr="005D3EA0">
        <w:rPr>
          <w:b/>
          <w:i/>
          <w:iCs/>
          <w:sz w:val="24"/>
          <w:szCs w:val="24"/>
        </w:rPr>
        <w:t>Supplementary materials</w:t>
      </w:r>
    </w:p>
    <w:p w:rsidR="00A5119A" w:rsidRPr="005D3EA0" w:rsidRDefault="00A5119A" w:rsidP="00A5119A">
      <w:pPr>
        <w:spacing w:line="480" w:lineRule="auto"/>
        <w:jc w:val="center"/>
        <w:rPr>
          <w:b/>
          <w:sz w:val="24"/>
          <w:szCs w:val="24"/>
        </w:rPr>
      </w:pPr>
      <w:r w:rsidRPr="005D3EA0">
        <w:rPr>
          <w:b/>
          <w:sz w:val="24"/>
          <w:szCs w:val="24"/>
        </w:rPr>
        <w:t xml:space="preserve">Extrusion-based additive manufacturing of fungal-based composite materials using the tinder fungus </w:t>
      </w:r>
      <w:r w:rsidRPr="005D3EA0">
        <w:rPr>
          <w:b/>
          <w:i/>
          <w:iCs/>
          <w:sz w:val="24"/>
          <w:szCs w:val="24"/>
        </w:rPr>
        <w:t xml:space="preserve">Fomes </w:t>
      </w:r>
      <w:proofErr w:type="spellStart"/>
      <w:r w:rsidRPr="005D3EA0">
        <w:rPr>
          <w:b/>
          <w:i/>
          <w:iCs/>
          <w:sz w:val="24"/>
          <w:szCs w:val="24"/>
        </w:rPr>
        <w:t>fomentarius</w:t>
      </w:r>
      <w:proofErr w:type="spellEnd"/>
    </w:p>
    <w:p w:rsidR="00A5119A" w:rsidRPr="005D3EA0" w:rsidRDefault="00A5119A" w:rsidP="00A5119A">
      <w:pPr>
        <w:spacing w:line="480" w:lineRule="auto"/>
        <w:jc w:val="center"/>
        <w:rPr>
          <w:sz w:val="24"/>
          <w:szCs w:val="24"/>
        </w:rPr>
      </w:pPr>
    </w:p>
    <w:p w:rsidR="00A5119A" w:rsidRPr="005D3EA0" w:rsidRDefault="00A5119A" w:rsidP="00A5119A">
      <w:pPr>
        <w:spacing w:line="480" w:lineRule="auto"/>
        <w:rPr>
          <w:sz w:val="24"/>
          <w:szCs w:val="24"/>
          <w:vertAlign w:val="superscript"/>
          <w:lang w:val="es-ES"/>
        </w:rPr>
      </w:pPr>
      <w:proofErr w:type="spellStart"/>
      <w:r w:rsidRPr="005D3EA0">
        <w:rPr>
          <w:sz w:val="24"/>
          <w:szCs w:val="24"/>
        </w:rPr>
        <w:t>Huaiyou</w:t>
      </w:r>
      <w:proofErr w:type="spellEnd"/>
      <w:r w:rsidRPr="005D3EA0">
        <w:rPr>
          <w:sz w:val="24"/>
          <w:szCs w:val="24"/>
        </w:rPr>
        <w:t xml:space="preserve"> Chen</w:t>
      </w:r>
      <w:r w:rsidRPr="005D3EA0">
        <w:rPr>
          <w:sz w:val="24"/>
          <w:szCs w:val="24"/>
          <w:vertAlign w:val="superscript"/>
        </w:rPr>
        <w:t>a</w:t>
      </w:r>
      <w:r w:rsidRPr="005D3EA0">
        <w:rPr>
          <w:sz w:val="24"/>
          <w:szCs w:val="24"/>
        </w:rPr>
        <w:t xml:space="preserve">, </w:t>
      </w:r>
      <w:proofErr w:type="spellStart"/>
      <w:r w:rsidRPr="005D3EA0">
        <w:rPr>
          <w:sz w:val="24"/>
          <w:szCs w:val="24"/>
        </w:rPr>
        <w:t>Amanmyrat</w:t>
      </w:r>
      <w:proofErr w:type="spellEnd"/>
      <w:r w:rsidRPr="005D3EA0">
        <w:rPr>
          <w:sz w:val="24"/>
          <w:szCs w:val="24"/>
        </w:rPr>
        <w:t xml:space="preserve"> </w:t>
      </w:r>
      <w:proofErr w:type="spellStart"/>
      <w:r w:rsidRPr="005D3EA0">
        <w:rPr>
          <w:sz w:val="24"/>
          <w:szCs w:val="24"/>
        </w:rPr>
        <w:t>Abdullayev</w:t>
      </w:r>
      <w:r w:rsidRPr="005D3EA0">
        <w:rPr>
          <w:sz w:val="24"/>
          <w:szCs w:val="24"/>
          <w:vertAlign w:val="superscript"/>
        </w:rPr>
        <w:t>a</w:t>
      </w:r>
      <w:proofErr w:type="spellEnd"/>
      <w:r w:rsidRPr="005D3EA0">
        <w:rPr>
          <w:sz w:val="24"/>
          <w:szCs w:val="24"/>
        </w:rPr>
        <w:t xml:space="preserve">, </w:t>
      </w:r>
      <w:proofErr w:type="spellStart"/>
      <w:r w:rsidRPr="005D3EA0">
        <w:rPr>
          <w:sz w:val="24"/>
          <w:szCs w:val="24"/>
        </w:rPr>
        <w:t>Maged</w:t>
      </w:r>
      <w:proofErr w:type="spellEnd"/>
      <w:r w:rsidRPr="005D3EA0">
        <w:rPr>
          <w:sz w:val="24"/>
          <w:szCs w:val="24"/>
        </w:rPr>
        <w:t xml:space="preserve"> F. </w:t>
      </w:r>
      <w:proofErr w:type="spellStart"/>
      <w:r w:rsidRPr="005D3EA0">
        <w:rPr>
          <w:sz w:val="24"/>
          <w:szCs w:val="24"/>
        </w:rPr>
        <w:t>Bekheet</w:t>
      </w:r>
      <w:r w:rsidRPr="005D3EA0">
        <w:rPr>
          <w:sz w:val="24"/>
          <w:szCs w:val="24"/>
          <w:vertAlign w:val="superscript"/>
        </w:rPr>
        <w:t>a</w:t>
      </w:r>
      <w:proofErr w:type="spellEnd"/>
      <w:r w:rsidRPr="005D3EA0">
        <w:rPr>
          <w:sz w:val="24"/>
          <w:szCs w:val="24"/>
        </w:rPr>
        <w:t xml:space="preserve">, Bertram </w:t>
      </w:r>
      <w:proofErr w:type="spellStart"/>
      <w:r w:rsidRPr="005D3EA0">
        <w:rPr>
          <w:sz w:val="24"/>
          <w:szCs w:val="24"/>
        </w:rPr>
        <w:t>Schmidt</w:t>
      </w:r>
      <w:r w:rsidRPr="005D3EA0">
        <w:rPr>
          <w:sz w:val="24"/>
          <w:szCs w:val="24"/>
          <w:vertAlign w:val="superscript"/>
        </w:rPr>
        <w:t>b</w:t>
      </w:r>
      <w:proofErr w:type="spellEnd"/>
      <w:r w:rsidRPr="005D3EA0">
        <w:rPr>
          <w:sz w:val="24"/>
          <w:szCs w:val="24"/>
        </w:rPr>
        <w:t xml:space="preserve">, Isabel </w:t>
      </w:r>
      <w:proofErr w:type="spellStart"/>
      <w:r w:rsidRPr="005D3EA0">
        <w:rPr>
          <w:sz w:val="24"/>
          <w:szCs w:val="24"/>
        </w:rPr>
        <w:t>Regler</w:t>
      </w:r>
      <w:r w:rsidRPr="005D3EA0">
        <w:rPr>
          <w:sz w:val="24"/>
          <w:szCs w:val="24"/>
          <w:vertAlign w:val="superscript"/>
        </w:rPr>
        <w:t>b</w:t>
      </w:r>
      <w:proofErr w:type="spellEnd"/>
      <w:r w:rsidRPr="005D3EA0">
        <w:rPr>
          <w:sz w:val="24"/>
          <w:szCs w:val="24"/>
        </w:rPr>
        <w:t xml:space="preserve">, </w:t>
      </w:r>
      <w:proofErr w:type="spellStart"/>
      <w:r w:rsidRPr="005D3EA0">
        <w:rPr>
          <w:sz w:val="24"/>
          <w:szCs w:val="24"/>
        </w:rPr>
        <w:t>Carsten</w:t>
      </w:r>
      <w:proofErr w:type="spellEnd"/>
      <w:r w:rsidRPr="005D3EA0">
        <w:rPr>
          <w:sz w:val="24"/>
          <w:szCs w:val="24"/>
        </w:rPr>
        <w:t xml:space="preserve"> </w:t>
      </w:r>
      <w:proofErr w:type="spellStart"/>
      <w:r w:rsidRPr="005D3EA0">
        <w:rPr>
          <w:sz w:val="24"/>
          <w:szCs w:val="24"/>
        </w:rPr>
        <w:t>Pohl</w:t>
      </w:r>
      <w:r w:rsidRPr="005D3EA0">
        <w:rPr>
          <w:sz w:val="24"/>
          <w:szCs w:val="24"/>
          <w:vertAlign w:val="superscript"/>
        </w:rPr>
        <w:t>b</w:t>
      </w:r>
      <w:proofErr w:type="spellEnd"/>
      <w:r w:rsidRPr="005D3EA0">
        <w:rPr>
          <w:sz w:val="24"/>
          <w:szCs w:val="24"/>
        </w:rPr>
        <w:t xml:space="preserve">, </w:t>
      </w:r>
      <w:proofErr w:type="spellStart"/>
      <w:r w:rsidRPr="005D3EA0">
        <w:rPr>
          <w:sz w:val="24"/>
          <w:szCs w:val="24"/>
        </w:rPr>
        <w:t>Cekdar</w:t>
      </w:r>
      <w:proofErr w:type="spellEnd"/>
      <w:r w:rsidRPr="005D3EA0">
        <w:rPr>
          <w:sz w:val="24"/>
          <w:szCs w:val="24"/>
        </w:rPr>
        <w:t xml:space="preserve"> </w:t>
      </w:r>
      <w:proofErr w:type="spellStart"/>
      <w:r w:rsidRPr="005D3EA0">
        <w:rPr>
          <w:sz w:val="24"/>
          <w:szCs w:val="24"/>
        </w:rPr>
        <w:t>Vakifahmetoglu</w:t>
      </w:r>
      <w:r w:rsidRPr="005D3EA0">
        <w:rPr>
          <w:sz w:val="24"/>
          <w:szCs w:val="24"/>
          <w:vertAlign w:val="superscript"/>
        </w:rPr>
        <w:t>c</w:t>
      </w:r>
      <w:proofErr w:type="spellEnd"/>
      <w:r w:rsidRPr="005D3EA0">
        <w:rPr>
          <w:sz w:val="24"/>
          <w:szCs w:val="24"/>
        </w:rPr>
        <w:t xml:space="preserve">, Mathias </w:t>
      </w:r>
      <w:proofErr w:type="spellStart"/>
      <w:r w:rsidRPr="005D3EA0">
        <w:rPr>
          <w:sz w:val="24"/>
          <w:szCs w:val="24"/>
        </w:rPr>
        <w:t>Czasny</w:t>
      </w:r>
      <w:r w:rsidRPr="005D3EA0">
        <w:rPr>
          <w:sz w:val="24"/>
          <w:szCs w:val="24"/>
          <w:vertAlign w:val="superscript"/>
        </w:rPr>
        <w:t>a</w:t>
      </w:r>
      <w:proofErr w:type="spellEnd"/>
      <w:r w:rsidRPr="005D3EA0">
        <w:rPr>
          <w:sz w:val="24"/>
          <w:szCs w:val="24"/>
        </w:rPr>
        <w:t xml:space="preserve">, Paul H. </w:t>
      </w:r>
      <w:proofErr w:type="spellStart"/>
      <w:r w:rsidRPr="005D3EA0">
        <w:rPr>
          <w:sz w:val="24"/>
          <w:szCs w:val="24"/>
        </w:rPr>
        <w:t>Kamm</w:t>
      </w:r>
      <w:r w:rsidRPr="005D3EA0">
        <w:rPr>
          <w:sz w:val="24"/>
          <w:szCs w:val="24"/>
          <w:vertAlign w:val="superscript"/>
        </w:rPr>
        <w:t>d</w:t>
      </w:r>
      <w:proofErr w:type="spellEnd"/>
      <w:r w:rsidRPr="005D3EA0">
        <w:rPr>
          <w:sz w:val="24"/>
          <w:szCs w:val="24"/>
        </w:rPr>
        <w:t xml:space="preserve">, Vera </w:t>
      </w:r>
      <w:proofErr w:type="spellStart"/>
      <w:r w:rsidRPr="005D3EA0">
        <w:rPr>
          <w:sz w:val="24"/>
          <w:szCs w:val="24"/>
        </w:rPr>
        <w:t>Meyer</w:t>
      </w:r>
      <w:r w:rsidRPr="005D3EA0">
        <w:rPr>
          <w:sz w:val="24"/>
          <w:szCs w:val="24"/>
          <w:vertAlign w:val="superscript"/>
        </w:rPr>
        <w:t>b</w:t>
      </w:r>
      <w:proofErr w:type="spellEnd"/>
      <w:r w:rsidRPr="005D3EA0">
        <w:rPr>
          <w:sz w:val="24"/>
          <w:szCs w:val="24"/>
        </w:rPr>
        <w:t xml:space="preserve">, Aleksander </w:t>
      </w:r>
      <w:proofErr w:type="spellStart"/>
      <w:r w:rsidRPr="005D3EA0">
        <w:rPr>
          <w:sz w:val="24"/>
          <w:szCs w:val="24"/>
        </w:rPr>
        <w:t>Gurlo</w:t>
      </w:r>
      <w:r w:rsidRPr="005D3EA0">
        <w:rPr>
          <w:sz w:val="24"/>
          <w:szCs w:val="24"/>
          <w:vertAlign w:val="superscript"/>
        </w:rPr>
        <w:t>a</w:t>
      </w:r>
      <w:proofErr w:type="spellEnd"/>
      <w:r w:rsidRPr="005D3EA0">
        <w:rPr>
          <w:sz w:val="24"/>
          <w:szCs w:val="24"/>
        </w:rPr>
        <w:t xml:space="preserve">, Ulla </w:t>
      </w:r>
      <w:proofErr w:type="spellStart"/>
      <w:r w:rsidRPr="005D3EA0">
        <w:rPr>
          <w:sz w:val="24"/>
          <w:szCs w:val="24"/>
        </w:rPr>
        <w:t>Simon</w:t>
      </w:r>
      <w:r w:rsidRPr="005D3EA0">
        <w:rPr>
          <w:sz w:val="24"/>
          <w:szCs w:val="24"/>
          <w:vertAlign w:val="superscript"/>
        </w:rPr>
        <w:t>a</w:t>
      </w:r>
      <w:proofErr w:type="spellEnd"/>
      <w:r w:rsidRPr="005D3EA0">
        <w:rPr>
          <w:sz w:val="24"/>
          <w:szCs w:val="24"/>
          <w:vertAlign w:val="superscript"/>
        </w:rPr>
        <w:t>,</w:t>
      </w:r>
      <w:r w:rsidRPr="005D3EA0">
        <w:rPr>
          <w:sz w:val="24"/>
          <w:szCs w:val="24"/>
        </w:rPr>
        <w:t xml:space="preserve">* </w:t>
      </w:r>
    </w:p>
    <w:p w:rsidR="00A5119A" w:rsidRPr="005D3EA0" w:rsidRDefault="00A5119A" w:rsidP="00A5119A">
      <w:pPr>
        <w:spacing w:line="480" w:lineRule="auto"/>
        <w:rPr>
          <w:sz w:val="24"/>
          <w:szCs w:val="24"/>
          <w:vertAlign w:val="superscript"/>
          <w:lang w:val="es-ES"/>
        </w:rPr>
      </w:pPr>
    </w:p>
    <w:p w:rsidR="00A5119A" w:rsidRPr="005D3EA0" w:rsidRDefault="00A5119A" w:rsidP="00A5119A">
      <w:pPr>
        <w:spacing w:after="120" w:line="480" w:lineRule="auto"/>
        <w:rPr>
          <w:sz w:val="24"/>
          <w:szCs w:val="24"/>
        </w:rPr>
      </w:pPr>
      <w:r w:rsidRPr="005D3EA0">
        <w:rPr>
          <w:sz w:val="24"/>
          <w:szCs w:val="24"/>
          <w:vertAlign w:val="superscript"/>
          <w:lang w:val="en-GB"/>
        </w:rPr>
        <w:t>a</w:t>
      </w:r>
      <w:r w:rsidRPr="005D3EA0">
        <w:rPr>
          <w:sz w:val="24"/>
          <w:szCs w:val="24"/>
          <w:lang w:val="en-GB"/>
        </w:rPr>
        <w:t xml:space="preserve"> </w:t>
      </w:r>
      <w:proofErr w:type="spellStart"/>
      <w:r w:rsidRPr="005D3EA0">
        <w:rPr>
          <w:sz w:val="24"/>
          <w:szCs w:val="24"/>
          <w:lang w:val="en-GB"/>
        </w:rPr>
        <w:t>Technische</w:t>
      </w:r>
      <w:proofErr w:type="spellEnd"/>
      <w:r w:rsidRPr="005D3EA0">
        <w:rPr>
          <w:sz w:val="24"/>
          <w:szCs w:val="24"/>
          <w:lang w:val="en-GB"/>
        </w:rPr>
        <w:t xml:space="preserve"> </w:t>
      </w:r>
      <w:proofErr w:type="spellStart"/>
      <w:r w:rsidRPr="005D3EA0">
        <w:rPr>
          <w:sz w:val="24"/>
          <w:szCs w:val="24"/>
          <w:lang w:val="en-GB"/>
        </w:rPr>
        <w:t>Universität</w:t>
      </w:r>
      <w:proofErr w:type="spellEnd"/>
      <w:r w:rsidRPr="005D3EA0">
        <w:rPr>
          <w:sz w:val="24"/>
          <w:szCs w:val="24"/>
          <w:lang w:val="en-GB"/>
        </w:rPr>
        <w:t xml:space="preserve"> Berlin, Faculty III Process Sciences, Institute of Material Science and Technology, Chair of Advanced Ceramic Materials, </w:t>
      </w:r>
      <w:proofErr w:type="spellStart"/>
      <w:r w:rsidRPr="005D3EA0">
        <w:rPr>
          <w:sz w:val="24"/>
          <w:szCs w:val="24"/>
          <w:lang w:val="en-GB"/>
        </w:rPr>
        <w:t>Straße</w:t>
      </w:r>
      <w:proofErr w:type="spellEnd"/>
      <w:r w:rsidRPr="005D3EA0">
        <w:rPr>
          <w:sz w:val="24"/>
          <w:szCs w:val="24"/>
          <w:lang w:val="en-GB"/>
        </w:rPr>
        <w:t xml:space="preserve"> des 17. </w:t>
      </w:r>
      <w:proofErr w:type="spellStart"/>
      <w:r w:rsidRPr="005D3EA0">
        <w:rPr>
          <w:sz w:val="24"/>
          <w:szCs w:val="24"/>
          <w:lang w:val="en-GB"/>
        </w:rPr>
        <w:t>Juni</w:t>
      </w:r>
      <w:proofErr w:type="spellEnd"/>
      <w:r w:rsidRPr="005D3EA0">
        <w:rPr>
          <w:sz w:val="24"/>
          <w:szCs w:val="24"/>
          <w:lang w:val="en-GB"/>
        </w:rPr>
        <w:t xml:space="preserve"> 135, 10623 Berlin, Germany</w:t>
      </w:r>
    </w:p>
    <w:p w:rsidR="00A5119A" w:rsidRPr="005D3EA0" w:rsidRDefault="00A5119A" w:rsidP="00A5119A">
      <w:pPr>
        <w:pStyle w:val="Default"/>
        <w:spacing w:after="160" w:line="480" w:lineRule="auto"/>
        <w:jc w:val="both"/>
        <w:rPr>
          <w:rFonts w:ascii="Calibri" w:hAnsi="Calibri" w:cs="Calibri"/>
          <w:sz w:val="20"/>
          <w:szCs w:val="20"/>
          <w:lang w:val="en-GB"/>
        </w:rPr>
      </w:pPr>
      <w:r w:rsidRPr="005D3EA0">
        <w:rPr>
          <w:rFonts w:ascii="Times New Roman" w:eastAsia="MS Mincho" w:hAnsi="Times New Roman" w:cs="Times New Roman"/>
          <w:color w:val="auto"/>
          <w:kern w:val="2"/>
          <w:vertAlign w:val="superscript"/>
          <w:lang w:val="en-GB" w:eastAsia="ja-JP"/>
        </w:rPr>
        <w:t>b</w:t>
      </w:r>
      <w:r w:rsidRPr="005D3EA0">
        <w:t xml:space="preserve"> </w:t>
      </w:r>
      <w:proofErr w:type="spellStart"/>
      <w:r w:rsidRPr="005D3EA0">
        <w:rPr>
          <w:rFonts w:ascii="Times New Roman" w:eastAsia="MS Mincho" w:hAnsi="Times New Roman" w:cs="Times New Roman"/>
          <w:color w:val="auto"/>
          <w:kern w:val="2"/>
          <w:lang w:eastAsia="ja-JP"/>
        </w:rPr>
        <w:t>Technische</w:t>
      </w:r>
      <w:proofErr w:type="spellEnd"/>
      <w:r w:rsidRPr="005D3EA0">
        <w:rPr>
          <w:rFonts w:ascii="Times New Roman" w:eastAsia="MS Mincho" w:hAnsi="Times New Roman" w:cs="Times New Roman"/>
          <w:color w:val="auto"/>
          <w:kern w:val="2"/>
          <w:lang w:eastAsia="ja-JP"/>
        </w:rPr>
        <w:t xml:space="preserve"> </w:t>
      </w:r>
      <w:proofErr w:type="spellStart"/>
      <w:r w:rsidRPr="005D3EA0">
        <w:rPr>
          <w:rFonts w:ascii="Times New Roman" w:eastAsia="MS Mincho" w:hAnsi="Times New Roman" w:cs="Times New Roman"/>
          <w:color w:val="auto"/>
          <w:kern w:val="2"/>
          <w:lang w:eastAsia="ja-JP"/>
        </w:rPr>
        <w:t>Universität</w:t>
      </w:r>
      <w:proofErr w:type="spellEnd"/>
      <w:r w:rsidRPr="005D3EA0">
        <w:rPr>
          <w:rFonts w:ascii="Times New Roman" w:eastAsia="MS Mincho" w:hAnsi="Times New Roman" w:cs="Times New Roman"/>
          <w:color w:val="auto"/>
          <w:kern w:val="2"/>
          <w:lang w:eastAsia="ja-JP"/>
        </w:rPr>
        <w:t xml:space="preserve"> Berlin, Faculty III Process Sciences, Institute of Biotechnology, Chair of Applied and Molecular Microbiology, </w:t>
      </w:r>
      <w:proofErr w:type="spellStart"/>
      <w:r w:rsidRPr="005D3EA0">
        <w:rPr>
          <w:rFonts w:ascii="Times New Roman" w:eastAsia="MS Mincho" w:hAnsi="Times New Roman" w:cs="Times New Roman"/>
          <w:color w:val="auto"/>
          <w:kern w:val="2"/>
          <w:lang w:eastAsia="ja-JP"/>
        </w:rPr>
        <w:t>Straße</w:t>
      </w:r>
      <w:proofErr w:type="spellEnd"/>
      <w:r w:rsidRPr="005D3EA0">
        <w:rPr>
          <w:rFonts w:ascii="Times New Roman" w:eastAsia="MS Mincho" w:hAnsi="Times New Roman" w:cs="Times New Roman"/>
          <w:color w:val="auto"/>
          <w:kern w:val="2"/>
          <w:lang w:eastAsia="ja-JP"/>
        </w:rPr>
        <w:t xml:space="preserve"> des 17. </w:t>
      </w:r>
      <w:proofErr w:type="spellStart"/>
      <w:r w:rsidRPr="005D3EA0">
        <w:rPr>
          <w:rFonts w:ascii="Times New Roman" w:eastAsia="MS Mincho" w:hAnsi="Times New Roman" w:cs="Times New Roman"/>
          <w:color w:val="auto"/>
          <w:kern w:val="2"/>
          <w:lang w:eastAsia="ja-JP"/>
        </w:rPr>
        <w:t>Juni</w:t>
      </w:r>
      <w:proofErr w:type="spellEnd"/>
      <w:r w:rsidRPr="005D3EA0">
        <w:rPr>
          <w:rFonts w:ascii="Times New Roman" w:eastAsia="MS Mincho" w:hAnsi="Times New Roman" w:cs="Times New Roman"/>
          <w:color w:val="auto"/>
          <w:kern w:val="2"/>
          <w:lang w:eastAsia="ja-JP"/>
        </w:rPr>
        <w:t xml:space="preserve"> 135, 10623 Berlin, Germany</w:t>
      </w:r>
    </w:p>
    <w:p w:rsidR="00A5119A" w:rsidRPr="005D3EA0" w:rsidRDefault="00A5119A" w:rsidP="00A5119A">
      <w:pPr>
        <w:spacing w:after="120" w:line="480" w:lineRule="auto"/>
        <w:rPr>
          <w:sz w:val="24"/>
          <w:szCs w:val="24"/>
        </w:rPr>
      </w:pPr>
      <w:proofErr w:type="gramStart"/>
      <w:r w:rsidRPr="005D3EA0">
        <w:rPr>
          <w:sz w:val="24"/>
          <w:szCs w:val="24"/>
          <w:vertAlign w:val="superscript"/>
        </w:rPr>
        <w:t>c</w:t>
      </w:r>
      <w:proofErr w:type="gramEnd"/>
      <w:r w:rsidRPr="005D3EA0">
        <w:rPr>
          <w:sz w:val="24"/>
          <w:szCs w:val="24"/>
        </w:rPr>
        <w:t xml:space="preserve"> Department of Materials Science and Engineering, Izmir Institute of Technology, 35430, </w:t>
      </w:r>
      <w:proofErr w:type="spellStart"/>
      <w:r w:rsidRPr="005D3EA0">
        <w:rPr>
          <w:sz w:val="24"/>
          <w:szCs w:val="24"/>
        </w:rPr>
        <w:t>Urla</w:t>
      </w:r>
      <w:proofErr w:type="spellEnd"/>
      <w:r w:rsidRPr="005D3EA0">
        <w:rPr>
          <w:sz w:val="24"/>
          <w:szCs w:val="24"/>
        </w:rPr>
        <w:t>, Izmir, Turkey</w:t>
      </w:r>
    </w:p>
    <w:p w:rsidR="00A5119A" w:rsidRPr="005D3EA0" w:rsidRDefault="00A5119A" w:rsidP="00A5119A">
      <w:pPr>
        <w:spacing w:after="120" w:line="480" w:lineRule="auto"/>
        <w:rPr>
          <w:sz w:val="24"/>
          <w:szCs w:val="24"/>
          <w:lang w:val="de-DE"/>
        </w:rPr>
      </w:pPr>
      <w:r w:rsidRPr="005D3EA0">
        <w:rPr>
          <w:sz w:val="24"/>
          <w:szCs w:val="24"/>
          <w:vertAlign w:val="superscript"/>
          <w:lang w:val="de-DE"/>
        </w:rPr>
        <w:t>d</w:t>
      </w:r>
      <w:r w:rsidRPr="005D3EA0">
        <w:rPr>
          <w:sz w:val="24"/>
          <w:szCs w:val="24"/>
          <w:lang w:val="de-DE"/>
        </w:rPr>
        <w:t xml:space="preserve"> Helmholtz-Zentrum Berlin für Materialien und Energie, Institute of Applied Materials, Hahn-Meitner-Platz 1, 14109 Berlin, Germany</w:t>
      </w:r>
    </w:p>
    <w:p w:rsidR="00674AD7" w:rsidRPr="005D3EA0" w:rsidRDefault="00674AD7" w:rsidP="00170B9F">
      <w:pPr>
        <w:spacing w:line="480" w:lineRule="auto"/>
        <w:rPr>
          <w:sz w:val="24"/>
          <w:szCs w:val="24"/>
          <w:lang w:val="en-GB"/>
        </w:rPr>
      </w:pPr>
      <w:r w:rsidRPr="005D3EA0">
        <w:rPr>
          <w:sz w:val="24"/>
          <w:szCs w:val="24"/>
          <w:lang w:val="en-GB"/>
        </w:rPr>
        <w:t>* Corresponding author. Contact details: ulla.simon@ceramics.tu-berlin.de</w:t>
      </w:r>
    </w:p>
    <w:p w:rsidR="00674AD7" w:rsidRPr="005D3EA0" w:rsidRDefault="00674AD7" w:rsidP="00170B9F">
      <w:pPr>
        <w:spacing w:line="480" w:lineRule="auto"/>
        <w:rPr>
          <w:sz w:val="24"/>
          <w:szCs w:val="24"/>
          <w:lang w:val="en-GB"/>
        </w:rPr>
      </w:pPr>
    </w:p>
    <w:p w:rsidR="00674AD7" w:rsidRPr="005D3EA0" w:rsidRDefault="00F77C78" w:rsidP="00170B9F">
      <w:pPr>
        <w:spacing w:line="480" w:lineRule="auto"/>
        <w:jc w:val="center"/>
        <w:rPr>
          <w:sz w:val="24"/>
          <w:szCs w:val="24"/>
          <w:lang w:val="en-GB"/>
        </w:rPr>
      </w:pPr>
      <w:r w:rsidRPr="005D3EA0">
        <w:rPr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3060000" cy="4129200"/>
            <wp:effectExtent l="0" t="0" r="0" b="5080"/>
            <wp:docPr id="1" name="图片 1" descr="C:\Users\YOU\Downloads\Fig 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OU\Downloads\Fig S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41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4AD7" w:rsidRPr="00674AD7" w:rsidRDefault="00674AD7" w:rsidP="00170B9F">
      <w:pPr>
        <w:spacing w:line="480" w:lineRule="auto"/>
        <w:jc w:val="center"/>
        <w:rPr>
          <w:i/>
          <w:sz w:val="24"/>
          <w:szCs w:val="24"/>
          <w:lang w:val="en-GB"/>
        </w:rPr>
      </w:pPr>
      <w:r w:rsidRPr="005D3EA0">
        <w:rPr>
          <w:i/>
          <w:sz w:val="24"/>
          <w:szCs w:val="24"/>
          <w:lang w:val="en-GB"/>
        </w:rPr>
        <w:t xml:space="preserve">Figure </w:t>
      </w:r>
      <w:proofErr w:type="spellStart"/>
      <w:r w:rsidRPr="005D3EA0">
        <w:rPr>
          <w:i/>
          <w:sz w:val="24"/>
          <w:szCs w:val="24"/>
          <w:lang w:val="en-GB"/>
        </w:rPr>
        <w:t>S1</w:t>
      </w:r>
      <w:proofErr w:type="spellEnd"/>
      <w:r w:rsidRPr="005D3EA0">
        <w:rPr>
          <w:i/>
          <w:sz w:val="24"/>
          <w:szCs w:val="24"/>
          <w:lang w:val="en-GB"/>
        </w:rPr>
        <w:t xml:space="preserve"> Rheological properties of pure alginate gel pastes: a) results of the flow tests and b) results of the three-step flow recovery tests.</w:t>
      </w:r>
    </w:p>
    <w:p w:rsidR="00674AD7" w:rsidRDefault="00674AD7" w:rsidP="00170B9F">
      <w:pPr>
        <w:spacing w:line="480" w:lineRule="auto"/>
        <w:rPr>
          <w:i/>
          <w:sz w:val="24"/>
          <w:szCs w:val="24"/>
          <w:lang w:val="en-GB"/>
        </w:rPr>
      </w:pPr>
    </w:p>
    <w:sectPr w:rsidR="00674AD7" w:rsidSect="005D3EA0">
      <w:footerReference w:type="even" r:id="rId9"/>
      <w:type w:val="continuous"/>
      <w:pgSz w:w="11906" w:h="16838" w:code="9"/>
      <w:pgMar w:top="1134" w:right="1134" w:bottom="1134" w:left="1134" w:header="851" w:footer="1134" w:gutter="0"/>
      <w:cols w:space="566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35DE2" w16cex:dateUtc="2021-09-08T14:05:00Z"/>
  <w16cex:commentExtensible w16cex:durableId="24E35DDB" w16cex:dateUtc="2021-09-08T14:05:00Z"/>
  <w16cex:commentExtensible w16cex:durableId="24E35E36" w16cex:dateUtc="2021-09-08T14:07:00Z"/>
  <w16cex:commentExtensible w16cex:durableId="24E49E2A" w16cex:dateUtc="2021-09-09T12:52:00Z"/>
  <w16cex:commentExtensible w16cex:durableId="24E4A4DD" w16cex:dateUtc="2021-09-09T12:52:00Z"/>
  <w16cex:commentExtensible w16cex:durableId="24E4A6B0" w16cex:dateUtc="2021-09-09T13:28:00Z"/>
  <w16cex:commentExtensible w16cex:durableId="24E4A783" w16cex:dateUtc="2021-09-09T13:32:00Z"/>
  <w16cex:commentExtensible w16cex:durableId="24E4A80E" w16cex:dateUtc="2021-09-09T13:34:00Z"/>
  <w16cex:commentExtensible w16cex:durableId="24E4A84C" w16cex:dateUtc="2021-09-09T13:35:00Z"/>
  <w16cex:commentExtensible w16cex:durableId="24E4A86B" w16cex:dateUtc="2021-09-09T13:36:00Z"/>
  <w16cex:commentExtensible w16cex:durableId="24E4A8E5" w16cex:dateUtc="2021-09-09T13:38:00Z"/>
  <w16cex:commentExtensible w16cex:durableId="24E4A8B1" w16cex:dateUtc="2021-09-09T13:37:00Z"/>
  <w16cex:commentExtensible w16cex:durableId="24E4A903" w16cex:dateUtc="2021-09-09T13:38:00Z"/>
  <w16cex:commentExtensible w16cex:durableId="24E4A982" w16cex:dateUtc="2021-09-09T13:40:00Z"/>
  <w16cex:commentExtensible w16cex:durableId="24E4A975" w16cex:dateUtc="2021-09-09T13:40:00Z"/>
  <w16cex:commentExtensible w16cex:durableId="24E4A966" w16cex:dateUtc="2021-09-09T13:40:00Z"/>
  <w16cex:commentExtensible w16cex:durableId="24E4A955" w16cex:dateUtc="2021-09-09T13:40:00Z"/>
  <w16cex:commentExtensible w16cex:durableId="24E4A9CA" w16cex:dateUtc="2021-09-09T13:42:00Z"/>
  <w16cex:commentExtensible w16cex:durableId="24E4A9C3" w16cex:dateUtc="2021-09-09T13:41:00Z"/>
  <w16cex:commentExtensible w16cex:durableId="24E4AB3C" w16cex:dateUtc="2021-09-09T13:48:00Z"/>
  <w16cex:commentExtensible w16cex:durableId="24E4AB6A" w16cex:dateUtc="2021-09-09T13:48:00Z"/>
</w16cex:commentsExtensible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B2C" w:rsidRDefault="00562B2C">
      <w:r>
        <w:separator/>
      </w:r>
    </w:p>
  </w:endnote>
  <w:endnote w:type="continuationSeparator" w:id="0">
    <w:p w:rsidR="00562B2C" w:rsidRDefault="00562B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8397916"/>
      <w:docPartObj>
        <w:docPartGallery w:val="Page Numbers (Bottom of Page)"/>
        <w:docPartUnique/>
      </w:docPartObj>
    </w:sdtPr>
    <w:sdtContent>
      <w:p w:rsidR="00961254" w:rsidRPr="00F65FBC" w:rsidRDefault="007C5269" w:rsidP="00F65FBC">
        <w:pPr>
          <w:pStyle w:val="Footer"/>
        </w:pPr>
        <w:r>
          <w:fldChar w:fldCharType="begin"/>
        </w:r>
        <w:r w:rsidR="00961254">
          <w:instrText>PAGE   \* MERGEFORMAT</w:instrText>
        </w:r>
        <w:r>
          <w:fldChar w:fldCharType="separate"/>
        </w:r>
        <w:r w:rsidR="00961254" w:rsidRPr="00F65FBC">
          <w:rPr>
            <w:noProof/>
            <w:lang w:val="zh-CN" w:eastAsia="zh-CN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B2C" w:rsidRDefault="00562B2C">
      <w:r>
        <w:separator/>
      </w:r>
    </w:p>
  </w:footnote>
  <w:footnote w:type="continuationSeparator" w:id="0">
    <w:p w:rsidR="00562B2C" w:rsidRDefault="00562B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E6E00"/>
    <w:multiLevelType w:val="hybridMultilevel"/>
    <w:tmpl w:val="75D4B370"/>
    <w:lvl w:ilvl="0" w:tplc="58D44972">
      <w:start w:val="1"/>
      <w:numFmt w:val="decimal"/>
      <w:pStyle w:val="Figurecaption"/>
      <w:lvlText w:val="Fig.%1"/>
      <w:lvlJc w:val="left"/>
      <w:pPr>
        <w:tabs>
          <w:tab w:val="num" w:pos="630"/>
        </w:tabs>
        <w:ind w:left="630" w:hanging="630"/>
      </w:pPr>
      <w:rPr>
        <w:rFonts w:ascii="Times New Roman" w:hAnsi="Times New Roman"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04FB3D57"/>
    <w:multiLevelType w:val="hybridMultilevel"/>
    <w:tmpl w:val="A8C2C13A"/>
    <w:lvl w:ilvl="0" w:tplc="3496D2F6">
      <w:start w:val="1"/>
      <w:numFmt w:val="decimal"/>
      <w:pStyle w:val="FigureCaption0"/>
      <w:suff w:val="space"/>
      <w:lvlText w:val="Figure %1 "/>
      <w:lvlJc w:val="center"/>
      <w:pPr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E4646"/>
    <w:multiLevelType w:val="hybridMultilevel"/>
    <w:tmpl w:val="7B60B030"/>
    <w:lvl w:ilvl="0" w:tplc="C3120418">
      <w:start w:val="1"/>
      <w:numFmt w:val="decimal"/>
      <w:lvlText w:val="%1)"/>
      <w:lvlJc w:val="left"/>
      <w:pPr>
        <w:ind w:left="720" w:hanging="360"/>
      </w:pPr>
    </w:lvl>
    <w:lvl w:ilvl="1" w:tplc="83E6B606">
      <w:start w:val="1"/>
      <w:numFmt w:val="lowerLetter"/>
      <w:lvlText w:val="%2."/>
      <w:lvlJc w:val="left"/>
      <w:pPr>
        <w:ind w:left="1440" w:hanging="360"/>
      </w:pPr>
    </w:lvl>
    <w:lvl w:ilvl="2" w:tplc="B89830DA">
      <w:start w:val="1"/>
      <w:numFmt w:val="lowerRoman"/>
      <w:lvlText w:val="%3."/>
      <w:lvlJc w:val="right"/>
      <w:pPr>
        <w:ind w:left="2160" w:hanging="180"/>
      </w:pPr>
    </w:lvl>
    <w:lvl w:ilvl="3" w:tplc="AA668BBE">
      <w:start w:val="1"/>
      <w:numFmt w:val="decimal"/>
      <w:lvlText w:val="%4."/>
      <w:lvlJc w:val="left"/>
      <w:pPr>
        <w:ind w:left="2880" w:hanging="360"/>
      </w:pPr>
    </w:lvl>
    <w:lvl w:ilvl="4" w:tplc="8AD23610">
      <w:start w:val="1"/>
      <w:numFmt w:val="lowerLetter"/>
      <w:lvlText w:val="%5."/>
      <w:lvlJc w:val="left"/>
      <w:pPr>
        <w:ind w:left="3600" w:hanging="360"/>
      </w:pPr>
    </w:lvl>
    <w:lvl w:ilvl="5" w:tplc="57EE9ED0">
      <w:start w:val="1"/>
      <w:numFmt w:val="lowerRoman"/>
      <w:lvlText w:val="%6."/>
      <w:lvlJc w:val="right"/>
      <w:pPr>
        <w:ind w:left="4320" w:hanging="180"/>
      </w:pPr>
    </w:lvl>
    <w:lvl w:ilvl="6" w:tplc="2B12D902">
      <w:start w:val="1"/>
      <w:numFmt w:val="decimal"/>
      <w:lvlText w:val="%7."/>
      <w:lvlJc w:val="left"/>
      <w:pPr>
        <w:ind w:left="5040" w:hanging="360"/>
      </w:pPr>
    </w:lvl>
    <w:lvl w:ilvl="7" w:tplc="DB9EE804">
      <w:start w:val="1"/>
      <w:numFmt w:val="lowerLetter"/>
      <w:lvlText w:val="%8."/>
      <w:lvlJc w:val="left"/>
      <w:pPr>
        <w:ind w:left="5760" w:hanging="360"/>
      </w:pPr>
    </w:lvl>
    <w:lvl w:ilvl="8" w:tplc="834EA52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E1172"/>
    <w:multiLevelType w:val="hybridMultilevel"/>
    <w:tmpl w:val="0CBAA306"/>
    <w:lvl w:ilvl="0" w:tplc="2D16313E">
      <w:start w:val="1"/>
      <w:numFmt w:val="decimal"/>
      <w:pStyle w:val="Tablecaption"/>
      <w:lvlText w:val="Table 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562C2FB3"/>
    <w:multiLevelType w:val="hybridMultilevel"/>
    <w:tmpl w:val="3B6E3EC6"/>
    <w:lvl w:ilvl="0" w:tplc="0E04F832">
      <w:start w:val="1"/>
      <w:numFmt w:val="decimal"/>
      <w:pStyle w:val="Referencelist"/>
      <w:lvlText w:val="[%1]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62CB47EA"/>
    <w:multiLevelType w:val="multilevel"/>
    <w:tmpl w:val="F978078E"/>
    <w:lvl w:ilvl="0">
      <w:start w:val="1"/>
      <w:numFmt w:val="decimal"/>
      <w:pStyle w:val="Heading1"/>
      <w:suff w:val="nothing"/>
      <w:lvlText w:val="%1.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pStyle w:val="Heading2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</w:rPr>
    </w:lvl>
    <w:lvl w:ilvl="2">
      <w:start w:val="1"/>
      <w:numFmt w:val="decimal"/>
      <w:pStyle w:val="Heading3"/>
      <w:suff w:val="nothing"/>
      <w:lvlText w:val="%1.%2.%3 "/>
      <w:lvlJc w:val="left"/>
      <w:pPr>
        <w:ind w:left="8506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  <w:rPr>
        <w:rFonts w:hint="eastAsi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1"/>
  </w:num>
  <w:num w:numId="7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attachedTemplate r:id="rId1"/>
  <w:defaultTabStop w:val="840"/>
  <w:hyphenationZone w:val="283"/>
  <w:drawingGridHorizontalSpacing w:val="10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YyNzE1MrQwMDKwsDQzNzdR0lEKTi0uzszPAykwrAUAiQO7mCwAAAA="/>
  </w:docVars>
  <w:rsids>
    <w:rsidRoot w:val="00FA595B"/>
    <w:rsid w:val="00003049"/>
    <w:rsid w:val="00003764"/>
    <w:rsid w:val="0000495A"/>
    <w:rsid w:val="000052EB"/>
    <w:rsid w:val="000102FF"/>
    <w:rsid w:val="00011C33"/>
    <w:rsid w:val="00022039"/>
    <w:rsid w:val="000231D9"/>
    <w:rsid w:val="00024DBE"/>
    <w:rsid w:val="000251E5"/>
    <w:rsid w:val="00027921"/>
    <w:rsid w:val="0003445C"/>
    <w:rsid w:val="00043160"/>
    <w:rsid w:val="00044E7B"/>
    <w:rsid w:val="000509EB"/>
    <w:rsid w:val="00051B19"/>
    <w:rsid w:val="00053D36"/>
    <w:rsid w:val="00054201"/>
    <w:rsid w:val="00054881"/>
    <w:rsid w:val="00056F17"/>
    <w:rsid w:val="00063526"/>
    <w:rsid w:val="0006557A"/>
    <w:rsid w:val="00066908"/>
    <w:rsid w:val="00067ABD"/>
    <w:rsid w:val="00071E18"/>
    <w:rsid w:val="0007299F"/>
    <w:rsid w:val="00081B5F"/>
    <w:rsid w:val="00082F57"/>
    <w:rsid w:val="00083441"/>
    <w:rsid w:val="00084193"/>
    <w:rsid w:val="00086837"/>
    <w:rsid w:val="00091A3D"/>
    <w:rsid w:val="00093398"/>
    <w:rsid w:val="00096C96"/>
    <w:rsid w:val="00097DD8"/>
    <w:rsid w:val="000A0E6A"/>
    <w:rsid w:val="000A15BE"/>
    <w:rsid w:val="000A4CF8"/>
    <w:rsid w:val="000A7A1E"/>
    <w:rsid w:val="000A7F44"/>
    <w:rsid w:val="000B1937"/>
    <w:rsid w:val="000B2CA5"/>
    <w:rsid w:val="000B4875"/>
    <w:rsid w:val="000B50C7"/>
    <w:rsid w:val="000C7B0E"/>
    <w:rsid w:val="000D25EA"/>
    <w:rsid w:val="000D3A3E"/>
    <w:rsid w:val="000D593D"/>
    <w:rsid w:val="000D76AD"/>
    <w:rsid w:val="000E0F2B"/>
    <w:rsid w:val="000E154D"/>
    <w:rsid w:val="000E6AF1"/>
    <w:rsid w:val="000F1C46"/>
    <w:rsid w:val="000F4551"/>
    <w:rsid w:val="000F4B30"/>
    <w:rsid w:val="000F6A98"/>
    <w:rsid w:val="00101F99"/>
    <w:rsid w:val="001025A3"/>
    <w:rsid w:val="00104C13"/>
    <w:rsid w:val="0010508C"/>
    <w:rsid w:val="0010668D"/>
    <w:rsid w:val="001073A4"/>
    <w:rsid w:val="001149EE"/>
    <w:rsid w:val="001167E7"/>
    <w:rsid w:val="00134D47"/>
    <w:rsid w:val="00135463"/>
    <w:rsid w:val="00136A1C"/>
    <w:rsid w:val="0014258E"/>
    <w:rsid w:val="00151479"/>
    <w:rsid w:val="00152C76"/>
    <w:rsid w:val="00155886"/>
    <w:rsid w:val="001622F1"/>
    <w:rsid w:val="00163652"/>
    <w:rsid w:val="00163B59"/>
    <w:rsid w:val="0016484F"/>
    <w:rsid w:val="0016630F"/>
    <w:rsid w:val="00167072"/>
    <w:rsid w:val="00170B9F"/>
    <w:rsid w:val="00171EB6"/>
    <w:rsid w:val="00172B0E"/>
    <w:rsid w:val="001800BE"/>
    <w:rsid w:val="00182042"/>
    <w:rsid w:val="0018377F"/>
    <w:rsid w:val="00184C80"/>
    <w:rsid w:val="0018741D"/>
    <w:rsid w:val="001904CA"/>
    <w:rsid w:val="001968F3"/>
    <w:rsid w:val="001A0BE6"/>
    <w:rsid w:val="001A4A9B"/>
    <w:rsid w:val="001A6F4B"/>
    <w:rsid w:val="001B2955"/>
    <w:rsid w:val="001B4F11"/>
    <w:rsid w:val="001C3E0E"/>
    <w:rsid w:val="001D3CE9"/>
    <w:rsid w:val="001D43E8"/>
    <w:rsid w:val="001D5465"/>
    <w:rsid w:val="001E4108"/>
    <w:rsid w:val="001E4A87"/>
    <w:rsid w:val="001E4F63"/>
    <w:rsid w:val="001E6849"/>
    <w:rsid w:val="001E6A4A"/>
    <w:rsid w:val="001F003F"/>
    <w:rsid w:val="001F0A25"/>
    <w:rsid w:val="001F42D2"/>
    <w:rsid w:val="001F7360"/>
    <w:rsid w:val="00205089"/>
    <w:rsid w:val="002051B9"/>
    <w:rsid w:val="002065BC"/>
    <w:rsid w:val="00214707"/>
    <w:rsid w:val="00214FEE"/>
    <w:rsid w:val="002150E7"/>
    <w:rsid w:val="0021712A"/>
    <w:rsid w:val="00223258"/>
    <w:rsid w:val="002237E4"/>
    <w:rsid w:val="00227178"/>
    <w:rsid w:val="002272BA"/>
    <w:rsid w:val="0022748A"/>
    <w:rsid w:val="002277FD"/>
    <w:rsid w:val="00227DE9"/>
    <w:rsid w:val="00227F3B"/>
    <w:rsid w:val="002354B3"/>
    <w:rsid w:val="00235C0D"/>
    <w:rsid w:val="00236C3F"/>
    <w:rsid w:val="0023797D"/>
    <w:rsid w:val="00240BBB"/>
    <w:rsid w:val="00242D0C"/>
    <w:rsid w:val="00244123"/>
    <w:rsid w:val="00250879"/>
    <w:rsid w:val="0025234A"/>
    <w:rsid w:val="00256658"/>
    <w:rsid w:val="00257A59"/>
    <w:rsid w:val="002603C7"/>
    <w:rsid w:val="00266622"/>
    <w:rsid w:val="00272AA5"/>
    <w:rsid w:val="00276E99"/>
    <w:rsid w:val="00282476"/>
    <w:rsid w:val="00283EF0"/>
    <w:rsid w:val="002858C0"/>
    <w:rsid w:val="00286E44"/>
    <w:rsid w:val="0029159F"/>
    <w:rsid w:val="0029162B"/>
    <w:rsid w:val="002919D2"/>
    <w:rsid w:val="0029254C"/>
    <w:rsid w:val="002945E6"/>
    <w:rsid w:val="00295AEF"/>
    <w:rsid w:val="00296D4F"/>
    <w:rsid w:val="00296DBB"/>
    <w:rsid w:val="002979F9"/>
    <w:rsid w:val="002A0593"/>
    <w:rsid w:val="002A2DBD"/>
    <w:rsid w:val="002A6C3F"/>
    <w:rsid w:val="002A7AC3"/>
    <w:rsid w:val="002B7C96"/>
    <w:rsid w:val="002C108C"/>
    <w:rsid w:val="002C1F30"/>
    <w:rsid w:val="002C2E00"/>
    <w:rsid w:val="002C561D"/>
    <w:rsid w:val="002C5D1F"/>
    <w:rsid w:val="002C7DBC"/>
    <w:rsid w:val="002D04CF"/>
    <w:rsid w:val="002D0804"/>
    <w:rsid w:val="002D0A27"/>
    <w:rsid w:val="002D6983"/>
    <w:rsid w:val="002E1A10"/>
    <w:rsid w:val="002E1AF2"/>
    <w:rsid w:val="002E5D0B"/>
    <w:rsid w:val="002F05BF"/>
    <w:rsid w:val="002F42B0"/>
    <w:rsid w:val="003031FF"/>
    <w:rsid w:val="00305183"/>
    <w:rsid w:val="00305EF5"/>
    <w:rsid w:val="003132FA"/>
    <w:rsid w:val="00316E7A"/>
    <w:rsid w:val="0032076A"/>
    <w:rsid w:val="0032394A"/>
    <w:rsid w:val="0032398E"/>
    <w:rsid w:val="0032539D"/>
    <w:rsid w:val="00325E3A"/>
    <w:rsid w:val="00327876"/>
    <w:rsid w:val="003359E5"/>
    <w:rsid w:val="003401BA"/>
    <w:rsid w:val="0035485D"/>
    <w:rsid w:val="0036232A"/>
    <w:rsid w:val="00362BC7"/>
    <w:rsid w:val="0036472D"/>
    <w:rsid w:val="00364A0B"/>
    <w:rsid w:val="00370967"/>
    <w:rsid w:val="003715D2"/>
    <w:rsid w:val="00373A97"/>
    <w:rsid w:val="00374F8C"/>
    <w:rsid w:val="003779F1"/>
    <w:rsid w:val="00381C18"/>
    <w:rsid w:val="00382ADF"/>
    <w:rsid w:val="003836BC"/>
    <w:rsid w:val="00384AE9"/>
    <w:rsid w:val="00385B4B"/>
    <w:rsid w:val="00386948"/>
    <w:rsid w:val="00395209"/>
    <w:rsid w:val="003A3CD5"/>
    <w:rsid w:val="003B0FAF"/>
    <w:rsid w:val="003B1EFA"/>
    <w:rsid w:val="003B301D"/>
    <w:rsid w:val="003B3C34"/>
    <w:rsid w:val="003C1713"/>
    <w:rsid w:val="003C6367"/>
    <w:rsid w:val="003D2146"/>
    <w:rsid w:val="003D3B1C"/>
    <w:rsid w:val="003D77FD"/>
    <w:rsid w:val="003E28D1"/>
    <w:rsid w:val="003E2E64"/>
    <w:rsid w:val="003E35CA"/>
    <w:rsid w:val="0040016A"/>
    <w:rsid w:val="00400E65"/>
    <w:rsid w:val="00401150"/>
    <w:rsid w:val="00401973"/>
    <w:rsid w:val="00401D6F"/>
    <w:rsid w:val="004045E5"/>
    <w:rsid w:val="00404AA6"/>
    <w:rsid w:val="004050DB"/>
    <w:rsid w:val="004056A9"/>
    <w:rsid w:val="00406645"/>
    <w:rsid w:val="00407AF9"/>
    <w:rsid w:val="0041099B"/>
    <w:rsid w:val="0041111C"/>
    <w:rsid w:val="00412FC8"/>
    <w:rsid w:val="00420254"/>
    <w:rsid w:val="0042133B"/>
    <w:rsid w:val="0042308B"/>
    <w:rsid w:val="0042570A"/>
    <w:rsid w:val="0042575F"/>
    <w:rsid w:val="004304AD"/>
    <w:rsid w:val="0043064C"/>
    <w:rsid w:val="00431572"/>
    <w:rsid w:val="00431F15"/>
    <w:rsid w:val="0043513B"/>
    <w:rsid w:val="00440628"/>
    <w:rsid w:val="004422C9"/>
    <w:rsid w:val="00446DB6"/>
    <w:rsid w:val="0045215F"/>
    <w:rsid w:val="004529BE"/>
    <w:rsid w:val="004541A4"/>
    <w:rsid w:val="00457878"/>
    <w:rsid w:val="004578F8"/>
    <w:rsid w:val="00457C56"/>
    <w:rsid w:val="0046239E"/>
    <w:rsid w:val="00462D11"/>
    <w:rsid w:val="004634E9"/>
    <w:rsid w:val="004648DE"/>
    <w:rsid w:val="00464AFB"/>
    <w:rsid w:val="0047270E"/>
    <w:rsid w:val="00473E2F"/>
    <w:rsid w:val="0047684F"/>
    <w:rsid w:val="004778AB"/>
    <w:rsid w:val="00482FD8"/>
    <w:rsid w:val="00486744"/>
    <w:rsid w:val="00492E15"/>
    <w:rsid w:val="00493FC5"/>
    <w:rsid w:val="004B1186"/>
    <w:rsid w:val="004B3708"/>
    <w:rsid w:val="004B3B12"/>
    <w:rsid w:val="004B6982"/>
    <w:rsid w:val="004B6ED1"/>
    <w:rsid w:val="004B7E10"/>
    <w:rsid w:val="004B7E3B"/>
    <w:rsid w:val="004C3492"/>
    <w:rsid w:val="004C5A2D"/>
    <w:rsid w:val="004C63B9"/>
    <w:rsid w:val="004C70EE"/>
    <w:rsid w:val="004D0B91"/>
    <w:rsid w:val="004D1650"/>
    <w:rsid w:val="004D2342"/>
    <w:rsid w:val="004E1256"/>
    <w:rsid w:val="004E1CA3"/>
    <w:rsid w:val="004F1748"/>
    <w:rsid w:val="004F2758"/>
    <w:rsid w:val="004F29DB"/>
    <w:rsid w:val="004F2BAF"/>
    <w:rsid w:val="004F4C9A"/>
    <w:rsid w:val="004F735F"/>
    <w:rsid w:val="004F767A"/>
    <w:rsid w:val="00500DF3"/>
    <w:rsid w:val="005102DA"/>
    <w:rsid w:val="00513DF4"/>
    <w:rsid w:val="00515BE4"/>
    <w:rsid w:val="0051622F"/>
    <w:rsid w:val="00517F3D"/>
    <w:rsid w:val="005207F7"/>
    <w:rsid w:val="00520A29"/>
    <w:rsid w:val="00531D07"/>
    <w:rsid w:val="00532AD8"/>
    <w:rsid w:val="005353AA"/>
    <w:rsid w:val="00541CA3"/>
    <w:rsid w:val="00543AA4"/>
    <w:rsid w:val="0054423A"/>
    <w:rsid w:val="0054536F"/>
    <w:rsid w:val="00553B78"/>
    <w:rsid w:val="005558A3"/>
    <w:rsid w:val="005605FE"/>
    <w:rsid w:val="00562288"/>
    <w:rsid w:val="00562314"/>
    <w:rsid w:val="00562333"/>
    <w:rsid w:val="00562B2C"/>
    <w:rsid w:val="00573274"/>
    <w:rsid w:val="00574270"/>
    <w:rsid w:val="005754B8"/>
    <w:rsid w:val="00575B5E"/>
    <w:rsid w:val="00575D64"/>
    <w:rsid w:val="005A0A4B"/>
    <w:rsid w:val="005A33E1"/>
    <w:rsid w:val="005A4567"/>
    <w:rsid w:val="005B4F49"/>
    <w:rsid w:val="005B5CE4"/>
    <w:rsid w:val="005B6D1D"/>
    <w:rsid w:val="005B7E02"/>
    <w:rsid w:val="005B7E3D"/>
    <w:rsid w:val="005C044E"/>
    <w:rsid w:val="005C3333"/>
    <w:rsid w:val="005C3F52"/>
    <w:rsid w:val="005D00B4"/>
    <w:rsid w:val="005D0A12"/>
    <w:rsid w:val="005D23AE"/>
    <w:rsid w:val="005D2E69"/>
    <w:rsid w:val="005D3EA0"/>
    <w:rsid w:val="005D3EF5"/>
    <w:rsid w:val="005D41EA"/>
    <w:rsid w:val="005D737A"/>
    <w:rsid w:val="005E2E12"/>
    <w:rsid w:val="005E5718"/>
    <w:rsid w:val="005E5ED0"/>
    <w:rsid w:val="005F1359"/>
    <w:rsid w:val="005F1760"/>
    <w:rsid w:val="005F211F"/>
    <w:rsid w:val="005F35B6"/>
    <w:rsid w:val="005F60B9"/>
    <w:rsid w:val="005F6902"/>
    <w:rsid w:val="006039D6"/>
    <w:rsid w:val="00605F10"/>
    <w:rsid w:val="00607672"/>
    <w:rsid w:val="00610D6A"/>
    <w:rsid w:val="00611953"/>
    <w:rsid w:val="00621196"/>
    <w:rsid w:val="00621E52"/>
    <w:rsid w:val="0062419D"/>
    <w:rsid w:val="00624E55"/>
    <w:rsid w:val="00626DAB"/>
    <w:rsid w:val="006373EB"/>
    <w:rsid w:val="00640B1A"/>
    <w:rsid w:val="00641A75"/>
    <w:rsid w:val="00643479"/>
    <w:rsid w:val="00645190"/>
    <w:rsid w:val="00645D74"/>
    <w:rsid w:val="00646A94"/>
    <w:rsid w:val="00650C94"/>
    <w:rsid w:val="006530F2"/>
    <w:rsid w:val="00654B19"/>
    <w:rsid w:val="00657402"/>
    <w:rsid w:val="00664F0F"/>
    <w:rsid w:val="00665A8B"/>
    <w:rsid w:val="00672789"/>
    <w:rsid w:val="00674AD7"/>
    <w:rsid w:val="00675F1A"/>
    <w:rsid w:val="00681880"/>
    <w:rsid w:val="00682337"/>
    <w:rsid w:val="00687B6B"/>
    <w:rsid w:val="00690ACC"/>
    <w:rsid w:val="00691DBF"/>
    <w:rsid w:val="00692DC4"/>
    <w:rsid w:val="00697BCD"/>
    <w:rsid w:val="006A45A5"/>
    <w:rsid w:val="006A7C90"/>
    <w:rsid w:val="006B1BD1"/>
    <w:rsid w:val="006B3F97"/>
    <w:rsid w:val="006B61E0"/>
    <w:rsid w:val="006B72CC"/>
    <w:rsid w:val="006C2A06"/>
    <w:rsid w:val="006C6045"/>
    <w:rsid w:val="006C6D87"/>
    <w:rsid w:val="006C7BF8"/>
    <w:rsid w:val="006D3411"/>
    <w:rsid w:val="006D7C48"/>
    <w:rsid w:val="006E48F5"/>
    <w:rsid w:val="006F7B95"/>
    <w:rsid w:val="007046AD"/>
    <w:rsid w:val="00704A6F"/>
    <w:rsid w:val="00705E83"/>
    <w:rsid w:val="007060EE"/>
    <w:rsid w:val="00706CEF"/>
    <w:rsid w:val="00707E72"/>
    <w:rsid w:val="00710AD8"/>
    <w:rsid w:val="007117A9"/>
    <w:rsid w:val="00711BF5"/>
    <w:rsid w:val="00711F07"/>
    <w:rsid w:val="00713D1C"/>
    <w:rsid w:val="00715843"/>
    <w:rsid w:val="00717ED7"/>
    <w:rsid w:val="007200FD"/>
    <w:rsid w:val="007246A2"/>
    <w:rsid w:val="0072683E"/>
    <w:rsid w:val="00732E06"/>
    <w:rsid w:val="00733E3C"/>
    <w:rsid w:val="00733F4C"/>
    <w:rsid w:val="00740ED1"/>
    <w:rsid w:val="007420ED"/>
    <w:rsid w:val="00744190"/>
    <w:rsid w:val="00747096"/>
    <w:rsid w:val="0074732A"/>
    <w:rsid w:val="00751651"/>
    <w:rsid w:val="007520DE"/>
    <w:rsid w:val="00753859"/>
    <w:rsid w:val="007546B0"/>
    <w:rsid w:val="0075681D"/>
    <w:rsid w:val="00757D65"/>
    <w:rsid w:val="00760E32"/>
    <w:rsid w:val="00762292"/>
    <w:rsid w:val="00764B40"/>
    <w:rsid w:val="0076514B"/>
    <w:rsid w:val="00776DF7"/>
    <w:rsid w:val="00792A0B"/>
    <w:rsid w:val="00794BB0"/>
    <w:rsid w:val="00795270"/>
    <w:rsid w:val="00797960"/>
    <w:rsid w:val="007A03FD"/>
    <w:rsid w:val="007A3167"/>
    <w:rsid w:val="007A3BDB"/>
    <w:rsid w:val="007A3F7A"/>
    <w:rsid w:val="007A61CF"/>
    <w:rsid w:val="007A6C0F"/>
    <w:rsid w:val="007B1AAA"/>
    <w:rsid w:val="007B263D"/>
    <w:rsid w:val="007B6F65"/>
    <w:rsid w:val="007B7C9E"/>
    <w:rsid w:val="007C0A7F"/>
    <w:rsid w:val="007C5269"/>
    <w:rsid w:val="007C67E4"/>
    <w:rsid w:val="007C6C65"/>
    <w:rsid w:val="007C700A"/>
    <w:rsid w:val="007C7869"/>
    <w:rsid w:val="007D03CA"/>
    <w:rsid w:val="007D16C7"/>
    <w:rsid w:val="007D30DF"/>
    <w:rsid w:val="007D343C"/>
    <w:rsid w:val="007D3EDC"/>
    <w:rsid w:val="007E0444"/>
    <w:rsid w:val="007E7966"/>
    <w:rsid w:val="007F0A3C"/>
    <w:rsid w:val="007F0D8B"/>
    <w:rsid w:val="007F15E8"/>
    <w:rsid w:val="007F263A"/>
    <w:rsid w:val="007F30D9"/>
    <w:rsid w:val="007F338B"/>
    <w:rsid w:val="007F3DBA"/>
    <w:rsid w:val="007F5D90"/>
    <w:rsid w:val="007F6E7E"/>
    <w:rsid w:val="007F71F6"/>
    <w:rsid w:val="007F7DD4"/>
    <w:rsid w:val="00801081"/>
    <w:rsid w:val="00803FE1"/>
    <w:rsid w:val="0082108B"/>
    <w:rsid w:val="00824A30"/>
    <w:rsid w:val="0082665E"/>
    <w:rsid w:val="00830215"/>
    <w:rsid w:val="0083093E"/>
    <w:rsid w:val="008355C5"/>
    <w:rsid w:val="00836CDB"/>
    <w:rsid w:val="00836FAA"/>
    <w:rsid w:val="008375F2"/>
    <w:rsid w:val="008431BF"/>
    <w:rsid w:val="00844A49"/>
    <w:rsid w:val="00850413"/>
    <w:rsid w:val="008517AF"/>
    <w:rsid w:val="00852488"/>
    <w:rsid w:val="008639EA"/>
    <w:rsid w:val="00863B03"/>
    <w:rsid w:val="00875430"/>
    <w:rsid w:val="00877CE3"/>
    <w:rsid w:val="00881EA1"/>
    <w:rsid w:val="00885576"/>
    <w:rsid w:val="0088642A"/>
    <w:rsid w:val="008871C2"/>
    <w:rsid w:val="008873F5"/>
    <w:rsid w:val="00887794"/>
    <w:rsid w:val="008914E8"/>
    <w:rsid w:val="008935B5"/>
    <w:rsid w:val="008944D2"/>
    <w:rsid w:val="00894951"/>
    <w:rsid w:val="008A04F7"/>
    <w:rsid w:val="008A3CF7"/>
    <w:rsid w:val="008A4C95"/>
    <w:rsid w:val="008A57EF"/>
    <w:rsid w:val="008A5F29"/>
    <w:rsid w:val="008B2E10"/>
    <w:rsid w:val="008C03E0"/>
    <w:rsid w:val="008C3249"/>
    <w:rsid w:val="008C475C"/>
    <w:rsid w:val="008D0B4D"/>
    <w:rsid w:val="008D25F9"/>
    <w:rsid w:val="008D279C"/>
    <w:rsid w:val="008D3648"/>
    <w:rsid w:val="008D7716"/>
    <w:rsid w:val="008D7FAB"/>
    <w:rsid w:val="008E20F6"/>
    <w:rsid w:val="008E7796"/>
    <w:rsid w:val="008F2931"/>
    <w:rsid w:val="008F31F9"/>
    <w:rsid w:val="008F3877"/>
    <w:rsid w:val="008F4C7D"/>
    <w:rsid w:val="008F4D86"/>
    <w:rsid w:val="00902C96"/>
    <w:rsid w:val="0090596A"/>
    <w:rsid w:val="00906AD9"/>
    <w:rsid w:val="00915A39"/>
    <w:rsid w:val="009168F7"/>
    <w:rsid w:val="0092039D"/>
    <w:rsid w:val="009220C7"/>
    <w:rsid w:val="009249E2"/>
    <w:rsid w:val="00930C2C"/>
    <w:rsid w:val="00934C51"/>
    <w:rsid w:val="009433F6"/>
    <w:rsid w:val="00946C57"/>
    <w:rsid w:val="00950A3A"/>
    <w:rsid w:val="00953D71"/>
    <w:rsid w:val="00961254"/>
    <w:rsid w:val="00961FBB"/>
    <w:rsid w:val="0096555A"/>
    <w:rsid w:val="00965E2F"/>
    <w:rsid w:val="0097468F"/>
    <w:rsid w:val="00976B3B"/>
    <w:rsid w:val="00982D63"/>
    <w:rsid w:val="009860DD"/>
    <w:rsid w:val="009872EA"/>
    <w:rsid w:val="00990CC4"/>
    <w:rsid w:val="00992FF2"/>
    <w:rsid w:val="00997973"/>
    <w:rsid w:val="009A64E4"/>
    <w:rsid w:val="009B0DA2"/>
    <w:rsid w:val="009B2FC5"/>
    <w:rsid w:val="009B3CDF"/>
    <w:rsid w:val="009C16A2"/>
    <w:rsid w:val="009C276C"/>
    <w:rsid w:val="009C65F5"/>
    <w:rsid w:val="009D66F3"/>
    <w:rsid w:val="009E2188"/>
    <w:rsid w:val="009E5570"/>
    <w:rsid w:val="009F3748"/>
    <w:rsid w:val="009F7FEE"/>
    <w:rsid w:val="00A02681"/>
    <w:rsid w:val="00A04FCE"/>
    <w:rsid w:val="00A15EDB"/>
    <w:rsid w:val="00A1678C"/>
    <w:rsid w:val="00A17A2C"/>
    <w:rsid w:val="00A34F48"/>
    <w:rsid w:val="00A35E03"/>
    <w:rsid w:val="00A361CA"/>
    <w:rsid w:val="00A37F55"/>
    <w:rsid w:val="00A40C9F"/>
    <w:rsid w:val="00A470DF"/>
    <w:rsid w:val="00A5119A"/>
    <w:rsid w:val="00A51A58"/>
    <w:rsid w:val="00A51C2D"/>
    <w:rsid w:val="00A618DC"/>
    <w:rsid w:val="00A62D1F"/>
    <w:rsid w:val="00A66E4F"/>
    <w:rsid w:val="00A67317"/>
    <w:rsid w:val="00A7126B"/>
    <w:rsid w:val="00A72310"/>
    <w:rsid w:val="00A8684F"/>
    <w:rsid w:val="00A956CC"/>
    <w:rsid w:val="00AA0FDD"/>
    <w:rsid w:val="00AA3CEB"/>
    <w:rsid w:val="00AA4927"/>
    <w:rsid w:val="00AA6316"/>
    <w:rsid w:val="00AB0088"/>
    <w:rsid w:val="00AB0186"/>
    <w:rsid w:val="00AB028D"/>
    <w:rsid w:val="00AB1429"/>
    <w:rsid w:val="00AB38D1"/>
    <w:rsid w:val="00AB480A"/>
    <w:rsid w:val="00AC256C"/>
    <w:rsid w:val="00AC526D"/>
    <w:rsid w:val="00AD2BBD"/>
    <w:rsid w:val="00AD5187"/>
    <w:rsid w:val="00AD5217"/>
    <w:rsid w:val="00AE0CF7"/>
    <w:rsid w:val="00AE19EB"/>
    <w:rsid w:val="00AE28CD"/>
    <w:rsid w:val="00AE7F53"/>
    <w:rsid w:val="00AF1678"/>
    <w:rsid w:val="00AF2B69"/>
    <w:rsid w:val="00AF706F"/>
    <w:rsid w:val="00B002CE"/>
    <w:rsid w:val="00B005E0"/>
    <w:rsid w:val="00B02ABB"/>
    <w:rsid w:val="00B04681"/>
    <w:rsid w:val="00B06F61"/>
    <w:rsid w:val="00B10586"/>
    <w:rsid w:val="00B13A41"/>
    <w:rsid w:val="00B13DA1"/>
    <w:rsid w:val="00B171E1"/>
    <w:rsid w:val="00B17F17"/>
    <w:rsid w:val="00B21ACC"/>
    <w:rsid w:val="00B2277B"/>
    <w:rsid w:val="00B258BA"/>
    <w:rsid w:val="00B275EF"/>
    <w:rsid w:val="00B33A56"/>
    <w:rsid w:val="00B34FCC"/>
    <w:rsid w:val="00B45FC3"/>
    <w:rsid w:val="00B47DB2"/>
    <w:rsid w:val="00B500D3"/>
    <w:rsid w:val="00B50D10"/>
    <w:rsid w:val="00B54D1B"/>
    <w:rsid w:val="00B56B8B"/>
    <w:rsid w:val="00B6572D"/>
    <w:rsid w:val="00B70BFC"/>
    <w:rsid w:val="00B71912"/>
    <w:rsid w:val="00B72D80"/>
    <w:rsid w:val="00B7513E"/>
    <w:rsid w:val="00B77933"/>
    <w:rsid w:val="00B82B57"/>
    <w:rsid w:val="00B852FE"/>
    <w:rsid w:val="00B91B6A"/>
    <w:rsid w:val="00B97532"/>
    <w:rsid w:val="00BA1CCD"/>
    <w:rsid w:val="00BA1DFF"/>
    <w:rsid w:val="00BB7752"/>
    <w:rsid w:val="00BC0EA3"/>
    <w:rsid w:val="00BC352E"/>
    <w:rsid w:val="00BC4675"/>
    <w:rsid w:val="00BC6B40"/>
    <w:rsid w:val="00BD4E7B"/>
    <w:rsid w:val="00BE0CF2"/>
    <w:rsid w:val="00BE60EE"/>
    <w:rsid w:val="00BF2FE8"/>
    <w:rsid w:val="00BF6084"/>
    <w:rsid w:val="00BF627E"/>
    <w:rsid w:val="00BF7596"/>
    <w:rsid w:val="00BF77C2"/>
    <w:rsid w:val="00C05092"/>
    <w:rsid w:val="00C06326"/>
    <w:rsid w:val="00C1383B"/>
    <w:rsid w:val="00C14ECD"/>
    <w:rsid w:val="00C150C3"/>
    <w:rsid w:val="00C200B3"/>
    <w:rsid w:val="00C21F09"/>
    <w:rsid w:val="00C27CF4"/>
    <w:rsid w:val="00C30237"/>
    <w:rsid w:val="00C303CD"/>
    <w:rsid w:val="00C33165"/>
    <w:rsid w:val="00C333C4"/>
    <w:rsid w:val="00C33CEE"/>
    <w:rsid w:val="00C47AE4"/>
    <w:rsid w:val="00C544EE"/>
    <w:rsid w:val="00C54C31"/>
    <w:rsid w:val="00C5531B"/>
    <w:rsid w:val="00C55F81"/>
    <w:rsid w:val="00C6300C"/>
    <w:rsid w:val="00C6373F"/>
    <w:rsid w:val="00C639E0"/>
    <w:rsid w:val="00C6401A"/>
    <w:rsid w:val="00C654B9"/>
    <w:rsid w:val="00C6555D"/>
    <w:rsid w:val="00C66B5C"/>
    <w:rsid w:val="00C7016A"/>
    <w:rsid w:val="00C718F2"/>
    <w:rsid w:val="00C7213F"/>
    <w:rsid w:val="00C73F31"/>
    <w:rsid w:val="00C74337"/>
    <w:rsid w:val="00C80C0E"/>
    <w:rsid w:val="00C82596"/>
    <w:rsid w:val="00C8629A"/>
    <w:rsid w:val="00C9210D"/>
    <w:rsid w:val="00C92EBF"/>
    <w:rsid w:val="00C9448D"/>
    <w:rsid w:val="00C9462C"/>
    <w:rsid w:val="00C9496B"/>
    <w:rsid w:val="00C9787A"/>
    <w:rsid w:val="00CA1D20"/>
    <w:rsid w:val="00CA5D96"/>
    <w:rsid w:val="00CA5F86"/>
    <w:rsid w:val="00CA7CDE"/>
    <w:rsid w:val="00CB54EE"/>
    <w:rsid w:val="00CC047A"/>
    <w:rsid w:val="00CC1D14"/>
    <w:rsid w:val="00CC77C5"/>
    <w:rsid w:val="00CD0A0E"/>
    <w:rsid w:val="00CD1027"/>
    <w:rsid w:val="00CD3554"/>
    <w:rsid w:val="00CE2979"/>
    <w:rsid w:val="00CE2DD9"/>
    <w:rsid w:val="00CE2EE0"/>
    <w:rsid w:val="00CE30E9"/>
    <w:rsid w:val="00CE4BE6"/>
    <w:rsid w:val="00CE7F4A"/>
    <w:rsid w:val="00CF1842"/>
    <w:rsid w:val="00CF2332"/>
    <w:rsid w:val="00CF2D31"/>
    <w:rsid w:val="00CF4F3C"/>
    <w:rsid w:val="00CF5BA2"/>
    <w:rsid w:val="00CF7EF2"/>
    <w:rsid w:val="00D00C3B"/>
    <w:rsid w:val="00D07804"/>
    <w:rsid w:val="00D07BA1"/>
    <w:rsid w:val="00D10400"/>
    <w:rsid w:val="00D146AA"/>
    <w:rsid w:val="00D14789"/>
    <w:rsid w:val="00D15200"/>
    <w:rsid w:val="00D154B3"/>
    <w:rsid w:val="00D15B31"/>
    <w:rsid w:val="00D20872"/>
    <w:rsid w:val="00D21C1E"/>
    <w:rsid w:val="00D228E8"/>
    <w:rsid w:val="00D24466"/>
    <w:rsid w:val="00D27907"/>
    <w:rsid w:val="00D3042F"/>
    <w:rsid w:val="00D3101B"/>
    <w:rsid w:val="00D32644"/>
    <w:rsid w:val="00D33E46"/>
    <w:rsid w:val="00D37D11"/>
    <w:rsid w:val="00D40CF8"/>
    <w:rsid w:val="00D41478"/>
    <w:rsid w:val="00D420C1"/>
    <w:rsid w:val="00D43A15"/>
    <w:rsid w:val="00D4747B"/>
    <w:rsid w:val="00D54E16"/>
    <w:rsid w:val="00D56B04"/>
    <w:rsid w:val="00D627DE"/>
    <w:rsid w:val="00D651AC"/>
    <w:rsid w:val="00D6666F"/>
    <w:rsid w:val="00D711A6"/>
    <w:rsid w:val="00D713A1"/>
    <w:rsid w:val="00D71BF5"/>
    <w:rsid w:val="00D74BF6"/>
    <w:rsid w:val="00D75E18"/>
    <w:rsid w:val="00D801DD"/>
    <w:rsid w:val="00D820E3"/>
    <w:rsid w:val="00D83157"/>
    <w:rsid w:val="00D84E2F"/>
    <w:rsid w:val="00D8799E"/>
    <w:rsid w:val="00D91E1F"/>
    <w:rsid w:val="00D94F94"/>
    <w:rsid w:val="00DA371E"/>
    <w:rsid w:val="00DA7850"/>
    <w:rsid w:val="00DB0C8A"/>
    <w:rsid w:val="00DB17AD"/>
    <w:rsid w:val="00DB36A3"/>
    <w:rsid w:val="00DB67AE"/>
    <w:rsid w:val="00DB7AC9"/>
    <w:rsid w:val="00DC0B4E"/>
    <w:rsid w:val="00DC5202"/>
    <w:rsid w:val="00DC72D3"/>
    <w:rsid w:val="00DD320D"/>
    <w:rsid w:val="00DD4C6E"/>
    <w:rsid w:val="00DD50EA"/>
    <w:rsid w:val="00DD7F85"/>
    <w:rsid w:val="00DE1245"/>
    <w:rsid w:val="00DE21F3"/>
    <w:rsid w:val="00DE3F42"/>
    <w:rsid w:val="00DE5B1A"/>
    <w:rsid w:val="00DE5FB3"/>
    <w:rsid w:val="00DF2071"/>
    <w:rsid w:val="00DF25D6"/>
    <w:rsid w:val="00DF63F5"/>
    <w:rsid w:val="00DF6758"/>
    <w:rsid w:val="00E109D3"/>
    <w:rsid w:val="00E134C5"/>
    <w:rsid w:val="00E16EF0"/>
    <w:rsid w:val="00E22EBF"/>
    <w:rsid w:val="00E234A6"/>
    <w:rsid w:val="00E26BE7"/>
    <w:rsid w:val="00E33F4B"/>
    <w:rsid w:val="00E34CFD"/>
    <w:rsid w:val="00E365A9"/>
    <w:rsid w:val="00E379AD"/>
    <w:rsid w:val="00E40458"/>
    <w:rsid w:val="00E41194"/>
    <w:rsid w:val="00E419FA"/>
    <w:rsid w:val="00E41DE8"/>
    <w:rsid w:val="00E43BC3"/>
    <w:rsid w:val="00E44251"/>
    <w:rsid w:val="00E558B1"/>
    <w:rsid w:val="00E57D05"/>
    <w:rsid w:val="00E62181"/>
    <w:rsid w:val="00E645AD"/>
    <w:rsid w:val="00E65022"/>
    <w:rsid w:val="00E72F02"/>
    <w:rsid w:val="00E82C2A"/>
    <w:rsid w:val="00E840FC"/>
    <w:rsid w:val="00E8476D"/>
    <w:rsid w:val="00E85813"/>
    <w:rsid w:val="00E86B6B"/>
    <w:rsid w:val="00E911A8"/>
    <w:rsid w:val="00E93046"/>
    <w:rsid w:val="00E9323E"/>
    <w:rsid w:val="00EA4BCF"/>
    <w:rsid w:val="00EA6684"/>
    <w:rsid w:val="00EB030C"/>
    <w:rsid w:val="00EB14CB"/>
    <w:rsid w:val="00EB40D4"/>
    <w:rsid w:val="00EB49F8"/>
    <w:rsid w:val="00EB4D24"/>
    <w:rsid w:val="00EB5496"/>
    <w:rsid w:val="00EB6751"/>
    <w:rsid w:val="00EC00C9"/>
    <w:rsid w:val="00EC07E3"/>
    <w:rsid w:val="00EC3371"/>
    <w:rsid w:val="00EC5956"/>
    <w:rsid w:val="00ED10E1"/>
    <w:rsid w:val="00EE13C1"/>
    <w:rsid w:val="00EE1EF0"/>
    <w:rsid w:val="00EE2B69"/>
    <w:rsid w:val="00EE3388"/>
    <w:rsid w:val="00EE66DD"/>
    <w:rsid w:val="00EF0009"/>
    <w:rsid w:val="00EF1B36"/>
    <w:rsid w:val="00EF713F"/>
    <w:rsid w:val="00EF7492"/>
    <w:rsid w:val="00EF77C4"/>
    <w:rsid w:val="00F00055"/>
    <w:rsid w:val="00F03A43"/>
    <w:rsid w:val="00F03DF4"/>
    <w:rsid w:val="00F100B3"/>
    <w:rsid w:val="00F11CB1"/>
    <w:rsid w:val="00F13080"/>
    <w:rsid w:val="00F174A1"/>
    <w:rsid w:val="00F23410"/>
    <w:rsid w:val="00F246AB"/>
    <w:rsid w:val="00F35B1B"/>
    <w:rsid w:val="00F35D57"/>
    <w:rsid w:val="00F373CB"/>
    <w:rsid w:val="00F477D6"/>
    <w:rsid w:val="00F47F22"/>
    <w:rsid w:val="00F531E5"/>
    <w:rsid w:val="00F5472A"/>
    <w:rsid w:val="00F616C6"/>
    <w:rsid w:val="00F656B9"/>
    <w:rsid w:val="00F65FBC"/>
    <w:rsid w:val="00F7359B"/>
    <w:rsid w:val="00F775F9"/>
    <w:rsid w:val="00F77C78"/>
    <w:rsid w:val="00F82A7E"/>
    <w:rsid w:val="00F86D84"/>
    <w:rsid w:val="00F90EC6"/>
    <w:rsid w:val="00F9267B"/>
    <w:rsid w:val="00F9708E"/>
    <w:rsid w:val="00FA0A0A"/>
    <w:rsid w:val="00FA1805"/>
    <w:rsid w:val="00FA552D"/>
    <w:rsid w:val="00FA595B"/>
    <w:rsid w:val="00FA6237"/>
    <w:rsid w:val="00FB1228"/>
    <w:rsid w:val="00FB1ACB"/>
    <w:rsid w:val="00FB3C2C"/>
    <w:rsid w:val="00FC21B1"/>
    <w:rsid w:val="00FC3417"/>
    <w:rsid w:val="00FC5B2A"/>
    <w:rsid w:val="00FC740A"/>
    <w:rsid w:val="00FD0C1F"/>
    <w:rsid w:val="00FD161D"/>
    <w:rsid w:val="00FD53D7"/>
    <w:rsid w:val="00FE2423"/>
    <w:rsid w:val="00FE247C"/>
    <w:rsid w:val="00FE3B6D"/>
    <w:rsid w:val="00FE7421"/>
    <w:rsid w:val="00FF31E7"/>
    <w:rsid w:val="00FF71E8"/>
    <w:rsid w:val="00FF7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MS Mincho" w:hAnsi="Century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"/>
    <w:qFormat/>
    <w:rsid w:val="00D84E2F"/>
    <w:pPr>
      <w:widowControl w:val="0"/>
      <w:jc w:val="both"/>
    </w:pPr>
    <w:rPr>
      <w:rFonts w:ascii="Times New Roman" w:hAnsi="Times New Roman"/>
      <w:kern w:val="2"/>
      <w:lang w:val="en-US" w:eastAsia="ja-JP"/>
    </w:rPr>
  </w:style>
  <w:style w:type="paragraph" w:styleId="Heading1">
    <w:name w:val="heading 1"/>
    <w:aliases w:val="Section title"/>
    <w:basedOn w:val="Normal"/>
    <w:next w:val="Normal"/>
    <w:qFormat/>
    <w:rsid w:val="00FB1228"/>
    <w:pPr>
      <w:keepNext/>
      <w:numPr>
        <w:numId w:val="2"/>
      </w:numPr>
      <w:spacing w:beforeLines="100" w:afterLines="50"/>
      <w:jc w:val="left"/>
      <w:outlineLvl w:val="0"/>
    </w:pPr>
    <w:rPr>
      <w:rFonts w:eastAsia="Times New Roman"/>
      <w:b/>
      <w:sz w:val="24"/>
    </w:rPr>
  </w:style>
  <w:style w:type="paragraph" w:styleId="Heading2">
    <w:name w:val="heading 2"/>
    <w:aliases w:val="Subsection title"/>
    <w:basedOn w:val="Normal"/>
    <w:next w:val="Bodyfirst"/>
    <w:qFormat/>
    <w:rsid w:val="004056A9"/>
    <w:pPr>
      <w:keepNext/>
      <w:numPr>
        <w:ilvl w:val="1"/>
        <w:numId w:val="2"/>
      </w:numPr>
      <w:tabs>
        <w:tab w:val="left" w:pos="426"/>
      </w:tabs>
      <w:spacing w:beforeLines="50"/>
      <w:jc w:val="left"/>
      <w:outlineLvl w:val="1"/>
    </w:pPr>
    <w:rPr>
      <w:rFonts w:eastAsia="Times New Roman"/>
      <w:b/>
      <w:i/>
      <w:sz w:val="24"/>
    </w:rPr>
  </w:style>
  <w:style w:type="paragraph" w:styleId="Heading3">
    <w:name w:val="heading 3"/>
    <w:aliases w:val="Subsubsection title"/>
    <w:basedOn w:val="Normal"/>
    <w:next w:val="Bodyfirst"/>
    <w:qFormat/>
    <w:rsid w:val="00E43BC3"/>
    <w:pPr>
      <w:keepNext/>
      <w:numPr>
        <w:ilvl w:val="2"/>
        <w:numId w:val="2"/>
      </w:numPr>
      <w:spacing w:beforeLines="50"/>
      <w:ind w:left="0"/>
      <w:outlineLvl w:val="2"/>
    </w:pPr>
    <w:rPr>
      <w:rFonts w:eastAsia="Times New Roman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DBD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D84E2F"/>
    <w:pPr>
      <w:tabs>
        <w:tab w:val="center" w:pos="4252"/>
        <w:tab w:val="right" w:pos="8504"/>
      </w:tabs>
      <w:snapToGrid w:val="0"/>
      <w:jc w:val="center"/>
    </w:pPr>
    <w:rPr>
      <w:rFonts w:ascii="Arial Narrow" w:eastAsia="Arial Narrow" w:hAnsi="Arial Narrow"/>
      <w:sz w:val="18"/>
    </w:rPr>
  </w:style>
  <w:style w:type="paragraph" w:styleId="Footer">
    <w:name w:val="footer"/>
    <w:basedOn w:val="Normal"/>
    <w:link w:val="FooterChar"/>
    <w:uiPriority w:val="99"/>
    <w:rsid w:val="00D84E2F"/>
    <w:pPr>
      <w:tabs>
        <w:tab w:val="right" w:pos="9072"/>
      </w:tabs>
      <w:snapToGrid w:val="0"/>
      <w:jc w:val="center"/>
    </w:pPr>
    <w:rPr>
      <w:rFonts w:ascii="Arial Narrow" w:eastAsia="Arial Narrow" w:hAnsi="Arial Narrow"/>
      <w:sz w:val="18"/>
    </w:rPr>
  </w:style>
  <w:style w:type="character" w:styleId="PageNumber">
    <w:name w:val="page number"/>
    <w:semiHidden/>
    <w:rsid w:val="00D84E2F"/>
    <w:rPr>
      <w:rFonts w:eastAsia="Arial Narrow"/>
      <w:sz w:val="18"/>
    </w:rPr>
  </w:style>
  <w:style w:type="paragraph" w:customStyle="1" w:styleId="Figurecaption">
    <w:name w:val="Figure caption"/>
    <w:basedOn w:val="Caption"/>
    <w:rsid w:val="00D84E2F"/>
    <w:pPr>
      <w:numPr>
        <w:numId w:val="3"/>
      </w:numPr>
      <w:spacing w:after="120"/>
      <w:jc w:val="center"/>
    </w:pPr>
    <w:rPr>
      <w:rFonts w:eastAsia="Times New Roman"/>
      <w:b w:val="0"/>
      <w:sz w:val="20"/>
      <w:szCs w:val="20"/>
    </w:rPr>
  </w:style>
  <w:style w:type="paragraph" w:customStyle="1" w:styleId="Referencelist">
    <w:name w:val="Reference list"/>
    <w:rsid w:val="00D84E2F"/>
    <w:pPr>
      <w:numPr>
        <w:numId w:val="1"/>
      </w:numPr>
    </w:pPr>
    <w:rPr>
      <w:rFonts w:ascii="Times New Roman" w:eastAsia="Times New Roman" w:hAnsi="Times New Roman" w:cs="MS Mincho"/>
      <w:kern w:val="2"/>
      <w:lang w:val="en-US" w:eastAsia="ja-JP"/>
    </w:rPr>
  </w:style>
  <w:style w:type="character" w:customStyle="1" w:styleId="PaperTitle">
    <w:name w:val="Paper Title"/>
    <w:rsid w:val="00D84E2F"/>
    <w:rPr>
      <w:rFonts w:ascii="Times New Roman" w:hAnsi="Times New Roman"/>
      <w:b/>
      <w:bCs/>
      <w:sz w:val="28"/>
      <w:szCs w:val="28"/>
      <w:lang w:val="en-US"/>
    </w:rPr>
  </w:style>
  <w:style w:type="paragraph" w:styleId="BodyText">
    <w:name w:val="Body Text"/>
    <w:aliases w:val="Body"/>
    <w:basedOn w:val="Normal"/>
    <w:link w:val="BodyTextChar"/>
    <w:semiHidden/>
    <w:rsid w:val="00D84E2F"/>
    <w:pPr>
      <w:adjustRightInd w:val="0"/>
      <w:ind w:firstLine="284"/>
    </w:pPr>
    <w:rPr>
      <w:rFonts w:eastAsia="Times New Roman"/>
    </w:rPr>
  </w:style>
  <w:style w:type="paragraph" w:customStyle="1" w:styleId="Contributornames">
    <w:name w:val="Contributor  names"/>
    <w:basedOn w:val="Normal"/>
    <w:rsid w:val="00D84E2F"/>
    <w:pPr>
      <w:jc w:val="center"/>
    </w:pPr>
    <w:rPr>
      <w:rFonts w:eastAsia="Times New Roman" w:cs="MS Mincho"/>
    </w:rPr>
  </w:style>
  <w:style w:type="paragraph" w:customStyle="1" w:styleId="note">
    <w:name w:val="note"/>
    <w:basedOn w:val="Normal"/>
    <w:rsid w:val="00D84E2F"/>
    <w:pPr>
      <w:jc w:val="center"/>
    </w:pPr>
    <w:rPr>
      <w:rFonts w:ascii="Arial Narrow" w:eastAsia="Arial Narrow" w:hAnsi="Arial Narrow" w:cs="MS Mincho"/>
      <w:sz w:val="18"/>
    </w:rPr>
  </w:style>
  <w:style w:type="paragraph" w:customStyle="1" w:styleId="Abstract">
    <w:name w:val="Abstract"/>
    <w:basedOn w:val="Normal"/>
    <w:rsid w:val="00D84E2F"/>
    <w:pPr>
      <w:ind w:leftChars="200" w:left="200" w:rightChars="200" w:right="200"/>
    </w:pPr>
    <w:rPr>
      <w:rFonts w:cs="MS Mincho"/>
    </w:rPr>
  </w:style>
  <w:style w:type="paragraph" w:customStyle="1" w:styleId="Equation">
    <w:name w:val="Equation"/>
    <w:basedOn w:val="Normal"/>
    <w:rsid w:val="00D84E2F"/>
    <w:pPr>
      <w:spacing w:beforeLines="50" w:afterLines="50"/>
      <w:ind w:leftChars="200" w:left="200"/>
    </w:pPr>
    <w:rPr>
      <w:rFonts w:eastAsia="Times New Roman"/>
    </w:rPr>
  </w:style>
  <w:style w:type="paragraph" w:customStyle="1" w:styleId="Keywords">
    <w:name w:val="Keywords"/>
    <w:basedOn w:val="Abstract"/>
    <w:rsid w:val="00D84E2F"/>
    <w:rPr>
      <w:b/>
      <w:bCs/>
    </w:rPr>
  </w:style>
  <w:style w:type="character" w:customStyle="1" w:styleId="AbstractChar">
    <w:name w:val="Abstract Char"/>
    <w:rsid w:val="00D84E2F"/>
    <w:rPr>
      <w:rFonts w:eastAsia="MS Mincho" w:cs="MS Mincho"/>
      <w:kern w:val="2"/>
      <w:lang w:val="en-US" w:eastAsia="ja-JP" w:bidi="ar-SA"/>
    </w:rPr>
  </w:style>
  <w:style w:type="character" w:customStyle="1" w:styleId="KeywordsChar">
    <w:name w:val="Keywords Char"/>
    <w:rsid w:val="00D84E2F"/>
    <w:rPr>
      <w:rFonts w:eastAsia="MS Mincho" w:cs="MS Mincho"/>
      <w:b/>
      <w:bCs/>
      <w:kern w:val="2"/>
      <w:lang w:val="en-US" w:eastAsia="ja-JP" w:bidi="ar-SA"/>
    </w:rPr>
  </w:style>
  <w:style w:type="character" w:styleId="Emphasis">
    <w:name w:val="Emphasis"/>
    <w:uiPriority w:val="20"/>
    <w:qFormat/>
    <w:rsid w:val="00D84E2F"/>
    <w:rPr>
      <w:i/>
      <w:iCs/>
    </w:rPr>
  </w:style>
  <w:style w:type="paragraph" w:customStyle="1" w:styleId="Bodyfirst">
    <w:name w:val="Body first"/>
    <w:basedOn w:val="Normal"/>
    <w:next w:val="BodyText"/>
    <w:rsid w:val="00D84E2F"/>
    <w:pPr>
      <w:ind w:firstLine="284"/>
    </w:pPr>
    <w:rPr>
      <w:rFonts w:cs="MS Mincho"/>
    </w:rPr>
  </w:style>
  <w:style w:type="paragraph" w:customStyle="1" w:styleId="Citazione1">
    <w:name w:val="Citazione1"/>
    <w:aliases w:val="figure caption"/>
    <w:basedOn w:val="Normal"/>
    <w:next w:val="Normal"/>
    <w:rsid w:val="00D84E2F"/>
    <w:pPr>
      <w:jc w:val="center"/>
    </w:pPr>
    <w:rPr>
      <w:i/>
      <w:iCs/>
      <w:color w:val="000000"/>
    </w:rPr>
  </w:style>
  <w:style w:type="paragraph" w:styleId="Caption">
    <w:name w:val="caption"/>
    <w:basedOn w:val="Normal"/>
    <w:next w:val="Normal"/>
    <w:qFormat/>
    <w:rsid w:val="00D84E2F"/>
    <w:pPr>
      <w:spacing w:before="120" w:after="240"/>
    </w:pPr>
    <w:rPr>
      <w:b/>
      <w:bCs/>
      <w:sz w:val="21"/>
      <w:szCs w:val="21"/>
    </w:rPr>
  </w:style>
  <w:style w:type="paragraph" w:customStyle="1" w:styleId="Tablecaption">
    <w:name w:val="Table caption"/>
    <w:basedOn w:val="Caption"/>
    <w:rsid w:val="00D84E2F"/>
    <w:pPr>
      <w:numPr>
        <w:numId w:val="4"/>
      </w:numPr>
      <w:spacing w:after="120"/>
      <w:ind w:left="794" w:hanging="794"/>
      <w:jc w:val="center"/>
    </w:pPr>
    <w:rPr>
      <w:rFonts w:eastAsia="Times New Roman"/>
      <w:b w:val="0"/>
      <w:i/>
      <w:sz w:val="20"/>
    </w:rPr>
  </w:style>
  <w:style w:type="character" w:styleId="Hyperlink">
    <w:name w:val="Hyperlink"/>
    <w:semiHidden/>
    <w:rsid w:val="00D84E2F"/>
    <w:rPr>
      <w:color w:val="0000FF"/>
      <w:u w:val="single"/>
    </w:rPr>
  </w:style>
  <w:style w:type="character" w:customStyle="1" w:styleId="CitazioneCarattere">
    <w:name w:val="Citazione Carattere"/>
    <w:aliases w:val="figure caption Carattere"/>
    <w:rsid w:val="00D84E2F"/>
    <w:rPr>
      <w:rFonts w:ascii="Times New Roman" w:hAnsi="Times New Roman"/>
      <w:i/>
      <w:iCs/>
      <w:color w:val="000000"/>
      <w:kern w:val="2"/>
      <w:lang w:val="en-US" w:eastAsia="ja-JP"/>
    </w:rPr>
  </w:style>
  <w:style w:type="paragraph" w:customStyle="1" w:styleId="FigureCaption0">
    <w:name w:val="Figure Caption"/>
    <w:basedOn w:val="Normal"/>
    <w:qFormat/>
    <w:rsid w:val="00C33165"/>
    <w:pPr>
      <w:numPr>
        <w:numId w:val="5"/>
      </w:numPr>
      <w:snapToGrid w:val="0"/>
      <w:ind w:left="720"/>
      <w:jc w:val="center"/>
    </w:pPr>
    <w:rPr>
      <w:rFonts w:eastAsia="Times New Roman"/>
      <w:i/>
      <w:sz w:val="24"/>
    </w:rPr>
  </w:style>
  <w:style w:type="character" w:styleId="FollowedHyperlink">
    <w:name w:val="FollowedHyperlink"/>
    <w:semiHidden/>
    <w:unhideWhenUsed/>
    <w:rsid w:val="00D84E2F"/>
    <w:rPr>
      <w:color w:val="800080"/>
      <w:u w:val="single"/>
    </w:rPr>
  </w:style>
  <w:style w:type="character" w:customStyle="1" w:styleId="a">
    <w:name w:val="ヘッダー (文字)"/>
    <w:rsid w:val="00D84E2F"/>
    <w:rPr>
      <w:rFonts w:ascii="Arial Narrow" w:eastAsia="Arial Narrow" w:hAnsi="Arial Narrow"/>
      <w:kern w:val="2"/>
      <w:sz w:val="18"/>
    </w:rPr>
  </w:style>
  <w:style w:type="paragraph" w:customStyle="1" w:styleId="a0">
    <w:name w:val="吹き出し"/>
    <w:basedOn w:val="Normal"/>
    <w:semiHidden/>
    <w:unhideWhenUsed/>
    <w:rsid w:val="00D84E2F"/>
    <w:rPr>
      <w:rFonts w:ascii="Arial" w:eastAsia="MS Gothic" w:hAnsi="Arial"/>
      <w:sz w:val="18"/>
      <w:szCs w:val="18"/>
    </w:rPr>
  </w:style>
  <w:style w:type="character" w:customStyle="1" w:styleId="a1">
    <w:name w:val="吹き出し (文字)"/>
    <w:semiHidden/>
    <w:rsid w:val="00D84E2F"/>
    <w:rPr>
      <w:rFonts w:ascii="Arial" w:eastAsia="MS Gothic" w:hAnsi="Arial" w:cs="Times New Roman"/>
      <w:kern w:val="2"/>
      <w:sz w:val="18"/>
      <w:szCs w:val="18"/>
    </w:rPr>
  </w:style>
  <w:style w:type="paragraph" w:styleId="Title">
    <w:name w:val="Title"/>
    <w:basedOn w:val="Normal"/>
    <w:next w:val="Normal"/>
    <w:qFormat/>
    <w:rsid w:val="00D84E2F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rsid w:val="00D84E2F"/>
    <w:rPr>
      <w:rFonts w:ascii="Cambria" w:eastAsia="Times New Roman" w:hAnsi="Cambria" w:cs="Times New Roman"/>
      <w:b/>
      <w:bCs/>
      <w:kern w:val="28"/>
      <w:sz w:val="32"/>
      <w:szCs w:val="32"/>
      <w:lang w:val="en-US" w:eastAsia="ja-JP"/>
    </w:rPr>
  </w:style>
  <w:style w:type="paragraph" w:customStyle="1" w:styleId="Titolo1">
    <w:name w:val="Titolo1"/>
    <w:basedOn w:val="Title"/>
    <w:qFormat/>
    <w:rsid w:val="00D84E2F"/>
  </w:style>
  <w:style w:type="paragraph" w:customStyle="1" w:styleId="text">
    <w:name w:val="text"/>
    <w:basedOn w:val="BodyText"/>
    <w:qFormat/>
    <w:rsid w:val="00D84E2F"/>
    <w:rPr>
      <w:rFonts w:eastAsia="MS Mincho"/>
    </w:rPr>
  </w:style>
  <w:style w:type="character" w:customStyle="1" w:styleId="TitleCarattere">
    <w:name w:val="Title Carattere"/>
    <w:basedOn w:val="TitoloCarattere"/>
    <w:rsid w:val="00D84E2F"/>
    <w:rPr>
      <w:rFonts w:ascii="Cambria" w:eastAsia="Times New Roman" w:hAnsi="Cambria" w:cs="Times New Roman"/>
      <w:b/>
      <w:bCs/>
      <w:kern w:val="28"/>
      <w:sz w:val="32"/>
      <w:szCs w:val="32"/>
      <w:lang w:val="en-US" w:eastAsia="ja-JP"/>
    </w:rPr>
  </w:style>
  <w:style w:type="paragraph" w:styleId="BalloonText">
    <w:name w:val="Balloon Text"/>
    <w:basedOn w:val="Normal"/>
    <w:semiHidden/>
    <w:unhideWhenUsed/>
    <w:rsid w:val="00D84E2F"/>
    <w:rPr>
      <w:rFonts w:ascii="Tahoma" w:hAnsi="Tahoma" w:cs="Tahoma"/>
      <w:sz w:val="16"/>
      <w:szCs w:val="16"/>
    </w:rPr>
  </w:style>
  <w:style w:type="character" w:customStyle="1" w:styleId="CorpodeltestoCarattere">
    <w:name w:val="Corpo del testo Carattere"/>
    <w:aliases w:val="Body Carattere"/>
    <w:semiHidden/>
    <w:rsid w:val="00D84E2F"/>
    <w:rPr>
      <w:rFonts w:ascii="Times New Roman" w:eastAsia="Times New Roman" w:hAnsi="Times New Roman"/>
      <w:kern w:val="2"/>
      <w:lang w:val="en-US" w:eastAsia="ja-JP"/>
    </w:rPr>
  </w:style>
  <w:style w:type="character" w:customStyle="1" w:styleId="textCarattere">
    <w:name w:val="text Carattere"/>
    <w:basedOn w:val="CorpodeltestoCarattere"/>
    <w:rsid w:val="00D84E2F"/>
    <w:rPr>
      <w:rFonts w:ascii="Times New Roman" w:eastAsia="Times New Roman" w:hAnsi="Times New Roman"/>
      <w:kern w:val="2"/>
      <w:lang w:val="en-US" w:eastAsia="ja-JP"/>
    </w:rPr>
  </w:style>
  <w:style w:type="character" w:customStyle="1" w:styleId="TestofumettoCarattere">
    <w:name w:val="Testo fumetto Carattere"/>
    <w:semiHidden/>
    <w:rsid w:val="00D84E2F"/>
    <w:rPr>
      <w:rFonts w:ascii="Tahoma" w:hAnsi="Tahoma" w:cs="Tahoma"/>
      <w:kern w:val="2"/>
      <w:sz w:val="16"/>
      <w:szCs w:val="16"/>
      <w:lang w:val="en-US" w:eastAsia="ja-JP"/>
    </w:rPr>
  </w:style>
  <w:style w:type="character" w:customStyle="1" w:styleId="Grillemoyenne11">
    <w:name w:val="Grille moyenne 11"/>
    <w:semiHidden/>
    <w:rsid w:val="00D84E2F"/>
    <w:rPr>
      <w:color w:val="808080"/>
    </w:rPr>
  </w:style>
  <w:style w:type="paragraph" w:customStyle="1" w:styleId="Tramecouleur-Accent11">
    <w:name w:val="Trame couleur - Accent 11"/>
    <w:hidden/>
    <w:uiPriority w:val="99"/>
    <w:semiHidden/>
    <w:rsid w:val="00407AF9"/>
    <w:rPr>
      <w:rFonts w:ascii="Times New Roman" w:hAnsi="Times New Roman"/>
      <w:kern w:val="2"/>
      <w:lang w:val="en-US" w:eastAsia="ja-JP"/>
    </w:rPr>
  </w:style>
  <w:style w:type="table" w:styleId="TableGrid">
    <w:name w:val="Table Grid"/>
    <w:basedOn w:val="TableNormal"/>
    <w:uiPriority w:val="59"/>
    <w:rsid w:val="00184C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D820E3"/>
    <w:rPr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DBD"/>
    <w:rPr>
      <w:rFonts w:ascii="Times New Roman" w:hAnsi="Times New Roman"/>
      <w:b/>
      <w:bCs/>
      <w:kern w:val="2"/>
      <w:sz w:val="24"/>
      <w:szCs w:val="24"/>
      <w:lang w:val="en-US" w:eastAsia="ja-JP"/>
    </w:rPr>
  </w:style>
  <w:style w:type="paragraph" w:styleId="CommentText">
    <w:name w:val="annotation text"/>
    <w:basedOn w:val="Normal"/>
    <w:link w:val="CommentTextChar"/>
    <w:uiPriority w:val="99"/>
    <w:unhideWhenUsed/>
    <w:rsid w:val="002A2DB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2A2DBD"/>
    <w:rPr>
      <w:rFonts w:ascii="Times New Roman" w:hAnsi="Times New Roman"/>
      <w:kern w:val="2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DBD"/>
    <w:pPr>
      <w:widowControl/>
      <w:jc w:val="both"/>
    </w:pPr>
    <w:rPr>
      <w:rFonts w:eastAsiaTheme="minorEastAsia" w:cstheme="minorBidi"/>
      <w:b/>
      <w:bCs/>
      <w:kern w:val="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DBD"/>
    <w:rPr>
      <w:rFonts w:ascii="Times New Roman" w:eastAsiaTheme="minorEastAsia" w:hAnsi="Times New Roman" w:cstheme="minorBidi"/>
      <w:b/>
      <w:bCs/>
      <w:kern w:val="2"/>
      <w:lang w:val="en-US" w:eastAsia="en-US"/>
    </w:rPr>
  </w:style>
  <w:style w:type="paragraph" w:styleId="Bibliography">
    <w:name w:val="Bibliography"/>
    <w:basedOn w:val="Normal"/>
    <w:next w:val="Normal"/>
    <w:uiPriority w:val="37"/>
    <w:unhideWhenUsed/>
    <w:rsid w:val="007F6E7E"/>
    <w:pPr>
      <w:spacing w:after="240"/>
    </w:pPr>
  </w:style>
  <w:style w:type="character" w:customStyle="1" w:styleId="FooterChar">
    <w:name w:val="Footer Char"/>
    <w:basedOn w:val="DefaultParagraphFont"/>
    <w:link w:val="Footer"/>
    <w:uiPriority w:val="99"/>
    <w:rsid w:val="00F65FBC"/>
    <w:rPr>
      <w:rFonts w:ascii="Arial Narrow" w:eastAsia="Arial Narrow" w:hAnsi="Arial Narrow"/>
      <w:kern w:val="2"/>
      <w:sz w:val="18"/>
      <w:lang w:val="en-US" w:eastAsia="ja-JP"/>
    </w:rPr>
  </w:style>
  <w:style w:type="paragraph" w:styleId="Revision">
    <w:name w:val="Revision"/>
    <w:hidden/>
    <w:uiPriority w:val="99"/>
    <w:semiHidden/>
    <w:rsid w:val="00B13DA1"/>
    <w:rPr>
      <w:rFonts w:ascii="Times New Roman" w:hAnsi="Times New Roman"/>
      <w:kern w:val="2"/>
      <w:lang w:val="en-US" w:eastAsia="ja-JP"/>
    </w:rPr>
  </w:style>
  <w:style w:type="character" w:customStyle="1" w:styleId="BodyTextChar">
    <w:name w:val="Body Text Char"/>
    <w:aliases w:val="Body Char"/>
    <w:basedOn w:val="DefaultParagraphFont"/>
    <w:link w:val="BodyText"/>
    <w:semiHidden/>
    <w:rsid w:val="00CD3554"/>
    <w:rPr>
      <w:rFonts w:ascii="Times New Roman" w:eastAsia="Times New Roman" w:hAnsi="Times New Roman"/>
      <w:kern w:val="2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D07804"/>
    <w:rPr>
      <w:sz w:val="16"/>
      <w:szCs w:val="16"/>
    </w:rPr>
  </w:style>
  <w:style w:type="paragraph" w:customStyle="1" w:styleId="Default">
    <w:name w:val="Default"/>
    <w:rsid w:val="00B719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Calibri" w:hAnsi="Arial" w:cs="Arial"/>
      <w:color w:val="000000"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D698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D6983"/>
    <w:rPr>
      <w:rFonts w:ascii="SimSun" w:eastAsia="SimSun" w:hAnsi="SimSun" w:cs="SimSun"/>
      <w:sz w:val="24"/>
      <w:szCs w:val="24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170B9F"/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8D0B4D"/>
    <w:rPr>
      <w:color w:val="605E5C"/>
      <w:shd w:val="clear" w:color="auto" w:fill="E1DFDD"/>
    </w:rPr>
  </w:style>
  <w:style w:type="character" w:customStyle="1" w:styleId="orcid-id-https">
    <w:name w:val="orcid-id-https"/>
    <w:basedOn w:val="DefaultParagraphFont"/>
    <w:rsid w:val="008D0B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9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8/08/relationships/commentsExtensible" Target="commentsExtensi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iro\My%20Documents\&#30740;&#31350;&#12539;&#30740;&#31350;&#23460;\&#23398;&#20250;&#12539;&#30330;&#34920;&#12539;&#35542;&#25991;\WTCIV2009\TROL_Templat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0B968-A1DB-42C2-BF9E-A6D6855C0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TROL_Template.dot</Template>
  <TotalTime>2</TotalTime>
  <Pages>2</Pages>
  <Words>154</Words>
  <Characters>1038</Characters>
  <Application>Microsoft Office Word</Application>
  <DocSecurity>0</DocSecurity>
  <Lines>8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Extended abstract</vt:lpstr>
      <vt:lpstr>Extended abstract</vt:lpstr>
      <vt:lpstr>Extended abstract</vt:lpstr>
    </vt:vector>
  </TitlesOfParts>
  <Company> </Company>
  <LinksUpToDate>false</LinksUpToDate>
  <CharactersWithSpaces>1190</CharactersWithSpaces>
  <SharedDoc>false</SharedDoc>
  <HLinks>
    <vt:vector size="6" baseType="variant">
      <vt:variant>
        <vt:i4>852069</vt:i4>
      </vt:variant>
      <vt:variant>
        <vt:i4>0</vt:i4>
      </vt:variant>
      <vt:variant>
        <vt:i4>0</vt:i4>
      </vt:variant>
      <vt:variant>
        <vt:i4>5</vt:i4>
      </vt:variant>
      <vt:variant>
        <vt:lpwstr>mailto:v.lehouerou@unistra.fr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Extended abstract</dc:title>
  <dc:subject/>
  <dc:creator>Federico Colombo</dc:creator>
  <cp:keywords/>
  <dc:description/>
  <cp:lastModifiedBy>0007207</cp:lastModifiedBy>
  <cp:revision>4</cp:revision>
  <cp:lastPrinted>2021-09-08T13:04:00Z</cp:lastPrinted>
  <dcterms:created xsi:type="dcterms:W3CDTF">2021-12-02T11:57:00Z</dcterms:created>
  <dcterms:modified xsi:type="dcterms:W3CDTF">2021-12-10T08:08:00Z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uationSection">
    <vt:lpwstr>1</vt:lpwstr>
  </property>
  <property fmtid="{D5CDD505-2E9C-101B-9397-08002B2CF9AE}" pid="4" name="ZOTERO_PREF_1">
    <vt:lpwstr>&lt;data data-version="3" zotero-version="5.0.96.3"&gt;&lt;session id="ZhAddmIZ"/&gt;&lt;style id="http://www.zotero.org/styles/fungal-biology-and-biotechnology" hasBibliography="1" bibliographyStyleHasBeenSet="1"/&gt;&lt;prefs&gt;&lt;pref name="fieldType" value="Field"/&gt;&lt;/prefs&gt;&lt;/</vt:lpwstr>
  </property>
  <property fmtid="{D5CDD505-2E9C-101B-9397-08002B2CF9AE}" pid="5" name="ZOTERO_PREF_2">
    <vt:lpwstr>data&gt;</vt:lpwstr>
  </property>
</Properties>
</file>