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7813A4" w14:textId="36F9CA0D" w:rsidR="007E695A" w:rsidRPr="00066F4D" w:rsidRDefault="00295D96" w:rsidP="00EC08AA">
      <w:pPr>
        <w:spacing w:line="480" w:lineRule="auto"/>
        <w:jc w:val="left"/>
        <w:rPr>
          <w:rFonts w:cs="Times New Roman"/>
          <w:sz w:val="22"/>
          <w:szCs w:val="22"/>
        </w:rPr>
      </w:pPr>
      <w:r w:rsidRPr="00003ED8">
        <w:rPr>
          <w:rFonts w:cs="Times New Roman"/>
          <w:color w:val="000000" w:themeColor="text1"/>
          <w:sz w:val="22"/>
          <w:szCs w:val="22"/>
          <w:shd w:val="clear" w:color="auto" w:fill="FFFFFF"/>
        </w:rPr>
        <w:t>Additional file</w:t>
      </w:r>
      <w:r w:rsidR="00427CDE" w:rsidRPr="00066F4D">
        <w:rPr>
          <w:rFonts w:cs="Times New Roman"/>
          <w:color w:val="000000" w:themeColor="text1"/>
          <w:sz w:val="22"/>
          <w:szCs w:val="22"/>
          <w:shd w:val="clear" w:color="auto" w:fill="FFFFFF"/>
        </w:rPr>
        <w:t xml:space="preserve"> </w:t>
      </w:r>
      <w:r w:rsidR="00491C10" w:rsidRPr="00066F4D">
        <w:rPr>
          <w:rFonts w:cs="Times New Roman"/>
          <w:color w:val="000000" w:themeColor="text1"/>
          <w:sz w:val="22"/>
          <w:szCs w:val="22"/>
          <w:shd w:val="clear" w:color="auto" w:fill="FFFFFF"/>
        </w:rPr>
        <w:t>6</w:t>
      </w:r>
      <w:r w:rsidR="003A492C" w:rsidRPr="00066F4D">
        <w:rPr>
          <w:rFonts w:cs="Times New Roman"/>
          <w:color w:val="000000" w:themeColor="text1"/>
          <w:sz w:val="22"/>
          <w:szCs w:val="22"/>
        </w:rPr>
        <w:t xml:space="preserve">. </w:t>
      </w:r>
      <w:r w:rsidR="003A492C" w:rsidRPr="00066F4D">
        <w:rPr>
          <w:rFonts w:cs="Times New Roman"/>
          <w:sz w:val="22"/>
          <w:szCs w:val="22"/>
        </w:rPr>
        <w:t>Baseline characteristics of patients in the F, FO, and O groups according to age</w:t>
      </w:r>
    </w:p>
    <w:tbl>
      <w:tblPr>
        <w:tblStyle w:val="af4"/>
        <w:tblW w:w="14601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1417"/>
        <w:gridCol w:w="1276"/>
        <w:gridCol w:w="1276"/>
        <w:gridCol w:w="992"/>
        <w:gridCol w:w="1276"/>
        <w:gridCol w:w="1276"/>
        <w:gridCol w:w="1275"/>
        <w:gridCol w:w="993"/>
      </w:tblGrid>
      <w:tr w:rsidR="00605A15" w:rsidRPr="00066F4D" w14:paraId="6D404F83" w14:textId="77777777" w:rsidTr="003A2295">
        <w:trPr>
          <w:cantSplit/>
          <w:trHeight w:val="183"/>
        </w:trPr>
        <w:tc>
          <w:tcPr>
            <w:tcW w:w="4820" w:type="dxa"/>
            <w:tcBorders>
              <w:top w:val="single" w:sz="8" w:space="0" w:color="auto"/>
            </w:tcBorders>
          </w:tcPr>
          <w:p w14:paraId="589644D5" w14:textId="77777777" w:rsidR="007E695A" w:rsidRPr="00066F4D" w:rsidRDefault="007E695A" w:rsidP="00EC08AA">
            <w:pPr>
              <w:pStyle w:val="TableText105"/>
              <w:spacing w:line="48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961" w:type="dxa"/>
            <w:gridSpan w:val="4"/>
            <w:tcBorders>
              <w:top w:val="single" w:sz="8" w:space="0" w:color="auto"/>
            </w:tcBorders>
          </w:tcPr>
          <w:p w14:paraId="17DB7972" w14:textId="378A0D42" w:rsidR="007E695A" w:rsidRPr="00066F4D" w:rsidRDefault="003A492C" w:rsidP="00EC08AA">
            <w:pPr>
              <w:pStyle w:val="TableText105"/>
              <w:spacing w:line="480" w:lineRule="auto"/>
              <w:jc w:val="center"/>
              <w:rPr>
                <w:sz w:val="22"/>
                <w:szCs w:val="22"/>
              </w:rPr>
            </w:pPr>
            <w:r w:rsidRPr="00066F4D">
              <w:rPr>
                <w:sz w:val="22"/>
                <w:szCs w:val="22"/>
              </w:rPr>
              <w:t>&lt;75 years</w:t>
            </w:r>
          </w:p>
        </w:tc>
        <w:tc>
          <w:tcPr>
            <w:tcW w:w="4820" w:type="dxa"/>
            <w:gridSpan w:val="4"/>
            <w:tcBorders>
              <w:top w:val="single" w:sz="8" w:space="0" w:color="auto"/>
            </w:tcBorders>
          </w:tcPr>
          <w:p w14:paraId="59CECAA0" w14:textId="2AF2542C" w:rsidR="007E695A" w:rsidRPr="00066F4D" w:rsidRDefault="003A492C" w:rsidP="00EC08AA">
            <w:pPr>
              <w:pStyle w:val="TableText105"/>
              <w:spacing w:line="480" w:lineRule="auto"/>
              <w:jc w:val="center"/>
              <w:rPr>
                <w:sz w:val="22"/>
                <w:szCs w:val="22"/>
              </w:rPr>
            </w:pPr>
            <w:r w:rsidRPr="00066F4D">
              <w:rPr>
                <w:sz w:val="22"/>
                <w:szCs w:val="22"/>
              </w:rPr>
              <w:t>≥75 years</w:t>
            </w:r>
          </w:p>
        </w:tc>
      </w:tr>
      <w:tr w:rsidR="0020200C" w:rsidRPr="00066F4D" w14:paraId="489BC885" w14:textId="77777777" w:rsidTr="00FE3E95">
        <w:trPr>
          <w:cantSplit/>
          <w:trHeight w:val="442"/>
        </w:trPr>
        <w:tc>
          <w:tcPr>
            <w:tcW w:w="4820" w:type="dxa"/>
          </w:tcPr>
          <w:p w14:paraId="57374A4D" w14:textId="77777777" w:rsidR="007E695A" w:rsidRPr="00066F4D" w:rsidRDefault="007E695A" w:rsidP="00EC08AA">
            <w:pPr>
              <w:pStyle w:val="TableText105"/>
              <w:spacing w:line="48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7F2A5398" w14:textId="77777777" w:rsidR="007E695A" w:rsidRPr="00066F4D" w:rsidRDefault="003A492C" w:rsidP="00EC08AA">
            <w:pPr>
              <w:pStyle w:val="TableText105"/>
              <w:spacing w:line="480" w:lineRule="auto"/>
              <w:jc w:val="center"/>
              <w:rPr>
                <w:sz w:val="22"/>
                <w:szCs w:val="22"/>
              </w:rPr>
            </w:pPr>
            <w:r w:rsidRPr="00066F4D">
              <w:rPr>
                <w:sz w:val="22"/>
                <w:szCs w:val="22"/>
              </w:rPr>
              <w:t>F group</w:t>
            </w:r>
          </w:p>
          <w:p w14:paraId="15D5F671" w14:textId="77777777" w:rsidR="007E695A" w:rsidRPr="00066F4D" w:rsidRDefault="003A492C" w:rsidP="00EC08AA">
            <w:pPr>
              <w:pStyle w:val="TableText105"/>
              <w:spacing w:line="480" w:lineRule="auto"/>
              <w:jc w:val="center"/>
              <w:rPr>
                <w:sz w:val="22"/>
                <w:szCs w:val="22"/>
              </w:rPr>
            </w:pPr>
            <w:r w:rsidRPr="00066F4D">
              <w:rPr>
                <w:sz w:val="22"/>
                <w:szCs w:val="22"/>
              </w:rPr>
              <w:t>(n=7,779)</w:t>
            </w:r>
          </w:p>
        </w:tc>
        <w:tc>
          <w:tcPr>
            <w:tcW w:w="1276" w:type="dxa"/>
          </w:tcPr>
          <w:p w14:paraId="4C5C0938" w14:textId="77777777" w:rsidR="007E695A" w:rsidRPr="00066F4D" w:rsidRDefault="003A492C" w:rsidP="00EC08AA">
            <w:pPr>
              <w:pStyle w:val="TableText105"/>
              <w:spacing w:line="480" w:lineRule="auto"/>
              <w:jc w:val="center"/>
              <w:rPr>
                <w:sz w:val="22"/>
                <w:szCs w:val="22"/>
              </w:rPr>
            </w:pPr>
            <w:r w:rsidRPr="00066F4D">
              <w:rPr>
                <w:sz w:val="22"/>
                <w:szCs w:val="22"/>
              </w:rPr>
              <w:t>FO group (n=4,854)</w:t>
            </w:r>
          </w:p>
        </w:tc>
        <w:tc>
          <w:tcPr>
            <w:tcW w:w="1276" w:type="dxa"/>
          </w:tcPr>
          <w:p w14:paraId="01DA7DB8" w14:textId="77777777" w:rsidR="007E695A" w:rsidRPr="00066F4D" w:rsidRDefault="003A492C" w:rsidP="00EC08AA">
            <w:pPr>
              <w:pStyle w:val="TableText105"/>
              <w:spacing w:line="480" w:lineRule="auto"/>
              <w:jc w:val="center"/>
              <w:rPr>
                <w:sz w:val="22"/>
                <w:szCs w:val="22"/>
              </w:rPr>
            </w:pPr>
            <w:r w:rsidRPr="00066F4D">
              <w:rPr>
                <w:sz w:val="22"/>
                <w:szCs w:val="22"/>
              </w:rPr>
              <w:t>O group</w:t>
            </w:r>
          </w:p>
          <w:p w14:paraId="36159D30" w14:textId="77777777" w:rsidR="007E695A" w:rsidRPr="00066F4D" w:rsidRDefault="003A492C" w:rsidP="00EC08AA">
            <w:pPr>
              <w:pStyle w:val="TableText105"/>
              <w:spacing w:line="480" w:lineRule="auto"/>
              <w:jc w:val="center"/>
              <w:rPr>
                <w:sz w:val="22"/>
                <w:szCs w:val="22"/>
              </w:rPr>
            </w:pPr>
            <w:r w:rsidRPr="00066F4D">
              <w:rPr>
                <w:sz w:val="22"/>
                <w:szCs w:val="22"/>
              </w:rPr>
              <w:t>(n=335)</w:t>
            </w:r>
          </w:p>
        </w:tc>
        <w:tc>
          <w:tcPr>
            <w:tcW w:w="992" w:type="dxa"/>
          </w:tcPr>
          <w:p w14:paraId="763C0DC2" w14:textId="77777777" w:rsidR="007E695A" w:rsidRPr="00066F4D" w:rsidRDefault="003A492C" w:rsidP="00EC08AA">
            <w:pPr>
              <w:pStyle w:val="TableText105"/>
              <w:spacing w:line="480" w:lineRule="auto"/>
              <w:jc w:val="center"/>
              <w:rPr>
                <w:sz w:val="22"/>
                <w:szCs w:val="22"/>
              </w:rPr>
            </w:pPr>
            <w:r w:rsidRPr="00066F4D">
              <w:rPr>
                <w:sz w:val="22"/>
                <w:szCs w:val="22"/>
              </w:rPr>
              <w:t>p-value</w:t>
            </w:r>
          </w:p>
        </w:tc>
        <w:tc>
          <w:tcPr>
            <w:tcW w:w="1276" w:type="dxa"/>
          </w:tcPr>
          <w:p w14:paraId="78E8BBB7" w14:textId="77777777" w:rsidR="007E695A" w:rsidRPr="00066F4D" w:rsidRDefault="003A492C" w:rsidP="00EC08AA">
            <w:pPr>
              <w:pStyle w:val="TableText105"/>
              <w:spacing w:line="480" w:lineRule="auto"/>
              <w:jc w:val="center"/>
              <w:rPr>
                <w:sz w:val="22"/>
                <w:szCs w:val="22"/>
              </w:rPr>
            </w:pPr>
            <w:r w:rsidRPr="00066F4D">
              <w:rPr>
                <w:sz w:val="22"/>
                <w:szCs w:val="22"/>
              </w:rPr>
              <w:t>F group</w:t>
            </w:r>
          </w:p>
          <w:p w14:paraId="13765F95" w14:textId="77777777" w:rsidR="007E695A" w:rsidRPr="00066F4D" w:rsidRDefault="003A492C" w:rsidP="00EC08AA">
            <w:pPr>
              <w:pStyle w:val="TableText105"/>
              <w:spacing w:line="480" w:lineRule="auto"/>
              <w:jc w:val="center"/>
              <w:rPr>
                <w:sz w:val="22"/>
                <w:szCs w:val="22"/>
              </w:rPr>
            </w:pPr>
            <w:r w:rsidRPr="00066F4D">
              <w:rPr>
                <w:sz w:val="22"/>
                <w:szCs w:val="22"/>
              </w:rPr>
              <w:t>(n=2,705)</w:t>
            </w:r>
          </w:p>
        </w:tc>
        <w:tc>
          <w:tcPr>
            <w:tcW w:w="1276" w:type="dxa"/>
          </w:tcPr>
          <w:p w14:paraId="3F3D9399" w14:textId="77777777" w:rsidR="007E695A" w:rsidRPr="00066F4D" w:rsidRDefault="003A492C" w:rsidP="00EC08AA">
            <w:pPr>
              <w:pStyle w:val="TableText105"/>
              <w:spacing w:line="480" w:lineRule="auto"/>
              <w:jc w:val="center"/>
              <w:rPr>
                <w:sz w:val="22"/>
                <w:szCs w:val="22"/>
              </w:rPr>
            </w:pPr>
            <w:r w:rsidRPr="00066F4D">
              <w:rPr>
                <w:sz w:val="22"/>
                <w:szCs w:val="22"/>
              </w:rPr>
              <w:t>FO group (n=1,543)</w:t>
            </w:r>
          </w:p>
        </w:tc>
        <w:tc>
          <w:tcPr>
            <w:tcW w:w="1275" w:type="dxa"/>
          </w:tcPr>
          <w:p w14:paraId="38541E76" w14:textId="77777777" w:rsidR="007E695A" w:rsidRPr="00066F4D" w:rsidRDefault="003A492C" w:rsidP="00EC08AA">
            <w:pPr>
              <w:pStyle w:val="TableText105"/>
              <w:spacing w:line="480" w:lineRule="auto"/>
              <w:jc w:val="center"/>
              <w:rPr>
                <w:sz w:val="22"/>
                <w:szCs w:val="22"/>
              </w:rPr>
            </w:pPr>
            <w:r w:rsidRPr="00066F4D">
              <w:rPr>
                <w:sz w:val="22"/>
                <w:szCs w:val="22"/>
              </w:rPr>
              <w:t>O group</w:t>
            </w:r>
          </w:p>
          <w:p w14:paraId="0E217275" w14:textId="77777777" w:rsidR="007E695A" w:rsidRPr="00066F4D" w:rsidRDefault="003A492C" w:rsidP="00EC08AA">
            <w:pPr>
              <w:pStyle w:val="TableText105"/>
              <w:spacing w:line="480" w:lineRule="auto"/>
              <w:jc w:val="center"/>
              <w:rPr>
                <w:sz w:val="22"/>
                <w:szCs w:val="22"/>
              </w:rPr>
            </w:pPr>
            <w:r w:rsidRPr="00066F4D">
              <w:rPr>
                <w:sz w:val="22"/>
                <w:szCs w:val="22"/>
              </w:rPr>
              <w:t>(n=130)</w:t>
            </w:r>
          </w:p>
        </w:tc>
        <w:tc>
          <w:tcPr>
            <w:tcW w:w="993" w:type="dxa"/>
          </w:tcPr>
          <w:p w14:paraId="3430A0F6" w14:textId="77777777" w:rsidR="007E695A" w:rsidRPr="00066F4D" w:rsidRDefault="003A492C" w:rsidP="00EC08AA">
            <w:pPr>
              <w:pStyle w:val="TableText105"/>
              <w:spacing w:line="480" w:lineRule="auto"/>
              <w:jc w:val="center"/>
              <w:rPr>
                <w:sz w:val="22"/>
                <w:szCs w:val="22"/>
              </w:rPr>
            </w:pPr>
            <w:r w:rsidRPr="00066F4D">
              <w:rPr>
                <w:sz w:val="22"/>
                <w:szCs w:val="22"/>
              </w:rPr>
              <w:t>p-value</w:t>
            </w:r>
          </w:p>
        </w:tc>
      </w:tr>
      <w:tr w:rsidR="0020200C" w:rsidRPr="00066F4D" w14:paraId="3199A865" w14:textId="77777777" w:rsidTr="00FE3E95">
        <w:tc>
          <w:tcPr>
            <w:tcW w:w="4820" w:type="dxa"/>
            <w:tcBorders>
              <w:bottom w:val="nil"/>
            </w:tcBorders>
          </w:tcPr>
          <w:p w14:paraId="1B687747" w14:textId="77777777" w:rsidR="007E695A" w:rsidRPr="00066F4D" w:rsidRDefault="003A492C" w:rsidP="00990003">
            <w:pPr>
              <w:pStyle w:val="TableText105"/>
              <w:rPr>
                <w:sz w:val="22"/>
                <w:szCs w:val="22"/>
              </w:rPr>
            </w:pPr>
            <w:r w:rsidRPr="00066F4D">
              <w:rPr>
                <w:sz w:val="22"/>
                <w:szCs w:val="22"/>
              </w:rPr>
              <w:t>Age: mean (SD)</w:t>
            </w:r>
          </w:p>
        </w:tc>
        <w:tc>
          <w:tcPr>
            <w:tcW w:w="1417" w:type="dxa"/>
            <w:tcBorders>
              <w:bottom w:val="nil"/>
            </w:tcBorders>
          </w:tcPr>
          <w:p w14:paraId="11B493EC" w14:textId="77777777" w:rsidR="007E695A" w:rsidRPr="00066F4D" w:rsidRDefault="003A492C" w:rsidP="00990003">
            <w:pPr>
              <w:pStyle w:val="TableText105"/>
              <w:jc w:val="center"/>
              <w:rPr>
                <w:sz w:val="22"/>
                <w:szCs w:val="22"/>
              </w:rPr>
            </w:pPr>
            <w:r w:rsidRPr="00066F4D">
              <w:rPr>
                <w:sz w:val="22"/>
                <w:szCs w:val="22"/>
              </w:rPr>
              <w:t>57.4 (11.1)</w:t>
            </w:r>
          </w:p>
        </w:tc>
        <w:tc>
          <w:tcPr>
            <w:tcW w:w="1276" w:type="dxa"/>
            <w:tcBorders>
              <w:bottom w:val="nil"/>
            </w:tcBorders>
          </w:tcPr>
          <w:p w14:paraId="579B6FE4" w14:textId="77777777" w:rsidR="007E695A" w:rsidRPr="00066F4D" w:rsidRDefault="003A492C" w:rsidP="00990003">
            <w:pPr>
              <w:pStyle w:val="TableText105"/>
              <w:jc w:val="center"/>
              <w:rPr>
                <w:sz w:val="22"/>
                <w:szCs w:val="22"/>
              </w:rPr>
            </w:pPr>
            <w:r w:rsidRPr="00066F4D">
              <w:rPr>
                <w:sz w:val="22"/>
                <w:szCs w:val="22"/>
              </w:rPr>
              <w:t>57.2 (11.2)</w:t>
            </w:r>
          </w:p>
        </w:tc>
        <w:tc>
          <w:tcPr>
            <w:tcW w:w="1276" w:type="dxa"/>
            <w:tcBorders>
              <w:bottom w:val="nil"/>
            </w:tcBorders>
          </w:tcPr>
          <w:p w14:paraId="01206FA6" w14:textId="77777777" w:rsidR="007E695A" w:rsidRPr="00066F4D" w:rsidRDefault="003A492C" w:rsidP="00990003">
            <w:pPr>
              <w:pStyle w:val="TableText105"/>
              <w:jc w:val="center"/>
              <w:rPr>
                <w:sz w:val="22"/>
                <w:szCs w:val="22"/>
              </w:rPr>
            </w:pPr>
            <w:r w:rsidRPr="00066F4D">
              <w:rPr>
                <w:sz w:val="22"/>
                <w:szCs w:val="22"/>
              </w:rPr>
              <w:t>57.6 (11.3)</w:t>
            </w:r>
          </w:p>
        </w:tc>
        <w:tc>
          <w:tcPr>
            <w:tcW w:w="992" w:type="dxa"/>
            <w:tcBorders>
              <w:bottom w:val="nil"/>
            </w:tcBorders>
          </w:tcPr>
          <w:p w14:paraId="5467E368" w14:textId="77777777" w:rsidR="007E695A" w:rsidRPr="00066F4D" w:rsidRDefault="003A492C" w:rsidP="00990003">
            <w:pPr>
              <w:pStyle w:val="TableText105"/>
              <w:jc w:val="center"/>
              <w:rPr>
                <w:sz w:val="22"/>
                <w:szCs w:val="22"/>
              </w:rPr>
            </w:pPr>
            <w:r w:rsidRPr="00066F4D">
              <w:rPr>
                <w:sz w:val="22"/>
                <w:szCs w:val="22"/>
              </w:rPr>
              <w:t>0.419</w:t>
            </w:r>
          </w:p>
        </w:tc>
        <w:tc>
          <w:tcPr>
            <w:tcW w:w="1276" w:type="dxa"/>
            <w:tcBorders>
              <w:bottom w:val="nil"/>
            </w:tcBorders>
          </w:tcPr>
          <w:p w14:paraId="308BFE26" w14:textId="77777777" w:rsidR="007E695A" w:rsidRPr="00066F4D" w:rsidRDefault="003A492C" w:rsidP="00990003">
            <w:pPr>
              <w:pStyle w:val="TableText105"/>
              <w:jc w:val="center"/>
              <w:rPr>
                <w:sz w:val="22"/>
                <w:szCs w:val="22"/>
              </w:rPr>
            </w:pPr>
            <w:r w:rsidRPr="00066F4D">
              <w:rPr>
                <w:sz w:val="22"/>
                <w:szCs w:val="22"/>
              </w:rPr>
              <w:t>81.4 (4.8)</w:t>
            </w:r>
          </w:p>
        </w:tc>
        <w:tc>
          <w:tcPr>
            <w:tcW w:w="1276" w:type="dxa"/>
            <w:tcBorders>
              <w:bottom w:val="nil"/>
            </w:tcBorders>
          </w:tcPr>
          <w:p w14:paraId="05A1D64B" w14:textId="77777777" w:rsidR="007E695A" w:rsidRPr="00066F4D" w:rsidRDefault="003A492C" w:rsidP="00990003">
            <w:pPr>
              <w:pStyle w:val="TableText105"/>
              <w:jc w:val="center"/>
              <w:rPr>
                <w:sz w:val="22"/>
                <w:szCs w:val="22"/>
              </w:rPr>
            </w:pPr>
            <w:r w:rsidRPr="00066F4D">
              <w:rPr>
                <w:sz w:val="22"/>
                <w:szCs w:val="22"/>
              </w:rPr>
              <w:t>81.2 (4.7)</w:t>
            </w:r>
          </w:p>
        </w:tc>
        <w:tc>
          <w:tcPr>
            <w:tcW w:w="1275" w:type="dxa"/>
            <w:tcBorders>
              <w:bottom w:val="nil"/>
            </w:tcBorders>
          </w:tcPr>
          <w:p w14:paraId="2CA6B099" w14:textId="77777777" w:rsidR="007E695A" w:rsidRPr="00066F4D" w:rsidRDefault="003A492C" w:rsidP="00990003">
            <w:pPr>
              <w:pStyle w:val="TableText105"/>
              <w:jc w:val="center"/>
              <w:rPr>
                <w:sz w:val="22"/>
                <w:szCs w:val="22"/>
              </w:rPr>
            </w:pPr>
            <w:r w:rsidRPr="00066F4D">
              <w:rPr>
                <w:sz w:val="22"/>
                <w:szCs w:val="22"/>
              </w:rPr>
              <w:t>82.1 (4.9)</w:t>
            </w:r>
          </w:p>
        </w:tc>
        <w:tc>
          <w:tcPr>
            <w:tcW w:w="993" w:type="dxa"/>
            <w:tcBorders>
              <w:bottom w:val="nil"/>
            </w:tcBorders>
          </w:tcPr>
          <w:p w14:paraId="11D19DA6" w14:textId="77777777" w:rsidR="007E695A" w:rsidRPr="00066F4D" w:rsidRDefault="003A492C" w:rsidP="00990003">
            <w:pPr>
              <w:pStyle w:val="TableText105"/>
              <w:jc w:val="center"/>
              <w:rPr>
                <w:sz w:val="22"/>
                <w:szCs w:val="22"/>
              </w:rPr>
            </w:pPr>
            <w:r w:rsidRPr="00066F4D">
              <w:rPr>
                <w:sz w:val="22"/>
                <w:szCs w:val="22"/>
              </w:rPr>
              <w:t>0.110</w:t>
            </w:r>
          </w:p>
        </w:tc>
      </w:tr>
      <w:tr w:rsidR="0020200C" w:rsidRPr="00066F4D" w14:paraId="4F4D54D2" w14:textId="77777777" w:rsidTr="00FE3E95">
        <w:tc>
          <w:tcPr>
            <w:tcW w:w="4820" w:type="dxa"/>
            <w:tcBorders>
              <w:top w:val="nil"/>
              <w:bottom w:val="nil"/>
            </w:tcBorders>
          </w:tcPr>
          <w:p w14:paraId="6EDE0248" w14:textId="77777777" w:rsidR="007E695A" w:rsidRPr="00066F4D" w:rsidRDefault="003A492C" w:rsidP="00990003">
            <w:pPr>
              <w:pStyle w:val="TableText105"/>
              <w:rPr>
                <w:sz w:val="22"/>
                <w:szCs w:val="22"/>
              </w:rPr>
            </w:pPr>
            <w:r w:rsidRPr="00066F4D">
              <w:rPr>
                <w:sz w:val="22"/>
                <w:szCs w:val="22"/>
              </w:rPr>
              <w:t>Sex, n (%)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560A6AF5" w14:textId="77777777" w:rsidR="007E695A" w:rsidRPr="00066F4D" w:rsidRDefault="007E695A" w:rsidP="00990003">
            <w:pPr>
              <w:pStyle w:val="TableText105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68B61AEF" w14:textId="77777777" w:rsidR="007E695A" w:rsidRPr="00066F4D" w:rsidRDefault="007E695A" w:rsidP="00990003">
            <w:pPr>
              <w:pStyle w:val="TableText105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2D342C2D" w14:textId="77777777" w:rsidR="007E695A" w:rsidRPr="00066F4D" w:rsidRDefault="007E695A" w:rsidP="00990003">
            <w:pPr>
              <w:pStyle w:val="TableText105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458F7CA9" w14:textId="77777777" w:rsidR="007E695A" w:rsidRPr="00066F4D" w:rsidRDefault="003A492C" w:rsidP="00990003">
            <w:pPr>
              <w:pStyle w:val="TableText105"/>
              <w:jc w:val="center"/>
              <w:rPr>
                <w:sz w:val="22"/>
                <w:szCs w:val="22"/>
              </w:rPr>
            </w:pPr>
            <w:r w:rsidRPr="00066F4D">
              <w:rPr>
                <w:sz w:val="22"/>
                <w:szCs w:val="22"/>
              </w:rPr>
              <w:t>0.363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2CAE2FB8" w14:textId="77777777" w:rsidR="007E695A" w:rsidRPr="00066F4D" w:rsidRDefault="007E695A" w:rsidP="00990003">
            <w:pPr>
              <w:pStyle w:val="TableText105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316974E5" w14:textId="77777777" w:rsidR="007E695A" w:rsidRPr="00066F4D" w:rsidRDefault="007E695A" w:rsidP="00990003">
            <w:pPr>
              <w:pStyle w:val="TableText105"/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35B640DF" w14:textId="77777777" w:rsidR="007E695A" w:rsidRPr="00066F4D" w:rsidRDefault="007E695A" w:rsidP="00990003">
            <w:pPr>
              <w:pStyle w:val="TableText105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nil"/>
              <w:bottom w:val="nil"/>
            </w:tcBorders>
          </w:tcPr>
          <w:p w14:paraId="2BE37006" w14:textId="77777777" w:rsidR="007E695A" w:rsidRPr="00066F4D" w:rsidRDefault="003A492C" w:rsidP="00990003">
            <w:pPr>
              <w:pStyle w:val="TableText105"/>
              <w:jc w:val="center"/>
              <w:rPr>
                <w:sz w:val="22"/>
                <w:szCs w:val="22"/>
              </w:rPr>
            </w:pPr>
            <w:r w:rsidRPr="00066F4D">
              <w:rPr>
                <w:sz w:val="22"/>
                <w:szCs w:val="22"/>
              </w:rPr>
              <w:t>0.033</w:t>
            </w:r>
          </w:p>
        </w:tc>
      </w:tr>
      <w:tr w:rsidR="0020200C" w:rsidRPr="00066F4D" w14:paraId="532A308C" w14:textId="77777777" w:rsidTr="00FE3E95">
        <w:tc>
          <w:tcPr>
            <w:tcW w:w="4820" w:type="dxa"/>
            <w:tcBorders>
              <w:top w:val="nil"/>
              <w:bottom w:val="nil"/>
            </w:tcBorders>
          </w:tcPr>
          <w:p w14:paraId="64BBD06E" w14:textId="77777777" w:rsidR="007E695A" w:rsidRPr="00066F4D" w:rsidRDefault="003A492C" w:rsidP="00990003">
            <w:pPr>
              <w:pStyle w:val="TableText105"/>
              <w:ind w:firstLine="100"/>
              <w:rPr>
                <w:sz w:val="22"/>
                <w:szCs w:val="22"/>
              </w:rPr>
            </w:pPr>
            <w:r w:rsidRPr="00066F4D">
              <w:rPr>
                <w:sz w:val="22"/>
                <w:szCs w:val="22"/>
              </w:rPr>
              <w:t>Male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14380B7E" w14:textId="77777777" w:rsidR="007E695A" w:rsidRPr="00066F4D" w:rsidRDefault="003A492C" w:rsidP="00990003">
            <w:pPr>
              <w:pStyle w:val="TableText105"/>
              <w:jc w:val="center"/>
              <w:rPr>
                <w:sz w:val="22"/>
                <w:szCs w:val="22"/>
              </w:rPr>
            </w:pPr>
            <w:r w:rsidRPr="00066F4D">
              <w:rPr>
                <w:sz w:val="22"/>
                <w:szCs w:val="22"/>
              </w:rPr>
              <w:t>2793 (35.9)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451D9A18" w14:textId="77777777" w:rsidR="007E695A" w:rsidRPr="00066F4D" w:rsidRDefault="003A492C" w:rsidP="00990003">
            <w:pPr>
              <w:pStyle w:val="TableText105"/>
              <w:jc w:val="center"/>
              <w:rPr>
                <w:sz w:val="22"/>
                <w:szCs w:val="22"/>
              </w:rPr>
            </w:pPr>
            <w:r w:rsidRPr="00066F4D">
              <w:rPr>
                <w:sz w:val="22"/>
                <w:szCs w:val="22"/>
              </w:rPr>
              <w:t>1726 (35.6)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1BAD62D6" w14:textId="77777777" w:rsidR="007E695A" w:rsidRPr="00066F4D" w:rsidRDefault="003A492C" w:rsidP="00990003">
            <w:pPr>
              <w:pStyle w:val="TableText105"/>
              <w:jc w:val="center"/>
              <w:rPr>
                <w:sz w:val="22"/>
                <w:szCs w:val="22"/>
              </w:rPr>
            </w:pPr>
            <w:r w:rsidRPr="00066F4D">
              <w:rPr>
                <w:sz w:val="22"/>
                <w:szCs w:val="22"/>
              </w:rPr>
              <w:t>132 (39.4)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65B57698" w14:textId="77777777" w:rsidR="007E695A" w:rsidRPr="00066F4D" w:rsidRDefault="007E695A" w:rsidP="00990003">
            <w:pPr>
              <w:pStyle w:val="TableText105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7D9390AA" w14:textId="77777777" w:rsidR="007E695A" w:rsidRPr="00066F4D" w:rsidRDefault="003A492C" w:rsidP="00990003">
            <w:pPr>
              <w:pStyle w:val="TableText105"/>
              <w:jc w:val="center"/>
              <w:rPr>
                <w:sz w:val="22"/>
                <w:szCs w:val="22"/>
              </w:rPr>
            </w:pPr>
            <w:r w:rsidRPr="00066F4D">
              <w:rPr>
                <w:sz w:val="22"/>
                <w:szCs w:val="22"/>
              </w:rPr>
              <w:t>364 (13.5)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2121B5BB" w14:textId="77777777" w:rsidR="007E695A" w:rsidRPr="00066F4D" w:rsidRDefault="003A492C" w:rsidP="00990003">
            <w:pPr>
              <w:pStyle w:val="TableText105"/>
              <w:jc w:val="center"/>
              <w:rPr>
                <w:sz w:val="22"/>
                <w:szCs w:val="22"/>
              </w:rPr>
            </w:pPr>
            <w:r w:rsidRPr="00066F4D">
              <w:rPr>
                <w:sz w:val="22"/>
                <w:szCs w:val="22"/>
              </w:rPr>
              <w:t>212 (13.7)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25459709" w14:textId="77777777" w:rsidR="007E695A" w:rsidRPr="00066F4D" w:rsidRDefault="003A492C" w:rsidP="00990003">
            <w:pPr>
              <w:pStyle w:val="TableText105"/>
              <w:jc w:val="center"/>
              <w:rPr>
                <w:sz w:val="22"/>
                <w:szCs w:val="22"/>
              </w:rPr>
            </w:pPr>
            <w:r w:rsidRPr="00066F4D">
              <w:rPr>
                <w:sz w:val="22"/>
                <w:szCs w:val="22"/>
              </w:rPr>
              <w:t>28 (21.5)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 w14:paraId="79BFEE69" w14:textId="77777777" w:rsidR="007E695A" w:rsidRPr="00066F4D" w:rsidRDefault="007E695A" w:rsidP="00990003">
            <w:pPr>
              <w:pStyle w:val="TableText105"/>
              <w:jc w:val="center"/>
              <w:rPr>
                <w:sz w:val="22"/>
                <w:szCs w:val="22"/>
              </w:rPr>
            </w:pPr>
          </w:p>
        </w:tc>
      </w:tr>
      <w:tr w:rsidR="0020200C" w:rsidRPr="00066F4D" w14:paraId="019FE0AC" w14:textId="77777777" w:rsidTr="00FE3E95">
        <w:tc>
          <w:tcPr>
            <w:tcW w:w="4820" w:type="dxa"/>
            <w:tcBorders>
              <w:top w:val="nil"/>
              <w:bottom w:val="nil"/>
            </w:tcBorders>
          </w:tcPr>
          <w:p w14:paraId="14955530" w14:textId="77777777" w:rsidR="007E695A" w:rsidRPr="00066F4D" w:rsidRDefault="003A492C" w:rsidP="00990003">
            <w:pPr>
              <w:pStyle w:val="TableText105"/>
              <w:ind w:firstLine="100"/>
              <w:rPr>
                <w:sz w:val="22"/>
                <w:szCs w:val="22"/>
              </w:rPr>
            </w:pPr>
            <w:r w:rsidRPr="00066F4D">
              <w:rPr>
                <w:sz w:val="22"/>
                <w:szCs w:val="22"/>
              </w:rPr>
              <w:t>Female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3FF1BC3F" w14:textId="77777777" w:rsidR="007E695A" w:rsidRPr="00066F4D" w:rsidRDefault="003A492C" w:rsidP="00990003">
            <w:pPr>
              <w:pStyle w:val="TableText105"/>
              <w:jc w:val="center"/>
              <w:rPr>
                <w:sz w:val="22"/>
                <w:szCs w:val="22"/>
              </w:rPr>
            </w:pPr>
            <w:r w:rsidRPr="00066F4D">
              <w:rPr>
                <w:sz w:val="22"/>
                <w:szCs w:val="22"/>
              </w:rPr>
              <w:t>4986 (64.1)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37CFA45D" w14:textId="77777777" w:rsidR="007E695A" w:rsidRPr="00066F4D" w:rsidRDefault="003A492C" w:rsidP="00990003">
            <w:pPr>
              <w:pStyle w:val="TableText105"/>
              <w:jc w:val="center"/>
              <w:rPr>
                <w:sz w:val="22"/>
                <w:szCs w:val="22"/>
              </w:rPr>
            </w:pPr>
            <w:r w:rsidRPr="00066F4D">
              <w:rPr>
                <w:sz w:val="22"/>
                <w:szCs w:val="22"/>
              </w:rPr>
              <w:t>3128 (64.4)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33E157B5" w14:textId="77777777" w:rsidR="007E695A" w:rsidRPr="00066F4D" w:rsidRDefault="003A492C" w:rsidP="00990003">
            <w:pPr>
              <w:pStyle w:val="TableText105"/>
              <w:jc w:val="center"/>
              <w:rPr>
                <w:sz w:val="22"/>
                <w:szCs w:val="22"/>
              </w:rPr>
            </w:pPr>
            <w:r w:rsidRPr="00066F4D">
              <w:rPr>
                <w:sz w:val="22"/>
                <w:szCs w:val="22"/>
              </w:rPr>
              <w:t>203 (60.6)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66EE7F03" w14:textId="77777777" w:rsidR="007E695A" w:rsidRPr="00066F4D" w:rsidRDefault="007E695A" w:rsidP="00990003">
            <w:pPr>
              <w:pStyle w:val="TableText105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668B8222" w14:textId="77777777" w:rsidR="007E695A" w:rsidRPr="00066F4D" w:rsidRDefault="003A492C" w:rsidP="00990003">
            <w:pPr>
              <w:pStyle w:val="TableText105"/>
              <w:jc w:val="center"/>
              <w:rPr>
                <w:sz w:val="22"/>
                <w:szCs w:val="22"/>
              </w:rPr>
            </w:pPr>
            <w:r w:rsidRPr="00066F4D">
              <w:rPr>
                <w:sz w:val="22"/>
                <w:szCs w:val="22"/>
              </w:rPr>
              <w:t>2341 (86.5)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110C4FB6" w14:textId="77777777" w:rsidR="007E695A" w:rsidRPr="00066F4D" w:rsidRDefault="003A492C" w:rsidP="00990003">
            <w:pPr>
              <w:pStyle w:val="TableText105"/>
              <w:jc w:val="center"/>
              <w:rPr>
                <w:sz w:val="22"/>
                <w:szCs w:val="22"/>
              </w:rPr>
            </w:pPr>
            <w:r w:rsidRPr="00066F4D">
              <w:rPr>
                <w:sz w:val="22"/>
                <w:szCs w:val="22"/>
              </w:rPr>
              <w:t>1331 (86.3)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205AA82D" w14:textId="77777777" w:rsidR="007E695A" w:rsidRPr="00066F4D" w:rsidRDefault="003A492C" w:rsidP="00990003">
            <w:pPr>
              <w:pStyle w:val="TableText105"/>
              <w:jc w:val="center"/>
              <w:rPr>
                <w:sz w:val="22"/>
                <w:szCs w:val="22"/>
              </w:rPr>
            </w:pPr>
            <w:r w:rsidRPr="00066F4D">
              <w:rPr>
                <w:sz w:val="22"/>
                <w:szCs w:val="22"/>
              </w:rPr>
              <w:t>102 (78.5)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 w14:paraId="50F27C85" w14:textId="77777777" w:rsidR="007E695A" w:rsidRPr="00066F4D" w:rsidRDefault="007E695A" w:rsidP="00990003">
            <w:pPr>
              <w:pStyle w:val="TableText105"/>
              <w:jc w:val="center"/>
              <w:rPr>
                <w:sz w:val="22"/>
                <w:szCs w:val="22"/>
              </w:rPr>
            </w:pPr>
          </w:p>
        </w:tc>
      </w:tr>
      <w:tr w:rsidR="0020200C" w:rsidRPr="00066F4D" w14:paraId="0DE134CC" w14:textId="77777777" w:rsidTr="00FE3E95">
        <w:tc>
          <w:tcPr>
            <w:tcW w:w="4820" w:type="dxa"/>
            <w:tcBorders>
              <w:top w:val="nil"/>
              <w:bottom w:val="nil"/>
            </w:tcBorders>
          </w:tcPr>
          <w:p w14:paraId="6D7ADE9A" w14:textId="77777777" w:rsidR="007E695A" w:rsidRPr="00066F4D" w:rsidRDefault="003A492C" w:rsidP="00990003">
            <w:pPr>
              <w:pStyle w:val="TableText105"/>
              <w:rPr>
                <w:sz w:val="22"/>
                <w:szCs w:val="22"/>
              </w:rPr>
            </w:pPr>
            <w:r w:rsidRPr="00066F4D">
              <w:rPr>
                <w:sz w:val="22"/>
                <w:szCs w:val="22"/>
              </w:rPr>
              <w:t>Location of aneurysms, n (%)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1DBABC06" w14:textId="77777777" w:rsidR="007E695A" w:rsidRPr="00066F4D" w:rsidRDefault="007E695A" w:rsidP="00990003">
            <w:pPr>
              <w:pStyle w:val="TableText105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1FCBFDC9" w14:textId="77777777" w:rsidR="007E695A" w:rsidRPr="00066F4D" w:rsidRDefault="007E695A" w:rsidP="00990003">
            <w:pPr>
              <w:pStyle w:val="TableText105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6FD3C60F" w14:textId="77777777" w:rsidR="007E695A" w:rsidRPr="00066F4D" w:rsidRDefault="007E695A" w:rsidP="00990003">
            <w:pPr>
              <w:pStyle w:val="TableText105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2A621693" w14:textId="77777777" w:rsidR="007E695A" w:rsidRPr="00066F4D" w:rsidRDefault="007E695A" w:rsidP="00990003">
            <w:pPr>
              <w:pStyle w:val="TableText105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1008D940" w14:textId="77777777" w:rsidR="007E695A" w:rsidRPr="00066F4D" w:rsidRDefault="007E695A" w:rsidP="00990003">
            <w:pPr>
              <w:pStyle w:val="TableText105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3E83298B" w14:textId="77777777" w:rsidR="007E695A" w:rsidRPr="00066F4D" w:rsidRDefault="007E695A" w:rsidP="00990003">
            <w:pPr>
              <w:pStyle w:val="TableText105"/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48DD834D" w14:textId="77777777" w:rsidR="007E695A" w:rsidRPr="00066F4D" w:rsidRDefault="007E695A" w:rsidP="00990003">
            <w:pPr>
              <w:pStyle w:val="TableText105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nil"/>
              <w:bottom w:val="nil"/>
            </w:tcBorders>
          </w:tcPr>
          <w:p w14:paraId="7502F796" w14:textId="77777777" w:rsidR="007E695A" w:rsidRPr="00066F4D" w:rsidRDefault="007E695A" w:rsidP="00990003">
            <w:pPr>
              <w:pStyle w:val="TableText105"/>
              <w:jc w:val="center"/>
              <w:rPr>
                <w:sz w:val="22"/>
                <w:szCs w:val="22"/>
              </w:rPr>
            </w:pPr>
          </w:p>
        </w:tc>
      </w:tr>
      <w:tr w:rsidR="0020200C" w:rsidRPr="00066F4D" w14:paraId="47B687A7" w14:textId="77777777" w:rsidTr="00FE3E95">
        <w:tc>
          <w:tcPr>
            <w:tcW w:w="4820" w:type="dxa"/>
            <w:tcBorders>
              <w:top w:val="nil"/>
              <w:bottom w:val="nil"/>
            </w:tcBorders>
          </w:tcPr>
          <w:p w14:paraId="13B340F7" w14:textId="77777777" w:rsidR="007E695A" w:rsidRPr="00066F4D" w:rsidRDefault="003A492C" w:rsidP="00990003">
            <w:pPr>
              <w:pStyle w:val="TableText105"/>
              <w:ind w:firstLine="100"/>
              <w:rPr>
                <w:sz w:val="22"/>
                <w:szCs w:val="22"/>
              </w:rPr>
            </w:pPr>
            <w:r w:rsidRPr="00066F4D">
              <w:rPr>
                <w:sz w:val="22"/>
                <w:szCs w:val="22"/>
              </w:rPr>
              <w:t>ICA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5ED008D0" w14:textId="77777777" w:rsidR="007E695A" w:rsidRPr="00066F4D" w:rsidRDefault="003A492C" w:rsidP="00990003">
            <w:pPr>
              <w:pStyle w:val="TableText105"/>
              <w:jc w:val="center"/>
              <w:rPr>
                <w:sz w:val="22"/>
                <w:szCs w:val="22"/>
              </w:rPr>
            </w:pPr>
            <w:r w:rsidRPr="00066F4D">
              <w:rPr>
                <w:sz w:val="22"/>
                <w:szCs w:val="22"/>
              </w:rPr>
              <w:t>1986 (25.5)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6DEEFF88" w14:textId="77777777" w:rsidR="007E695A" w:rsidRPr="00066F4D" w:rsidRDefault="003A492C" w:rsidP="00990003">
            <w:pPr>
              <w:pStyle w:val="TableText105"/>
              <w:jc w:val="center"/>
              <w:rPr>
                <w:sz w:val="22"/>
                <w:szCs w:val="22"/>
              </w:rPr>
            </w:pPr>
            <w:r w:rsidRPr="00066F4D">
              <w:rPr>
                <w:sz w:val="22"/>
                <w:szCs w:val="22"/>
              </w:rPr>
              <w:t>1321 (27.2)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04CDFACC" w14:textId="77777777" w:rsidR="007E695A" w:rsidRPr="00066F4D" w:rsidRDefault="003A492C" w:rsidP="00990003">
            <w:pPr>
              <w:pStyle w:val="TableText105"/>
              <w:jc w:val="center"/>
              <w:rPr>
                <w:sz w:val="22"/>
                <w:szCs w:val="22"/>
              </w:rPr>
            </w:pPr>
            <w:r w:rsidRPr="00066F4D">
              <w:rPr>
                <w:sz w:val="22"/>
                <w:szCs w:val="22"/>
              </w:rPr>
              <w:t>188 (26.3)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6D1B1748" w14:textId="77777777" w:rsidR="007E695A" w:rsidRPr="00066F4D" w:rsidRDefault="003A492C" w:rsidP="00990003">
            <w:pPr>
              <w:pStyle w:val="TableText105"/>
              <w:jc w:val="center"/>
              <w:rPr>
                <w:sz w:val="22"/>
                <w:szCs w:val="22"/>
              </w:rPr>
            </w:pPr>
            <w:r w:rsidRPr="00066F4D">
              <w:rPr>
                <w:sz w:val="22"/>
                <w:szCs w:val="22"/>
              </w:rPr>
              <w:t>0.111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435927AE" w14:textId="77777777" w:rsidR="007E695A" w:rsidRPr="00066F4D" w:rsidRDefault="003A492C" w:rsidP="00990003">
            <w:pPr>
              <w:pStyle w:val="TableText105"/>
              <w:jc w:val="center"/>
              <w:rPr>
                <w:sz w:val="22"/>
                <w:szCs w:val="22"/>
              </w:rPr>
            </w:pPr>
            <w:r w:rsidRPr="00066F4D">
              <w:rPr>
                <w:sz w:val="22"/>
                <w:szCs w:val="22"/>
              </w:rPr>
              <w:t>935 (34.6)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4E54283C" w14:textId="77777777" w:rsidR="007E695A" w:rsidRPr="00066F4D" w:rsidRDefault="003A492C" w:rsidP="00990003">
            <w:pPr>
              <w:pStyle w:val="TableText105"/>
              <w:jc w:val="center"/>
              <w:rPr>
                <w:sz w:val="22"/>
                <w:szCs w:val="22"/>
              </w:rPr>
            </w:pPr>
            <w:r w:rsidRPr="00066F4D">
              <w:rPr>
                <w:sz w:val="22"/>
                <w:szCs w:val="22"/>
              </w:rPr>
              <w:t>535 (34.7)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0D986077" w14:textId="77777777" w:rsidR="007E695A" w:rsidRPr="00066F4D" w:rsidRDefault="003A492C" w:rsidP="00990003">
            <w:pPr>
              <w:pStyle w:val="TableText105"/>
              <w:jc w:val="center"/>
              <w:rPr>
                <w:sz w:val="22"/>
                <w:szCs w:val="22"/>
              </w:rPr>
            </w:pPr>
            <w:r w:rsidRPr="00066F4D">
              <w:rPr>
                <w:sz w:val="22"/>
                <w:szCs w:val="22"/>
              </w:rPr>
              <w:t>44 (33.8)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 w14:paraId="29B96077" w14:textId="77777777" w:rsidR="007E695A" w:rsidRPr="00066F4D" w:rsidRDefault="003A492C" w:rsidP="00990003">
            <w:pPr>
              <w:pStyle w:val="TableText105"/>
              <w:jc w:val="center"/>
              <w:rPr>
                <w:sz w:val="22"/>
                <w:szCs w:val="22"/>
              </w:rPr>
            </w:pPr>
            <w:r w:rsidRPr="00066F4D">
              <w:rPr>
                <w:sz w:val="22"/>
                <w:szCs w:val="22"/>
              </w:rPr>
              <w:t>0.982</w:t>
            </w:r>
          </w:p>
        </w:tc>
      </w:tr>
      <w:tr w:rsidR="0020200C" w:rsidRPr="00066F4D" w14:paraId="3826A39D" w14:textId="77777777" w:rsidTr="00FE3E95">
        <w:tc>
          <w:tcPr>
            <w:tcW w:w="4820" w:type="dxa"/>
            <w:tcBorders>
              <w:top w:val="nil"/>
              <w:bottom w:val="nil"/>
            </w:tcBorders>
          </w:tcPr>
          <w:p w14:paraId="407EE404" w14:textId="77777777" w:rsidR="007E695A" w:rsidRPr="00066F4D" w:rsidRDefault="003A492C" w:rsidP="00990003">
            <w:pPr>
              <w:pStyle w:val="TableText105"/>
              <w:ind w:firstLine="100"/>
              <w:rPr>
                <w:sz w:val="22"/>
                <w:szCs w:val="22"/>
              </w:rPr>
            </w:pPr>
            <w:r w:rsidRPr="00066F4D">
              <w:rPr>
                <w:sz w:val="22"/>
                <w:szCs w:val="22"/>
              </w:rPr>
              <w:t>MCA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5EFE38D4" w14:textId="77777777" w:rsidR="007E695A" w:rsidRPr="00066F4D" w:rsidRDefault="003A492C" w:rsidP="00990003">
            <w:pPr>
              <w:pStyle w:val="TableText105"/>
              <w:jc w:val="center"/>
              <w:rPr>
                <w:sz w:val="22"/>
                <w:szCs w:val="22"/>
              </w:rPr>
            </w:pPr>
            <w:r w:rsidRPr="00066F4D">
              <w:rPr>
                <w:sz w:val="22"/>
                <w:szCs w:val="22"/>
              </w:rPr>
              <w:t>1901 (24.4)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59D712E0" w14:textId="77777777" w:rsidR="007E695A" w:rsidRPr="00066F4D" w:rsidRDefault="003A492C" w:rsidP="00990003">
            <w:pPr>
              <w:pStyle w:val="TableText105"/>
              <w:jc w:val="center"/>
              <w:rPr>
                <w:sz w:val="22"/>
                <w:szCs w:val="22"/>
              </w:rPr>
            </w:pPr>
            <w:r w:rsidRPr="00066F4D">
              <w:rPr>
                <w:sz w:val="22"/>
                <w:szCs w:val="22"/>
              </w:rPr>
              <w:t>1083 (22.3)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2AFC10DD" w14:textId="77777777" w:rsidR="007E695A" w:rsidRPr="00066F4D" w:rsidRDefault="003A492C" w:rsidP="00990003">
            <w:pPr>
              <w:pStyle w:val="TableText105"/>
              <w:jc w:val="center"/>
              <w:rPr>
                <w:sz w:val="22"/>
                <w:szCs w:val="22"/>
              </w:rPr>
            </w:pPr>
            <w:r w:rsidRPr="00066F4D">
              <w:rPr>
                <w:sz w:val="22"/>
                <w:szCs w:val="22"/>
              </w:rPr>
              <w:t>56 (16.7)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231FC0EF" w14:textId="77777777" w:rsidR="007E695A" w:rsidRPr="00066F4D" w:rsidRDefault="003A492C" w:rsidP="00990003">
            <w:pPr>
              <w:pStyle w:val="TableText105"/>
              <w:jc w:val="center"/>
              <w:rPr>
                <w:sz w:val="22"/>
                <w:szCs w:val="22"/>
              </w:rPr>
            </w:pPr>
            <w:r w:rsidRPr="00066F4D">
              <w:rPr>
                <w:sz w:val="22"/>
                <w:szCs w:val="22"/>
              </w:rPr>
              <w:t>&lt;0.001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143951B7" w14:textId="77777777" w:rsidR="007E695A" w:rsidRPr="00066F4D" w:rsidRDefault="003A492C" w:rsidP="00990003">
            <w:pPr>
              <w:pStyle w:val="TableText105"/>
              <w:jc w:val="center"/>
              <w:rPr>
                <w:sz w:val="22"/>
                <w:szCs w:val="22"/>
              </w:rPr>
            </w:pPr>
            <w:r w:rsidRPr="00066F4D">
              <w:rPr>
                <w:sz w:val="22"/>
                <w:szCs w:val="22"/>
              </w:rPr>
              <w:t>555 (20.5)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7600987E" w14:textId="77777777" w:rsidR="007E695A" w:rsidRPr="00066F4D" w:rsidRDefault="003A492C" w:rsidP="00990003">
            <w:pPr>
              <w:pStyle w:val="TableText105"/>
              <w:jc w:val="center"/>
              <w:rPr>
                <w:sz w:val="22"/>
                <w:szCs w:val="22"/>
              </w:rPr>
            </w:pPr>
            <w:r w:rsidRPr="00066F4D">
              <w:rPr>
                <w:sz w:val="22"/>
                <w:szCs w:val="22"/>
              </w:rPr>
              <w:t>329 (21.3)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0FE710C3" w14:textId="77777777" w:rsidR="007E695A" w:rsidRPr="00066F4D" w:rsidRDefault="003A492C" w:rsidP="00990003">
            <w:pPr>
              <w:pStyle w:val="TableText105"/>
              <w:jc w:val="center"/>
              <w:rPr>
                <w:sz w:val="22"/>
                <w:szCs w:val="22"/>
              </w:rPr>
            </w:pPr>
            <w:r w:rsidRPr="00066F4D">
              <w:rPr>
                <w:sz w:val="22"/>
                <w:szCs w:val="22"/>
              </w:rPr>
              <w:t>27 (20.8)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 w14:paraId="2E7ACD67" w14:textId="77777777" w:rsidR="007E695A" w:rsidRPr="00066F4D" w:rsidRDefault="003A492C" w:rsidP="00990003">
            <w:pPr>
              <w:pStyle w:val="TableText105"/>
              <w:jc w:val="center"/>
              <w:rPr>
                <w:sz w:val="22"/>
                <w:szCs w:val="22"/>
              </w:rPr>
            </w:pPr>
            <w:r w:rsidRPr="00066F4D">
              <w:rPr>
                <w:sz w:val="22"/>
                <w:szCs w:val="22"/>
              </w:rPr>
              <w:t>0.824</w:t>
            </w:r>
          </w:p>
        </w:tc>
      </w:tr>
      <w:tr w:rsidR="0020200C" w:rsidRPr="00066F4D" w14:paraId="13146A66" w14:textId="77777777" w:rsidTr="00FE3E95">
        <w:tc>
          <w:tcPr>
            <w:tcW w:w="4820" w:type="dxa"/>
            <w:tcBorders>
              <w:top w:val="nil"/>
              <w:bottom w:val="nil"/>
            </w:tcBorders>
          </w:tcPr>
          <w:p w14:paraId="3D5F848B" w14:textId="77777777" w:rsidR="007E695A" w:rsidRPr="00066F4D" w:rsidRDefault="003A492C" w:rsidP="00990003">
            <w:pPr>
              <w:pStyle w:val="TableText105"/>
              <w:ind w:firstLine="100"/>
              <w:rPr>
                <w:sz w:val="22"/>
                <w:szCs w:val="22"/>
              </w:rPr>
            </w:pPr>
            <w:r w:rsidRPr="00066F4D">
              <w:rPr>
                <w:sz w:val="22"/>
                <w:szCs w:val="22"/>
              </w:rPr>
              <w:t>AcomA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146C9F6A" w14:textId="77777777" w:rsidR="007E695A" w:rsidRPr="00066F4D" w:rsidRDefault="003A492C" w:rsidP="00990003">
            <w:pPr>
              <w:pStyle w:val="TableText105"/>
              <w:jc w:val="center"/>
              <w:rPr>
                <w:sz w:val="22"/>
                <w:szCs w:val="22"/>
              </w:rPr>
            </w:pPr>
            <w:r w:rsidRPr="00066F4D">
              <w:rPr>
                <w:sz w:val="22"/>
                <w:szCs w:val="22"/>
              </w:rPr>
              <w:t>1962 (25.2)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262C73F6" w14:textId="77777777" w:rsidR="007E695A" w:rsidRPr="00066F4D" w:rsidRDefault="003A492C" w:rsidP="00990003">
            <w:pPr>
              <w:pStyle w:val="TableText105"/>
              <w:jc w:val="center"/>
              <w:rPr>
                <w:sz w:val="22"/>
                <w:szCs w:val="22"/>
              </w:rPr>
            </w:pPr>
            <w:r w:rsidRPr="00066F4D">
              <w:rPr>
                <w:sz w:val="22"/>
                <w:szCs w:val="22"/>
              </w:rPr>
              <w:t>1302 (26.8)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12695EAA" w14:textId="77777777" w:rsidR="007E695A" w:rsidRPr="00066F4D" w:rsidRDefault="003A492C" w:rsidP="00990003">
            <w:pPr>
              <w:pStyle w:val="TableText105"/>
              <w:jc w:val="center"/>
              <w:rPr>
                <w:sz w:val="22"/>
                <w:szCs w:val="22"/>
              </w:rPr>
            </w:pPr>
            <w:r w:rsidRPr="00066F4D">
              <w:rPr>
                <w:sz w:val="22"/>
                <w:szCs w:val="22"/>
              </w:rPr>
              <w:t>83 (24.8)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6F615F5F" w14:textId="77777777" w:rsidR="007E695A" w:rsidRPr="00066F4D" w:rsidRDefault="003A492C" w:rsidP="00990003">
            <w:pPr>
              <w:pStyle w:val="TableText105"/>
              <w:jc w:val="center"/>
              <w:rPr>
                <w:sz w:val="22"/>
                <w:szCs w:val="22"/>
              </w:rPr>
            </w:pPr>
            <w:r w:rsidRPr="00066F4D">
              <w:rPr>
                <w:sz w:val="22"/>
                <w:szCs w:val="22"/>
              </w:rPr>
              <w:t>0.123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0594A186" w14:textId="77777777" w:rsidR="007E695A" w:rsidRPr="00066F4D" w:rsidRDefault="003A492C" w:rsidP="00990003">
            <w:pPr>
              <w:pStyle w:val="TableText105"/>
              <w:jc w:val="center"/>
              <w:rPr>
                <w:sz w:val="22"/>
                <w:szCs w:val="22"/>
              </w:rPr>
            </w:pPr>
            <w:r w:rsidRPr="00066F4D">
              <w:rPr>
                <w:sz w:val="22"/>
                <w:szCs w:val="22"/>
              </w:rPr>
              <w:t>566 (20.9)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32053546" w14:textId="77777777" w:rsidR="007E695A" w:rsidRPr="00066F4D" w:rsidRDefault="003A492C" w:rsidP="00990003">
            <w:pPr>
              <w:pStyle w:val="TableText105"/>
              <w:jc w:val="center"/>
              <w:rPr>
                <w:sz w:val="22"/>
                <w:szCs w:val="22"/>
              </w:rPr>
            </w:pPr>
            <w:r w:rsidRPr="00066F4D">
              <w:rPr>
                <w:sz w:val="22"/>
                <w:szCs w:val="22"/>
              </w:rPr>
              <w:t>344 (22.3)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0CD97CA0" w14:textId="77777777" w:rsidR="007E695A" w:rsidRPr="00066F4D" w:rsidRDefault="003A492C" w:rsidP="00990003">
            <w:pPr>
              <w:pStyle w:val="TableText105"/>
              <w:jc w:val="center"/>
              <w:rPr>
                <w:sz w:val="22"/>
                <w:szCs w:val="22"/>
              </w:rPr>
            </w:pPr>
            <w:r w:rsidRPr="00066F4D">
              <w:rPr>
                <w:sz w:val="22"/>
                <w:szCs w:val="22"/>
              </w:rPr>
              <w:t>30 (23.1)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 w14:paraId="0E8EB076" w14:textId="77777777" w:rsidR="007E695A" w:rsidRPr="00066F4D" w:rsidRDefault="003A492C" w:rsidP="00990003">
            <w:pPr>
              <w:pStyle w:val="TableText105"/>
              <w:jc w:val="center"/>
              <w:rPr>
                <w:sz w:val="22"/>
                <w:szCs w:val="22"/>
              </w:rPr>
            </w:pPr>
            <w:r w:rsidRPr="00066F4D">
              <w:rPr>
                <w:sz w:val="22"/>
                <w:szCs w:val="22"/>
              </w:rPr>
              <w:t>0.522</w:t>
            </w:r>
          </w:p>
        </w:tc>
      </w:tr>
      <w:tr w:rsidR="0020200C" w:rsidRPr="00066F4D" w14:paraId="6DC533E6" w14:textId="77777777" w:rsidTr="00FE3E95">
        <w:tc>
          <w:tcPr>
            <w:tcW w:w="4820" w:type="dxa"/>
            <w:tcBorders>
              <w:top w:val="nil"/>
              <w:bottom w:val="nil"/>
            </w:tcBorders>
          </w:tcPr>
          <w:p w14:paraId="11428221" w14:textId="77777777" w:rsidR="007E695A" w:rsidRPr="00066F4D" w:rsidRDefault="003A492C" w:rsidP="00990003">
            <w:pPr>
              <w:pStyle w:val="TableText105"/>
              <w:ind w:firstLine="100"/>
              <w:rPr>
                <w:sz w:val="22"/>
                <w:szCs w:val="22"/>
              </w:rPr>
            </w:pPr>
            <w:r w:rsidRPr="00066F4D">
              <w:rPr>
                <w:sz w:val="22"/>
                <w:szCs w:val="22"/>
              </w:rPr>
              <w:t>PcomA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3F86F2DF" w14:textId="77777777" w:rsidR="007E695A" w:rsidRPr="00066F4D" w:rsidRDefault="003A492C" w:rsidP="00990003">
            <w:pPr>
              <w:pStyle w:val="TableText105"/>
              <w:jc w:val="center"/>
              <w:rPr>
                <w:sz w:val="22"/>
                <w:szCs w:val="22"/>
              </w:rPr>
            </w:pPr>
            <w:r w:rsidRPr="00066F4D">
              <w:rPr>
                <w:sz w:val="22"/>
                <w:szCs w:val="22"/>
              </w:rPr>
              <w:t>100 (1.3)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37202868" w14:textId="77777777" w:rsidR="007E695A" w:rsidRPr="00066F4D" w:rsidRDefault="003A492C" w:rsidP="00990003">
            <w:pPr>
              <w:pStyle w:val="TableText105"/>
              <w:jc w:val="center"/>
              <w:rPr>
                <w:sz w:val="22"/>
                <w:szCs w:val="22"/>
              </w:rPr>
            </w:pPr>
            <w:r w:rsidRPr="00066F4D">
              <w:rPr>
                <w:sz w:val="22"/>
                <w:szCs w:val="22"/>
              </w:rPr>
              <w:t>72 (1.5)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67BAFDFD" w14:textId="77777777" w:rsidR="007E695A" w:rsidRPr="00066F4D" w:rsidRDefault="003A492C" w:rsidP="00990003">
            <w:pPr>
              <w:pStyle w:val="TableText105"/>
              <w:jc w:val="center"/>
              <w:rPr>
                <w:sz w:val="22"/>
                <w:szCs w:val="22"/>
              </w:rPr>
            </w:pPr>
            <w:r w:rsidRPr="00066F4D">
              <w:rPr>
                <w:sz w:val="22"/>
                <w:szCs w:val="22"/>
              </w:rPr>
              <w:t>8 (2.4)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0BAEB572" w14:textId="77777777" w:rsidR="007E695A" w:rsidRPr="00066F4D" w:rsidRDefault="003A492C" w:rsidP="00990003">
            <w:pPr>
              <w:pStyle w:val="TableText105"/>
              <w:jc w:val="center"/>
              <w:rPr>
                <w:sz w:val="22"/>
                <w:szCs w:val="22"/>
              </w:rPr>
            </w:pPr>
            <w:r w:rsidRPr="00066F4D">
              <w:rPr>
                <w:sz w:val="22"/>
                <w:szCs w:val="22"/>
              </w:rPr>
              <w:t>0.186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4873846B" w14:textId="77777777" w:rsidR="007E695A" w:rsidRPr="00066F4D" w:rsidRDefault="003A492C" w:rsidP="00990003">
            <w:pPr>
              <w:pStyle w:val="TableText105"/>
              <w:jc w:val="center"/>
              <w:rPr>
                <w:sz w:val="22"/>
                <w:szCs w:val="22"/>
              </w:rPr>
            </w:pPr>
            <w:r w:rsidRPr="00066F4D">
              <w:rPr>
                <w:sz w:val="22"/>
                <w:szCs w:val="22"/>
              </w:rPr>
              <w:t>60 (2.2)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12ABEAF2" w14:textId="77777777" w:rsidR="007E695A" w:rsidRPr="00066F4D" w:rsidRDefault="003A492C" w:rsidP="00990003">
            <w:pPr>
              <w:pStyle w:val="TableText105"/>
              <w:jc w:val="center"/>
              <w:rPr>
                <w:sz w:val="22"/>
                <w:szCs w:val="22"/>
              </w:rPr>
            </w:pPr>
            <w:r w:rsidRPr="00066F4D">
              <w:rPr>
                <w:sz w:val="22"/>
                <w:szCs w:val="22"/>
              </w:rPr>
              <w:t>37 (2.4)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6860F2DE" w14:textId="77777777" w:rsidR="007E695A" w:rsidRPr="00066F4D" w:rsidRDefault="003A492C" w:rsidP="00990003">
            <w:pPr>
              <w:pStyle w:val="TableText105"/>
              <w:jc w:val="center"/>
              <w:rPr>
                <w:sz w:val="22"/>
                <w:szCs w:val="22"/>
              </w:rPr>
            </w:pPr>
            <w:r w:rsidRPr="00066F4D">
              <w:rPr>
                <w:sz w:val="22"/>
                <w:szCs w:val="22"/>
              </w:rPr>
              <w:t>5 (3.8)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 w14:paraId="6A522E40" w14:textId="77777777" w:rsidR="007E695A" w:rsidRPr="00066F4D" w:rsidRDefault="003A492C" w:rsidP="00990003">
            <w:pPr>
              <w:pStyle w:val="TableText105"/>
              <w:jc w:val="center"/>
              <w:rPr>
                <w:sz w:val="22"/>
                <w:szCs w:val="22"/>
              </w:rPr>
            </w:pPr>
            <w:r w:rsidRPr="00066F4D">
              <w:rPr>
                <w:sz w:val="22"/>
                <w:szCs w:val="22"/>
              </w:rPr>
              <w:t>0.474</w:t>
            </w:r>
          </w:p>
        </w:tc>
      </w:tr>
      <w:tr w:rsidR="0020200C" w:rsidRPr="00066F4D" w14:paraId="1F4315D9" w14:textId="77777777" w:rsidTr="00FE3E95">
        <w:tc>
          <w:tcPr>
            <w:tcW w:w="4820" w:type="dxa"/>
            <w:tcBorders>
              <w:top w:val="nil"/>
              <w:bottom w:val="nil"/>
            </w:tcBorders>
          </w:tcPr>
          <w:p w14:paraId="4164F8EA" w14:textId="77777777" w:rsidR="007E695A" w:rsidRPr="00066F4D" w:rsidRDefault="003A492C" w:rsidP="00990003">
            <w:pPr>
              <w:pStyle w:val="TableText105"/>
              <w:ind w:firstLine="100"/>
              <w:rPr>
                <w:sz w:val="22"/>
                <w:szCs w:val="22"/>
              </w:rPr>
            </w:pPr>
            <w:r w:rsidRPr="00066F4D">
              <w:rPr>
                <w:sz w:val="22"/>
                <w:szCs w:val="22"/>
              </w:rPr>
              <w:t>BA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59ADF44F" w14:textId="77777777" w:rsidR="007E695A" w:rsidRPr="00066F4D" w:rsidRDefault="003A492C" w:rsidP="00990003">
            <w:pPr>
              <w:pStyle w:val="TableText105"/>
              <w:jc w:val="center"/>
              <w:rPr>
                <w:sz w:val="22"/>
                <w:szCs w:val="22"/>
              </w:rPr>
            </w:pPr>
            <w:r w:rsidRPr="00066F4D">
              <w:rPr>
                <w:sz w:val="22"/>
                <w:szCs w:val="22"/>
              </w:rPr>
              <w:t>266 (3.4)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01826999" w14:textId="77777777" w:rsidR="007E695A" w:rsidRPr="00066F4D" w:rsidRDefault="003A492C" w:rsidP="00990003">
            <w:pPr>
              <w:pStyle w:val="TableText105"/>
              <w:jc w:val="center"/>
              <w:rPr>
                <w:sz w:val="22"/>
                <w:szCs w:val="22"/>
              </w:rPr>
            </w:pPr>
            <w:r w:rsidRPr="00066F4D">
              <w:rPr>
                <w:sz w:val="22"/>
                <w:szCs w:val="22"/>
              </w:rPr>
              <w:t>184 (3.8)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0319BF78" w14:textId="77777777" w:rsidR="007E695A" w:rsidRPr="00066F4D" w:rsidRDefault="003A492C" w:rsidP="00990003">
            <w:pPr>
              <w:pStyle w:val="TableText105"/>
              <w:jc w:val="center"/>
              <w:rPr>
                <w:sz w:val="22"/>
                <w:szCs w:val="22"/>
              </w:rPr>
            </w:pPr>
            <w:r w:rsidRPr="00066F4D">
              <w:rPr>
                <w:sz w:val="22"/>
                <w:szCs w:val="22"/>
              </w:rPr>
              <w:t>24 (7.2)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0DD30A82" w14:textId="77777777" w:rsidR="007E695A" w:rsidRPr="00066F4D" w:rsidRDefault="003A492C" w:rsidP="00990003">
            <w:pPr>
              <w:pStyle w:val="TableText105"/>
              <w:jc w:val="center"/>
              <w:rPr>
                <w:sz w:val="22"/>
                <w:szCs w:val="22"/>
              </w:rPr>
            </w:pPr>
            <w:r w:rsidRPr="00066F4D">
              <w:rPr>
                <w:sz w:val="22"/>
                <w:szCs w:val="22"/>
              </w:rPr>
              <w:t>0.001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7446C6C5" w14:textId="77777777" w:rsidR="007E695A" w:rsidRPr="00066F4D" w:rsidRDefault="003A492C" w:rsidP="00990003">
            <w:pPr>
              <w:pStyle w:val="TableText105"/>
              <w:jc w:val="center"/>
              <w:rPr>
                <w:sz w:val="22"/>
                <w:szCs w:val="22"/>
              </w:rPr>
            </w:pPr>
            <w:r w:rsidRPr="00066F4D">
              <w:rPr>
                <w:sz w:val="22"/>
                <w:szCs w:val="22"/>
              </w:rPr>
              <w:t>131 (4.8)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5A446532" w14:textId="77777777" w:rsidR="007E695A" w:rsidRPr="00066F4D" w:rsidRDefault="003A492C" w:rsidP="00990003">
            <w:pPr>
              <w:pStyle w:val="TableText105"/>
              <w:jc w:val="center"/>
              <w:rPr>
                <w:sz w:val="22"/>
                <w:szCs w:val="22"/>
              </w:rPr>
            </w:pPr>
            <w:r w:rsidRPr="00066F4D">
              <w:rPr>
                <w:sz w:val="22"/>
                <w:szCs w:val="22"/>
              </w:rPr>
              <w:t>66 (4.3)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0CEB0782" w14:textId="77777777" w:rsidR="007E695A" w:rsidRPr="00066F4D" w:rsidRDefault="003A492C" w:rsidP="00990003">
            <w:pPr>
              <w:pStyle w:val="TableText105"/>
              <w:jc w:val="center"/>
              <w:rPr>
                <w:sz w:val="22"/>
                <w:szCs w:val="22"/>
              </w:rPr>
            </w:pPr>
            <w:r w:rsidRPr="00066F4D">
              <w:rPr>
                <w:sz w:val="22"/>
                <w:szCs w:val="22"/>
              </w:rPr>
              <w:t>6 (4.6)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 w14:paraId="2F8BBF9F" w14:textId="77777777" w:rsidR="007E695A" w:rsidRPr="00066F4D" w:rsidRDefault="003A492C" w:rsidP="00990003">
            <w:pPr>
              <w:pStyle w:val="TableText105"/>
              <w:jc w:val="center"/>
              <w:rPr>
                <w:sz w:val="22"/>
                <w:szCs w:val="22"/>
              </w:rPr>
            </w:pPr>
            <w:r w:rsidRPr="00066F4D">
              <w:rPr>
                <w:sz w:val="22"/>
                <w:szCs w:val="22"/>
              </w:rPr>
              <w:t>0.701</w:t>
            </w:r>
          </w:p>
        </w:tc>
      </w:tr>
      <w:tr w:rsidR="0020200C" w:rsidRPr="00066F4D" w14:paraId="47860B82" w14:textId="77777777" w:rsidTr="00FE3E95">
        <w:tc>
          <w:tcPr>
            <w:tcW w:w="4820" w:type="dxa"/>
            <w:tcBorders>
              <w:top w:val="nil"/>
              <w:bottom w:val="nil"/>
            </w:tcBorders>
          </w:tcPr>
          <w:p w14:paraId="6BA9EC90" w14:textId="77777777" w:rsidR="007E695A" w:rsidRPr="00066F4D" w:rsidRDefault="003A492C" w:rsidP="00990003">
            <w:pPr>
              <w:pStyle w:val="TableText105"/>
              <w:ind w:firstLine="100"/>
              <w:rPr>
                <w:sz w:val="22"/>
                <w:szCs w:val="22"/>
              </w:rPr>
            </w:pPr>
            <w:r w:rsidRPr="00066F4D">
              <w:rPr>
                <w:sz w:val="22"/>
                <w:szCs w:val="22"/>
              </w:rPr>
              <w:t>VA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70E53C22" w14:textId="77777777" w:rsidR="007E695A" w:rsidRPr="00066F4D" w:rsidRDefault="003A492C" w:rsidP="00990003">
            <w:pPr>
              <w:pStyle w:val="TableText105"/>
              <w:jc w:val="center"/>
              <w:rPr>
                <w:sz w:val="22"/>
                <w:szCs w:val="22"/>
              </w:rPr>
            </w:pPr>
            <w:r w:rsidRPr="00066F4D">
              <w:rPr>
                <w:sz w:val="22"/>
                <w:szCs w:val="22"/>
              </w:rPr>
              <w:t>598 (7.7)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2540CCE1" w14:textId="77777777" w:rsidR="007E695A" w:rsidRPr="00066F4D" w:rsidRDefault="003A492C" w:rsidP="00990003">
            <w:pPr>
              <w:pStyle w:val="TableText105"/>
              <w:jc w:val="center"/>
              <w:rPr>
                <w:sz w:val="22"/>
                <w:szCs w:val="22"/>
              </w:rPr>
            </w:pPr>
            <w:r w:rsidRPr="00066F4D">
              <w:rPr>
                <w:sz w:val="22"/>
                <w:szCs w:val="22"/>
              </w:rPr>
              <w:t>360 (7.4)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42009633" w14:textId="77777777" w:rsidR="007E695A" w:rsidRPr="00066F4D" w:rsidRDefault="003A492C" w:rsidP="00990003">
            <w:pPr>
              <w:pStyle w:val="TableText105"/>
              <w:jc w:val="center"/>
              <w:rPr>
                <w:sz w:val="22"/>
                <w:szCs w:val="22"/>
              </w:rPr>
            </w:pPr>
            <w:r w:rsidRPr="00066F4D">
              <w:rPr>
                <w:sz w:val="22"/>
                <w:szCs w:val="22"/>
              </w:rPr>
              <w:t>35 (10.4)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2B8F00CA" w14:textId="77777777" w:rsidR="007E695A" w:rsidRPr="00066F4D" w:rsidRDefault="003A492C" w:rsidP="00990003">
            <w:pPr>
              <w:pStyle w:val="TableText105"/>
              <w:jc w:val="center"/>
              <w:rPr>
                <w:sz w:val="22"/>
                <w:szCs w:val="22"/>
              </w:rPr>
            </w:pPr>
            <w:r w:rsidRPr="00066F4D">
              <w:rPr>
                <w:sz w:val="22"/>
                <w:szCs w:val="22"/>
              </w:rPr>
              <w:t>0.129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281E0C31" w14:textId="77777777" w:rsidR="007E695A" w:rsidRPr="00066F4D" w:rsidRDefault="003A492C" w:rsidP="00990003">
            <w:pPr>
              <w:pStyle w:val="TableText105"/>
              <w:jc w:val="center"/>
              <w:rPr>
                <w:sz w:val="22"/>
                <w:szCs w:val="22"/>
              </w:rPr>
            </w:pPr>
            <w:r w:rsidRPr="00066F4D">
              <w:rPr>
                <w:sz w:val="22"/>
                <w:szCs w:val="22"/>
              </w:rPr>
              <w:t>115 (4.3)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23C6803B" w14:textId="77777777" w:rsidR="007E695A" w:rsidRPr="00066F4D" w:rsidRDefault="003A492C" w:rsidP="00990003">
            <w:pPr>
              <w:pStyle w:val="TableText105"/>
              <w:jc w:val="center"/>
              <w:rPr>
                <w:sz w:val="22"/>
                <w:szCs w:val="22"/>
              </w:rPr>
            </w:pPr>
            <w:r w:rsidRPr="00066F4D">
              <w:rPr>
                <w:sz w:val="22"/>
                <w:szCs w:val="22"/>
              </w:rPr>
              <w:t>58 (3.8)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11321567" w14:textId="77777777" w:rsidR="007E695A" w:rsidRPr="00066F4D" w:rsidRDefault="003A492C" w:rsidP="00990003">
            <w:pPr>
              <w:pStyle w:val="TableText105"/>
              <w:jc w:val="center"/>
              <w:rPr>
                <w:sz w:val="22"/>
                <w:szCs w:val="22"/>
              </w:rPr>
            </w:pPr>
            <w:r w:rsidRPr="00066F4D">
              <w:rPr>
                <w:sz w:val="22"/>
                <w:szCs w:val="22"/>
              </w:rPr>
              <w:t>8 (6.2)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 w14:paraId="496BCC36" w14:textId="77777777" w:rsidR="007E695A" w:rsidRPr="00066F4D" w:rsidRDefault="003A492C" w:rsidP="00990003">
            <w:pPr>
              <w:pStyle w:val="TableText105"/>
              <w:jc w:val="center"/>
              <w:rPr>
                <w:sz w:val="22"/>
                <w:szCs w:val="22"/>
              </w:rPr>
            </w:pPr>
            <w:r w:rsidRPr="00066F4D">
              <w:rPr>
                <w:sz w:val="22"/>
                <w:szCs w:val="22"/>
              </w:rPr>
              <w:t>0.372</w:t>
            </w:r>
          </w:p>
        </w:tc>
      </w:tr>
      <w:tr w:rsidR="0020200C" w:rsidRPr="00066F4D" w14:paraId="61BB4154" w14:textId="77777777" w:rsidTr="00FE3E95">
        <w:tc>
          <w:tcPr>
            <w:tcW w:w="4820" w:type="dxa"/>
            <w:tcBorders>
              <w:top w:val="nil"/>
              <w:bottom w:val="nil"/>
            </w:tcBorders>
          </w:tcPr>
          <w:p w14:paraId="7C745689" w14:textId="77777777" w:rsidR="007E695A" w:rsidRPr="00066F4D" w:rsidRDefault="003A492C" w:rsidP="00990003">
            <w:pPr>
              <w:pStyle w:val="TableText105"/>
              <w:ind w:firstLine="100"/>
              <w:rPr>
                <w:sz w:val="22"/>
                <w:szCs w:val="22"/>
              </w:rPr>
            </w:pPr>
            <w:r w:rsidRPr="00066F4D">
              <w:rPr>
                <w:sz w:val="22"/>
                <w:szCs w:val="22"/>
              </w:rPr>
              <w:t>Other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1628BD95" w14:textId="77777777" w:rsidR="007E695A" w:rsidRPr="00066F4D" w:rsidRDefault="003A492C" w:rsidP="00990003">
            <w:pPr>
              <w:pStyle w:val="TableText105"/>
              <w:jc w:val="center"/>
              <w:rPr>
                <w:sz w:val="22"/>
                <w:szCs w:val="22"/>
              </w:rPr>
            </w:pPr>
            <w:r w:rsidRPr="00066F4D">
              <w:rPr>
                <w:sz w:val="22"/>
                <w:szCs w:val="22"/>
              </w:rPr>
              <w:t>1164 (15.0)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33FDC1B0" w14:textId="77777777" w:rsidR="007E695A" w:rsidRPr="00066F4D" w:rsidRDefault="003A492C" w:rsidP="00990003">
            <w:pPr>
              <w:pStyle w:val="TableText105"/>
              <w:jc w:val="center"/>
              <w:rPr>
                <w:sz w:val="22"/>
                <w:szCs w:val="22"/>
              </w:rPr>
            </w:pPr>
            <w:r w:rsidRPr="00066F4D">
              <w:rPr>
                <w:sz w:val="22"/>
                <w:szCs w:val="22"/>
              </w:rPr>
              <w:t>647 (13.3)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28FC5E7F" w14:textId="77777777" w:rsidR="007E695A" w:rsidRPr="00066F4D" w:rsidRDefault="003A492C" w:rsidP="00990003">
            <w:pPr>
              <w:pStyle w:val="TableText105"/>
              <w:jc w:val="center"/>
              <w:rPr>
                <w:sz w:val="22"/>
                <w:szCs w:val="22"/>
              </w:rPr>
            </w:pPr>
            <w:r w:rsidRPr="00066F4D">
              <w:rPr>
                <w:sz w:val="22"/>
                <w:szCs w:val="22"/>
              </w:rPr>
              <w:t>51 (15.2)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74C1F4A4" w14:textId="77777777" w:rsidR="007E695A" w:rsidRPr="00066F4D" w:rsidRDefault="003A492C" w:rsidP="00990003">
            <w:pPr>
              <w:pStyle w:val="TableText105"/>
              <w:jc w:val="center"/>
              <w:rPr>
                <w:sz w:val="22"/>
                <w:szCs w:val="22"/>
              </w:rPr>
            </w:pPr>
            <w:r w:rsidRPr="00066F4D">
              <w:rPr>
                <w:sz w:val="22"/>
                <w:szCs w:val="22"/>
              </w:rPr>
              <w:t>0.035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4FD334DC" w14:textId="77777777" w:rsidR="007E695A" w:rsidRPr="00066F4D" w:rsidRDefault="003A492C" w:rsidP="00990003">
            <w:pPr>
              <w:pStyle w:val="TableText105"/>
              <w:jc w:val="center"/>
              <w:rPr>
                <w:sz w:val="22"/>
                <w:szCs w:val="22"/>
              </w:rPr>
            </w:pPr>
            <w:r w:rsidRPr="00066F4D">
              <w:rPr>
                <w:sz w:val="22"/>
                <w:szCs w:val="22"/>
              </w:rPr>
              <w:t>414 (15.3)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749FAA5E" w14:textId="77777777" w:rsidR="007E695A" w:rsidRPr="00066F4D" w:rsidRDefault="003A492C" w:rsidP="00990003">
            <w:pPr>
              <w:pStyle w:val="TableText105"/>
              <w:jc w:val="center"/>
              <w:rPr>
                <w:sz w:val="22"/>
                <w:szCs w:val="22"/>
              </w:rPr>
            </w:pPr>
            <w:r w:rsidRPr="00066F4D">
              <w:rPr>
                <w:sz w:val="22"/>
                <w:szCs w:val="22"/>
              </w:rPr>
              <w:t>207 (13.4)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2C57DF2C" w14:textId="77777777" w:rsidR="007E695A" w:rsidRPr="00066F4D" w:rsidRDefault="003A492C" w:rsidP="00990003">
            <w:pPr>
              <w:pStyle w:val="TableText105"/>
              <w:jc w:val="center"/>
              <w:rPr>
                <w:sz w:val="22"/>
                <w:szCs w:val="22"/>
              </w:rPr>
            </w:pPr>
            <w:r w:rsidRPr="00066F4D">
              <w:rPr>
                <w:sz w:val="22"/>
                <w:szCs w:val="22"/>
              </w:rPr>
              <w:t>14 (10.8)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 w14:paraId="42195AC0" w14:textId="77777777" w:rsidR="007E695A" w:rsidRPr="00066F4D" w:rsidRDefault="003A492C" w:rsidP="00990003">
            <w:pPr>
              <w:pStyle w:val="TableText105"/>
              <w:jc w:val="center"/>
              <w:rPr>
                <w:sz w:val="22"/>
                <w:szCs w:val="22"/>
              </w:rPr>
            </w:pPr>
            <w:r w:rsidRPr="00066F4D">
              <w:rPr>
                <w:sz w:val="22"/>
                <w:szCs w:val="22"/>
              </w:rPr>
              <w:t>0.114</w:t>
            </w:r>
          </w:p>
        </w:tc>
      </w:tr>
      <w:tr w:rsidR="0020200C" w:rsidRPr="00066F4D" w14:paraId="690BA483" w14:textId="77777777" w:rsidTr="00FE3E95">
        <w:tc>
          <w:tcPr>
            <w:tcW w:w="4820" w:type="dxa"/>
            <w:tcBorders>
              <w:top w:val="nil"/>
              <w:bottom w:val="nil"/>
            </w:tcBorders>
          </w:tcPr>
          <w:p w14:paraId="67C61B97" w14:textId="77777777" w:rsidR="007E695A" w:rsidRPr="00066F4D" w:rsidRDefault="003A492C" w:rsidP="00990003">
            <w:pPr>
              <w:pStyle w:val="TableText105"/>
              <w:rPr>
                <w:sz w:val="22"/>
                <w:szCs w:val="22"/>
              </w:rPr>
            </w:pPr>
            <w:r w:rsidRPr="00066F4D">
              <w:rPr>
                <w:sz w:val="22"/>
                <w:szCs w:val="22"/>
              </w:rPr>
              <w:t>Treatment Modality, n (%)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361D5529" w14:textId="77777777" w:rsidR="007E695A" w:rsidRPr="00066F4D" w:rsidRDefault="007E695A" w:rsidP="00990003">
            <w:pPr>
              <w:pStyle w:val="TableText105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1E58CF8D" w14:textId="77777777" w:rsidR="007E695A" w:rsidRPr="00066F4D" w:rsidRDefault="007E695A" w:rsidP="00990003">
            <w:pPr>
              <w:pStyle w:val="TableText105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501F1CE7" w14:textId="77777777" w:rsidR="007E695A" w:rsidRPr="00066F4D" w:rsidRDefault="007E695A" w:rsidP="00990003">
            <w:pPr>
              <w:pStyle w:val="TableText105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54A4AB19" w14:textId="77777777" w:rsidR="007E695A" w:rsidRPr="00066F4D" w:rsidRDefault="003A492C" w:rsidP="00990003">
            <w:pPr>
              <w:pStyle w:val="TableText105"/>
              <w:jc w:val="center"/>
              <w:rPr>
                <w:sz w:val="22"/>
                <w:szCs w:val="22"/>
              </w:rPr>
            </w:pPr>
            <w:r w:rsidRPr="00066F4D">
              <w:rPr>
                <w:sz w:val="22"/>
                <w:szCs w:val="22"/>
              </w:rPr>
              <w:t>&lt;0.001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4C44CE79" w14:textId="77777777" w:rsidR="007E695A" w:rsidRPr="00066F4D" w:rsidRDefault="007E695A" w:rsidP="00990003">
            <w:pPr>
              <w:pStyle w:val="TableText105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06B1E37C" w14:textId="77777777" w:rsidR="007E695A" w:rsidRPr="00066F4D" w:rsidRDefault="007E695A" w:rsidP="00990003">
            <w:pPr>
              <w:pStyle w:val="TableText105"/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7170B242" w14:textId="77777777" w:rsidR="007E695A" w:rsidRPr="00066F4D" w:rsidRDefault="007E695A" w:rsidP="00990003">
            <w:pPr>
              <w:pStyle w:val="TableText105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nil"/>
              <w:bottom w:val="nil"/>
            </w:tcBorders>
          </w:tcPr>
          <w:p w14:paraId="0B73803F" w14:textId="77777777" w:rsidR="007E695A" w:rsidRPr="00066F4D" w:rsidRDefault="003A492C" w:rsidP="00990003">
            <w:pPr>
              <w:pStyle w:val="TableText105"/>
              <w:jc w:val="center"/>
              <w:rPr>
                <w:sz w:val="22"/>
                <w:szCs w:val="22"/>
              </w:rPr>
            </w:pPr>
            <w:r w:rsidRPr="00066F4D">
              <w:rPr>
                <w:sz w:val="22"/>
                <w:szCs w:val="22"/>
              </w:rPr>
              <w:t>0.288</w:t>
            </w:r>
          </w:p>
        </w:tc>
      </w:tr>
      <w:tr w:rsidR="0020200C" w:rsidRPr="00066F4D" w14:paraId="2B1C5AEB" w14:textId="77777777" w:rsidTr="00FE3E95">
        <w:tc>
          <w:tcPr>
            <w:tcW w:w="4820" w:type="dxa"/>
            <w:tcBorders>
              <w:top w:val="nil"/>
              <w:bottom w:val="nil"/>
            </w:tcBorders>
          </w:tcPr>
          <w:p w14:paraId="7EB31532" w14:textId="77777777" w:rsidR="007E695A" w:rsidRPr="00066F4D" w:rsidRDefault="003A492C" w:rsidP="00990003">
            <w:pPr>
              <w:pStyle w:val="TableText105"/>
              <w:ind w:firstLine="100"/>
              <w:rPr>
                <w:sz w:val="22"/>
                <w:szCs w:val="22"/>
              </w:rPr>
            </w:pPr>
            <w:r w:rsidRPr="00066F4D">
              <w:rPr>
                <w:sz w:val="22"/>
                <w:szCs w:val="22"/>
              </w:rPr>
              <w:t>Clipping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374116AD" w14:textId="77777777" w:rsidR="007E695A" w:rsidRPr="00066F4D" w:rsidRDefault="003A492C" w:rsidP="00990003">
            <w:pPr>
              <w:pStyle w:val="TableText105"/>
              <w:jc w:val="center"/>
              <w:rPr>
                <w:sz w:val="22"/>
                <w:szCs w:val="22"/>
              </w:rPr>
            </w:pPr>
            <w:r w:rsidRPr="00066F4D">
              <w:rPr>
                <w:sz w:val="22"/>
                <w:szCs w:val="22"/>
              </w:rPr>
              <w:t>4803 (61.7)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570FB9E5" w14:textId="77777777" w:rsidR="007E695A" w:rsidRPr="00066F4D" w:rsidRDefault="003A492C" w:rsidP="00990003">
            <w:pPr>
              <w:pStyle w:val="TableText105"/>
              <w:jc w:val="center"/>
              <w:rPr>
                <w:sz w:val="22"/>
                <w:szCs w:val="22"/>
              </w:rPr>
            </w:pPr>
            <w:r w:rsidRPr="00066F4D">
              <w:rPr>
                <w:sz w:val="22"/>
                <w:szCs w:val="22"/>
              </w:rPr>
              <w:t>2838 (58.5)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115B783C" w14:textId="77777777" w:rsidR="007E695A" w:rsidRPr="00066F4D" w:rsidRDefault="003A492C" w:rsidP="00990003">
            <w:pPr>
              <w:pStyle w:val="TableText105"/>
              <w:jc w:val="center"/>
              <w:rPr>
                <w:sz w:val="22"/>
                <w:szCs w:val="22"/>
              </w:rPr>
            </w:pPr>
            <w:r w:rsidRPr="00066F4D">
              <w:rPr>
                <w:sz w:val="22"/>
                <w:szCs w:val="22"/>
              </w:rPr>
              <w:t>149 (44.5)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7D205ACD" w14:textId="77777777" w:rsidR="007E695A" w:rsidRPr="00066F4D" w:rsidRDefault="007E695A" w:rsidP="00990003">
            <w:pPr>
              <w:pStyle w:val="TableText105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5D4875D6" w14:textId="77777777" w:rsidR="007E695A" w:rsidRPr="00066F4D" w:rsidRDefault="003A492C" w:rsidP="00990003">
            <w:pPr>
              <w:pStyle w:val="TableText105"/>
              <w:jc w:val="center"/>
              <w:rPr>
                <w:sz w:val="22"/>
                <w:szCs w:val="22"/>
              </w:rPr>
            </w:pPr>
            <w:r w:rsidRPr="00066F4D">
              <w:rPr>
                <w:sz w:val="22"/>
                <w:szCs w:val="22"/>
              </w:rPr>
              <w:t>1544 (57.1)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3FDD8D40" w14:textId="77777777" w:rsidR="007E695A" w:rsidRPr="00066F4D" w:rsidRDefault="003A492C" w:rsidP="00990003">
            <w:pPr>
              <w:pStyle w:val="TableText105"/>
              <w:jc w:val="center"/>
              <w:rPr>
                <w:sz w:val="22"/>
                <w:szCs w:val="22"/>
              </w:rPr>
            </w:pPr>
            <w:r w:rsidRPr="00066F4D">
              <w:rPr>
                <w:sz w:val="22"/>
                <w:szCs w:val="22"/>
              </w:rPr>
              <w:t>841 (54.5)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3180A96A" w14:textId="77777777" w:rsidR="007E695A" w:rsidRPr="00066F4D" w:rsidRDefault="003A492C" w:rsidP="00990003">
            <w:pPr>
              <w:pStyle w:val="TableText105"/>
              <w:jc w:val="center"/>
              <w:rPr>
                <w:sz w:val="22"/>
                <w:szCs w:val="22"/>
              </w:rPr>
            </w:pPr>
            <w:r w:rsidRPr="00066F4D">
              <w:rPr>
                <w:sz w:val="22"/>
                <w:szCs w:val="22"/>
              </w:rPr>
              <w:t>65 (50.0)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 w14:paraId="2FF02731" w14:textId="77777777" w:rsidR="007E695A" w:rsidRPr="00066F4D" w:rsidRDefault="007E695A" w:rsidP="00990003">
            <w:pPr>
              <w:pStyle w:val="TableText105"/>
              <w:jc w:val="center"/>
              <w:rPr>
                <w:sz w:val="22"/>
                <w:szCs w:val="22"/>
              </w:rPr>
            </w:pPr>
          </w:p>
        </w:tc>
      </w:tr>
      <w:tr w:rsidR="0020200C" w:rsidRPr="00066F4D" w14:paraId="451750CF" w14:textId="77777777" w:rsidTr="00FE3E95">
        <w:tc>
          <w:tcPr>
            <w:tcW w:w="4820" w:type="dxa"/>
            <w:tcBorders>
              <w:top w:val="nil"/>
              <w:bottom w:val="nil"/>
            </w:tcBorders>
          </w:tcPr>
          <w:p w14:paraId="79D8B439" w14:textId="77777777" w:rsidR="007E695A" w:rsidRPr="00066F4D" w:rsidRDefault="003A492C" w:rsidP="00990003">
            <w:pPr>
              <w:pStyle w:val="TableText105"/>
              <w:ind w:firstLine="100"/>
              <w:rPr>
                <w:sz w:val="22"/>
                <w:szCs w:val="22"/>
              </w:rPr>
            </w:pPr>
            <w:r w:rsidRPr="00066F4D">
              <w:rPr>
                <w:sz w:val="22"/>
                <w:szCs w:val="22"/>
              </w:rPr>
              <w:t>Coiling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0986DA28" w14:textId="77777777" w:rsidR="007E695A" w:rsidRPr="00066F4D" w:rsidRDefault="003A492C" w:rsidP="00990003">
            <w:pPr>
              <w:pStyle w:val="TableText105"/>
              <w:jc w:val="center"/>
              <w:rPr>
                <w:sz w:val="22"/>
                <w:szCs w:val="22"/>
              </w:rPr>
            </w:pPr>
            <w:r w:rsidRPr="00066F4D">
              <w:rPr>
                <w:sz w:val="22"/>
                <w:szCs w:val="22"/>
              </w:rPr>
              <w:t>2858 (36.7)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156BF64B" w14:textId="77777777" w:rsidR="007E695A" w:rsidRPr="00066F4D" w:rsidRDefault="003A492C" w:rsidP="00990003">
            <w:pPr>
              <w:pStyle w:val="TableText105"/>
              <w:jc w:val="center"/>
              <w:rPr>
                <w:sz w:val="22"/>
                <w:szCs w:val="22"/>
              </w:rPr>
            </w:pPr>
            <w:r w:rsidRPr="00066F4D">
              <w:rPr>
                <w:sz w:val="22"/>
                <w:szCs w:val="22"/>
              </w:rPr>
              <w:t>1925 (39.7)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69D452D7" w14:textId="77777777" w:rsidR="007E695A" w:rsidRPr="00066F4D" w:rsidRDefault="003A492C" w:rsidP="00990003">
            <w:pPr>
              <w:pStyle w:val="TableText105"/>
              <w:jc w:val="center"/>
              <w:rPr>
                <w:sz w:val="22"/>
                <w:szCs w:val="22"/>
              </w:rPr>
            </w:pPr>
            <w:r w:rsidRPr="00066F4D">
              <w:rPr>
                <w:sz w:val="22"/>
                <w:szCs w:val="22"/>
              </w:rPr>
              <w:t>183 (54.6)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117AF9C5" w14:textId="77777777" w:rsidR="007E695A" w:rsidRPr="00066F4D" w:rsidRDefault="007E695A" w:rsidP="00990003">
            <w:pPr>
              <w:pStyle w:val="TableText105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35CCB11D" w14:textId="77777777" w:rsidR="007E695A" w:rsidRPr="00066F4D" w:rsidRDefault="003A492C" w:rsidP="00990003">
            <w:pPr>
              <w:pStyle w:val="TableText105"/>
              <w:jc w:val="center"/>
              <w:rPr>
                <w:sz w:val="22"/>
                <w:szCs w:val="22"/>
              </w:rPr>
            </w:pPr>
            <w:r w:rsidRPr="00066F4D">
              <w:rPr>
                <w:sz w:val="22"/>
                <w:szCs w:val="22"/>
              </w:rPr>
              <w:t>1139 (42.1)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08B3885F" w14:textId="77777777" w:rsidR="007E695A" w:rsidRPr="00066F4D" w:rsidRDefault="003A492C" w:rsidP="00990003">
            <w:pPr>
              <w:pStyle w:val="TableText105"/>
              <w:jc w:val="center"/>
              <w:rPr>
                <w:sz w:val="22"/>
                <w:szCs w:val="22"/>
              </w:rPr>
            </w:pPr>
            <w:r w:rsidRPr="00066F4D">
              <w:rPr>
                <w:sz w:val="22"/>
                <w:szCs w:val="22"/>
              </w:rPr>
              <w:t>686 (44.5)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6A834807" w14:textId="77777777" w:rsidR="007E695A" w:rsidRPr="00066F4D" w:rsidRDefault="003A492C" w:rsidP="00990003">
            <w:pPr>
              <w:pStyle w:val="TableText105"/>
              <w:jc w:val="center"/>
              <w:rPr>
                <w:sz w:val="22"/>
                <w:szCs w:val="22"/>
              </w:rPr>
            </w:pPr>
            <w:r w:rsidRPr="00066F4D">
              <w:rPr>
                <w:sz w:val="22"/>
                <w:szCs w:val="22"/>
              </w:rPr>
              <w:t>64 (49.2)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 w14:paraId="496F1221" w14:textId="77777777" w:rsidR="007E695A" w:rsidRPr="00066F4D" w:rsidRDefault="007E695A" w:rsidP="00990003">
            <w:pPr>
              <w:pStyle w:val="TableText105"/>
              <w:jc w:val="center"/>
              <w:rPr>
                <w:sz w:val="22"/>
                <w:szCs w:val="22"/>
              </w:rPr>
            </w:pPr>
          </w:p>
        </w:tc>
      </w:tr>
      <w:tr w:rsidR="0020200C" w:rsidRPr="00066F4D" w14:paraId="191D6F62" w14:textId="77777777" w:rsidTr="00FE3E95">
        <w:tc>
          <w:tcPr>
            <w:tcW w:w="4820" w:type="dxa"/>
            <w:tcBorders>
              <w:top w:val="nil"/>
              <w:bottom w:val="nil"/>
            </w:tcBorders>
          </w:tcPr>
          <w:p w14:paraId="2A83E05B" w14:textId="77777777" w:rsidR="007E695A" w:rsidRPr="00066F4D" w:rsidRDefault="003A492C" w:rsidP="00990003">
            <w:pPr>
              <w:pStyle w:val="TableText105"/>
              <w:ind w:firstLine="100"/>
              <w:rPr>
                <w:sz w:val="22"/>
                <w:szCs w:val="22"/>
              </w:rPr>
            </w:pPr>
            <w:r w:rsidRPr="00066F4D">
              <w:rPr>
                <w:sz w:val="22"/>
                <w:szCs w:val="22"/>
              </w:rPr>
              <w:t>Clipping and coiling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2042BDA8" w14:textId="77777777" w:rsidR="007E695A" w:rsidRPr="00066F4D" w:rsidRDefault="003A492C" w:rsidP="00990003">
            <w:pPr>
              <w:pStyle w:val="TableText105"/>
              <w:jc w:val="center"/>
              <w:rPr>
                <w:sz w:val="22"/>
                <w:szCs w:val="22"/>
              </w:rPr>
            </w:pPr>
            <w:r w:rsidRPr="00066F4D">
              <w:rPr>
                <w:sz w:val="22"/>
                <w:szCs w:val="22"/>
              </w:rPr>
              <w:t>118 (1.5)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3B728B28" w14:textId="77777777" w:rsidR="007E695A" w:rsidRPr="00066F4D" w:rsidRDefault="003A492C" w:rsidP="00990003">
            <w:pPr>
              <w:pStyle w:val="TableText105"/>
              <w:jc w:val="center"/>
              <w:rPr>
                <w:sz w:val="22"/>
                <w:szCs w:val="22"/>
              </w:rPr>
            </w:pPr>
            <w:r w:rsidRPr="00066F4D">
              <w:rPr>
                <w:sz w:val="22"/>
                <w:szCs w:val="22"/>
              </w:rPr>
              <w:t>91 (1.9)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34514F0E" w14:textId="77777777" w:rsidR="007E695A" w:rsidRPr="00066F4D" w:rsidRDefault="003A492C" w:rsidP="00990003">
            <w:pPr>
              <w:pStyle w:val="TableText105"/>
              <w:jc w:val="center"/>
              <w:rPr>
                <w:sz w:val="22"/>
                <w:szCs w:val="22"/>
              </w:rPr>
            </w:pPr>
            <w:r w:rsidRPr="00066F4D">
              <w:rPr>
                <w:sz w:val="22"/>
                <w:szCs w:val="22"/>
              </w:rPr>
              <w:t>3 (0.9)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2E52978A" w14:textId="77777777" w:rsidR="007E695A" w:rsidRPr="00066F4D" w:rsidRDefault="007E695A" w:rsidP="00990003">
            <w:pPr>
              <w:pStyle w:val="TableText105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318C5F9A" w14:textId="77777777" w:rsidR="007E695A" w:rsidRPr="00066F4D" w:rsidRDefault="003A492C" w:rsidP="00990003">
            <w:pPr>
              <w:pStyle w:val="TableText105"/>
              <w:jc w:val="center"/>
              <w:rPr>
                <w:sz w:val="22"/>
                <w:szCs w:val="22"/>
              </w:rPr>
            </w:pPr>
            <w:r w:rsidRPr="00066F4D">
              <w:rPr>
                <w:sz w:val="22"/>
                <w:szCs w:val="22"/>
              </w:rPr>
              <w:t>22 (0.8)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713C61F2" w14:textId="77777777" w:rsidR="007E695A" w:rsidRPr="00066F4D" w:rsidRDefault="003A492C" w:rsidP="00990003">
            <w:pPr>
              <w:pStyle w:val="TableText105"/>
              <w:jc w:val="center"/>
              <w:rPr>
                <w:sz w:val="22"/>
                <w:szCs w:val="22"/>
              </w:rPr>
            </w:pPr>
            <w:r w:rsidRPr="00066F4D">
              <w:rPr>
                <w:sz w:val="22"/>
                <w:szCs w:val="22"/>
              </w:rPr>
              <w:t>16 (1.0)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34867A4D" w14:textId="77777777" w:rsidR="007E695A" w:rsidRPr="00066F4D" w:rsidRDefault="003A492C" w:rsidP="00990003">
            <w:pPr>
              <w:pStyle w:val="TableText105"/>
              <w:jc w:val="center"/>
              <w:rPr>
                <w:sz w:val="22"/>
                <w:szCs w:val="22"/>
              </w:rPr>
            </w:pPr>
            <w:r w:rsidRPr="00066F4D">
              <w:rPr>
                <w:sz w:val="22"/>
                <w:szCs w:val="22"/>
              </w:rPr>
              <w:t>1 (0.8)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 w14:paraId="260E9957" w14:textId="77777777" w:rsidR="007E695A" w:rsidRPr="00066F4D" w:rsidRDefault="007E695A" w:rsidP="00990003">
            <w:pPr>
              <w:pStyle w:val="TableText105"/>
              <w:jc w:val="center"/>
              <w:rPr>
                <w:sz w:val="22"/>
                <w:szCs w:val="22"/>
              </w:rPr>
            </w:pPr>
          </w:p>
        </w:tc>
      </w:tr>
      <w:tr w:rsidR="0020200C" w:rsidRPr="00066F4D" w14:paraId="1D78ECDB" w14:textId="77777777" w:rsidTr="00FE3E95">
        <w:tc>
          <w:tcPr>
            <w:tcW w:w="4820" w:type="dxa"/>
            <w:tcBorders>
              <w:top w:val="nil"/>
              <w:bottom w:val="nil"/>
            </w:tcBorders>
          </w:tcPr>
          <w:p w14:paraId="1946AEBD" w14:textId="77777777" w:rsidR="007E695A" w:rsidRPr="00066F4D" w:rsidRDefault="003A492C" w:rsidP="00990003">
            <w:pPr>
              <w:pStyle w:val="TableText105"/>
              <w:rPr>
                <w:sz w:val="22"/>
                <w:szCs w:val="22"/>
              </w:rPr>
            </w:pPr>
            <w:r w:rsidRPr="00066F4D">
              <w:rPr>
                <w:sz w:val="22"/>
                <w:szCs w:val="22"/>
              </w:rPr>
              <w:t>Ambulance use, n (%)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47AA3B9C" w14:textId="77777777" w:rsidR="007E695A" w:rsidRPr="00066F4D" w:rsidRDefault="003A492C" w:rsidP="00990003">
            <w:pPr>
              <w:pStyle w:val="TableText105"/>
              <w:jc w:val="center"/>
              <w:rPr>
                <w:sz w:val="22"/>
                <w:szCs w:val="22"/>
              </w:rPr>
            </w:pPr>
            <w:r w:rsidRPr="00066F4D">
              <w:rPr>
                <w:sz w:val="22"/>
                <w:szCs w:val="22"/>
              </w:rPr>
              <w:t>6689 (86.0)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68BDBD4A" w14:textId="77777777" w:rsidR="007E695A" w:rsidRPr="00066F4D" w:rsidRDefault="003A492C" w:rsidP="00990003">
            <w:pPr>
              <w:pStyle w:val="TableText105"/>
              <w:jc w:val="center"/>
              <w:rPr>
                <w:sz w:val="22"/>
                <w:szCs w:val="22"/>
              </w:rPr>
            </w:pPr>
            <w:r w:rsidRPr="00066F4D">
              <w:rPr>
                <w:sz w:val="22"/>
                <w:szCs w:val="22"/>
              </w:rPr>
              <w:t>4229 (87.1)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5213B61E" w14:textId="77777777" w:rsidR="007E695A" w:rsidRPr="00066F4D" w:rsidRDefault="003A492C" w:rsidP="00990003">
            <w:pPr>
              <w:pStyle w:val="TableText105"/>
              <w:jc w:val="center"/>
              <w:rPr>
                <w:sz w:val="22"/>
                <w:szCs w:val="22"/>
              </w:rPr>
            </w:pPr>
            <w:r w:rsidRPr="00066F4D">
              <w:rPr>
                <w:sz w:val="22"/>
                <w:szCs w:val="22"/>
              </w:rPr>
              <w:t>272 (81.2)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593E8EDD" w14:textId="77777777" w:rsidR="007E695A" w:rsidRPr="00066F4D" w:rsidRDefault="003A492C" w:rsidP="00990003">
            <w:pPr>
              <w:pStyle w:val="TableText105"/>
              <w:jc w:val="center"/>
              <w:rPr>
                <w:sz w:val="22"/>
                <w:szCs w:val="22"/>
              </w:rPr>
            </w:pPr>
            <w:r w:rsidRPr="00066F4D">
              <w:rPr>
                <w:sz w:val="22"/>
                <w:szCs w:val="22"/>
              </w:rPr>
              <w:t>0.005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4FFB98B0" w14:textId="77777777" w:rsidR="007E695A" w:rsidRPr="00066F4D" w:rsidRDefault="003A492C" w:rsidP="00990003">
            <w:pPr>
              <w:pStyle w:val="TableText105"/>
              <w:jc w:val="center"/>
              <w:rPr>
                <w:sz w:val="22"/>
                <w:szCs w:val="22"/>
              </w:rPr>
            </w:pPr>
            <w:r w:rsidRPr="00066F4D">
              <w:rPr>
                <w:sz w:val="22"/>
                <w:szCs w:val="22"/>
              </w:rPr>
              <w:t>2380 (88.0)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021D8111" w14:textId="77777777" w:rsidR="007E695A" w:rsidRPr="00066F4D" w:rsidRDefault="003A492C" w:rsidP="00990003">
            <w:pPr>
              <w:pStyle w:val="TableText105"/>
              <w:jc w:val="center"/>
              <w:rPr>
                <w:sz w:val="22"/>
                <w:szCs w:val="22"/>
              </w:rPr>
            </w:pPr>
            <w:r w:rsidRPr="00066F4D">
              <w:rPr>
                <w:sz w:val="22"/>
                <w:szCs w:val="22"/>
              </w:rPr>
              <w:t>1364 (88.4)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40ED1695" w14:textId="77777777" w:rsidR="007E695A" w:rsidRPr="00066F4D" w:rsidRDefault="003A492C" w:rsidP="00990003">
            <w:pPr>
              <w:pStyle w:val="TableText105"/>
              <w:jc w:val="center"/>
              <w:rPr>
                <w:sz w:val="22"/>
                <w:szCs w:val="22"/>
              </w:rPr>
            </w:pPr>
            <w:r w:rsidRPr="00066F4D">
              <w:rPr>
                <w:sz w:val="22"/>
                <w:szCs w:val="22"/>
              </w:rPr>
              <w:t>111 (85.4)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 w14:paraId="62882ED1" w14:textId="77777777" w:rsidR="007E695A" w:rsidRPr="00066F4D" w:rsidRDefault="003A492C" w:rsidP="00990003">
            <w:pPr>
              <w:pStyle w:val="TableText105"/>
              <w:jc w:val="center"/>
              <w:rPr>
                <w:sz w:val="22"/>
                <w:szCs w:val="22"/>
              </w:rPr>
            </w:pPr>
            <w:r w:rsidRPr="00066F4D">
              <w:rPr>
                <w:sz w:val="22"/>
                <w:szCs w:val="22"/>
              </w:rPr>
              <w:t>0.586</w:t>
            </w:r>
          </w:p>
        </w:tc>
      </w:tr>
      <w:tr w:rsidR="0020200C" w:rsidRPr="00066F4D" w14:paraId="06E0B558" w14:textId="77777777" w:rsidTr="00FE3E95">
        <w:tc>
          <w:tcPr>
            <w:tcW w:w="4820" w:type="dxa"/>
            <w:tcBorders>
              <w:top w:val="nil"/>
              <w:bottom w:val="nil"/>
            </w:tcBorders>
          </w:tcPr>
          <w:p w14:paraId="43235ABC" w14:textId="77777777" w:rsidR="007E695A" w:rsidRPr="00066F4D" w:rsidRDefault="003A492C" w:rsidP="00990003">
            <w:pPr>
              <w:pStyle w:val="TableText105"/>
              <w:rPr>
                <w:sz w:val="22"/>
                <w:szCs w:val="22"/>
              </w:rPr>
            </w:pPr>
            <w:r w:rsidRPr="00066F4D">
              <w:rPr>
                <w:sz w:val="22"/>
                <w:szCs w:val="22"/>
              </w:rPr>
              <w:t>Days from onset of SAH to admission, n (%)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3E5CBB95" w14:textId="77777777" w:rsidR="007E695A" w:rsidRPr="00066F4D" w:rsidRDefault="007E695A" w:rsidP="00990003">
            <w:pPr>
              <w:pStyle w:val="TableText105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06952271" w14:textId="77777777" w:rsidR="007E695A" w:rsidRPr="00066F4D" w:rsidRDefault="007E695A" w:rsidP="00990003">
            <w:pPr>
              <w:pStyle w:val="TableText105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2256FE54" w14:textId="77777777" w:rsidR="007E695A" w:rsidRPr="00066F4D" w:rsidRDefault="007E695A" w:rsidP="00990003">
            <w:pPr>
              <w:pStyle w:val="TableText105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  <w:vAlign w:val="center"/>
          </w:tcPr>
          <w:p w14:paraId="7E67959C" w14:textId="77777777" w:rsidR="007E695A" w:rsidRPr="00066F4D" w:rsidRDefault="003A492C" w:rsidP="00990003">
            <w:pPr>
              <w:pStyle w:val="TableText105"/>
              <w:jc w:val="center"/>
              <w:rPr>
                <w:sz w:val="22"/>
                <w:szCs w:val="22"/>
              </w:rPr>
            </w:pPr>
            <w:r w:rsidRPr="00066F4D">
              <w:rPr>
                <w:sz w:val="22"/>
                <w:szCs w:val="22"/>
              </w:rPr>
              <w:t>0.014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66E36B3E" w14:textId="77777777" w:rsidR="007E695A" w:rsidRPr="00066F4D" w:rsidRDefault="007E695A" w:rsidP="00990003">
            <w:pPr>
              <w:pStyle w:val="TableText105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3D96272E" w14:textId="77777777" w:rsidR="007E695A" w:rsidRPr="00066F4D" w:rsidRDefault="007E695A" w:rsidP="00990003">
            <w:pPr>
              <w:pStyle w:val="TableText105"/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  <w:vAlign w:val="center"/>
          </w:tcPr>
          <w:p w14:paraId="4469DAA4" w14:textId="77777777" w:rsidR="007E695A" w:rsidRPr="00066F4D" w:rsidRDefault="007E695A" w:rsidP="00990003">
            <w:pPr>
              <w:pStyle w:val="TableText105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nil"/>
              <w:bottom w:val="nil"/>
            </w:tcBorders>
            <w:vAlign w:val="center"/>
          </w:tcPr>
          <w:p w14:paraId="2BF591A2" w14:textId="77777777" w:rsidR="007E695A" w:rsidRPr="00066F4D" w:rsidRDefault="003A492C" w:rsidP="00990003">
            <w:pPr>
              <w:pStyle w:val="TableText105"/>
              <w:jc w:val="center"/>
              <w:rPr>
                <w:sz w:val="22"/>
                <w:szCs w:val="22"/>
              </w:rPr>
            </w:pPr>
            <w:r w:rsidRPr="00066F4D">
              <w:rPr>
                <w:sz w:val="22"/>
                <w:szCs w:val="22"/>
              </w:rPr>
              <w:t>0.005</w:t>
            </w:r>
          </w:p>
        </w:tc>
      </w:tr>
      <w:tr w:rsidR="0020200C" w:rsidRPr="00066F4D" w14:paraId="7C9F83CE" w14:textId="77777777" w:rsidTr="00FE3E95">
        <w:tc>
          <w:tcPr>
            <w:tcW w:w="4820" w:type="dxa"/>
            <w:tcBorders>
              <w:top w:val="nil"/>
              <w:bottom w:val="nil"/>
            </w:tcBorders>
          </w:tcPr>
          <w:p w14:paraId="75999B00" w14:textId="1B5D6BAF" w:rsidR="007E695A" w:rsidRPr="00066F4D" w:rsidRDefault="003A492C" w:rsidP="00990003">
            <w:pPr>
              <w:pStyle w:val="TableText105"/>
              <w:ind w:firstLine="105"/>
              <w:rPr>
                <w:sz w:val="22"/>
                <w:szCs w:val="22"/>
              </w:rPr>
            </w:pPr>
            <w:r w:rsidRPr="00066F4D">
              <w:rPr>
                <w:sz w:val="22"/>
                <w:szCs w:val="22"/>
              </w:rPr>
              <w:t>≤3 days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20DC4B62" w14:textId="77777777" w:rsidR="007E695A" w:rsidRPr="00066F4D" w:rsidRDefault="003A492C" w:rsidP="00990003">
            <w:pPr>
              <w:pStyle w:val="TableText105"/>
              <w:jc w:val="center"/>
              <w:rPr>
                <w:sz w:val="22"/>
                <w:szCs w:val="22"/>
              </w:rPr>
            </w:pPr>
            <w:r w:rsidRPr="00066F4D">
              <w:rPr>
                <w:sz w:val="22"/>
                <w:szCs w:val="22"/>
              </w:rPr>
              <w:t>7534 (96.9)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3E44B629" w14:textId="77777777" w:rsidR="007E695A" w:rsidRPr="00066F4D" w:rsidRDefault="003A492C" w:rsidP="00990003">
            <w:pPr>
              <w:pStyle w:val="TableText105"/>
              <w:jc w:val="center"/>
              <w:rPr>
                <w:sz w:val="22"/>
                <w:szCs w:val="22"/>
              </w:rPr>
            </w:pPr>
            <w:r w:rsidRPr="00066F4D">
              <w:rPr>
                <w:sz w:val="22"/>
                <w:szCs w:val="22"/>
              </w:rPr>
              <w:t>4739 (97.6)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6D0D0847" w14:textId="77777777" w:rsidR="007E695A" w:rsidRPr="00066F4D" w:rsidRDefault="003A492C" w:rsidP="00990003">
            <w:pPr>
              <w:pStyle w:val="TableText105"/>
              <w:jc w:val="center"/>
              <w:rPr>
                <w:sz w:val="22"/>
                <w:szCs w:val="22"/>
              </w:rPr>
            </w:pPr>
            <w:r w:rsidRPr="00066F4D">
              <w:rPr>
                <w:sz w:val="22"/>
                <w:szCs w:val="22"/>
              </w:rPr>
              <w:t>321 (95.8)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28036D47" w14:textId="77777777" w:rsidR="007E695A" w:rsidRPr="00066F4D" w:rsidRDefault="007E695A" w:rsidP="00990003">
            <w:pPr>
              <w:pStyle w:val="TableText105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2683FC69" w14:textId="77777777" w:rsidR="007E695A" w:rsidRPr="00066F4D" w:rsidRDefault="003A492C" w:rsidP="00990003">
            <w:pPr>
              <w:pStyle w:val="TableText105"/>
              <w:jc w:val="center"/>
              <w:rPr>
                <w:sz w:val="22"/>
                <w:szCs w:val="22"/>
              </w:rPr>
            </w:pPr>
            <w:r w:rsidRPr="00066F4D">
              <w:rPr>
                <w:sz w:val="22"/>
                <w:szCs w:val="22"/>
              </w:rPr>
              <w:t>2621(96.9)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307703CA" w14:textId="77777777" w:rsidR="007E695A" w:rsidRPr="00066F4D" w:rsidRDefault="003A492C" w:rsidP="00990003">
            <w:pPr>
              <w:pStyle w:val="TableText105"/>
              <w:jc w:val="center"/>
              <w:rPr>
                <w:sz w:val="22"/>
                <w:szCs w:val="22"/>
              </w:rPr>
            </w:pPr>
            <w:r w:rsidRPr="00066F4D">
              <w:rPr>
                <w:sz w:val="22"/>
                <w:szCs w:val="22"/>
              </w:rPr>
              <w:t>1509 (97.8)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60D92656" w14:textId="77777777" w:rsidR="007E695A" w:rsidRPr="00066F4D" w:rsidRDefault="003A492C" w:rsidP="00990003">
            <w:pPr>
              <w:pStyle w:val="TableText105"/>
              <w:jc w:val="center"/>
              <w:rPr>
                <w:sz w:val="22"/>
                <w:szCs w:val="22"/>
              </w:rPr>
            </w:pPr>
            <w:r w:rsidRPr="00066F4D">
              <w:rPr>
                <w:sz w:val="22"/>
                <w:szCs w:val="22"/>
              </w:rPr>
              <w:t>121 (93.1)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 w14:paraId="05A095CD" w14:textId="77777777" w:rsidR="007E695A" w:rsidRPr="00066F4D" w:rsidRDefault="007E695A" w:rsidP="00990003">
            <w:pPr>
              <w:pStyle w:val="TableText105"/>
              <w:jc w:val="center"/>
              <w:rPr>
                <w:sz w:val="22"/>
                <w:szCs w:val="22"/>
              </w:rPr>
            </w:pPr>
          </w:p>
        </w:tc>
      </w:tr>
      <w:tr w:rsidR="0020200C" w:rsidRPr="00066F4D" w14:paraId="23B138A1" w14:textId="77777777" w:rsidTr="00FE3E95">
        <w:tc>
          <w:tcPr>
            <w:tcW w:w="4820" w:type="dxa"/>
            <w:tcBorders>
              <w:top w:val="nil"/>
              <w:bottom w:val="nil"/>
            </w:tcBorders>
          </w:tcPr>
          <w:p w14:paraId="0E9067BB" w14:textId="77777777" w:rsidR="007E695A" w:rsidRPr="00066F4D" w:rsidRDefault="003A492C" w:rsidP="00990003">
            <w:pPr>
              <w:pStyle w:val="TableText105"/>
              <w:ind w:firstLine="100"/>
              <w:rPr>
                <w:sz w:val="22"/>
                <w:szCs w:val="22"/>
              </w:rPr>
            </w:pPr>
            <w:r w:rsidRPr="00066F4D">
              <w:rPr>
                <w:sz w:val="22"/>
                <w:szCs w:val="22"/>
              </w:rPr>
              <w:t>4-7 days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54E82801" w14:textId="77777777" w:rsidR="007E695A" w:rsidRPr="00066F4D" w:rsidRDefault="003A492C" w:rsidP="00990003">
            <w:pPr>
              <w:pStyle w:val="TableText105"/>
              <w:jc w:val="center"/>
              <w:rPr>
                <w:sz w:val="22"/>
                <w:szCs w:val="22"/>
              </w:rPr>
            </w:pPr>
            <w:r w:rsidRPr="00066F4D">
              <w:rPr>
                <w:sz w:val="22"/>
                <w:szCs w:val="22"/>
              </w:rPr>
              <w:t>245 (3.1)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69539B9B" w14:textId="77777777" w:rsidR="007E695A" w:rsidRPr="00066F4D" w:rsidRDefault="003A492C" w:rsidP="00990003">
            <w:pPr>
              <w:pStyle w:val="TableText105"/>
              <w:jc w:val="center"/>
              <w:rPr>
                <w:sz w:val="22"/>
                <w:szCs w:val="22"/>
              </w:rPr>
            </w:pPr>
            <w:r w:rsidRPr="00066F4D">
              <w:rPr>
                <w:sz w:val="22"/>
                <w:szCs w:val="22"/>
              </w:rPr>
              <w:t>115 (2.4)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47858311" w14:textId="77777777" w:rsidR="007E695A" w:rsidRPr="00066F4D" w:rsidRDefault="003A492C" w:rsidP="00990003">
            <w:pPr>
              <w:pStyle w:val="TableText105"/>
              <w:jc w:val="center"/>
              <w:rPr>
                <w:sz w:val="22"/>
                <w:szCs w:val="22"/>
              </w:rPr>
            </w:pPr>
            <w:r w:rsidRPr="00066F4D">
              <w:rPr>
                <w:sz w:val="22"/>
                <w:szCs w:val="22"/>
              </w:rPr>
              <w:t>14 (4.2)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68020362" w14:textId="77777777" w:rsidR="007E695A" w:rsidRPr="00066F4D" w:rsidRDefault="007E695A" w:rsidP="00990003">
            <w:pPr>
              <w:pStyle w:val="TableText105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3048A922" w14:textId="77777777" w:rsidR="007E695A" w:rsidRPr="00066F4D" w:rsidRDefault="003A492C" w:rsidP="00990003">
            <w:pPr>
              <w:pStyle w:val="TableText105"/>
              <w:jc w:val="center"/>
              <w:rPr>
                <w:sz w:val="22"/>
                <w:szCs w:val="22"/>
              </w:rPr>
            </w:pPr>
            <w:r w:rsidRPr="00066F4D">
              <w:rPr>
                <w:sz w:val="22"/>
                <w:szCs w:val="22"/>
              </w:rPr>
              <w:t>84 (3.1)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6E8D51B8" w14:textId="77777777" w:rsidR="007E695A" w:rsidRPr="00066F4D" w:rsidRDefault="003A492C" w:rsidP="00990003">
            <w:pPr>
              <w:pStyle w:val="TableText105"/>
              <w:jc w:val="center"/>
              <w:rPr>
                <w:sz w:val="22"/>
                <w:szCs w:val="22"/>
              </w:rPr>
            </w:pPr>
            <w:r w:rsidRPr="00066F4D">
              <w:rPr>
                <w:sz w:val="22"/>
                <w:szCs w:val="22"/>
              </w:rPr>
              <w:t>34 (2.2)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3E84EDEA" w14:textId="77777777" w:rsidR="007E695A" w:rsidRPr="00066F4D" w:rsidRDefault="003A492C" w:rsidP="00990003">
            <w:pPr>
              <w:pStyle w:val="TableText105"/>
              <w:jc w:val="center"/>
              <w:rPr>
                <w:sz w:val="22"/>
                <w:szCs w:val="22"/>
              </w:rPr>
            </w:pPr>
            <w:r w:rsidRPr="00066F4D">
              <w:rPr>
                <w:sz w:val="22"/>
                <w:szCs w:val="22"/>
              </w:rPr>
              <w:t>9 (6.9)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 w14:paraId="0CA7FD68" w14:textId="77777777" w:rsidR="007E695A" w:rsidRPr="00066F4D" w:rsidRDefault="007E695A" w:rsidP="00990003">
            <w:pPr>
              <w:pStyle w:val="TableText105"/>
              <w:jc w:val="center"/>
              <w:rPr>
                <w:sz w:val="22"/>
                <w:szCs w:val="22"/>
              </w:rPr>
            </w:pPr>
          </w:p>
        </w:tc>
      </w:tr>
      <w:tr w:rsidR="0020200C" w:rsidRPr="00066F4D" w14:paraId="42DABBE9" w14:textId="77777777" w:rsidTr="00FE3E95">
        <w:tc>
          <w:tcPr>
            <w:tcW w:w="4820" w:type="dxa"/>
            <w:tcBorders>
              <w:top w:val="nil"/>
              <w:bottom w:val="nil"/>
            </w:tcBorders>
          </w:tcPr>
          <w:p w14:paraId="60D634A7" w14:textId="77777777" w:rsidR="007E695A" w:rsidRPr="00066F4D" w:rsidRDefault="003A492C" w:rsidP="00990003">
            <w:pPr>
              <w:pStyle w:val="TableText105"/>
              <w:rPr>
                <w:sz w:val="22"/>
                <w:szCs w:val="22"/>
              </w:rPr>
            </w:pPr>
            <w:r w:rsidRPr="00066F4D">
              <w:rPr>
                <w:sz w:val="22"/>
                <w:szCs w:val="22"/>
              </w:rPr>
              <w:t>ICU admission, n (%)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14AEE567" w14:textId="77777777" w:rsidR="007E695A" w:rsidRPr="00066F4D" w:rsidRDefault="003A492C" w:rsidP="00990003">
            <w:pPr>
              <w:pStyle w:val="TableText105"/>
              <w:jc w:val="center"/>
              <w:rPr>
                <w:sz w:val="22"/>
                <w:szCs w:val="22"/>
              </w:rPr>
            </w:pPr>
            <w:r w:rsidRPr="00066F4D">
              <w:rPr>
                <w:sz w:val="22"/>
                <w:szCs w:val="22"/>
              </w:rPr>
              <w:t>3618 (46.5)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14A36821" w14:textId="77777777" w:rsidR="007E695A" w:rsidRPr="00066F4D" w:rsidRDefault="003A492C" w:rsidP="00990003">
            <w:pPr>
              <w:pStyle w:val="TableText105"/>
              <w:jc w:val="center"/>
              <w:rPr>
                <w:sz w:val="22"/>
                <w:szCs w:val="22"/>
              </w:rPr>
            </w:pPr>
            <w:r w:rsidRPr="00066F4D">
              <w:rPr>
                <w:sz w:val="22"/>
                <w:szCs w:val="22"/>
              </w:rPr>
              <w:t>2199 (45.3)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5BDE66F2" w14:textId="77777777" w:rsidR="007E695A" w:rsidRPr="00066F4D" w:rsidRDefault="003A492C" w:rsidP="00990003">
            <w:pPr>
              <w:pStyle w:val="TableText105"/>
              <w:jc w:val="center"/>
              <w:rPr>
                <w:sz w:val="22"/>
                <w:szCs w:val="22"/>
              </w:rPr>
            </w:pPr>
            <w:r w:rsidRPr="00066F4D">
              <w:rPr>
                <w:sz w:val="22"/>
                <w:szCs w:val="22"/>
              </w:rPr>
              <w:t>152 (45.4)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7E202B26" w14:textId="77777777" w:rsidR="007E695A" w:rsidRPr="00066F4D" w:rsidRDefault="003A492C" w:rsidP="00990003">
            <w:pPr>
              <w:pStyle w:val="TableText105"/>
              <w:jc w:val="center"/>
              <w:rPr>
                <w:sz w:val="22"/>
                <w:szCs w:val="22"/>
              </w:rPr>
            </w:pPr>
            <w:r w:rsidRPr="00066F4D">
              <w:rPr>
                <w:sz w:val="22"/>
                <w:szCs w:val="22"/>
              </w:rPr>
              <w:t>0.404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33245DD2" w14:textId="77777777" w:rsidR="007E695A" w:rsidRPr="00066F4D" w:rsidRDefault="003A492C" w:rsidP="00990003">
            <w:pPr>
              <w:pStyle w:val="TableText105"/>
              <w:jc w:val="center"/>
              <w:rPr>
                <w:sz w:val="22"/>
                <w:szCs w:val="22"/>
              </w:rPr>
            </w:pPr>
            <w:r w:rsidRPr="00066F4D">
              <w:rPr>
                <w:sz w:val="22"/>
                <w:szCs w:val="22"/>
              </w:rPr>
              <w:t>1224 (45.2)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15301570" w14:textId="77777777" w:rsidR="007E695A" w:rsidRPr="00066F4D" w:rsidRDefault="003A492C" w:rsidP="00990003">
            <w:pPr>
              <w:pStyle w:val="TableText105"/>
              <w:jc w:val="center"/>
              <w:rPr>
                <w:sz w:val="22"/>
                <w:szCs w:val="22"/>
              </w:rPr>
            </w:pPr>
            <w:r w:rsidRPr="00066F4D">
              <w:rPr>
                <w:sz w:val="22"/>
                <w:szCs w:val="22"/>
              </w:rPr>
              <w:t>722 (46.8)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70B31C7C" w14:textId="77777777" w:rsidR="007E695A" w:rsidRPr="00066F4D" w:rsidRDefault="003A492C" w:rsidP="00990003">
            <w:pPr>
              <w:pStyle w:val="TableText105"/>
              <w:jc w:val="center"/>
              <w:rPr>
                <w:sz w:val="22"/>
                <w:szCs w:val="22"/>
              </w:rPr>
            </w:pPr>
            <w:r w:rsidRPr="00066F4D">
              <w:rPr>
                <w:sz w:val="22"/>
                <w:szCs w:val="22"/>
              </w:rPr>
              <w:t>64 (49.2)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 w14:paraId="2258C719" w14:textId="77777777" w:rsidR="007E695A" w:rsidRPr="00066F4D" w:rsidRDefault="003A492C" w:rsidP="00990003">
            <w:pPr>
              <w:pStyle w:val="TableText105"/>
              <w:jc w:val="center"/>
              <w:rPr>
                <w:sz w:val="22"/>
                <w:szCs w:val="22"/>
              </w:rPr>
            </w:pPr>
            <w:r w:rsidRPr="00066F4D">
              <w:rPr>
                <w:sz w:val="22"/>
                <w:szCs w:val="22"/>
              </w:rPr>
              <w:t>0.464</w:t>
            </w:r>
          </w:p>
        </w:tc>
      </w:tr>
      <w:tr w:rsidR="0020200C" w:rsidRPr="00066F4D" w14:paraId="51C8215A" w14:textId="77777777" w:rsidTr="00FE3E95">
        <w:tc>
          <w:tcPr>
            <w:tcW w:w="4820" w:type="dxa"/>
            <w:tcBorders>
              <w:top w:val="nil"/>
              <w:bottom w:val="nil"/>
            </w:tcBorders>
          </w:tcPr>
          <w:p w14:paraId="5C67AB77" w14:textId="77777777" w:rsidR="007E695A" w:rsidRPr="00066F4D" w:rsidRDefault="003A492C" w:rsidP="00990003">
            <w:pPr>
              <w:pStyle w:val="TableText105"/>
              <w:rPr>
                <w:sz w:val="22"/>
                <w:szCs w:val="22"/>
              </w:rPr>
            </w:pPr>
            <w:r w:rsidRPr="00066F4D">
              <w:rPr>
                <w:sz w:val="22"/>
                <w:szCs w:val="22"/>
              </w:rPr>
              <w:t>Artificial ventilation, n (%)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1029DB8F" w14:textId="77777777" w:rsidR="007E695A" w:rsidRPr="00066F4D" w:rsidRDefault="003A492C" w:rsidP="00990003">
            <w:pPr>
              <w:pStyle w:val="TableText105"/>
              <w:jc w:val="center"/>
              <w:rPr>
                <w:sz w:val="22"/>
                <w:szCs w:val="22"/>
              </w:rPr>
            </w:pPr>
            <w:r w:rsidRPr="00066F4D">
              <w:rPr>
                <w:sz w:val="22"/>
                <w:szCs w:val="22"/>
              </w:rPr>
              <w:t>4676 (60.1)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30D8C2EF" w14:textId="77777777" w:rsidR="007E695A" w:rsidRPr="00066F4D" w:rsidRDefault="003A492C" w:rsidP="00990003">
            <w:pPr>
              <w:pStyle w:val="TableText105"/>
              <w:jc w:val="center"/>
              <w:rPr>
                <w:sz w:val="22"/>
                <w:szCs w:val="22"/>
              </w:rPr>
            </w:pPr>
            <w:r w:rsidRPr="00066F4D">
              <w:rPr>
                <w:sz w:val="22"/>
                <w:szCs w:val="22"/>
              </w:rPr>
              <w:t>2976 (61.3)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06BB1754" w14:textId="77777777" w:rsidR="007E695A" w:rsidRPr="00066F4D" w:rsidRDefault="003A492C" w:rsidP="00990003">
            <w:pPr>
              <w:pStyle w:val="TableText105"/>
              <w:jc w:val="center"/>
              <w:rPr>
                <w:sz w:val="22"/>
                <w:szCs w:val="22"/>
              </w:rPr>
            </w:pPr>
            <w:r w:rsidRPr="00066F4D">
              <w:rPr>
                <w:sz w:val="22"/>
                <w:szCs w:val="22"/>
              </w:rPr>
              <w:t>175 (52.2)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527AB673" w14:textId="77777777" w:rsidR="007E695A" w:rsidRPr="00066F4D" w:rsidRDefault="003A492C" w:rsidP="00990003">
            <w:pPr>
              <w:pStyle w:val="TableText105"/>
              <w:jc w:val="center"/>
              <w:rPr>
                <w:sz w:val="22"/>
                <w:szCs w:val="22"/>
              </w:rPr>
            </w:pPr>
            <w:r w:rsidRPr="00066F4D">
              <w:rPr>
                <w:sz w:val="22"/>
                <w:szCs w:val="22"/>
              </w:rPr>
              <w:t>0.004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48B637D0" w14:textId="77777777" w:rsidR="007E695A" w:rsidRPr="00066F4D" w:rsidRDefault="003A492C" w:rsidP="00990003">
            <w:pPr>
              <w:pStyle w:val="TableText105"/>
              <w:jc w:val="center"/>
              <w:rPr>
                <w:sz w:val="22"/>
                <w:szCs w:val="22"/>
              </w:rPr>
            </w:pPr>
            <w:r w:rsidRPr="00066F4D">
              <w:rPr>
                <w:sz w:val="22"/>
                <w:szCs w:val="22"/>
              </w:rPr>
              <w:t>1683 (62.2)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1187FED5" w14:textId="77777777" w:rsidR="007E695A" w:rsidRPr="00066F4D" w:rsidRDefault="003A492C" w:rsidP="00990003">
            <w:pPr>
              <w:pStyle w:val="TableText105"/>
              <w:jc w:val="center"/>
              <w:rPr>
                <w:sz w:val="22"/>
                <w:szCs w:val="22"/>
              </w:rPr>
            </w:pPr>
            <w:r w:rsidRPr="00066F4D">
              <w:rPr>
                <w:sz w:val="22"/>
                <w:szCs w:val="22"/>
              </w:rPr>
              <w:t>952 (61.7)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2947E3CF" w14:textId="77777777" w:rsidR="007E695A" w:rsidRPr="00066F4D" w:rsidRDefault="003A492C" w:rsidP="00990003">
            <w:pPr>
              <w:pStyle w:val="TableText105"/>
              <w:jc w:val="center"/>
              <w:rPr>
                <w:sz w:val="22"/>
                <w:szCs w:val="22"/>
              </w:rPr>
            </w:pPr>
            <w:r w:rsidRPr="00066F4D">
              <w:rPr>
                <w:sz w:val="22"/>
                <w:szCs w:val="22"/>
              </w:rPr>
              <w:t>68 (52.3)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 w14:paraId="45FB390A" w14:textId="77777777" w:rsidR="007E695A" w:rsidRPr="00066F4D" w:rsidRDefault="003A492C" w:rsidP="00990003">
            <w:pPr>
              <w:pStyle w:val="TableText105"/>
              <w:jc w:val="center"/>
              <w:rPr>
                <w:sz w:val="22"/>
                <w:szCs w:val="22"/>
              </w:rPr>
            </w:pPr>
            <w:r w:rsidRPr="00066F4D">
              <w:rPr>
                <w:sz w:val="22"/>
                <w:szCs w:val="22"/>
              </w:rPr>
              <w:t>0.076</w:t>
            </w:r>
          </w:p>
        </w:tc>
      </w:tr>
      <w:tr w:rsidR="0020200C" w:rsidRPr="00066F4D" w14:paraId="7E29BF1B" w14:textId="77777777" w:rsidTr="00FE3E95">
        <w:tc>
          <w:tcPr>
            <w:tcW w:w="4820" w:type="dxa"/>
            <w:tcBorders>
              <w:top w:val="nil"/>
              <w:bottom w:val="nil"/>
            </w:tcBorders>
          </w:tcPr>
          <w:p w14:paraId="6AB94D24" w14:textId="229559E2" w:rsidR="004A0B05" w:rsidRPr="00066F4D" w:rsidRDefault="003A492C" w:rsidP="00990003">
            <w:pPr>
              <w:pStyle w:val="TableText105"/>
              <w:rPr>
                <w:color w:val="000000" w:themeColor="text1"/>
                <w:sz w:val="22"/>
                <w:szCs w:val="22"/>
              </w:rPr>
            </w:pPr>
            <w:r w:rsidRPr="00066F4D">
              <w:rPr>
                <w:color w:val="000000" w:themeColor="text1"/>
                <w:sz w:val="22"/>
                <w:szCs w:val="22"/>
              </w:rPr>
              <w:lastRenderedPageBreak/>
              <w:t>Length of hospital stay (SD)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61D1506B" w14:textId="7DC350C1" w:rsidR="004A0B05" w:rsidRPr="00066F4D" w:rsidRDefault="003A492C" w:rsidP="00990003">
            <w:pPr>
              <w:pStyle w:val="TableText105"/>
              <w:jc w:val="center"/>
              <w:rPr>
                <w:color w:val="000000" w:themeColor="text1"/>
                <w:sz w:val="22"/>
                <w:szCs w:val="22"/>
              </w:rPr>
            </w:pPr>
            <w:r w:rsidRPr="00066F4D">
              <w:rPr>
                <w:color w:val="000000" w:themeColor="text1"/>
                <w:sz w:val="22"/>
                <w:szCs w:val="22"/>
              </w:rPr>
              <w:t>44.9 (45.</w:t>
            </w:r>
            <w:r w:rsidR="00C843C8" w:rsidRPr="00066F4D">
              <w:rPr>
                <w:color w:val="000000" w:themeColor="text1"/>
                <w:sz w:val="22"/>
                <w:szCs w:val="22"/>
              </w:rPr>
              <w:t>9</w:t>
            </w:r>
            <w:r w:rsidRPr="00066F4D">
              <w:rPr>
                <w:color w:val="000000" w:themeColor="text1"/>
                <w:sz w:val="22"/>
                <w:szCs w:val="22"/>
              </w:rPr>
              <w:t>)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3606F9C1" w14:textId="2B4F2D13" w:rsidR="004A0B05" w:rsidRPr="00066F4D" w:rsidRDefault="003A492C" w:rsidP="00990003">
            <w:pPr>
              <w:pStyle w:val="TableText105"/>
              <w:jc w:val="center"/>
              <w:rPr>
                <w:color w:val="000000" w:themeColor="text1"/>
                <w:sz w:val="22"/>
                <w:szCs w:val="22"/>
              </w:rPr>
            </w:pPr>
            <w:r w:rsidRPr="00066F4D">
              <w:rPr>
                <w:color w:val="000000" w:themeColor="text1"/>
                <w:sz w:val="22"/>
                <w:szCs w:val="22"/>
              </w:rPr>
              <w:t>46.</w:t>
            </w:r>
            <w:r w:rsidR="00C843C8" w:rsidRPr="00066F4D">
              <w:rPr>
                <w:color w:val="000000" w:themeColor="text1"/>
                <w:sz w:val="22"/>
                <w:szCs w:val="22"/>
              </w:rPr>
              <w:t>2</w:t>
            </w:r>
            <w:r w:rsidRPr="00066F4D">
              <w:rPr>
                <w:color w:val="000000" w:themeColor="text1"/>
                <w:sz w:val="22"/>
                <w:szCs w:val="22"/>
              </w:rPr>
              <w:t xml:space="preserve"> (39.</w:t>
            </w:r>
            <w:r w:rsidR="00C843C8" w:rsidRPr="00066F4D">
              <w:rPr>
                <w:color w:val="000000" w:themeColor="text1"/>
                <w:sz w:val="22"/>
                <w:szCs w:val="22"/>
              </w:rPr>
              <w:t>2</w:t>
            </w:r>
            <w:r w:rsidRPr="00066F4D">
              <w:rPr>
                <w:color w:val="000000" w:themeColor="text1"/>
                <w:sz w:val="22"/>
                <w:szCs w:val="22"/>
              </w:rPr>
              <w:t>)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44A835A2" w14:textId="1780F185" w:rsidR="004A0B05" w:rsidRPr="00066F4D" w:rsidRDefault="003A492C" w:rsidP="00990003">
            <w:pPr>
              <w:pStyle w:val="TableText105"/>
              <w:jc w:val="center"/>
              <w:rPr>
                <w:color w:val="000000" w:themeColor="text1"/>
                <w:sz w:val="22"/>
                <w:szCs w:val="22"/>
              </w:rPr>
            </w:pPr>
            <w:r w:rsidRPr="00066F4D">
              <w:rPr>
                <w:color w:val="000000" w:themeColor="text1"/>
                <w:sz w:val="22"/>
                <w:szCs w:val="22"/>
              </w:rPr>
              <w:t>41.5 (38.</w:t>
            </w:r>
            <w:r w:rsidR="00C843C8" w:rsidRPr="00066F4D">
              <w:rPr>
                <w:color w:val="000000" w:themeColor="text1"/>
                <w:sz w:val="22"/>
                <w:szCs w:val="22"/>
              </w:rPr>
              <w:t>2</w:t>
            </w:r>
            <w:r w:rsidRPr="00066F4D">
              <w:rPr>
                <w:color w:val="000000" w:themeColor="text1"/>
                <w:sz w:val="22"/>
                <w:szCs w:val="22"/>
              </w:rPr>
              <w:t>)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041E5D80" w14:textId="24063B37" w:rsidR="004A0B05" w:rsidRPr="00066F4D" w:rsidRDefault="003A492C" w:rsidP="00990003">
            <w:pPr>
              <w:pStyle w:val="TableText105"/>
              <w:jc w:val="center"/>
              <w:rPr>
                <w:color w:val="000000" w:themeColor="text1"/>
                <w:sz w:val="22"/>
                <w:szCs w:val="22"/>
              </w:rPr>
            </w:pPr>
            <w:r w:rsidRPr="00066F4D">
              <w:rPr>
                <w:color w:val="000000" w:themeColor="text1"/>
                <w:sz w:val="22"/>
                <w:szCs w:val="22"/>
              </w:rPr>
              <w:t>0.073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1BF59C38" w14:textId="48BE36F6" w:rsidR="004A0B05" w:rsidRPr="00066F4D" w:rsidRDefault="003A492C" w:rsidP="00990003">
            <w:pPr>
              <w:pStyle w:val="TableText105"/>
              <w:jc w:val="center"/>
              <w:rPr>
                <w:color w:val="000000" w:themeColor="text1"/>
                <w:sz w:val="22"/>
                <w:szCs w:val="22"/>
              </w:rPr>
            </w:pPr>
            <w:r w:rsidRPr="00066F4D">
              <w:rPr>
                <w:color w:val="000000" w:themeColor="text1"/>
                <w:sz w:val="22"/>
                <w:szCs w:val="22"/>
              </w:rPr>
              <w:t>57.1 (48.5)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3876C3F8" w14:textId="444F4552" w:rsidR="004A0B05" w:rsidRPr="00066F4D" w:rsidRDefault="003A492C" w:rsidP="00990003">
            <w:pPr>
              <w:pStyle w:val="TableText105"/>
              <w:jc w:val="center"/>
              <w:rPr>
                <w:color w:val="000000" w:themeColor="text1"/>
                <w:sz w:val="22"/>
                <w:szCs w:val="22"/>
              </w:rPr>
            </w:pPr>
            <w:r w:rsidRPr="00066F4D">
              <w:rPr>
                <w:color w:val="000000" w:themeColor="text1"/>
                <w:sz w:val="22"/>
                <w:szCs w:val="22"/>
              </w:rPr>
              <w:t>56.4 (41.4)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3F48E0B4" w14:textId="2D3AA717" w:rsidR="004A0B05" w:rsidRPr="00066F4D" w:rsidRDefault="003A492C" w:rsidP="00990003">
            <w:pPr>
              <w:pStyle w:val="TableText105"/>
              <w:jc w:val="center"/>
              <w:rPr>
                <w:color w:val="000000" w:themeColor="text1"/>
                <w:sz w:val="22"/>
                <w:szCs w:val="22"/>
              </w:rPr>
            </w:pPr>
            <w:r w:rsidRPr="00066F4D">
              <w:rPr>
                <w:color w:val="000000" w:themeColor="text1"/>
                <w:sz w:val="22"/>
                <w:szCs w:val="22"/>
              </w:rPr>
              <w:t>55.2</w:t>
            </w:r>
            <w:r w:rsidR="00114C52" w:rsidRPr="00066F4D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066F4D">
              <w:rPr>
                <w:color w:val="000000" w:themeColor="text1"/>
                <w:sz w:val="22"/>
                <w:szCs w:val="22"/>
              </w:rPr>
              <w:t>(40.6)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 w14:paraId="69E12A89" w14:textId="46C57C6F" w:rsidR="004A0B05" w:rsidRPr="00066F4D" w:rsidRDefault="003A492C" w:rsidP="00990003">
            <w:pPr>
              <w:pStyle w:val="TableText105"/>
              <w:jc w:val="center"/>
              <w:rPr>
                <w:color w:val="000000" w:themeColor="text1"/>
                <w:sz w:val="22"/>
                <w:szCs w:val="22"/>
              </w:rPr>
            </w:pPr>
            <w:r w:rsidRPr="00066F4D">
              <w:rPr>
                <w:color w:val="000000" w:themeColor="text1"/>
                <w:sz w:val="22"/>
                <w:szCs w:val="22"/>
              </w:rPr>
              <w:t>0.821</w:t>
            </w:r>
          </w:p>
        </w:tc>
      </w:tr>
      <w:tr w:rsidR="0020200C" w:rsidRPr="00066F4D" w14:paraId="7AD1B303" w14:textId="77777777" w:rsidTr="00FE3E95">
        <w:tc>
          <w:tcPr>
            <w:tcW w:w="4820" w:type="dxa"/>
            <w:tcBorders>
              <w:top w:val="nil"/>
              <w:bottom w:val="nil"/>
            </w:tcBorders>
          </w:tcPr>
          <w:p w14:paraId="05B4690B" w14:textId="77777777" w:rsidR="007E695A" w:rsidRPr="00066F4D" w:rsidRDefault="003A492C" w:rsidP="00990003">
            <w:pPr>
              <w:pStyle w:val="TableText105"/>
              <w:rPr>
                <w:sz w:val="22"/>
                <w:szCs w:val="22"/>
              </w:rPr>
            </w:pPr>
            <w:r w:rsidRPr="00066F4D">
              <w:rPr>
                <w:sz w:val="22"/>
                <w:szCs w:val="22"/>
              </w:rPr>
              <w:t>Hospital case volume quartiles, case/4 years, n (%)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752E7B52" w14:textId="77777777" w:rsidR="007E695A" w:rsidRPr="00066F4D" w:rsidRDefault="007E695A" w:rsidP="00990003">
            <w:pPr>
              <w:pStyle w:val="TableText105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133DFF10" w14:textId="77777777" w:rsidR="007E695A" w:rsidRPr="00066F4D" w:rsidRDefault="007E695A" w:rsidP="00990003">
            <w:pPr>
              <w:pStyle w:val="TableText105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4C6ECF78" w14:textId="77777777" w:rsidR="007E695A" w:rsidRPr="00066F4D" w:rsidRDefault="007E695A" w:rsidP="00990003">
            <w:pPr>
              <w:pStyle w:val="TableText105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  <w:vAlign w:val="center"/>
          </w:tcPr>
          <w:p w14:paraId="521A1372" w14:textId="77777777" w:rsidR="007E695A" w:rsidRPr="00066F4D" w:rsidRDefault="003A492C" w:rsidP="00990003">
            <w:pPr>
              <w:pStyle w:val="TableText105"/>
              <w:jc w:val="center"/>
              <w:rPr>
                <w:sz w:val="22"/>
                <w:szCs w:val="22"/>
              </w:rPr>
            </w:pPr>
            <w:r w:rsidRPr="00066F4D">
              <w:rPr>
                <w:sz w:val="22"/>
                <w:szCs w:val="22"/>
              </w:rPr>
              <w:t>&lt;0.001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4D68E8FC" w14:textId="77777777" w:rsidR="007E695A" w:rsidRPr="00066F4D" w:rsidRDefault="007E695A" w:rsidP="00990003">
            <w:pPr>
              <w:pStyle w:val="TableText105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4CBEECF4" w14:textId="77777777" w:rsidR="007E695A" w:rsidRPr="00066F4D" w:rsidRDefault="007E695A" w:rsidP="00990003">
            <w:pPr>
              <w:pStyle w:val="TableText105"/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  <w:vAlign w:val="center"/>
          </w:tcPr>
          <w:p w14:paraId="53952B93" w14:textId="77777777" w:rsidR="007E695A" w:rsidRPr="00066F4D" w:rsidRDefault="007E695A" w:rsidP="00990003">
            <w:pPr>
              <w:pStyle w:val="TableText105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nil"/>
              <w:bottom w:val="nil"/>
            </w:tcBorders>
            <w:vAlign w:val="center"/>
          </w:tcPr>
          <w:p w14:paraId="1CB58590" w14:textId="77777777" w:rsidR="007E695A" w:rsidRPr="00066F4D" w:rsidRDefault="003A492C" w:rsidP="00990003">
            <w:pPr>
              <w:pStyle w:val="TableText105"/>
              <w:jc w:val="center"/>
              <w:rPr>
                <w:sz w:val="22"/>
                <w:szCs w:val="22"/>
              </w:rPr>
            </w:pPr>
            <w:r w:rsidRPr="00066F4D">
              <w:rPr>
                <w:sz w:val="22"/>
                <w:szCs w:val="22"/>
              </w:rPr>
              <w:t>&lt;0.001</w:t>
            </w:r>
          </w:p>
        </w:tc>
      </w:tr>
      <w:tr w:rsidR="0020200C" w:rsidRPr="00066F4D" w14:paraId="66C943B5" w14:textId="77777777" w:rsidTr="00FE3E95">
        <w:tc>
          <w:tcPr>
            <w:tcW w:w="4820" w:type="dxa"/>
            <w:tcBorders>
              <w:top w:val="nil"/>
              <w:bottom w:val="nil"/>
            </w:tcBorders>
          </w:tcPr>
          <w:p w14:paraId="59CD61CA" w14:textId="77777777" w:rsidR="007E695A" w:rsidRPr="00066F4D" w:rsidRDefault="003A492C" w:rsidP="00990003">
            <w:pPr>
              <w:pStyle w:val="TableText105"/>
              <w:ind w:firstLine="100"/>
              <w:rPr>
                <w:sz w:val="22"/>
                <w:szCs w:val="22"/>
              </w:rPr>
            </w:pPr>
            <w:r w:rsidRPr="00066F4D">
              <w:rPr>
                <w:sz w:val="22"/>
                <w:szCs w:val="22"/>
              </w:rPr>
              <w:t>1-7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372D6B35" w14:textId="77777777" w:rsidR="007E695A" w:rsidRPr="00066F4D" w:rsidRDefault="003A492C" w:rsidP="00990003">
            <w:pPr>
              <w:pStyle w:val="TableText105"/>
              <w:jc w:val="center"/>
              <w:rPr>
                <w:sz w:val="22"/>
                <w:szCs w:val="22"/>
              </w:rPr>
            </w:pPr>
            <w:r w:rsidRPr="00066F4D">
              <w:rPr>
                <w:sz w:val="22"/>
                <w:szCs w:val="22"/>
              </w:rPr>
              <w:t>315 (4.0)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6476AE83" w14:textId="77777777" w:rsidR="007E695A" w:rsidRPr="00066F4D" w:rsidRDefault="003A492C" w:rsidP="00990003">
            <w:pPr>
              <w:pStyle w:val="TableText105"/>
              <w:jc w:val="center"/>
              <w:rPr>
                <w:sz w:val="22"/>
                <w:szCs w:val="22"/>
              </w:rPr>
            </w:pPr>
            <w:r w:rsidRPr="00066F4D">
              <w:rPr>
                <w:sz w:val="22"/>
                <w:szCs w:val="22"/>
              </w:rPr>
              <w:t>186 (3.8)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3811C4C3" w14:textId="77777777" w:rsidR="007E695A" w:rsidRPr="00066F4D" w:rsidRDefault="003A492C" w:rsidP="00990003">
            <w:pPr>
              <w:pStyle w:val="TableText105"/>
              <w:jc w:val="center"/>
              <w:rPr>
                <w:sz w:val="22"/>
                <w:szCs w:val="22"/>
              </w:rPr>
            </w:pPr>
            <w:r w:rsidRPr="00066F4D">
              <w:rPr>
                <w:sz w:val="22"/>
                <w:szCs w:val="22"/>
              </w:rPr>
              <w:t>25 (7.5)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1CB63945" w14:textId="77777777" w:rsidR="007E695A" w:rsidRPr="00066F4D" w:rsidRDefault="007E695A" w:rsidP="00990003">
            <w:pPr>
              <w:pStyle w:val="TableText105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15BFCA09" w14:textId="77777777" w:rsidR="007E695A" w:rsidRPr="00066F4D" w:rsidRDefault="003A492C" w:rsidP="00990003">
            <w:pPr>
              <w:pStyle w:val="TableText105"/>
              <w:jc w:val="center"/>
              <w:rPr>
                <w:sz w:val="22"/>
                <w:szCs w:val="22"/>
              </w:rPr>
            </w:pPr>
            <w:r w:rsidRPr="00066F4D">
              <w:rPr>
                <w:sz w:val="22"/>
                <w:szCs w:val="22"/>
              </w:rPr>
              <w:t>113 (4.2)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79B6770F" w14:textId="77777777" w:rsidR="007E695A" w:rsidRPr="00066F4D" w:rsidRDefault="003A492C" w:rsidP="00990003">
            <w:pPr>
              <w:pStyle w:val="TableText105"/>
              <w:jc w:val="center"/>
              <w:rPr>
                <w:sz w:val="22"/>
                <w:szCs w:val="22"/>
              </w:rPr>
            </w:pPr>
            <w:r w:rsidRPr="00066F4D">
              <w:rPr>
                <w:sz w:val="22"/>
                <w:szCs w:val="22"/>
              </w:rPr>
              <w:t>61 (4.0)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680278B4" w14:textId="77777777" w:rsidR="007E695A" w:rsidRPr="00066F4D" w:rsidRDefault="003A492C" w:rsidP="00990003">
            <w:pPr>
              <w:pStyle w:val="TableText105"/>
              <w:jc w:val="center"/>
              <w:rPr>
                <w:sz w:val="22"/>
                <w:szCs w:val="22"/>
              </w:rPr>
            </w:pPr>
            <w:r w:rsidRPr="00066F4D">
              <w:rPr>
                <w:sz w:val="22"/>
                <w:szCs w:val="22"/>
              </w:rPr>
              <w:t>10 (7.7)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 w14:paraId="41DD6DC7" w14:textId="77777777" w:rsidR="007E695A" w:rsidRPr="00066F4D" w:rsidRDefault="007E695A" w:rsidP="00990003">
            <w:pPr>
              <w:pStyle w:val="TableText105"/>
              <w:jc w:val="center"/>
              <w:rPr>
                <w:sz w:val="22"/>
                <w:szCs w:val="22"/>
              </w:rPr>
            </w:pPr>
          </w:p>
        </w:tc>
      </w:tr>
      <w:tr w:rsidR="0020200C" w:rsidRPr="00066F4D" w14:paraId="09D1280A" w14:textId="77777777" w:rsidTr="00FE3E95">
        <w:tc>
          <w:tcPr>
            <w:tcW w:w="4820" w:type="dxa"/>
            <w:tcBorders>
              <w:top w:val="nil"/>
              <w:bottom w:val="nil"/>
            </w:tcBorders>
          </w:tcPr>
          <w:p w14:paraId="52375D7B" w14:textId="77777777" w:rsidR="007E695A" w:rsidRPr="00066F4D" w:rsidRDefault="003A492C" w:rsidP="00990003">
            <w:pPr>
              <w:pStyle w:val="TableText105"/>
              <w:ind w:firstLine="100"/>
              <w:rPr>
                <w:sz w:val="22"/>
                <w:szCs w:val="22"/>
              </w:rPr>
            </w:pPr>
            <w:r w:rsidRPr="00066F4D">
              <w:rPr>
                <w:sz w:val="22"/>
                <w:szCs w:val="22"/>
              </w:rPr>
              <w:t>8-17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310A12A6" w14:textId="77777777" w:rsidR="007E695A" w:rsidRPr="00066F4D" w:rsidRDefault="003A492C" w:rsidP="00990003">
            <w:pPr>
              <w:pStyle w:val="TableText105"/>
              <w:jc w:val="center"/>
              <w:rPr>
                <w:sz w:val="22"/>
                <w:szCs w:val="22"/>
              </w:rPr>
            </w:pPr>
            <w:r w:rsidRPr="00066F4D">
              <w:rPr>
                <w:sz w:val="22"/>
                <w:szCs w:val="22"/>
              </w:rPr>
              <w:t>940 (12.1)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6A7A3169" w14:textId="77777777" w:rsidR="007E695A" w:rsidRPr="00066F4D" w:rsidRDefault="003A492C" w:rsidP="00990003">
            <w:pPr>
              <w:pStyle w:val="TableText105"/>
              <w:jc w:val="center"/>
              <w:rPr>
                <w:sz w:val="22"/>
                <w:szCs w:val="22"/>
              </w:rPr>
            </w:pPr>
            <w:r w:rsidRPr="00066F4D">
              <w:rPr>
                <w:sz w:val="22"/>
                <w:szCs w:val="22"/>
              </w:rPr>
              <w:t>741 (15.3)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6CC67171" w14:textId="77777777" w:rsidR="007E695A" w:rsidRPr="00066F4D" w:rsidRDefault="003A492C" w:rsidP="00990003">
            <w:pPr>
              <w:pStyle w:val="TableText105"/>
              <w:jc w:val="center"/>
              <w:rPr>
                <w:sz w:val="22"/>
                <w:szCs w:val="22"/>
              </w:rPr>
            </w:pPr>
            <w:r w:rsidRPr="00066F4D">
              <w:rPr>
                <w:sz w:val="22"/>
                <w:szCs w:val="22"/>
              </w:rPr>
              <w:t>84 (25.1)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13FAF643" w14:textId="77777777" w:rsidR="007E695A" w:rsidRPr="00066F4D" w:rsidRDefault="007E695A" w:rsidP="00990003">
            <w:pPr>
              <w:pStyle w:val="TableText105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1DC625B5" w14:textId="77777777" w:rsidR="007E695A" w:rsidRPr="00066F4D" w:rsidRDefault="003A492C" w:rsidP="00990003">
            <w:pPr>
              <w:pStyle w:val="TableText105"/>
              <w:jc w:val="center"/>
              <w:rPr>
                <w:sz w:val="22"/>
                <w:szCs w:val="22"/>
              </w:rPr>
            </w:pPr>
            <w:r w:rsidRPr="00066F4D">
              <w:rPr>
                <w:sz w:val="22"/>
                <w:szCs w:val="22"/>
              </w:rPr>
              <w:t>338 (12.5)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55A16187" w14:textId="77777777" w:rsidR="007E695A" w:rsidRPr="00066F4D" w:rsidRDefault="003A492C" w:rsidP="00990003">
            <w:pPr>
              <w:pStyle w:val="TableText105"/>
              <w:jc w:val="center"/>
              <w:rPr>
                <w:sz w:val="22"/>
                <w:szCs w:val="22"/>
              </w:rPr>
            </w:pPr>
            <w:r w:rsidRPr="00066F4D">
              <w:rPr>
                <w:sz w:val="22"/>
                <w:szCs w:val="22"/>
              </w:rPr>
              <w:t>231 (15.0)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2B274A8A" w14:textId="77777777" w:rsidR="007E695A" w:rsidRPr="00066F4D" w:rsidRDefault="003A492C" w:rsidP="00990003">
            <w:pPr>
              <w:pStyle w:val="TableText105"/>
              <w:jc w:val="center"/>
              <w:rPr>
                <w:sz w:val="22"/>
                <w:szCs w:val="22"/>
              </w:rPr>
            </w:pPr>
            <w:r w:rsidRPr="00066F4D">
              <w:rPr>
                <w:sz w:val="22"/>
                <w:szCs w:val="22"/>
              </w:rPr>
              <w:t>35 (26.9)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 w14:paraId="1D636973" w14:textId="77777777" w:rsidR="007E695A" w:rsidRPr="00066F4D" w:rsidRDefault="007E695A" w:rsidP="00990003">
            <w:pPr>
              <w:pStyle w:val="TableText105"/>
              <w:jc w:val="center"/>
              <w:rPr>
                <w:sz w:val="22"/>
                <w:szCs w:val="22"/>
              </w:rPr>
            </w:pPr>
          </w:p>
        </w:tc>
      </w:tr>
      <w:tr w:rsidR="0020200C" w:rsidRPr="00066F4D" w14:paraId="4E536395" w14:textId="77777777" w:rsidTr="00FE3E95">
        <w:tc>
          <w:tcPr>
            <w:tcW w:w="4820" w:type="dxa"/>
            <w:tcBorders>
              <w:top w:val="nil"/>
              <w:bottom w:val="nil"/>
            </w:tcBorders>
          </w:tcPr>
          <w:p w14:paraId="37F9B125" w14:textId="77777777" w:rsidR="007E695A" w:rsidRPr="00066F4D" w:rsidRDefault="003A492C" w:rsidP="00990003">
            <w:pPr>
              <w:pStyle w:val="TableText105"/>
              <w:ind w:firstLine="100"/>
              <w:rPr>
                <w:sz w:val="22"/>
                <w:szCs w:val="22"/>
              </w:rPr>
            </w:pPr>
            <w:r w:rsidRPr="00066F4D">
              <w:rPr>
                <w:sz w:val="22"/>
                <w:szCs w:val="22"/>
              </w:rPr>
              <w:t>18-33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010DA40C" w14:textId="77777777" w:rsidR="007E695A" w:rsidRPr="00066F4D" w:rsidRDefault="003A492C" w:rsidP="00990003">
            <w:pPr>
              <w:pStyle w:val="TableText105"/>
              <w:jc w:val="center"/>
              <w:rPr>
                <w:sz w:val="22"/>
                <w:szCs w:val="22"/>
              </w:rPr>
            </w:pPr>
            <w:r w:rsidRPr="00066F4D">
              <w:rPr>
                <w:sz w:val="22"/>
                <w:szCs w:val="22"/>
              </w:rPr>
              <w:t>2209 (28.4)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035B1E67" w14:textId="77777777" w:rsidR="007E695A" w:rsidRPr="00066F4D" w:rsidRDefault="003A492C" w:rsidP="00990003">
            <w:pPr>
              <w:pStyle w:val="TableText105"/>
              <w:jc w:val="center"/>
              <w:rPr>
                <w:sz w:val="22"/>
                <w:szCs w:val="22"/>
              </w:rPr>
            </w:pPr>
            <w:r w:rsidRPr="00066F4D">
              <w:rPr>
                <w:sz w:val="22"/>
                <w:szCs w:val="22"/>
              </w:rPr>
              <w:t>1146 (23.6)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59AA182E" w14:textId="77777777" w:rsidR="007E695A" w:rsidRPr="00066F4D" w:rsidRDefault="003A492C" w:rsidP="00990003">
            <w:pPr>
              <w:pStyle w:val="TableText105"/>
              <w:jc w:val="center"/>
              <w:rPr>
                <w:sz w:val="22"/>
                <w:szCs w:val="22"/>
              </w:rPr>
            </w:pPr>
            <w:r w:rsidRPr="00066F4D">
              <w:rPr>
                <w:sz w:val="22"/>
                <w:szCs w:val="22"/>
              </w:rPr>
              <w:t>81 (24.2)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6D6E7BFA" w14:textId="77777777" w:rsidR="007E695A" w:rsidRPr="00066F4D" w:rsidRDefault="007E695A" w:rsidP="00990003">
            <w:pPr>
              <w:pStyle w:val="TableText105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4297098D" w14:textId="77777777" w:rsidR="007E695A" w:rsidRPr="00066F4D" w:rsidRDefault="003A492C" w:rsidP="00990003">
            <w:pPr>
              <w:pStyle w:val="TableText105"/>
              <w:jc w:val="center"/>
              <w:rPr>
                <w:sz w:val="22"/>
                <w:szCs w:val="22"/>
              </w:rPr>
            </w:pPr>
            <w:r w:rsidRPr="00066F4D">
              <w:rPr>
                <w:sz w:val="22"/>
                <w:szCs w:val="22"/>
              </w:rPr>
              <w:t>729 (27.0)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37563712" w14:textId="77777777" w:rsidR="007E695A" w:rsidRPr="00066F4D" w:rsidRDefault="003A492C" w:rsidP="00990003">
            <w:pPr>
              <w:pStyle w:val="TableText105"/>
              <w:jc w:val="center"/>
              <w:rPr>
                <w:sz w:val="22"/>
                <w:szCs w:val="22"/>
              </w:rPr>
            </w:pPr>
            <w:r w:rsidRPr="00066F4D">
              <w:rPr>
                <w:sz w:val="22"/>
                <w:szCs w:val="22"/>
              </w:rPr>
              <w:t>370 (24.0)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018B8702" w14:textId="77777777" w:rsidR="007E695A" w:rsidRPr="00066F4D" w:rsidRDefault="003A492C" w:rsidP="00990003">
            <w:pPr>
              <w:pStyle w:val="TableText105"/>
              <w:jc w:val="center"/>
              <w:rPr>
                <w:sz w:val="22"/>
                <w:szCs w:val="22"/>
              </w:rPr>
            </w:pPr>
            <w:r w:rsidRPr="00066F4D">
              <w:rPr>
                <w:sz w:val="22"/>
                <w:szCs w:val="22"/>
              </w:rPr>
              <w:t>38 (29.2)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 w14:paraId="60C7068E" w14:textId="77777777" w:rsidR="007E695A" w:rsidRPr="00066F4D" w:rsidRDefault="007E695A" w:rsidP="00990003">
            <w:pPr>
              <w:pStyle w:val="TableText105"/>
              <w:jc w:val="center"/>
              <w:rPr>
                <w:sz w:val="22"/>
                <w:szCs w:val="22"/>
              </w:rPr>
            </w:pPr>
          </w:p>
        </w:tc>
      </w:tr>
      <w:tr w:rsidR="0020200C" w:rsidRPr="00066F4D" w14:paraId="0F4CBDDC" w14:textId="77777777" w:rsidTr="00FE3E95">
        <w:tc>
          <w:tcPr>
            <w:tcW w:w="4820" w:type="dxa"/>
            <w:tcBorders>
              <w:top w:val="nil"/>
              <w:bottom w:val="nil"/>
            </w:tcBorders>
          </w:tcPr>
          <w:p w14:paraId="702022F1" w14:textId="0CACB2E0" w:rsidR="007E695A" w:rsidRPr="00066F4D" w:rsidRDefault="003A492C" w:rsidP="00990003">
            <w:pPr>
              <w:pStyle w:val="TableText105"/>
              <w:ind w:firstLine="100"/>
              <w:rPr>
                <w:sz w:val="22"/>
                <w:szCs w:val="22"/>
              </w:rPr>
            </w:pPr>
            <w:r w:rsidRPr="00066F4D">
              <w:rPr>
                <w:sz w:val="22"/>
                <w:szCs w:val="22"/>
              </w:rPr>
              <w:t>≥34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1BE97343" w14:textId="77777777" w:rsidR="007E695A" w:rsidRPr="00066F4D" w:rsidRDefault="003A492C" w:rsidP="00990003">
            <w:pPr>
              <w:pStyle w:val="TableText105"/>
              <w:jc w:val="center"/>
              <w:rPr>
                <w:sz w:val="22"/>
                <w:szCs w:val="22"/>
              </w:rPr>
            </w:pPr>
            <w:r w:rsidRPr="00066F4D">
              <w:rPr>
                <w:sz w:val="22"/>
                <w:szCs w:val="22"/>
              </w:rPr>
              <w:t>4315 (55.5)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65F7809E" w14:textId="77777777" w:rsidR="007E695A" w:rsidRPr="00066F4D" w:rsidRDefault="003A492C" w:rsidP="00990003">
            <w:pPr>
              <w:pStyle w:val="TableText105"/>
              <w:jc w:val="center"/>
              <w:rPr>
                <w:sz w:val="22"/>
                <w:szCs w:val="22"/>
              </w:rPr>
            </w:pPr>
            <w:r w:rsidRPr="00066F4D">
              <w:rPr>
                <w:sz w:val="22"/>
                <w:szCs w:val="22"/>
              </w:rPr>
              <w:t>2781 (57.3)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630E1ED7" w14:textId="77777777" w:rsidR="007E695A" w:rsidRPr="00066F4D" w:rsidRDefault="003A492C" w:rsidP="00990003">
            <w:pPr>
              <w:pStyle w:val="TableText105"/>
              <w:jc w:val="center"/>
              <w:rPr>
                <w:sz w:val="22"/>
                <w:szCs w:val="22"/>
              </w:rPr>
            </w:pPr>
            <w:r w:rsidRPr="00066F4D">
              <w:rPr>
                <w:sz w:val="22"/>
                <w:szCs w:val="22"/>
              </w:rPr>
              <w:t>145 (43.3)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2FC1F818" w14:textId="77777777" w:rsidR="007E695A" w:rsidRPr="00066F4D" w:rsidRDefault="007E695A" w:rsidP="00990003">
            <w:pPr>
              <w:pStyle w:val="TableText105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3F579054" w14:textId="77777777" w:rsidR="007E695A" w:rsidRPr="00066F4D" w:rsidRDefault="003A492C" w:rsidP="00990003">
            <w:pPr>
              <w:pStyle w:val="TableText105"/>
              <w:jc w:val="center"/>
              <w:rPr>
                <w:sz w:val="22"/>
                <w:szCs w:val="22"/>
              </w:rPr>
            </w:pPr>
            <w:r w:rsidRPr="00066F4D">
              <w:rPr>
                <w:sz w:val="22"/>
                <w:szCs w:val="22"/>
              </w:rPr>
              <w:t>1525 (56.4)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1D48B7AA" w14:textId="77777777" w:rsidR="007E695A" w:rsidRPr="00066F4D" w:rsidRDefault="003A492C" w:rsidP="00990003">
            <w:pPr>
              <w:pStyle w:val="TableText105"/>
              <w:jc w:val="center"/>
              <w:rPr>
                <w:sz w:val="22"/>
                <w:szCs w:val="22"/>
              </w:rPr>
            </w:pPr>
            <w:r w:rsidRPr="00066F4D">
              <w:rPr>
                <w:sz w:val="22"/>
                <w:szCs w:val="22"/>
              </w:rPr>
              <w:t>881 (57.1)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09BAC3BC" w14:textId="77777777" w:rsidR="007E695A" w:rsidRPr="00066F4D" w:rsidRDefault="003A492C" w:rsidP="00990003">
            <w:pPr>
              <w:pStyle w:val="TableText105"/>
              <w:jc w:val="center"/>
              <w:rPr>
                <w:sz w:val="22"/>
                <w:szCs w:val="22"/>
              </w:rPr>
            </w:pPr>
            <w:r w:rsidRPr="00066F4D">
              <w:rPr>
                <w:sz w:val="22"/>
                <w:szCs w:val="22"/>
              </w:rPr>
              <w:t>47 (36.2)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 w14:paraId="5CF3C801" w14:textId="77777777" w:rsidR="007E695A" w:rsidRPr="00066F4D" w:rsidRDefault="007E695A" w:rsidP="00990003">
            <w:pPr>
              <w:pStyle w:val="TableText105"/>
              <w:jc w:val="center"/>
              <w:rPr>
                <w:sz w:val="22"/>
                <w:szCs w:val="22"/>
              </w:rPr>
            </w:pPr>
          </w:p>
        </w:tc>
      </w:tr>
      <w:tr w:rsidR="0020200C" w:rsidRPr="00066F4D" w14:paraId="2DACBEF7" w14:textId="77777777" w:rsidTr="00FE3E95">
        <w:tc>
          <w:tcPr>
            <w:tcW w:w="4820" w:type="dxa"/>
            <w:tcBorders>
              <w:top w:val="nil"/>
              <w:bottom w:val="nil"/>
            </w:tcBorders>
          </w:tcPr>
          <w:p w14:paraId="0E1C5F31" w14:textId="77777777" w:rsidR="007E695A" w:rsidRPr="00066F4D" w:rsidRDefault="003A492C" w:rsidP="00990003">
            <w:pPr>
              <w:pStyle w:val="TableText105"/>
              <w:rPr>
                <w:sz w:val="22"/>
                <w:szCs w:val="22"/>
              </w:rPr>
            </w:pPr>
            <w:r w:rsidRPr="00066F4D">
              <w:rPr>
                <w:sz w:val="22"/>
                <w:szCs w:val="22"/>
              </w:rPr>
              <w:t>JCS score at admission, n (%)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717C8C1A" w14:textId="77777777" w:rsidR="007E695A" w:rsidRPr="00066F4D" w:rsidRDefault="007E695A" w:rsidP="00990003">
            <w:pPr>
              <w:pStyle w:val="TableText105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5217AF37" w14:textId="77777777" w:rsidR="007E695A" w:rsidRPr="00066F4D" w:rsidRDefault="007E695A" w:rsidP="00990003">
            <w:pPr>
              <w:pStyle w:val="TableText105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71A9AEDD" w14:textId="77777777" w:rsidR="007E695A" w:rsidRPr="00066F4D" w:rsidRDefault="007E695A" w:rsidP="00990003">
            <w:pPr>
              <w:pStyle w:val="TableText105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15A644FB" w14:textId="77777777" w:rsidR="007E695A" w:rsidRPr="00066F4D" w:rsidRDefault="003A492C" w:rsidP="00990003">
            <w:pPr>
              <w:pStyle w:val="TableText105"/>
              <w:jc w:val="center"/>
              <w:rPr>
                <w:sz w:val="22"/>
                <w:szCs w:val="22"/>
              </w:rPr>
            </w:pPr>
            <w:r w:rsidRPr="00066F4D">
              <w:rPr>
                <w:sz w:val="22"/>
                <w:szCs w:val="22"/>
              </w:rPr>
              <w:t>0.696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26B10BDB" w14:textId="77777777" w:rsidR="007E695A" w:rsidRPr="00066F4D" w:rsidRDefault="007E695A" w:rsidP="00990003">
            <w:pPr>
              <w:pStyle w:val="TableText105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71208CA6" w14:textId="77777777" w:rsidR="007E695A" w:rsidRPr="00066F4D" w:rsidRDefault="007E695A" w:rsidP="00990003">
            <w:pPr>
              <w:pStyle w:val="TableText105"/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08C0B013" w14:textId="77777777" w:rsidR="007E695A" w:rsidRPr="00066F4D" w:rsidRDefault="007E695A" w:rsidP="00990003">
            <w:pPr>
              <w:pStyle w:val="TableText105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nil"/>
              <w:bottom w:val="nil"/>
            </w:tcBorders>
          </w:tcPr>
          <w:p w14:paraId="632F6E71" w14:textId="77777777" w:rsidR="007E695A" w:rsidRPr="00066F4D" w:rsidRDefault="003A492C" w:rsidP="00990003">
            <w:pPr>
              <w:pStyle w:val="TableText105"/>
              <w:jc w:val="center"/>
              <w:rPr>
                <w:sz w:val="22"/>
                <w:szCs w:val="22"/>
              </w:rPr>
            </w:pPr>
            <w:r w:rsidRPr="00066F4D">
              <w:rPr>
                <w:sz w:val="22"/>
                <w:szCs w:val="22"/>
              </w:rPr>
              <w:t>0.125</w:t>
            </w:r>
          </w:p>
        </w:tc>
      </w:tr>
      <w:tr w:rsidR="0020200C" w:rsidRPr="00066F4D" w14:paraId="12DBFBD8" w14:textId="77777777" w:rsidTr="00FE3E95">
        <w:tc>
          <w:tcPr>
            <w:tcW w:w="4820" w:type="dxa"/>
            <w:tcBorders>
              <w:top w:val="nil"/>
              <w:bottom w:val="nil"/>
            </w:tcBorders>
          </w:tcPr>
          <w:p w14:paraId="5726E25F" w14:textId="77777777" w:rsidR="007E695A" w:rsidRPr="00066F4D" w:rsidRDefault="003A492C" w:rsidP="00990003">
            <w:pPr>
              <w:pStyle w:val="TableText105"/>
              <w:ind w:firstLine="100"/>
              <w:rPr>
                <w:sz w:val="22"/>
                <w:szCs w:val="22"/>
              </w:rPr>
            </w:pPr>
            <w:r w:rsidRPr="00066F4D">
              <w:rPr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09C72BC9" w14:textId="77777777" w:rsidR="007E695A" w:rsidRPr="00066F4D" w:rsidRDefault="003A492C" w:rsidP="00990003">
            <w:pPr>
              <w:pStyle w:val="TableText105"/>
              <w:jc w:val="center"/>
              <w:rPr>
                <w:sz w:val="22"/>
                <w:szCs w:val="22"/>
              </w:rPr>
            </w:pPr>
            <w:r w:rsidRPr="00066F4D">
              <w:rPr>
                <w:sz w:val="22"/>
                <w:szCs w:val="22"/>
              </w:rPr>
              <w:t>1674 (21.5)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38E76642" w14:textId="77777777" w:rsidR="007E695A" w:rsidRPr="00066F4D" w:rsidRDefault="003A492C" w:rsidP="00990003">
            <w:pPr>
              <w:pStyle w:val="TableText105"/>
              <w:jc w:val="center"/>
              <w:rPr>
                <w:sz w:val="22"/>
                <w:szCs w:val="22"/>
              </w:rPr>
            </w:pPr>
            <w:r w:rsidRPr="00066F4D">
              <w:rPr>
                <w:sz w:val="22"/>
                <w:szCs w:val="22"/>
              </w:rPr>
              <w:t>1044 (21.5)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204ABA36" w14:textId="77777777" w:rsidR="007E695A" w:rsidRPr="00066F4D" w:rsidRDefault="003A492C" w:rsidP="00990003">
            <w:pPr>
              <w:pStyle w:val="TableText105"/>
              <w:jc w:val="center"/>
              <w:rPr>
                <w:sz w:val="22"/>
                <w:szCs w:val="22"/>
              </w:rPr>
            </w:pPr>
            <w:r w:rsidRPr="00066F4D">
              <w:rPr>
                <w:sz w:val="22"/>
                <w:szCs w:val="22"/>
              </w:rPr>
              <w:t>81 (24.2)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6DD660FD" w14:textId="77777777" w:rsidR="007E695A" w:rsidRPr="00066F4D" w:rsidRDefault="007E695A" w:rsidP="00990003">
            <w:pPr>
              <w:pStyle w:val="TableText105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5453ACAA" w14:textId="77777777" w:rsidR="007E695A" w:rsidRPr="00066F4D" w:rsidRDefault="003A492C" w:rsidP="00990003">
            <w:pPr>
              <w:pStyle w:val="TableText105"/>
              <w:jc w:val="center"/>
              <w:rPr>
                <w:sz w:val="22"/>
                <w:szCs w:val="22"/>
              </w:rPr>
            </w:pPr>
            <w:r w:rsidRPr="00066F4D">
              <w:rPr>
                <w:sz w:val="22"/>
                <w:szCs w:val="22"/>
              </w:rPr>
              <w:t>367 (13.6)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2913DF2F" w14:textId="77777777" w:rsidR="007E695A" w:rsidRPr="00066F4D" w:rsidRDefault="003A492C" w:rsidP="00990003">
            <w:pPr>
              <w:pStyle w:val="TableText105"/>
              <w:jc w:val="center"/>
              <w:rPr>
                <w:sz w:val="22"/>
                <w:szCs w:val="22"/>
              </w:rPr>
            </w:pPr>
            <w:r w:rsidRPr="00066F4D">
              <w:rPr>
                <w:sz w:val="22"/>
                <w:szCs w:val="22"/>
              </w:rPr>
              <w:t>227 (14.7)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7A65D75A" w14:textId="77777777" w:rsidR="007E695A" w:rsidRPr="00066F4D" w:rsidRDefault="003A492C" w:rsidP="00990003">
            <w:pPr>
              <w:pStyle w:val="TableText105"/>
              <w:jc w:val="center"/>
              <w:rPr>
                <w:sz w:val="22"/>
                <w:szCs w:val="22"/>
              </w:rPr>
            </w:pPr>
            <w:r w:rsidRPr="00066F4D">
              <w:rPr>
                <w:sz w:val="22"/>
                <w:szCs w:val="22"/>
              </w:rPr>
              <w:t>23 (17.7)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 w14:paraId="30038A43" w14:textId="77777777" w:rsidR="007E695A" w:rsidRPr="00066F4D" w:rsidRDefault="007E695A" w:rsidP="00990003">
            <w:pPr>
              <w:pStyle w:val="TableText105"/>
              <w:jc w:val="center"/>
              <w:rPr>
                <w:sz w:val="22"/>
                <w:szCs w:val="22"/>
              </w:rPr>
            </w:pPr>
          </w:p>
        </w:tc>
      </w:tr>
      <w:tr w:rsidR="0020200C" w:rsidRPr="00066F4D" w14:paraId="5E6182DB" w14:textId="77777777" w:rsidTr="00FE3E95">
        <w:tc>
          <w:tcPr>
            <w:tcW w:w="4820" w:type="dxa"/>
            <w:tcBorders>
              <w:top w:val="nil"/>
              <w:bottom w:val="nil"/>
            </w:tcBorders>
          </w:tcPr>
          <w:p w14:paraId="1C59363B" w14:textId="77777777" w:rsidR="007E695A" w:rsidRPr="00066F4D" w:rsidRDefault="003A492C" w:rsidP="00990003">
            <w:pPr>
              <w:pStyle w:val="TableText105"/>
              <w:ind w:firstLine="100"/>
              <w:rPr>
                <w:sz w:val="22"/>
                <w:szCs w:val="22"/>
              </w:rPr>
            </w:pPr>
            <w:r w:rsidRPr="00066F4D">
              <w:rPr>
                <w:rFonts w:eastAsia="MinionPro-Regular"/>
                <w:kern w:val="0"/>
                <w:sz w:val="22"/>
                <w:szCs w:val="22"/>
              </w:rPr>
              <w:t>1-digit code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25824815" w14:textId="77777777" w:rsidR="007E695A" w:rsidRPr="00066F4D" w:rsidRDefault="003A492C" w:rsidP="00990003">
            <w:pPr>
              <w:pStyle w:val="TableText105"/>
              <w:jc w:val="center"/>
              <w:rPr>
                <w:sz w:val="22"/>
                <w:szCs w:val="22"/>
              </w:rPr>
            </w:pPr>
            <w:r w:rsidRPr="00066F4D">
              <w:rPr>
                <w:sz w:val="22"/>
                <w:szCs w:val="22"/>
              </w:rPr>
              <w:t>2147 (27.6)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12140E85" w14:textId="77777777" w:rsidR="007E695A" w:rsidRPr="00066F4D" w:rsidRDefault="003A492C" w:rsidP="00990003">
            <w:pPr>
              <w:pStyle w:val="TableText105"/>
              <w:jc w:val="center"/>
              <w:rPr>
                <w:sz w:val="22"/>
                <w:szCs w:val="22"/>
              </w:rPr>
            </w:pPr>
            <w:r w:rsidRPr="00066F4D">
              <w:rPr>
                <w:sz w:val="22"/>
                <w:szCs w:val="22"/>
              </w:rPr>
              <w:t>1316 (27.1)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267DC355" w14:textId="77777777" w:rsidR="007E695A" w:rsidRPr="00066F4D" w:rsidRDefault="003A492C" w:rsidP="00990003">
            <w:pPr>
              <w:pStyle w:val="TableText105"/>
              <w:jc w:val="center"/>
              <w:rPr>
                <w:sz w:val="22"/>
                <w:szCs w:val="22"/>
              </w:rPr>
            </w:pPr>
            <w:r w:rsidRPr="00066F4D">
              <w:rPr>
                <w:sz w:val="22"/>
                <w:szCs w:val="22"/>
              </w:rPr>
              <w:t>92 (27.5)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41BB6481" w14:textId="77777777" w:rsidR="007E695A" w:rsidRPr="00066F4D" w:rsidRDefault="007E695A" w:rsidP="00990003">
            <w:pPr>
              <w:pStyle w:val="TableText105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4D0B6D6C" w14:textId="77777777" w:rsidR="007E695A" w:rsidRPr="00066F4D" w:rsidRDefault="003A492C" w:rsidP="00990003">
            <w:pPr>
              <w:pStyle w:val="TableText105"/>
              <w:jc w:val="center"/>
              <w:rPr>
                <w:sz w:val="22"/>
                <w:szCs w:val="22"/>
              </w:rPr>
            </w:pPr>
            <w:r w:rsidRPr="00066F4D">
              <w:rPr>
                <w:sz w:val="22"/>
                <w:szCs w:val="22"/>
              </w:rPr>
              <w:t>750 (27.7)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4A71A9CA" w14:textId="77777777" w:rsidR="007E695A" w:rsidRPr="00066F4D" w:rsidRDefault="003A492C" w:rsidP="00990003">
            <w:pPr>
              <w:pStyle w:val="TableText105"/>
              <w:jc w:val="center"/>
              <w:rPr>
                <w:sz w:val="22"/>
                <w:szCs w:val="22"/>
              </w:rPr>
            </w:pPr>
            <w:r w:rsidRPr="00066F4D">
              <w:rPr>
                <w:sz w:val="22"/>
                <w:szCs w:val="22"/>
              </w:rPr>
              <w:t>452 (29.3)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058B9742" w14:textId="77777777" w:rsidR="007E695A" w:rsidRPr="00066F4D" w:rsidRDefault="003A492C" w:rsidP="00990003">
            <w:pPr>
              <w:pStyle w:val="TableText105"/>
              <w:jc w:val="center"/>
              <w:rPr>
                <w:sz w:val="22"/>
                <w:szCs w:val="22"/>
              </w:rPr>
            </w:pPr>
            <w:r w:rsidRPr="00066F4D">
              <w:rPr>
                <w:sz w:val="22"/>
                <w:szCs w:val="22"/>
              </w:rPr>
              <w:t>37 (28.5)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 w14:paraId="57366F87" w14:textId="77777777" w:rsidR="007E695A" w:rsidRPr="00066F4D" w:rsidRDefault="007E695A" w:rsidP="00990003">
            <w:pPr>
              <w:pStyle w:val="TableText105"/>
              <w:jc w:val="center"/>
              <w:rPr>
                <w:sz w:val="22"/>
                <w:szCs w:val="22"/>
              </w:rPr>
            </w:pPr>
          </w:p>
        </w:tc>
      </w:tr>
      <w:tr w:rsidR="0020200C" w:rsidRPr="00066F4D" w14:paraId="649796BE" w14:textId="77777777" w:rsidTr="00FE3E95">
        <w:tc>
          <w:tcPr>
            <w:tcW w:w="4820" w:type="dxa"/>
            <w:tcBorders>
              <w:top w:val="nil"/>
              <w:bottom w:val="nil"/>
            </w:tcBorders>
          </w:tcPr>
          <w:p w14:paraId="5DE5EC37" w14:textId="77777777" w:rsidR="007E695A" w:rsidRPr="00066F4D" w:rsidRDefault="003A492C" w:rsidP="00990003">
            <w:pPr>
              <w:pStyle w:val="TableText105"/>
              <w:ind w:firstLine="100"/>
              <w:rPr>
                <w:sz w:val="22"/>
                <w:szCs w:val="22"/>
              </w:rPr>
            </w:pPr>
            <w:r w:rsidRPr="00066F4D">
              <w:rPr>
                <w:rFonts w:eastAsia="MinionPro-Regular"/>
                <w:kern w:val="0"/>
                <w:sz w:val="22"/>
                <w:szCs w:val="22"/>
              </w:rPr>
              <w:t>2-digit code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58A3DFF5" w14:textId="77777777" w:rsidR="007E695A" w:rsidRPr="00066F4D" w:rsidRDefault="003A492C" w:rsidP="00990003">
            <w:pPr>
              <w:pStyle w:val="TableText105"/>
              <w:jc w:val="center"/>
              <w:rPr>
                <w:sz w:val="22"/>
                <w:szCs w:val="22"/>
              </w:rPr>
            </w:pPr>
            <w:r w:rsidRPr="00066F4D">
              <w:rPr>
                <w:sz w:val="22"/>
                <w:szCs w:val="22"/>
              </w:rPr>
              <w:t>1805 (23.2)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21D39C03" w14:textId="77777777" w:rsidR="007E695A" w:rsidRPr="00066F4D" w:rsidRDefault="003A492C" w:rsidP="00990003">
            <w:pPr>
              <w:pStyle w:val="TableText105"/>
              <w:jc w:val="center"/>
              <w:rPr>
                <w:sz w:val="22"/>
                <w:szCs w:val="22"/>
              </w:rPr>
            </w:pPr>
            <w:r w:rsidRPr="00066F4D">
              <w:rPr>
                <w:sz w:val="22"/>
                <w:szCs w:val="22"/>
              </w:rPr>
              <w:t>1177 (24.2)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4E14E90B" w14:textId="77777777" w:rsidR="007E695A" w:rsidRPr="00066F4D" w:rsidRDefault="003A492C" w:rsidP="00990003">
            <w:pPr>
              <w:pStyle w:val="TableText105"/>
              <w:jc w:val="center"/>
              <w:rPr>
                <w:sz w:val="22"/>
                <w:szCs w:val="22"/>
              </w:rPr>
            </w:pPr>
            <w:r w:rsidRPr="00066F4D">
              <w:rPr>
                <w:sz w:val="22"/>
                <w:szCs w:val="22"/>
              </w:rPr>
              <w:t>71 (21.2)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133D2F8E" w14:textId="77777777" w:rsidR="007E695A" w:rsidRPr="00066F4D" w:rsidRDefault="007E695A" w:rsidP="00990003">
            <w:pPr>
              <w:pStyle w:val="TableText105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2D5604EC" w14:textId="77777777" w:rsidR="007E695A" w:rsidRPr="00066F4D" w:rsidRDefault="003A492C" w:rsidP="00990003">
            <w:pPr>
              <w:pStyle w:val="TableText105"/>
              <w:jc w:val="center"/>
              <w:rPr>
                <w:sz w:val="22"/>
                <w:szCs w:val="22"/>
              </w:rPr>
            </w:pPr>
            <w:r w:rsidRPr="00066F4D">
              <w:rPr>
                <w:sz w:val="22"/>
                <w:szCs w:val="22"/>
              </w:rPr>
              <w:t>691 (25.5)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58079D43" w14:textId="77777777" w:rsidR="007E695A" w:rsidRPr="00066F4D" w:rsidRDefault="003A492C" w:rsidP="00990003">
            <w:pPr>
              <w:pStyle w:val="TableText105"/>
              <w:jc w:val="center"/>
              <w:rPr>
                <w:sz w:val="22"/>
                <w:szCs w:val="22"/>
              </w:rPr>
            </w:pPr>
            <w:r w:rsidRPr="00066F4D">
              <w:rPr>
                <w:sz w:val="22"/>
                <w:szCs w:val="22"/>
              </w:rPr>
              <w:t>416 (27.0)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3728F0C7" w14:textId="77777777" w:rsidR="007E695A" w:rsidRPr="00066F4D" w:rsidRDefault="003A492C" w:rsidP="00990003">
            <w:pPr>
              <w:pStyle w:val="TableText105"/>
              <w:jc w:val="center"/>
              <w:rPr>
                <w:sz w:val="22"/>
                <w:szCs w:val="22"/>
              </w:rPr>
            </w:pPr>
            <w:r w:rsidRPr="00066F4D">
              <w:rPr>
                <w:sz w:val="22"/>
                <w:szCs w:val="22"/>
              </w:rPr>
              <w:t>35 (26.9)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 w14:paraId="38A9C92D" w14:textId="77777777" w:rsidR="007E695A" w:rsidRPr="00066F4D" w:rsidRDefault="007E695A" w:rsidP="00990003">
            <w:pPr>
              <w:pStyle w:val="TableText105"/>
              <w:jc w:val="center"/>
              <w:rPr>
                <w:sz w:val="22"/>
                <w:szCs w:val="22"/>
              </w:rPr>
            </w:pPr>
          </w:p>
        </w:tc>
      </w:tr>
      <w:tr w:rsidR="0020200C" w:rsidRPr="00066F4D" w14:paraId="40D73049" w14:textId="77777777" w:rsidTr="00FE3E95">
        <w:tc>
          <w:tcPr>
            <w:tcW w:w="4820" w:type="dxa"/>
            <w:tcBorders>
              <w:top w:val="nil"/>
              <w:bottom w:val="nil"/>
            </w:tcBorders>
          </w:tcPr>
          <w:p w14:paraId="267ED73C" w14:textId="77777777" w:rsidR="007E695A" w:rsidRPr="00066F4D" w:rsidRDefault="003A492C" w:rsidP="00990003">
            <w:pPr>
              <w:pStyle w:val="TableText105"/>
              <w:ind w:firstLine="100"/>
              <w:rPr>
                <w:sz w:val="22"/>
                <w:szCs w:val="22"/>
              </w:rPr>
            </w:pPr>
            <w:r w:rsidRPr="00066F4D">
              <w:rPr>
                <w:rFonts w:eastAsia="MinionPro-Regular"/>
                <w:kern w:val="0"/>
                <w:sz w:val="22"/>
                <w:szCs w:val="22"/>
              </w:rPr>
              <w:t>3-digit code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6B13D4F6" w14:textId="77777777" w:rsidR="007E695A" w:rsidRPr="00066F4D" w:rsidRDefault="003A492C" w:rsidP="00990003">
            <w:pPr>
              <w:pStyle w:val="TableText105"/>
              <w:jc w:val="center"/>
              <w:rPr>
                <w:sz w:val="22"/>
                <w:szCs w:val="22"/>
              </w:rPr>
            </w:pPr>
            <w:r w:rsidRPr="00066F4D">
              <w:rPr>
                <w:sz w:val="22"/>
                <w:szCs w:val="22"/>
              </w:rPr>
              <w:t>2153 (27.7)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72DDDC19" w14:textId="77777777" w:rsidR="007E695A" w:rsidRPr="00066F4D" w:rsidRDefault="003A492C" w:rsidP="00990003">
            <w:pPr>
              <w:pStyle w:val="TableText105"/>
              <w:jc w:val="center"/>
              <w:rPr>
                <w:sz w:val="22"/>
                <w:szCs w:val="22"/>
              </w:rPr>
            </w:pPr>
            <w:r w:rsidRPr="00066F4D">
              <w:rPr>
                <w:sz w:val="22"/>
                <w:szCs w:val="22"/>
              </w:rPr>
              <w:t>1317 (27.1)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4451994D" w14:textId="77777777" w:rsidR="007E695A" w:rsidRPr="00066F4D" w:rsidRDefault="003A492C" w:rsidP="00990003">
            <w:pPr>
              <w:pStyle w:val="TableText105"/>
              <w:jc w:val="center"/>
              <w:rPr>
                <w:sz w:val="22"/>
                <w:szCs w:val="22"/>
              </w:rPr>
            </w:pPr>
            <w:r w:rsidRPr="00066F4D">
              <w:rPr>
                <w:sz w:val="22"/>
                <w:szCs w:val="22"/>
              </w:rPr>
              <w:t>91 (27.2)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0973004F" w14:textId="77777777" w:rsidR="007E695A" w:rsidRPr="00066F4D" w:rsidRDefault="007E695A" w:rsidP="00990003">
            <w:pPr>
              <w:pStyle w:val="TableText105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1BDF884E" w14:textId="77777777" w:rsidR="007E695A" w:rsidRPr="00066F4D" w:rsidRDefault="003A492C" w:rsidP="00990003">
            <w:pPr>
              <w:pStyle w:val="TableText105"/>
              <w:jc w:val="center"/>
              <w:rPr>
                <w:sz w:val="22"/>
                <w:szCs w:val="22"/>
              </w:rPr>
            </w:pPr>
            <w:r w:rsidRPr="00066F4D">
              <w:rPr>
                <w:sz w:val="22"/>
                <w:szCs w:val="22"/>
              </w:rPr>
              <w:t>897 (33.2)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697CD540" w14:textId="77777777" w:rsidR="007E695A" w:rsidRPr="00066F4D" w:rsidRDefault="003A492C" w:rsidP="00990003">
            <w:pPr>
              <w:pStyle w:val="TableText105"/>
              <w:jc w:val="center"/>
              <w:rPr>
                <w:sz w:val="22"/>
                <w:szCs w:val="22"/>
              </w:rPr>
            </w:pPr>
            <w:r w:rsidRPr="00066F4D">
              <w:rPr>
                <w:sz w:val="22"/>
                <w:szCs w:val="22"/>
              </w:rPr>
              <w:t>448 (29.0)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750DEBF0" w14:textId="77777777" w:rsidR="007E695A" w:rsidRPr="00066F4D" w:rsidRDefault="003A492C" w:rsidP="00990003">
            <w:pPr>
              <w:pStyle w:val="TableText105"/>
              <w:jc w:val="center"/>
              <w:rPr>
                <w:sz w:val="22"/>
                <w:szCs w:val="22"/>
              </w:rPr>
            </w:pPr>
            <w:r w:rsidRPr="00066F4D">
              <w:rPr>
                <w:sz w:val="22"/>
                <w:szCs w:val="22"/>
              </w:rPr>
              <w:t>35 (26.9)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 w14:paraId="32214169" w14:textId="77777777" w:rsidR="007E695A" w:rsidRPr="00066F4D" w:rsidRDefault="007E695A" w:rsidP="00990003">
            <w:pPr>
              <w:pStyle w:val="TableText105"/>
              <w:jc w:val="center"/>
              <w:rPr>
                <w:sz w:val="22"/>
                <w:szCs w:val="22"/>
              </w:rPr>
            </w:pPr>
          </w:p>
        </w:tc>
      </w:tr>
      <w:tr w:rsidR="0020200C" w:rsidRPr="00066F4D" w14:paraId="2ECBD99F" w14:textId="77777777" w:rsidTr="00FE3E95">
        <w:tc>
          <w:tcPr>
            <w:tcW w:w="4820" w:type="dxa"/>
            <w:tcBorders>
              <w:top w:val="nil"/>
              <w:bottom w:val="nil"/>
            </w:tcBorders>
          </w:tcPr>
          <w:p w14:paraId="1A1FD7A7" w14:textId="0EF47BB7" w:rsidR="004F4C33" w:rsidRPr="00066F4D" w:rsidRDefault="003A492C" w:rsidP="00990003">
            <w:pPr>
              <w:pStyle w:val="TableText105"/>
              <w:rPr>
                <w:rFonts w:eastAsia="MinionPro-Regular"/>
                <w:color w:val="000000" w:themeColor="text1"/>
                <w:kern w:val="0"/>
                <w:sz w:val="22"/>
                <w:szCs w:val="22"/>
              </w:rPr>
            </w:pPr>
            <w:r w:rsidRPr="00066F4D">
              <w:rPr>
                <w:rFonts w:eastAsia="MinionPro-Regular"/>
                <w:color w:val="000000" w:themeColor="text1"/>
                <w:kern w:val="0"/>
                <w:sz w:val="22"/>
                <w:szCs w:val="22"/>
              </w:rPr>
              <w:t>GCS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52A0D0A6" w14:textId="77777777" w:rsidR="004F4C33" w:rsidRPr="00066F4D" w:rsidRDefault="004F4C33" w:rsidP="00990003">
            <w:pPr>
              <w:pStyle w:val="TableText105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7E7145DF" w14:textId="77777777" w:rsidR="004F4C33" w:rsidRPr="00066F4D" w:rsidRDefault="004F4C33" w:rsidP="00990003">
            <w:pPr>
              <w:pStyle w:val="TableText105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5A92667C" w14:textId="77777777" w:rsidR="004F4C33" w:rsidRPr="00066F4D" w:rsidRDefault="004F4C33" w:rsidP="00990003">
            <w:pPr>
              <w:pStyle w:val="TableText105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3D72813B" w14:textId="2B42E689" w:rsidR="004F4C33" w:rsidRPr="00066F4D" w:rsidRDefault="003A492C" w:rsidP="00990003">
            <w:pPr>
              <w:pStyle w:val="TableText105"/>
              <w:jc w:val="center"/>
              <w:rPr>
                <w:color w:val="000000" w:themeColor="text1"/>
                <w:sz w:val="22"/>
                <w:szCs w:val="22"/>
              </w:rPr>
            </w:pPr>
            <w:r w:rsidRPr="00066F4D">
              <w:rPr>
                <w:color w:val="000000" w:themeColor="text1"/>
                <w:sz w:val="22"/>
                <w:szCs w:val="22"/>
              </w:rPr>
              <w:t>0.</w:t>
            </w:r>
            <w:r w:rsidR="00FC1C45" w:rsidRPr="00066F4D">
              <w:rPr>
                <w:color w:val="000000" w:themeColor="text1"/>
                <w:sz w:val="22"/>
                <w:szCs w:val="22"/>
              </w:rPr>
              <w:t>237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6CD49AA2" w14:textId="77777777" w:rsidR="004F4C33" w:rsidRPr="00066F4D" w:rsidRDefault="004F4C33" w:rsidP="00990003">
            <w:pPr>
              <w:pStyle w:val="TableText105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333D2FC4" w14:textId="77777777" w:rsidR="004F4C33" w:rsidRPr="00066F4D" w:rsidRDefault="004F4C33" w:rsidP="00990003">
            <w:pPr>
              <w:pStyle w:val="TableText105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4D5E2FDE" w14:textId="77777777" w:rsidR="004F4C33" w:rsidRPr="00066F4D" w:rsidRDefault="004F4C33" w:rsidP="00990003">
            <w:pPr>
              <w:pStyle w:val="TableText105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nil"/>
              <w:bottom w:val="nil"/>
            </w:tcBorders>
          </w:tcPr>
          <w:p w14:paraId="315F444C" w14:textId="50CFA52E" w:rsidR="004F4C33" w:rsidRPr="00066F4D" w:rsidRDefault="003A492C" w:rsidP="00990003">
            <w:pPr>
              <w:pStyle w:val="TableText105"/>
              <w:jc w:val="center"/>
              <w:rPr>
                <w:color w:val="000000" w:themeColor="text1"/>
                <w:sz w:val="22"/>
                <w:szCs w:val="22"/>
              </w:rPr>
            </w:pPr>
            <w:r w:rsidRPr="00066F4D">
              <w:rPr>
                <w:color w:val="000000" w:themeColor="text1"/>
                <w:sz w:val="22"/>
                <w:szCs w:val="22"/>
              </w:rPr>
              <w:t>0.126</w:t>
            </w:r>
          </w:p>
        </w:tc>
      </w:tr>
      <w:tr w:rsidR="0020200C" w:rsidRPr="00066F4D" w14:paraId="02CF458A" w14:textId="77777777" w:rsidTr="00FE3E95">
        <w:tc>
          <w:tcPr>
            <w:tcW w:w="4820" w:type="dxa"/>
            <w:tcBorders>
              <w:top w:val="nil"/>
              <w:bottom w:val="nil"/>
            </w:tcBorders>
          </w:tcPr>
          <w:p w14:paraId="5C9ED3A6" w14:textId="5671F8A2" w:rsidR="00F82C79" w:rsidRPr="00066F4D" w:rsidRDefault="003A492C" w:rsidP="00990003">
            <w:pPr>
              <w:pStyle w:val="TableText105"/>
              <w:ind w:firstLine="100"/>
              <w:rPr>
                <w:rFonts w:eastAsia="MinionPro-Regular"/>
                <w:color w:val="000000" w:themeColor="text1"/>
                <w:kern w:val="0"/>
                <w:sz w:val="22"/>
                <w:szCs w:val="22"/>
              </w:rPr>
            </w:pPr>
            <w:r w:rsidRPr="00066F4D">
              <w:rPr>
                <w:rFonts w:eastAsia="MinionPro-Regular"/>
                <w:color w:val="000000" w:themeColor="text1"/>
                <w:kern w:val="0"/>
                <w:sz w:val="22"/>
                <w:szCs w:val="22"/>
              </w:rPr>
              <w:t>15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14:paraId="542A6364" w14:textId="1ADB4DEA" w:rsidR="00F82C79" w:rsidRPr="00066F4D" w:rsidRDefault="003A492C" w:rsidP="00990003">
            <w:pPr>
              <w:pStyle w:val="TableText105"/>
              <w:jc w:val="center"/>
              <w:rPr>
                <w:color w:val="000000" w:themeColor="text1"/>
                <w:sz w:val="22"/>
                <w:szCs w:val="22"/>
              </w:rPr>
            </w:pPr>
            <w:r w:rsidRPr="00066F4D">
              <w:rPr>
                <w:rFonts w:eastAsia="メイリオ"/>
                <w:color w:val="000000" w:themeColor="text1"/>
                <w:sz w:val="22"/>
                <w:szCs w:val="22"/>
              </w:rPr>
              <w:t>2344 (30.1)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7933D63B" w14:textId="526BD4ED" w:rsidR="00F82C79" w:rsidRPr="00066F4D" w:rsidRDefault="003A492C" w:rsidP="00990003">
            <w:pPr>
              <w:pStyle w:val="TableText105"/>
              <w:jc w:val="center"/>
              <w:rPr>
                <w:color w:val="000000" w:themeColor="text1"/>
                <w:sz w:val="22"/>
                <w:szCs w:val="22"/>
              </w:rPr>
            </w:pPr>
            <w:r w:rsidRPr="00066F4D">
              <w:rPr>
                <w:rFonts w:eastAsia="メイリオ"/>
                <w:color w:val="000000" w:themeColor="text1"/>
                <w:sz w:val="22"/>
                <w:szCs w:val="22"/>
              </w:rPr>
              <w:t>1538 (31.7)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54AE8CA5" w14:textId="2B6CDB71" w:rsidR="00F82C79" w:rsidRPr="00066F4D" w:rsidRDefault="003A492C" w:rsidP="00990003">
            <w:pPr>
              <w:pStyle w:val="TableText105"/>
              <w:jc w:val="center"/>
              <w:rPr>
                <w:color w:val="000000" w:themeColor="text1"/>
                <w:sz w:val="22"/>
                <w:szCs w:val="22"/>
              </w:rPr>
            </w:pPr>
            <w:r w:rsidRPr="00066F4D">
              <w:rPr>
                <w:rFonts w:eastAsia="メイリオ"/>
                <w:color w:val="000000" w:themeColor="text1"/>
                <w:sz w:val="22"/>
                <w:szCs w:val="22"/>
              </w:rPr>
              <w:t>92 (27.5)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47566F7B" w14:textId="77777777" w:rsidR="00F82C79" w:rsidRPr="00066F4D" w:rsidRDefault="00F82C79" w:rsidP="00990003">
            <w:pPr>
              <w:pStyle w:val="TableText105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59FF9DD8" w14:textId="6214E18B" w:rsidR="00F82C79" w:rsidRPr="00066F4D" w:rsidRDefault="003A492C" w:rsidP="00990003">
            <w:pPr>
              <w:pStyle w:val="TableText105"/>
              <w:jc w:val="center"/>
              <w:rPr>
                <w:color w:val="000000" w:themeColor="text1"/>
                <w:sz w:val="22"/>
                <w:szCs w:val="22"/>
              </w:rPr>
            </w:pPr>
            <w:r w:rsidRPr="00066F4D">
              <w:rPr>
                <w:rFonts w:eastAsia="メイリオ"/>
                <w:color w:val="000000" w:themeColor="text1"/>
                <w:sz w:val="22"/>
                <w:szCs w:val="22"/>
              </w:rPr>
              <w:t>735 (27.2)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3E575158" w14:textId="4520EC15" w:rsidR="00F82C79" w:rsidRPr="00066F4D" w:rsidRDefault="003A492C" w:rsidP="00990003">
            <w:pPr>
              <w:pStyle w:val="TableText105"/>
              <w:jc w:val="center"/>
              <w:rPr>
                <w:color w:val="000000" w:themeColor="text1"/>
                <w:sz w:val="22"/>
                <w:szCs w:val="22"/>
              </w:rPr>
            </w:pPr>
            <w:r w:rsidRPr="00066F4D">
              <w:rPr>
                <w:rFonts w:eastAsia="メイリオ"/>
                <w:color w:val="000000" w:themeColor="text1"/>
                <w:sz w:val="22"/>
                <w:szCs w:val="22"/>
              </w:rPr>
              <w:t>454 (29.4)</w:t>
            </w:r>
          </w:p>
        </w:tc>
        <w:tc>
          <w:tcPr>
            <w:tcW w:w="1275" w:type="dxa"/>
            <w:tcBorders>
              <w:top w:val="nil"/>
              <w:bottom w:val="nil"/>
            </w:tcBorders>
            <w:vAlign w:val="center"/>
          </w:tcPr>
          <w:p w14:paraId="36D869B2" w14:textId="784E02BB" w:rsidR="00F82C79" w:rsidRPr="00066F4D" w:rsidRDefault="003A492C" w:rsidP="00990003">
            <w:pPr>
              <w:pStyle w:val="TableText105"/>
              <w:jc w:val="center"/>
              <w:rPr>
                <w:color w:val="000000" w:themeColor="text1"/>
                <w:sz w:val="22"/>
                <w:szCs w:val="22"/>
              </w:rPr>
            </w:pPr>
            <w:r w:rsidRPr="00066F4D">
              <w:rPr>
                <w:rFonts w:eastAsia="メイリオ"/>
                <w:color w:val="000000" w:themeColor="text1"/>
                <w:sz w:val="22"/>
                <w:szCs w:val="22"/>
              </w:rPr>
              <w:t>42 (32.3)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 w14:paraId="275BAB81" w14:textId="77777777" w:rsidR="00F82C79" w:rsidRPr="00066F4D" w:rsidRDefault="00F82C79" w:rsidP="00990003">
            <w:pPr>
              <w:pStyle w:val="TableText105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</w:tr>
      <w:tr w:rsidR="0020200C" w:rsidRPr="00066F4D" w14:paraId="2A688CFC" w14:textId="77777777" w:rsidTr="00FE3E95">
        <w:tc>
          <w:tcPr>
            <w:tcW w:w="4820" w:type="dxa"/>
            <w:tcBorders>
              <w:top w:val="nil"/>
              <w:bottom w:val="nil"/>
            </w:tcBorders>
          </w:tcPr>
          <w:p w14:paraId="074DF020" w14:textId="6D5C3B50" w:rsidR="00F82C79" w:rsidRPr="00066F4D" w:rsidRDefault="003A492C" w:rsidP="00990003">
            <w:pPr>
              <w:pStyle w:val="TableText105"/>
              <w:ind w:firstLine="100"/>
              <w:rPr>
                <w:rFonts w:eastAsia="MinionPro-Regular"/>
                <w:color w:val="000000" w:themeColor="text1"/>
                <w:kern w:val="0"/>
                <w:sz w:val="22"/>
                <w:szCs w:val="22"/>
              </w:rPr>
            </w:pPr>
            <w:r w:rsidRPr="00066F4D">
              <w:rPr>
                <w:rFonts w:eastAsia="MinionPro-Regular"/>
                <w:color w:val="000000" w:themeColor="text1"/>
                <w:kern w:val="0"/>
                <w:sz w:val="22"/>
                <w:szCs w:val="22"/>
              </w:rPr>
              <w:t>14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14:paraId="5401A7FB" w14:textId="3A6D67CC" w:rsidR="00F82C79" w:rsidRPr="00066F4D" w:rsidRDefault="003A492C" w:rsidP="00990003">
            <w:pPr>
              <w:pStyle w:val="TableText105"/>
              <w:jc w:val="center"/>
              <w:rPr>
                <w:color w:val="000000" w:themeColor="text1"/>
                <w:sz w:val="22"/>
                <w:szCs w:val="22"/>
              </w:rPr>
            </w:pPr>
            <w:r w:rsidRPr="00066F4D">
              <w:rPr>
                <w:rFonts w:eastAsia="メイリオ"/>
                <w:color w:val="000000" w:themeColor="text1"/>
                <w:sz w:val="22"/>
                <w:szCs w:val="22"/>
              </w:rPr>
              <w:t>360 (4.6)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5E963667" w14:textId="670C9981" w:rsidR="00F82C79" w:rsidRPr="00066F4D" w:rsidRDefault="003A492C" w:rsidP="00990003">
            <w:pPr>
              <w:pStyle w:val="TableText105"/>
              <w:jc w:val="center"/>
              <w:rPr>
                <w:color w:val="000000" w:themeColor="text1"/>
                <w:sz w:val="22"/>
                <w:szCs w:val="22"/>
              </w:rPr>
            </w:pPr>
            <w:r w:rsidRPr="00066F4D">
              <w:rPr>
                <w:rFonts w:eastAsia="メイリオ"/>
                <w:color w:val="000000" w:themeColor="text1"/>
                <w:sz w:val="22"/>
                <w:szCs w:val="22"/>
              </w:rPr>
              <w:t>248 (5.1)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43B1EEAD" w14:textId="1AAAD4E0" w:rsidR="00F82C79" w:rsidRPr="00066F4D" w:rsidRDefault="003A492C" w:rsidP="00990003">
            <w:pPr>
              <w:pStyle w:val="TableText105"/>
              <w:jc w:val="center"/>
              <w:rPr>
                <w:color w:val="000000" w:themeColor="text1"/>
                <w:sz w:val="22"/>
                <w:szCs w:val="22"/>
              </w:rPr>
            </w:pPr>
            <w:r w:rsidRPr="00066F4D">
              <w:rPr>
                <w:rFonts w:eastAsia="メイリオ"/>
                <w:color w:val="000000" w:themeColor="text1"/>
                <w:sz w:val="22"/>
                <w:szCs w:val="22"/>
              </w:rPr>
              <w:t>15 (4.5)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1C1E33D9" w14:textId="77777777" w:rsidR="00F82C79" w:rsidRPr="00066F4D" w:rsidRDefault="00F82C79" w:rsidP="00990003">
            <w:pPr>
              <w:pStyle w:val="TableText105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4DB7CCDF" w14:textId="3D10EC06" w:rsidR="00F82C79" w:rsidRPr="00066F4D" w:rsidRDefault="003A492C" w:rsidP="00990003">
            <w:pPr>
              <w:pStyle w:val="TableText105"/>
              <w:jc w:val="center"/>
              <w:rPr>
                <w:color w:val="000000" w:themeColor="text1"/>
                <w:sz w:val="22"/>
                <w:szCs w:val="22"/>
              </w:rPr>
            </w:pPr>
            <w:r w:rsidRPr="00066F4D">
              <w:rPr>
                <w:rFonts w:eastAsia="メイリオ"/>
                <w:color w:val="000000" w:themeColor="text1"/>
                <w:sz w:val="22"/>
                <w:szCs w:val="22"/>
              </w:rPr>
              <w:t>206 (7.6)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1F3B53F7" w14:textId="7BDB56F6" w:rsidR="00F82C79" w:rsidRPr="00066F4D" w:rsidRDefault="003A492C" w:rsidP="00990003">
            <w:pPr>
              <w:pStyle w:val="TableText105"/>
              <w:jc w:val="center"/>
              <w:rPr>
                <w:color w:val="000000" w:themeColor="text1"/>
                <w:sz w:val="22"/>
                <w:szCs w:val="22"/>
              </w:rPr>
            </w:pPr>
            <w:r w:rsidRPr="00066F4D">
              <w:rPr>
                <w:rFonts w:eastAsia="メイリオ"/>
                <w:color w:val="000000" w:themeColor="text1"/>
                <w:sz w:val="22"/>
                <w:szCs w:val="22"/>
              </w:rPr>
              <w:t>105 (6.8)</w:t>
            </w:r>
          </w:p>
        </w:tc>
        <w:tc>
          <w:tcPr>
            <w:tcW w:w="1275" w:type="dxa"/>
            <w:tcBorders>
              <w:top w:val="nil"/>
              <w:bottom w:val="nil"/>
            </w:tcBorders>
            <w:vAlign w:val="center"/>
          </w:tcPr>
          <w:p w14:paraId="4210F31D" w14:textId="28A42157" w:rsidR="00F82C79" w:rsidRPr="00066F4D" w:rsidRDefault="003A492C" w:rsidP="00990003">
            <w:pPr>
              <w:pStyle w:val="TableText105"/>
              <w:jc w:val="center"/>
              <w:rPr>
                <w:color w:val="000000" w:themeColor="text1"/>
                <w:sz w:val="22"/>
                <w:szCs w:val="22"/>
              </w:rPr>
            </w:pPr>
            <w:r w:rsidRPr="00066F4D">
              <w:rPr>
                <w:rFonts w:eastAsia="メイリオ"/>
                <w:color w:val="000000" w:themeColor="text1"/>
                <w:sz w:val="22"/>
                <w:szCs w:val="22"/>
              </w:rPr>
              <w:t>10 (7.7)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 w14:paraId="1F4B64D9" w14:textId="77777777" w:rsidR="00F82C79" w:rsidRPr="00066F4D" w:rsidRDefault="00F82C79" w:rsidP="00990003">
            <w:pPr>
              <w:pStyle w:val="TableText105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</w:tr>
      <w:tr w:rsidR="0020200C" w:rsidRPr="00066F4D" w14:paraId="1F1FB097" w14:textId="77777777" w:rsidTr="00FE3E95">
        <w:tc>
          <w:tcPr>
            <w:tcW w:w="4820" w:type="dxa"/>
            <w:tcBorders>
              <w:top w:val="nil"/>
              <w:bottom w:val="nil"/>
            </w:tcBorders>
          </w:tcPr>
          <w:p w14:paraId="3C55B40A" w14:textId="065C4B73" w:rsidR="00F82C79" w:rsidRPr="00066F4D" w:rsidRDefault="003A492C" w:rsidP="00990003">
            <w:pPr>
              <w:pStyle w:val="TableText105"/>
              <w:ind w:firstLine="100"/>
              <w:rPr>
                <w:rFonts w:eastAsia="MinionPro-Regular"/>
                <w:color w:val="000000" w:themeColor="text1"/>
                <w:kern w:val="0"/>
                <w:sz w:val="22"/>
                <w:szCs w:val="22"/>
              </w:rPr>
            </w:pPr>
            <w:r w:rsidRPr="00066F4D">
              <w:rPr>
                <w:rFonts w:eastAsia="MinionPro-Regular"/>
                <w:color w:val="000000" w:themeColor="text1"/>
                <w:kern w:val="0"/>
                <w:sz w:val="22"/>
                <w:szCs w:val="22"/>
              </w:rPr>
              <w:t>13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14:paraId="3EE8AA24" w14:textId="13E6A2CD" w:rsidR="00F82C79" w:rsidRPr="00066F4D" w:rsidRDefault="003A492C" w:rsidP="00990003">
            <w:pPr>
              <w:pStyle w:val="TableText105"/>
              <w:jc w:val="center"/>
              <w:rPr>
                <w:color w:val="000000" w:themeColor="text1"/>
                <w:sz w:val="22"/>
                <w:szCs w:val="22"/>
              </w:rPr>
            </w:pPr>
            <w:r w:rsidRPr="00066F4D">
              <w:rPr>
                <w:rFonts w:eastAsia="メイリオ"/>
                <w:color w:val="000000" w:themeColor="text1"/>
                <w:sz w:val="22"/>
                <w:szCs w:val="22"/>
              </w:rPr>
              <w:t>408 (5.2)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7ED3FDFE" w14:textId="3114FB1A" w:rsidR="00F82C79" w:rsidRPr="00066F4D" w:rsidRDefault="003A492C" w:rsidP="00990003">
            <w:pPr>
              <w:pStyle w:val="TableText105"/>
              <w:jc w:val="center"/>
              <w:rPr>
                <w:color w:val="000000" w:themeColor="text1"/>
                <w:sz w:val="22"/>
                <w:szCs w:val="22"/>
              </w:rPr>
            </w:pPr>
            <w:r w:rsidRPr="00066F4D">
              <w:rPr>
                <w:rFonts w:eastAsia="メイリオ"/>
                <w:color w:val="000000" w:themeColor="text1"/>
                <w:sz w:val="22"/>
                <w:szCs w:val="22"/>
              </w:rPr>
              <w:t>258 (5.3)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25C3EE17" w14:textId="3940AD54" w:rsidR="00F82C79" w:rsidRPr="00066F4D" w:rsidRDefault="003A492C" w:rsidP="00990003">
            <w:pPr>
              <w:pStyle w:val="TableText105"/>
              <w:jc w:val="center"/>
              <w:rPr>
                <w:color w:val="000000" w:themeColor="text1"/>
                <w:sz w:val="22"/>
                <w:szCs w:val="22"/>
              </w:rPr>
            </w:pPr>
            <w:r w:rsidRPr="00066F4D">
              <w:rPr>
                <w:rFonts w:eastAsia="メイリオ"/>
                <w:color w:val="000000" w:themeColor="text1"/>
                <w:sz w:val="22"/>
                <w:szCs w:val="22"/>
              </w:rPr>
              <w:t>13 (3.9)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6891A2B9" w14:textId="77777777" w:rsidR="00F82C79" w:rsidRPr="00066F4D" w:rsidRDefault="00F82C79" w:rsidP="00990003">
            <w:pPr>
              <w:pStyle w:val="TableText105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361C8027" w14:textId="12D7410D" w:rsidR="00F82C79" w:rsidRPr="00066F4D" w:rsidRDefault="003A492C" w:rsidP="00990003">
            <w:pPr>
              <w:pStyle w:val="TableText105"/>
              <w:jc w:val="center"/>
              <w:rPr>
                <w:color w:val="000000" w:themeColor="text1"/>
                <w:sz w:val="22"/>
                <w:szCs w:val="22"/>
              </w:rPr>
            </w:pPr>
            <w:r w:rsidRPr="00066F4D">
              <w:rPr>
                <w:rFonts w:eastAsia="メイリオ"/>
                <w:color w:val="000000" w:themeColor="text1"/>
                <w:sz w:val="22"/>
                <w:szCs w:val="22"/>
              </w:rPr>
              <w:t>176 (6.5)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7E6D360D" w14:textId="5054B559" w:rsidR="00F82C79" w:rsidRPr="00066F4D" w:rsidRDefault="003A492C" w:rsidP="00990003">
            <w:pPr>
              <w:pStyle w:val="TableText105"/>
              <w:jc w:val="center"/>
              <w:rPr>
                <w:color w:val="000000" w:themeColor="text1"/>
                <w:sz w:val="22"/>
                <w:szCs w:val="22"/>
              </w:rPr>
            </w:pPr>
            <w:r w:rsidRPr="00066F4D">
              <w:rPr>
                <w:rFonts w:eastAsia="メイリオ"/>
                <w:color w:val="000000" w:themeColor="text1"/>
                <w:sz w:val="22"/>
                <w:szCs w:val="22"/>
              </w:rPr>
              <w:t>120 (7.8)</w:t>
            </w:r>
          </w:p>
        </w:tc>
        <w:tc>
          <w:tcPr>
            <w:tcW w:w="1275" w:type="dxa"/>
            <w:tcBorders>
              <w:top w:val="nil"/>
              <w:bottom w:val="nil"/>
            </w:tcBorders>
            <w:vAlign w:val="center"/>
          </w:tcPr>
          <w:p w14:paraId="3EBF816A" w14:textId="7C72A6D2" w:rsidR="00F82C79" w:rsidRPr="00066F4D" w:rsidRDefault="003A492C" w:rsidP="00990003">
            <w:pPr>
              <w:pStyle w:val="TableText105"/>
              <w:jc w:val="center"/>
              <w:rPr>
                <w:color w:val="000000" w:themeColor="text1"/>
                <w:sz w:val="22"/>
                <w:szCs w:val="22"/>
              </w:rPr>
            </w:pPr>
            <w:r w:rsidRPr="00066F4D">
              <w:rPr>
                <w:rFonts w:eastAsia="メイリオ"/>
                <w:color w:val="000000" w:themeColor="text1"/>
                <w:sz w:val="22"/>
                <w:szCs w:val="22"/>
              </w:rPr>
              <w:t>8 (6.2)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 w14:paraId="53D4A08A" w14:textId="77777777" w:rsidR="00F82C79" w:rsidRPr="00066F4D" w:rsidRDefault="00F82C79" w:rsidP="00990003">
            <w:pPr>
              <w:pStyle w:val="TableText105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</w:tr>
      <w:tr w:rsidR="0020200C" w:rsidRPr="00066F4D" w14:paraId="559DFA89" w14:textId="77777777" w:rsidTr="00FE3E95">
        <w:tc>
          <w:tcPr>
            <w:tcW w:w="4820" w:type="dxa"/>
            <w:tcBorders>
              <w:top w:val="nil"/>
              <w:bottom w:val="nil"/>
            </w:tcBorders>
          </w:tcPr>
          <w:p w14:paraId="03F986AD" w14:textId="1DC73719" w:rsidR="00F82C79" w:rsidRPr="00066F4D" w:rsidRDefault="003A492C" w:rsidP="00990003">
            <w:pPr>
              <w:pStyle w:val="TableText105"/>
              <w:ind w:firstLine="100"/>
              <w:rPr>
                <w:rFonts w:eastAsia="MinionPro-Regular"/>
                <w:color w:val="000000" w:themeColor="text1"/>
                <w:kern w:val="0"/>
                <w:sz w:val="22"/>
                <w:szCs w:val="22"/>
              </w:rPr>
            </w:pPr>
            <w:r w:rsidRPr="00066F4D">
              <w:rPr>
                <w:rFonts w:eastAsia="MinionPro-Regular"/>
                <w:color w:val="000000" w:themeColor="text1"/>
                <w:kern w:val="0"/>
                <w:sz w:val="22"/>
                <w:szCs w:val="22"/>
              </w:rPr>
              <w:t>12-7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14:paraId="16B04CD4" w14:textId="00453C10" w:rsidR="00F82C79" w:rsidRPr="00066F4D" w:rsidRDefault="003A492C" w:rsidP="00990003">
            <w:pPr>
              <w:pStyle w:val="TableText105"/>
              <w:jc w:val="center"/>
              <w:rPr>
                <w:color w:val="000000" w:themeColor="text1"/>
                <w:sz w:val="22"/>
                <w:szCs w:val="22"/>
              </w:rPr>
            </w:pPr>
            <w:r w:rsidRPr="00066F4D">
              <w:rPr>
                <w:rFonts w:eastAsia="メイリオ"/>
                <w:color w:val="000000" w:themeColor="text1"/>
                <w:sz w:val="22"/>
                <w:szCs w:val="22"/>
              </w:rPr>
              <w:t>3053 (39.2)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04801A6A" w14:textId="447F2A3A" w:rsidR="00F82C79" w:rsidRPr="00066F4D" w:rsidRDefault="003A492C" w:rsidP="00990003">
            <w:pPr>
              <w:pStyle w:val="TableText105"/>
              <w:jc w:val="center"/>
              <w:rPr>
                <w:color w:val="000000" w:themeColor="text1"/>
                <w:sz w:val="22"/>
                <w:szCs w:val="22"/>
              </w:rPr>
            </w:pPr>
            <w:r w:rsidRPr="00066F4D">
              <w:rPr>
                <w:rFonts w:eastAsia="メイリオ"/>
                <w:color w:val="000000" w:themeColor="text1"/>
                <w:sz w:val="22"/>
                <w:szCs w:val="22"/>
              </w:rPr>
              <w:t>1854 (38.2)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41820D3B" w14:textId="252D8EC0" w:rsidR="00F82C79" w:rsidRPr="00066F4D" w:rsidRDefault="003A492C" w:rsidP="00990003">
            <w:pPr>
              <w:pStyle w:val="TableText105"/>
              <w:jc w:val="center"/>
              <w:rPr>
                <w:color w:val="000000" w:themeColor="text1"/>
                <w:sz w:val="22"/>
                <w:szCs w:val="22"/>
              </w:rPr>
            </w:pPr>
            <w:r w:rsidRPr="00066F4D">
              <w:rPr>
                <w:rFonts w:eastAsia="メイリオ"/>
                <w:color w:val="000000" w:themeColor="text1"/>
                <w:sz w:val="22"/>
                <w:szCs w:val="22"/>
              </w:rPr>
              <w:t>145 (43.3)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3542572B" w14:textId="77777777" w:rsidR="00F82C79" w:rsidRPr="00066F4D" w:rsidRDefault="00F82C79" w:rsidP="00990003">
            <w:pPr>
              <w:pStyle w:val="TableText105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4D16D214" w14:textId="45A05FBC" w:rsidR="00F82C79" w:rsidRPr="00066F4D" w:rsidRDefault="003A492C" w:rsidP="00990003">
            <w:pPr>
              <w:pStyle w:val="TableText105"/>
              <w:jc w:val="center"/>
              <w:rPr>
                <w:color w:val="000000" w:themeColor="text1"/>
                <w:sz w:val="22"/>
                <w:szCs w:val="22"/>
              </w:rPr>
            </w:pPr>
            <w:r w:rsidRPr="00066F4D">
              <w:rPr>
                <w:rFonts w:eastAsia="メイリオ"/>
                <w:color w:val="000000" w:themeColor="text1"/>
                <w:sz w:val="22"/>
                <w:szCs w:val="22"/>
              </w:rPr>
              <w:t>922 (34.1)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7F8631B6" w14:textId="012A3E0E" w:rsidR="00F82C79" w:rsidRPr="00066F4D" w:rsidRDefault="003A492C" w:rsidP="00990003">
            <w:pPr>
              <w:pStyle w:val="TableText105"/>
              <w:jc w:val="center"/>
              <w:rPr>
                <w:color w:val="000000" w:themeColor="text1"/>
                <w:sz w:val="22"/>
                <w:szCs w:val="22"/>
              </w:rPr>
            </w:pPr>
            <w:r w:rsidRPr="00066F4D">
              <w:rPr>
                <w:rFonts w:eastAsia="メイリオ"/>
                <w:color w:val="000000" w:themeColor="text1"/>
                <w:sz w:val="22"/>
                <w:szCs w:val="22"/>
              </w:rPr>
              <w:t>542 (35.1)</w:t>
            </w:r>
          </w:p>
        </w:tc>
        <w:tc>
          <w:tcPr>
            <w:tcW w:w="1275" w:type="dxa"/>
            <w:tcBorders>
              <w:top w:val="nil"/>
              <w:bottom w:val="nil"/>
            </w:tcBorders>
            <w:vAlign w:val="center"/>
          </w:tcPr>
          <w:p w14:paraId="5A2E1B43" w14:textId="7ECC43B2" w:rsidR="00F82C79" w:rsidRPr="00066F4D" w:rsidRDefault="003A492C" w:rsidP="00990003">
            <w:pPr>
              <w:pStyle w:val="TableText105"/>
              <w:jc w:val="center"/>
              <w:rPr>
                <w:color w:val="000000" w:themeColor="text1"/>
                <w:sz w:val="22"/>
                <w:szCs w:val="22"/>
              </w:rPr>
            </w:pPr>
            <w:r w:rsidRPr="00066F4D">
              <w:rPr>
                <w:rFonts w:eastAsia="メイリオ"/>
                <w:color w:val="000000" w:themeColor="text1"/>
                <w:sz w:val="22"/>
                <w:szCs w:val="22"/>
              </w:rPr>
              <w:t>43 (33.1)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 w14:paraId="35D8B4D4" w14:textId="77777777" w:rsidR="00F82C79" w:rsidRPr="00066F4D" w:rsidRDefault="00F82C79" w:rsidP="00990003">
            <w:pPr>
              <w:pStyle w:val="TableText105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</w:tr>
      <w:tr w:rsidR="0020200C" w:rsidRPr="00066F4D" w14:paraId="58AC46A5" w14:textId="77777777" w:rsidTr="00FE3E95">
        <w:tc>
          <w:tcPr>
            <w:tcW w:w="4820" w:type="dxa"/>
            <w:tcBorders>
              <w:top w:val="nil"/>
              <w:bottom w:val="nil"/>
            </w:tcBorders>
          </w:tcPr>
          <w:p w14:paraId="227EB573" w14:textId="7E997605" w:rsidR="00F82C79" w:rsidRPr="00066F4D" w:rsidRDefault="003A492C" w:rsidP="00990003">
            <w:pPr>
              <w:pStyle w:val="TableText105"/>
              <w:ind w:firstLine="100"/>
              <w:rPr>
                <w:rFonts w:eastAsia="MinionPro-Regular"/>
                <w:color w:val="000000" w:themeColor="text1"/>
                <w:kern w:val="0"/>
                <w:sz w:val="22"/>
                <w:szCs w:val="22"/>
              </w:rPr>
            </w:pPr>
            <w:r w:rsidRPr="00066F4D">
              <w:rPr>
                <w:rFonts w:eastAsia="MinionPro-Regular"/>
                <w:color w:val="000000" w:themeColor="text1"/>
                <w:kern w:val="0"/>
                <w:sz w:val="22"/>
                <w:szCs w:val="22"/>
              </w:rPr>
              <w:t>6-3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14:paraId="7203D08B" w14:textId="65F07327" w:rsidR="00F82C79" w:rsidRPr="00066F4D" w:rsidRDefault="003A492C" w:rsidP="00990003">
            <w:pPr>
              <w:pStyle w:val="TableText105"/>
              <w:jc w:val="center"/>
              <w:rPr>
                <w:color w:val="000000" w:themeColor="text1"/>
                <w:sz w:val="22"/>
                <w:szCs w:val="22"/>
              </w:rPr>
            </w:pPr>
            <w:r w:rsidRPr="00066F4D">
              <w:rPr>
                <w:rFonts w:eastAsia="メイリオ"/>
                <w:color w:val="000000" w:themeColor="text1"/>
                <w:sz w:val="22"/>
                <w:szCs w:val="22"/>
              </w:rPr>
              <w:t>1614 (20.7)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1764678C" w14:textId="17C91BCB" w:rsidR="00F82C79" w:rsidRPr="00066F4D" w:rsidRDefault="003A492C" w:rsidP="00990003">
            <w:pPr>
              <w:pStyle w:val="TableText105"/>
              <w:jc w:val="center"/>
              <w:rPr>
                <w:color w:val="000000" w:themeColor="text1"/>
                <w:sz w:val="22"/>
                <w:szCs w:val="22"/>
              </w:rPr>
            </w:pPr>
            <w:r w:rsidRPr="00066F4D">
              <w:rPr>
                <w:rFonts w:eastAsia="メイリオ"/>
                <w:color w:val="000000" w:themeColor="text1"/>
                <w:sz w:val="22"/>
                <w:szCs w:val="22"/>
              </w:rPr>
              <w:t>956 (19.7)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01E533DD" w14:textId="2A03DFD5" w:rsidR="00F82C79" w:rsidRPr="00066F4D" w:rsidRDefault="003A492C" w:rsidP="00990003">
            <w:pPr>
              <w:pStyle w:val="TableText105"/>
              <w:jc w:val="center"/>
              <w:rPr>
                <w:color w:val="000000" w:themeColor="text1"/>
                <w:sz w:val="22"/>
                <w:szCs w:val="22"/>
              </w:rPr>
            </w:pPr>
            <w:r w:rsidRPr="00066F4D">
              <w:rPr>
                <w:rFonts w:eastAsia="メイリオ"/>
                <w:color w:val="000000" w:themeColor="text1"/>
                <w:sz w:val="22"/>
                <w:szCs w:val="22"/>
              </w:rPr>
              <w:t>70 (20.9)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51035C22" w14:textId="77777777" w:rsidR="00F82C79" w:rsidRPr="00066F4D" w:rsidRDefault="00F82C79" w:rsidP="00990003">
            <w:pPr>
              <w:pStyle w:val="TableText105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08F25CB3" w14:textId="45956273" w:rsidR="00F82C79" w:rsidRPr="00066F4D" w:rsidRDefault="003A492C" w:rsidP="00990003">
            <w:pPr>
              <w:pStyle w:val="TableText105"/>
              <w:jc w:val="center"/>
              <w:rPr>
                <w:color w:val="000000" w:themeColor="text1"/>
                <w:sz w:val="22"/>
                <w:szCs w:val="22"/>
              </w:rPr>
            </w:pPr>
            <w:r w:rsidRPr="00066F4D">
              <w:rPr>
                <w:rFonts w:eastAsia="メイリオ"/>
                <w:color w:val="000000" w:themeColor="text1"/>
                <w:sz w:val="22"/>
                <w:szCs w:val="22"/>
              </w:rPr>
              <w:t>666 (24.6)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54DAE910" w14:textId="740826C2" w:rsidR="00F82C79" w:rsidRPr="00066F4D" w:rsidRDefault="003A492C" w:rsidP="00990003">
            <w:pPr>
              <w:pStyle w:val="TableText105"/>
              <w:jc w:val="center"/>
              <w:rPr>
                <w:color w:val="000000" w:themeColor="text1"/>
                <w:sz w:val="22"/>
                <w:szCs w:val="22"/>
              </w:rPr>
            </w:pPr>
            <w:r w:rsidRPr="00066F4D">
              <w:rPr>
                <w:rFonts w:eastAsia="メイリオ"/>
                <w:color w:val="000000" w:themeColor="text1"/>
                <w:sz w:val="22"/>
                <w:szCs w:val="22"/>
              </w:rPr>
              <w:t>322 (20.9)</w:t>
            </w:r>
          </w:p>
        </w:tc>
        <w:tc>
          <w:tcPr>
            <w:tcW w:w="1275" w:type="dxa"/>
            <w:tcBorders>
              <w:top w:val="nil"/>
              <w:bottom w:val="nil"/>
            </w:tcBorders>
            <w:vAlign w:val="center"/>
          </w:tcPr>
          <w:p w14:paraId="6D2BE0D4" w14:textId="3191F952" w:rsidR="00F82C79" w:rsidRPr="00066F4D" w:rsidRDefault="003A492C" w:rsidP="00990003">
            <w:pPr>
              <w:pStyle w:val="TableText105"/>
              <w:jc w:val="center"/>
              <w:rPr>
                <w:color w:val="000000" w:themeColor="text1"/>
                <w:sz w:val="22"/>
                <w:szCs w:val="22"/>
              </w:rPr>
            </w:pPr>
            <w:r w:rsidRPr="00066F4D">
              <w:rPr>
                <w:rFonts w:eastAsia="メイリオ"/>
                <w:color w:val="000000" w:themeColor="text1"/>
                <w:sz w:val="22"/>
                <w:szCs w:val="22"/>
              </w:rPr>
              <w:t>27 (20.8)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 w14:paraId="475D12EF" w14:textId="77777777" w:rsidR="00F82C79" w:rsidRPr="00066F4D" w:rsidRDefault="00F82C79" w:rsidP="00990003">
            <w:pPr>
              <w:pStyle w:val="TableText105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</w:tr>
      <w:tr w:rsidR="0020200C" w:rsidRPr="00066F4D" w14:paraId="20B3E3FA" w14:textId="77777777" w:rsidTr="00FE3E95">
        <w:tc>
          <w:tcPr>
            <w:tcW w:w="4820" w:type="dxa"/>
            <w:tcBorders>
              <w:top w:val="nil"/>
              <w:bottom w:val="nil"/>
            </w:tcBorders>
          </w:tcPr>
          <w:p w14:paraId="1A6443E1" w14:textId="77777777" w:rsidR="007040E8" w:rsidRPr="00066F4D" w:rsidRDefault="003A492C" w:rsidP="00990003">
            <w:pPr>
              <w:pStyle w:val="TableText105"/>
              <w:rPr>
                <w:sz w:val="22"/>
                <w:szCs w:val="22"/>
              </w:rPr>
            </w:pPr>
            <w:r w:rsidRPr="00066F4D">
              <w:rPr>
                <w:sz w:val="22"/>
                <w:szCs w:val="22"/>
              </w:rPr>
              <w:t>mRS score at admission, n (%)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138CBCAC" w14:textId="77777777" w:rsidR="007040E8" w:rsidRPr="00066F4D" w:rsidRDefault="007040E8" w:rsidP="00990003">
            <w:pPr>
              <w:pStyle w:val="TableText105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192ED33A" w14:textId="77777777" w:rsidR="007040E8" w:rsidRPr="00066F4D" w:rsidRDefault="007040E8" w:rsidP="00990003">
            <w:pPr>
              <w:pStyle w:val="TableText105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346A0926" w14:textId="77777777" w:rsidR="007040E8" w:rsidRPr="00066F4D" w:rsidRDefault="007040E8" w:rsidP="00990003">
            <w:pPr>
              <w:pStyle w:val="TableText105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62EDCFAB" w14:textId="77777777" w:rsidR="007040E8" w:rsidRPr="00066F4D" w:rsidRDefault="003A492C" w:rsidP="00990003">
            <w:pPr>
              <w:pStyle w:val="TableText105"/>
              <w:jc w:val="center"/>
              <w:rPr>
                <w:sz w:val="22"/>
                <w:szCs w:val="22"/>
              </w:rPr>
            </w:pPr>
            <w:r w:rsidRPr="00066F4D">
              <w:rPr>
                <w:sz w:val="22"/>
                <w:szCs w:val="22"/>
              </w:rPr>
              <w:t>0.042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5844BD4B" w14:textId="77777777" w:rsidR="007040E8" w:rsidRPr="00066F4D" w:rsidRDefault="007040E8" w:rsidP="00990003">
            <w:pPr>
              <w:pStyle w:val="TableText105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601ECED8" w14:textId="77777777" w:rsidR="007040E8" w:rsidRPr="00066F4D" w:rsidRDefault="007040E8" w:rsidP="00990003">
            <w:pPr>
              <w:pStyle w:val="TableText105"/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18F22431" w14:textId="77777777" w:rsidR="007040E8" w:rsidRPr="00066F4D" w:rsidRDefault="007040E8" w:rsidP="00990003">
            <w:pPr>
              <w:pStyle w:val="TableText105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nil"/>
              <w:bottom w:val="nil"/>
            </w:tcBorders>
          </w:tcPr>
          <w:p w14:paraId="1C63189C" w14:textId="77777777" w:rsidR="007040E8" w:rsidRPr="00066F4D" w:rsidRDefault="003A492C" w:rsidP="00990003">
            <w:pPr>
              <w:pStyle w:val="TableText105"/>
              <w:jc w:val="center"/>
              <w:rPr>
                <w:sz w:val="22"/>
                <w:szCs w:val="22"/>
              </w:rPr>
            </w:pPr>
            <w:r w:rsidRPr="00066F4D">
              <w:rPr>
                <w:sz w:val="22"/>
                <w:szCs w:val="22"/>
              </w:rPr>
              <w:t>0.007</w:t>
            </w:r>
          </w:p>
        </w:tc>
      </w:tr>
      <w:tr w:rsidR="0020200C" w:rsidRPr="00066F4D" w14:paraId="03858840" w14:textId="77777777" w:rsidTr="00FE3E95">
        <w:tc>
          <w:tcPr>
            <w:tcW w:w="4820" w:type="dxa"/>
            <w:tcBorders>
              <w:top w:val="nil"/>
              <w:bottom w:val="nil"/>
            </w:tcBorders>
          </w:tcPr>
          <w:p w14:paraId="303DB65A" w14:textId="77777777" w:rsidR="007040E8" w:rsidRPr="00066F4D" w:rsidRDefault="003A492C" w:rsidP="00990003">
            <w:pPr>
              <w:pStyle w:val="TableText105"/>
              <w:ind w:firstLine="100"/>
              <w:rPr>
                <w:sz w:val="22"/>
                <w:szCs w:val="22"/>
              </w:rPr>
            </w:pPr>
            <w:r w:rsidRPr="00066F4D">
              <w:rPr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4A896DF1" w14:textId="77777777" w:rsidR="007040E8" w:rsidRPr="00066F4D" w:rsidRDefault="003A492C" w:rsidP="00990003">
            <w:pPr>
              <w:pStyle w:val="TableText105"/>
              <w:jc w:val="center"/>
              <w:rPr>
                <w:sz w:val="22"/>
                <w:szCs w:val="22"/>
              </w:rPr>
            </w:pPr>
            <w:r w:rsidRPr="00066F4D">
              <w:rPr>
                <w:sz w:val="22"/>
                <w:szCs w:val="22"/>
              </w:rPr>
              <w:t>6178 (79.4)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154B88D3" w14:textId="77777777" w:rsidR="007040E8" w:rsidRPr="00066F4D" w:rsidRDefault="003A492C" w:rsidP="00990003">
            <w:pPr>
              <w:pStyle w:val="TableText105"/>
              <w:jc w:val="center"/>
              <w:rPr>
                <w:sz w:val="22"/>
                <w:szCs w:val="22"/>
              </w:rPr>
            </w:pPr>
            <w:r w:rsidRPr="00066F4D">
              <w:rPr>
                <w:sz w:val="22"/>
                <w:szCs w:val="22"/>
              </w:rPr>
              <w:t>3834 (79.0)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0DCCCB11" w14:textId="77777777" w:rsidR="007040E8" w:rsidRPr="00066F4D" w:rsidRDefault="003A492C" w:rsidP="00990003">
            <w:pPr>
              <w:pStyle w:val="TableText105"/>
              <w:jc w:val="center"/>
              <w:rPr>
                <w:sz w:val="22"/>
                <w:szCs w:val="22"/>
              </w:rPr>
            </w:pPr>
            <w:r w:rsidRPr="00066F4D">
              <w:rPr>
                <w:sz w:val="22"/>
                <w:szCs w:val="22"/>
              </w:rPr>
              <w:t>250 (74.6)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0496F870" w14:textId="77777777" w:rsidR="007040E8" w:rsidRPr="00066F4D" w:rsidRDefault="007040E8" w:rsidP="00990003">
            <w:pPr>
              <w:pStyle w:val="TableText105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2EC58913" w14:textId="77777777" w:rsidR="007040E8" w:rsidRPr="00066F4D" w:rsidRDefault="003A492C" w:rsidP="00990003">
            <w:pPr>
              <w:pStyle w:val="TableText105"/>
              <w:jc w:val="center"/>
              <w:rPr>
                <w:sz w:val="22"/>
                <w:szCs w:val="22"/>
              </w:rPr>
            </w:pPr>
            <w:r w:rsidRPr="00066F4D">
              <w:rPr>
                <w:sz w:val="22"/>
                <w:szCs w:val="22"/>
              </w:rPr>
              <w:t>1632 (60.3)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6B287411" w14:textId="77777777" w:rsidR="007040E8" w:rsidRPr="00066F4D" w:rsidRDefault="003A492C" w:rsidP="00990003">
            <w:pPr>
              <w:pStyle w:val="TableText105"/>
              <w:jc w:val="center"/>
              <w:rPr>
                <w:sz w:val="22"/>
                <w:szCs w:val="22"/>
              </w:rPr>
            </w:pPr>
            <w:r w:rsidRPr="00066F4D">
              <w:rPr>
                <w:sz w:val="22"/>
                <w:szCs w:val="22"/>
              </w:rPr>
              <w:t>933 (60.5)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09F9AC09" w14:textId="77777777" w:rsidR="007040E8" w:rsidRPr="00066F4D" w:rsidRDefault="003A492C" w:rsidP="00990003">
            <w:pPr>
              <w:pStyle w:val="TableText105"/>
              <w:jc w:val="center"/>
              <w:rPr>
                <w:sz w:val="22"/>
                <w:szCs w:val="22"/>
              </w:rPr>
            </w:pPr>
            <w:r w:rsidRPr="00066F4D">
              <w:rPr>
                <w:sz w:val="22"/>
                <w:szCs w:val="22"/>
              </w:rPr>
              <w:t>70 (53.8)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 w14:paraId="4A49927C" w14:textId="77777777" w:rsidR="007040E8" w:rsidRPr="00066F4D" w:rsidRDefault="007040E8" w:rsidP="00990003">
            <w:pPr>
              <w:pStyle w:val="TableText105"/>
              <w:jc w:val="center"/>
              <w:rPr>
                <w:sz w:val="22"/>
                <w:szCs w:val="22"/>
              </w:rPr>
            </w:pPr>
          </w:p>
        </w:tc>
      </w:tr>
      <w:tr w:rsidR="0020200C" w:rsidRPr="00066F4D" w14:paraId="76A03F9B" w14:textId="77777777" w:rsidTr="00FE3E95">
        <w:tc>
          <w:tcPr>
            <w:tcW w:w="4820" w:type="dxa"/>
            <w:tcBorders>
              <w:top w:val="nil"/>
              <w:bottom w:val="nil"/>
            </w:tcBorders>
          </w:tcPr>
          <w:p w14:paraId="34C8B3A0" w14:textId="77777777" w:rsidR="007040E8" w:rsidRPr="00066F4D" w:rsidRDefault="003A492C" w:rsidP="00990003">
            <w:pPr>
              <w:pStyle w:val="TableText105"/>
              <w:ind w:firstLine="100"/>
              <w:rPr>
                <w:sz w:val="22"/>
                <w:szCs w:val="22"/>
              </w:rPr>
            </w:pPr>
            <w:r w:rsidRPr="00066F4D">
              <w:rPr>
                <w:sz w:val="22"/>
                <w:szCs w:val="22"/>
              </w:rPr>
              <w:t>1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129FD9B1" w14:textId="77777777" w:rsidR="007040E8" w:rsidRPr="00066F4D" w:rsidRDefault="003A492C" w:rsidP="00990003">
            <w:pPr>
              <w:pStyle w:val="TableText105"/>
              <w:jc w:val="center"/>
              <w:rPr>
                <w:sz w:val="22"/>
                <w:szCs w:val="22"/>
              </w:rPr>
            </w:pPr>
            <w:r w:rsidRPr="00066F4D">
              <w:rPr>
                <w:sz w:val="22"/>
                <w:szCs w:val="22"/>
              </w:rPr>
              <w:t>735 (9.4)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196F299B" w14:textId="77777777" w:rsidR="007040E8" w:rsidRPr="00066F4D" w:rsidRDefault="003A492C" w:rsidP="00990003">
            <w:pPr>
              <w:pStyle w:val="TableText105"/>
              <w:jc w:val="center"/>
              <w:rPr>
                <w:sz w:val="22"/>
                <w:szCs w:val="22"/>
              </w:rPr>
            </w:pPr>
            <w:r w:rsidRPr="00066F4D">
              <w:rPr>
                <w:sz w:val="22"/>
                <w:szCs w:val="22"/>
              </w:rPr>
              <w:t>479 (9.9)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589BCBAA" w14:textId="77777777" w:rsidR="007040E8" w:rsidRPr="00066F4D" w:rsidRDefault="003A492C" w:rsidP="00990003">
            <w:pPr>
              <w:pStyle w:val="TableText105"/>
              <w:jc w:val="center"/>
              <w:rPr>
                <w:sz w:val="22"/>
                <w:szCs w:val="22"/>
              </w:rPr>
            </w:pPr>
            <w:r w:rsidRPr="00066F4D">
              <w:rPr>
                <w:sz w:val="22"/>
                <w:szCs w:val="22"/>
              </w:rPr>
              <w:t>47 (14.0)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6BE126FA" w14:textId="77777777" w:rsidR="007040E8" w:rsidRPr="00066F4D" w:rsidRDefault="007040E8" w:rsidP="00990003">
            <w:pPr>
              <w:pStyle w:val="TableText105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37A12614" w14:textId="77777777" w:rsidR="007040E8" w:rsidRPr="00066F4D" w:rsidRDefault="003A492C" w:rsidP="00990003">
            <w:pPr>
              <w:pStyle w:val="TableText105"/>
              <w:jc w:val="center"/>
              <w:rPr>
                <w:sz w:val="22"/>
                <w:szCs w:val="22"/>
              </w:rPr>
            </w:pPr>
            <w:r w:rsidRPr="00066F4D">
              <w:rPr>
                <w:sz w:val="22"/>
                <w:szCs w:val="22"/>
              </w:rPr>
              <w:t>454 (16.8)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3C3E9E6A" w14:textId="77777777" w:rsidR="007040E8" w:rsidRPr="00066F4D" w:rsidRDefault="003A492C" w:rsidP="00990003">
            <w:pPr>
              <w:pStyle w:val="TableText105"/>
              <w:jc w:val="center"/>
              <w:rPr>
                <w:sz w:val="22"/>
                <w:szCs w:val="22"/>
              </w:rPr>
            </w:pPr>
            <w:r w:rsidRPr="00066F4D">
              <w:rPr>
                <w:sz w:val="22"/>
                <w:szCs w:val="22"/>
              </w:rPr>
              <w:t>313 (20.3)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4950177B" w14:textId="77777777" w:rsidR="007040E8" w:rsidRPr="00066F4D" w:rsidRDefault="003A492C" w:rsidP="00990003">
            <w:pPr>
              <w:pStyle w:val="TableText105"/>
              <w:jc w:val="center"/>
              <w:rPr>
                <w:sz w:val="22"/>
                <w:szCs w:val="22"/>
              </w:rPr>
            </w:pPr>
            <w:r w:rsidRPr="00066F4D">
              <w:rPr>
                <w:sz w:val="22"/>
                <w:szCs w:val="22"/>
              </w:rPr>
              <w:t>27 (20.8)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 w14:paraId="20A1B4C2" w14:textId="77777777" w:rsidR="007040E8" w:rsidRPr="00066F4D" w:rsidRDefault="007040E8" w:rsidP="00990003">
            <w:pPr>
              <w:pStyle w:val="TableText105"/>
              <w:jc w:val="center"/>
              <w:rPr>
                <w:sz w:val="22"/>
                <w:szCs w:val="22"/>
              </w:rPr>
            </w:pPr>
          </w:p>
        </w:tc>
      </w:tr>
      <w:tr w:rsidR="0020200C" w:rsidRPr="00066F4D" w14:paraId="0F5850FD" w14:textId="77777777" w:rsidTr="00FE3E95">
        <w:tc>
          <w:tcPr>
            <w:tcW w:w="4820" w:type="dxa"/>
            <w:tcBorders>
              <w:top w:val="nil"/>
              <w:bottom w:val="nil"/>
            </w:tcBorders>
          </w:tcPr>
          <w:p w14:paraId="7CB501EF" w14:textId="77777777" w:rsidR="007040E8" w:rsidRPr="00066F4D" w:rsidRDefault="003A492C" w:rsidP="00990003">
            <w:pPr>
              <w:pStyle w:val="TableText105"/>
              <w:ind w:firstLine="100"/>
              <w:rPr>
                <w:sz w:val="22"/>
                <w:szCs w:val="22"/>
              </w:rPr>
            </w:pPr>
            <w:r w:rsidRPr="00066F4D">
              <w:rPr>
                <w:sz w:val="22"/>
                <w:szCs w:val="22"/>
              </w:rPr>
              <w:t>2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47182BEE" w14:textId="77777777" w:rsidR="007040E8" w:rsidRPr="00066F4D" w:rsidRDefault="003A492C" w:rsidP="00990003">
            <w:pPr>
              <w:pStyle w:val="TableText105"/>
              <w:jc w:val="center"/>
              <w:rPr>
                <w:sz w:val="22"/>
                <w:szCs w:val="22"/>
              </w:rPr>
            </w:pPr>
            <w:r w:rsidRPr="00066F4D">
              <w:rPr>
                <w:sz w:val="22"/>
                <w:szCs w:val="22"/>
              </w:rPr>
              <w:t>230 (3.0)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055A17EA" w14:textId="77777777" w:rsidR="007040E8" w:rsidRPr="00066F4D" w:rsidRDefault="003A492C" w:rsidP="00990003">
            <w:pPr>
              <w:pStyle w:val="TableText105"/>
              <w:jc w:val="center"/>
              <w:rPr>
                <w:sz w:val="22"/>
                <w:szCs w:val="22"/>
              </w:rPr>
            </w:pPr>
            <w:r w:rsidRPr="00066F4D">
              <w:rPr>
                <w:sz w:val="22"/>
                <w:szCs w:val="22"/>
              </w:rPr>
              <w:t>160 (3.3)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6C54264D" w14:textId="77777777" w:rsidR="007040E8" w:rsidRPr="00066F4D" w:rsidRDefault="003A492C" w:rsidP="00990003">
            <w:pPr>
              <w:pStyle w:val="TableText105"/>
              <w:jc w:val="center"/>
              <w:rPr>
                <w:sz w:val="22"/>
                <w:szCs w:val="22"/>
              </w:rPr>
            </w:pPr>
            <w:r w:rsidRPr="00066F4D">
              <w:rPr>
                <w:sz w:val="22"/>
                <w:szCs w:val="22"/>
              </w:rPr>
              <w:t>17 (5.1)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734E3DF2" w14:textId="77777777" w:rsidR="007040E8" w:rsidRPr="00066F4D" w:rsidRDefault="007040E8" w:rsidP="00990003">
            <w:pPr>
              <w:pStyle w:val="TableText105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1BAB755C" w14:textId="77777777" w:rsidR="007040E8" w:rsidRPr="00066F4D" w:rsidRDefault="003A492C" w:rsidP="00990003">
            <w:pPr>
              <w:pStyle w:val="TableText105"/>
              <w:jc w:val="center"/>
              <w:rPr>
                <w:sz w:val="22"/>
                <w:szCs w:val="22"/>
              </w:rPr>
            </w:pPr>
            <w:r w:rsidRPr="00066F4D">
              <w:rPr>
                <w:sz w:val="22"/>
                <w:szCs w:val="22"/>
              </w:rPr>
              <w:t>201 (7.4)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1BC21B6C" w14:textId="77777777" w:rsidR="007040E8" w:rsidRPr="00066F4D" w:rsidRDefault="003A492C" w:rsidP="00990003">
            <w:pPr>
              <w:pStyle w:val="TableText105"/>
              <w:jc w:val="center"/>
              <w:rPr>
                <w:sz w:val="22"/>
                <w:szCs w:val="22"/>
              </w:rPr>
            </w:pPr>
            <w:r w:rsidRPr="00066F4D">
              <w:rPr>
                <w:sz w:val="22"/>
                <w:szCs w:val="22"/>
              </w:rPr>
              <w:t>107 (6.9)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00A2BF47" w14:textId="77777777" w:rsidR="007040E8" w:rsidRPr="00066F4D" w:rsidRDefault="003A492C" w:rsidP="00990003">
            <w:pPr>
              <w:pStyle w:val="TableText105"/>
              <w:jc w:val="center"/>
              <w:rPr>
                <w:sz w:val="22"/>
                <w:szCs w:val="22"/>
              </w:rPr>
            </w:pPr>
            <w:r w:rsidRPr="00066F4D">
              <w:rPr>
                <w:sz w:val="22"/>
                <w:szCs w:val="22"/>
              </w:rPr>
              <w:t>15 (11.5)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 w14:paraId="7E90AD61" w14:textId="77777777" w:rsidR="007040E8" w:rsidRPr="00066F4D" w:rsidRDefault="007040E8" w:rsidP="00990003">
            <w:pPr>
              <w:pStyle w:val="TableText105"/>
              <w:jc w:val="center"/>
              <w:rPr>
                <w:sz w:val="22"/>
                <w:szCs w:val="22"/>
              </w:rPr>
            </w:pPr>
          </w:p>
        </w:tc>
      </w:tr>
      <w:tr w:rsidR="0020200C" w:rsidRPr="00066F4D" w14:paraId="6F64F006" w14:textId="77777777" w:rsidTr="00FE3E95">
        <w:tc>
          <w:tcPr>
            <w:tcW w:w="4820" w:type="dxa"/>
            <w:tcBorders>
              <w:top w:val="nil"/>
              <w:bottom w:val="nil"/>
            </w:tcBorders>
          </w:tcPr>
          <w:p w14:paraId="4A27A465" w14:textId="77777777" w:rsidR="007040E8" w:rsidRPr="00066F4D" w:rsidRDefault="003A492C" w:rsidP="00990003">
            <w:pPr>
              <w:pStyle w:val="TableText105"/>
              <w:ind w:firstLine="100"/>
              <w:rPr>
                <w:sz w:val="22"/>
                <w:szCs w:val="22"/>
              </w:rPr>
            </w:pPr>
            <w:r w:rsidRPr="00066F4D">
              <w:rPr>
                <w:sz w:val="22"/>
                <w:szCs w:val="22"/>
              </w:rPr>
              <w:t>3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6DDA9027" w14:textId="77777777" w:rsidR="007040E8" w:rsidRPr="00066F4D" w:rsidRDefault="003A492C" w:rsidP="00990003">
            <w:pPr>
              <w:pStyle w:val="TableText105"/>
              <w:jc w:val="center"/>
              <w:rPr>
                <w:sz w:val="22"/>
                <w:szCs w:val="22"/>
              </w:rPr>
            </w:pPr>
            <w:r w:rsidRPr="00066F4D">
              <w:rPr>
                <w:sz w:val="22"/>
                <w:szCs w:val="22"/>
              </w:rPr>
              <w:t>133 (1.7)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74D923B9" w14:textId="77777777" w:rsidR="007040E8" w:rsidRPr="00066F4D" w:rsidRDefault="003A492C" w:rsidP="00990003">
            <w:pPr>
              <w:pStyle w:val="TableText105"/>
              <w:jc w:val="center"/>
              <w:rPr>
                <w:sz w:val="22"/>
                <w:szCs w:val="22"/>
              </w:rPr>
            </w:pPr>
            <w:r w:rsidRPr="00066F4D">
              <w:rPr>
                <w:sz w:val="22"/>
                <w:szCs w:val="22"/>
              </w:rPr>
              <w:t>82 (1.7)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493C5E47" w14:textId="77777777" w:rsidR="007040E8" w:rsidRPr="00066F4D" w:rsidRDefault="003A492C" w:rsidP="00990003">
            <w:pPr>
              <w:pStyle w:val="TableText105"/>
              <w:jc w:val="center"/>
              <w:rPr>
                <w:sz w:val="22"/>
                <w:szCs w:val="22"/>
              </w:rPr>
            </w:pPr>
            <w:r w:rsidRPr="00066F4D">
              <w:rPr>
                <w:sz w:val="22"/>
                <w:szCs w:val="22"/>
              </w:rPr>
              <w:t>4 (1.2)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2BF99D31" w14:textId="77777777" w:rsidR="007040E8" w:rsidRPr="00066F4D" w:rsidRDefault="007040E8" w:rsidP="00990003">
            <w:pPr>
              <w:pStyle w:val="TableText105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22101AA6" w14:textId="77777777" w:rsidR="007040E8" w:rsidRPr="00066F4D" w:rsidRDefault="003A492C" w:rsidP="00990003">
            <w:pPr>
              <w:pStyle w:val="TableText105"/>
              <w:jc w:val="center"/>
              <w:rPr>
                <w:sz w:val="22"/>
                <w:szCs w:val="22"/>
              </w:rPr>
            </w:pPr>
            <w:r w:rsidRPr="00066F4D">
              <w:rPr>
                <w:sz w:val="22"/>
                <w:szCs w:val="22"/>
              </w:rPr>
              <w:t>153 (5.7)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5EDB0E78" w14:textId="77777777" w:rsidR="007040E8" w:rsidRPr="00066F4D" w:rsidRDefault="003A492C" w:rsidP="00990003">
            <w:pPr>
              <w:pStyle w:val="TableText105"/>
              <w:jc w:val="center"/>
              <w:rPr>
                <w:sz w:val="22"/>
                <w:szCs w:val="22"/>
              </w:rPr>
            </w:pPr>
            <w:r w:rsidRPr="00066F4D">
              <w:rPr>
                <w:sz w:val="22"/>
                <w:szCs w:val="22"/>
              </w:rPr>
              <w:t>56 (3.6)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14C70C54" w14:textId="77777777" w:rsidR="007040E8" w:rsidRPr="00066F4D" w:rsidRDefault="003A492C" w:rsidP="00990003">
            <w:pPr>
              <w:pStyle w:val="TableText105"/>
              <w:jc w:val="center"/>
              <w:rPr>
                <w:sz w:val="22"/>
                <w:szCs w:val="22"/>
              </w:rPr>
            </w:pPr>
            <w:r w:rsidRPr="00066F4D">
              <w:rPr>
                <w:sz w:val="22"/>
                <w:szCs w:val="22"/>
              </w:rPr>
              <w:t>10 (7.7)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 w14:paraId="3330BA39" w14:textId="77777777" w:rsidR="007040E8" w:rsidRPr="00066F4D" w:rsidRDefault="007040E8" w:rsidP="00990003">
            <w:pPr>
              <w:pStyle w:val="TableText105"/>
              <w:jc w:val="center"/>
              <w:rPr>
                <w:sz w:val="22"/>
                <w:szCs w:val="22"/>
              </w:rPr>
            </w:pPr>
          </w:p>
        </w:tc>
      </w:tr>
      <w:tr w:rsidR="0020200C" w:rsidRPr="00066F4D" w14:paraId="7CA9C84D" w14:textId="77777777" w:rsidTr="00FE3E95">
        <w:tc>
          <w:tcPr>
            <w:tcW w:w="4820" w:type="dxa"/>
            <w:tcBorders>
              <w:top w:val="nil"/>
              <w:bottom w:val="nil"/>
            </w:tcBorders>
          </w:tcPr>
          <w:p w14:paraId="0E5915C9" w14:textId="77777777" w:rsidR="007040E8" w:rsidRPr="00066F4D" w:rsidRDefault="003A492C" w:rsidP="00990003">
            <w:pPr>
              <w:pStyle w:val="TableText105"/>
              <w:ind w:firstLine="100"/>
              <w:rPr>
                <w:sz w:val="22"/>
                <w:szCs w:val="22"/>
              </w:rPr>
            </w:pPr>
            <w:r w:rsidRPr="00066F4D">
              <w:rPr>
                <w:sz w:val="22"/>
                <w:szCs w:val="22"/>
              </w:rPr>
              <w:t>4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0AA58063" w14:textId="77777777" w:rsidR="007040E8" w:rsidRPr="00066F4D" w:rsidRDefault="003A492C" w:rsidP="00990003">
            <w:pPr>
              <w:pStyle w:val="TableText105"/>
              <w:jc w:val="center"/>
              <w:rPr>
                <w:sz w:val="22"/>
                <w:szCs w:val="22"/>
              </w:rPr>
            </w:pPr>
            <w:r w:rsidRPr="00066F4D">
              <w:rPr>
                <w:sz w:val="22"/>
                <w:szCs w:val="22"/>
              </w:rPr>
              <w:t>188 (2.4)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0A3B0A91" w14:textId="77777777" w:rsidR="007040E8" w:rsidRPr="00066F4D" w:rsidRDefault="003A492C" w:rsidP="00990003">
            <w:pPr>
              <w:pStyle w:val="TableText105"/>
              <w:jc w:val="center"/>
              <w:rPr>
                <w:sz w:val="22"/>
                <w:szCs w:val="22"/>
              </w:rPr>
            </w:pPr>
            <w:r w:rsidRPr="00066F4D">
              <w:rPr>
                <w:sz w:val="22"/>
                <w:szCs w:val="22"/>
              </w:rPr>
              <w:t>107 (2.2)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161123C9" w14:textId="77777777" w:rsidR="007040E8" w:rsidRPr="00066F4D" w:rsidRDefault="003A492C" w:rsidP="00990003">
            <w:pPr>
              <w:pStyle w:val="TableText105"/>
              <w:jc w:val="center"/>
              <w:rPr>
                <w:sz w:val="22"/>
                <w:szCs w:val="22"/>
              </w:rPr>
            </w:pPr>
            <w:r w:rsidRPr="00066F4D">
              <w:rPr>
                <w:sz w:val="22"/>
                <w:szCs w:val="22"/>
              </w:rPr>
              <w:t>2 (0.6)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2A9697F5" w14:textId="77777777" w:rsidR="007040E8" w:rsidRPr="00066F4D" w:rsidRDefault="007040E8" w:rsidP="00990003">
            <w:pPr>
              <w:pStyle w:val="TableText105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6E5065D9" w14:textId="77777777" w:rsidR="007040E8" w:rsidRPr="00066F4D" w:rsidRDefault="003A492C" w:rsidP="00990003">
            <w:pPr>
              <w:pStyle w:val="TableText105"/>
              <w:jc w:val="center"/>
              <w:rPr>
                <w:sz w:val="22"/>
                <w:szCs w:val="22"/>
              </w:rPr>
            </w:pPr>
            <w:r w:rsidRPr="00066F4D">
              <w:rPr>
                <w:sz w:val="22"/>
                <w:szCs w:val="22"/>
              </w:rPr>
              <w:t>122 (4.5)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1D60197D" w14:textId="77777777" w:rsidR="007040E8" w:rsidRPr="00066F4D" w:rsidRDefault="003A492C" w:rsidP="00990003">
            <w:pPr>
              <w:pStyle w:val="TableText105"/>
              <w:jc w:val="center"/>
              <w:rPr>
                <w:sz w:val="22"/>
                <w:szCs w:val="22"/>
              </w:rPr>
            </w:pPr>
            <w:r w:rsidRPr="00066F4D">
              <w:rPr>
                <w:sz w:val="22"/>
                <w:szCs w:val="22"/>
              </w:rPr>
              <w:t>60 (3.9)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0ABE9A5E" w14:textId="77777777" w:rsidR="007040E8" w:rsidRPr="00066F4D" w:rsidRDefault="003A492C" w:rsidP="00990003">
            <w:pPr>
              <w:pStyle w:val="TableText105"/>
              <w:jc w:val="center"/>
              <w:rPr>
                <w:sz w:val="22"/>
                <w:szCs w:val="22"/>
              </w:rPr>
            </w:pPr>
            <w:r w:rsidRPr="00066F4D">
              <w:rPr>
                <w:sz w:val="22"/>
                <w:szCs w:val="22"/>
              </w:rPr>
              <w:t>4 (3.1)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 w14:paraId="4D34C657" w14:textId="77777777" w:rsidR="007040E8" w:rsidRPr="00066F4D" w:rsidRDefault="007040E8" w:rsidP="00990003">
            <w:pPr>
              <w:pStyle w:val="TableText105"/>
              <w:jc w:val="center"/>
              <w:rPr>
                <w:sz w:val="22"/>
                <w:szCs w:val="22"/>
              </w:rPr>
            </w:pPr>
          </w:p>
        </w:tc>
      </w:tr>
      <w:tr w:rsidR="0020200C" w:rsidRPr="00066F4D" w14:paraId="5B50FDD8" w14:textId="77777777" w:rsidTr="00FE3E95">
        <w:tc>
          <w:tcPr>
            <w:tcW w:w="4820" w:type="dxa"/>
            <w:tcBorders>
              <w:top w:val="nil"/>
              <w:bottom w:val="nil"/>
            </w:tcBorders>
          </w:tcPr>
          <w:p w14:paraId="187623DE" w14:textId="77777777" w:rsidR="007040E8" w:rsidRPr="00066F4D" w:rsidRDefault="003A492C" w:rsidP="00990003">
            <w:pPr>
              <w:pStyle w:val="TableText105"/>
              <w:ind w:firstLine="100"/>
              <w:rPr>
                <w:sz w:val="22"/>
                <w:szCs w:val="22"/>
              </w:rPr>
            </w:pPr>
            <w:r w:rsidRPr="00066F4D">
              <w:rPr>
                <w:sz w:val="22"/>
                <w:szCs w:val="22"/>
              </w:rPr>
              <w:t>5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074AB2B9" w14:textId="77777777" w:rsidR="007040E8" w:rsidRPr="00066F4D" w:rsidRDefault="003A492C" w:rsidP="00990003">
            <w:pPr>
              <w:pStyle w:val="TableText105"/>
              <w:jc w:val="center"/>
              <w:rPr>
                <w:sz w:val="22"/>
                <w:szCs w:val="22"/>
              </w:rPr>
            </w:pPr>
            <w:r w:rsidRPr="00066F4D">
              <w:rPr>
                <w:sz w:val="22"/>
                <w:szCs w:val="22"/>
              </w:rPr>
              <w:t>315 (4.0)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57B72A17" w14:textId="77777777" w:rsidR="007040E8" w:rsidRPr="00066F4D" w:rsidRDefault="003A492C" w:rsidP="00990003">
            <w:pPr>
              <w:pStyle w:val="TableText105"/>
              <w:jc w:val="center"/>
              <w:rPr>
                <w:sz w:val="22"/>
                <w:szCs w:val="22"/>
              </w:rPr>
            </w:pPr>
            <w:r w:rsidRPr="00066F4D">
              <w:rPr>
                <w:sz w:val="22"/>
                <w:szCs w:val="22"/>
              </w:rPr>
              <w:t>192 (4.0)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28D687C1" w14:textId="77777777" w:rsidR="007040E8" w:rsidRPr="00066F4D" w:rsidRDefault="003A492C" w:rsidP="00990003">
            <w:pPr>
              <w:pStyle w:val="TableText105"/>
              <w:jc w:val="center"/>
              <w:rPr>
                <w:sz w:val="22"/>
                <w:szCs w:val="22"/>
              </w:rPr>
            </w:pPr>
            <w:r w:rsidRPr="00066F4D">
              <w:rPr>
                <w:sz w:val="22"/>
                <w:szCs w:val="22"/>
              </w:rPr>
              <w:t>15 (4.5)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4922B0F5" w14:textId="77777777" w:rsidR="007040E8" w:rsidRPr="00066F4D" w:rsidRDefault="007040E8" w:rsidP="00990003">
            <w:pPr>
              <w:pStyle w:val="TableText105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52EB8989" w14:textId="77777777" w:rsidR="007040E8" w:rsidRPr="00066F4D" w:rsidRDefault="003A492C" w:rsidP="00990003">
            <w:pPr>
              <w:pStyle w:val="TableText105"/>
              <w:jc w:val="center"/>
              <w:rPr>
                <w:sz w:val="22"/>
                <w:szCs w:val="22"/>
              </w:rPr>
            </w:pPr>
            <w:r w:rsidRPr="00066F4D">
              <w:rPr>
                <w:sz w:val="22"/>
                <w:szCs w:val="22"/>
              </w:rPr>
              <w:t>143 (5.3)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31082124" w14:textId="77777777" w:rsidR="007040E8" w:rsidRPr="00066F4D" w:rsidRDefault="003A492C" w:rsidP="00990003">
            <w:pPr>
              <w:pStyle w:val="TableText105"/>
              <w:jc w:val="center"/>
              <w:rPr>
                <w:sz w:val="22"/>
                <w:szCs w:val="22"/>
              </w:rPr>
            </w:pPr>
            <w:r w:rsidRPr="00066F4D">
              <w:rPr>
                <w:sz w:val="22"/>
                <w:szCs w:val="22"/>
              </w:rPr>
              <w:t>74 (4.8)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1FEC29C9" w14:textId="77777777" w:rsidR="007040E8" w:rsidRPr="00066F4D" w:rsidRDefault="003A492C" w:rsidP="00990003">
            <w:pPr>
              <w:pStyle w:val="TableText105"/>
              <w:jc w:val="center"/>
              <w:rPr>
                <w:sz w:val="22"/>
                <w:szCs w:val="22"/>
              </w:rPr>
            </w:pPr>
            <w:r w:rsidRPr="00066F4D">
              <w:rPr>
                <w:sz w:val="22"/>
                <w:szCs w:val="22"/>
              </w:rPr>
              <w:t>4 (3.1)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 w14:paraId="420BD757" w14:textId="77777777" w:rsidR="007040E8" w:rsidRPr="00066F4D" w:rsidRDefault="007040E8" w:rsidP="00990003">
            <w:pPr>
              <w:pStyle w:val="TableText105"/>
              <w:jc w:val="center"/>
              <w:rPr>
                <w:sz w:val="22"/>
                <w:szCs w:val="22"/>
              </w:rPr>
            </w:pPr>
          </w:p>
        </w:tc>
      </w:tr>
      <w:tr w:rsidR="0020200C" w:rsidRPr="00066F4D" w14:paraId="48EDD1B8" w14:textId="77777777" w:rsidTr="00FE3E95">
        <w:tc>
          <w:tcPr>
            <w:tcW w:w="4820" w:type="dxa"/>
            <w:tcBorders>
              <w:top w:val="nil"/>
              <w:bottom w:val="nil"/>
            </w:tcBorders>
          </w:tcPr>
          <w:p w14:paraId="4D272E1F" w14:textId="77777777" w:rsidR="007040E8" w:rsidRPr="00066F4D" w:rsidRDefault="003A492C" w:rsidP="00990003">
            <w:pPr>
              <w:pStyle w:val="TableText105"/>
              <w:rPr>
                <w:sz w:val="22"/>
                <w:szCs w:val="22"/>
              </w:rPr>
            </w:pPr>
            <w:r w:rsidRPr="00066F4D">
              <w:rPr>
                <w:sz w:val="22"/>
                <w:szCs w:val="22"/>
              </w:rPr>
              <w:t>Charlson Comorbidity Index, n (%)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73212F41" w14:textId="77777777" w:rsidR="007040E8" w:rsidRPr="00066F4D" w:rsidRDefault="007040E8" w:rsidP="00990003">
            <w:pPr>
              <w:pStyle w:val="TableText105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5B1EC234" w14:textId="77777777" w:rsidR="007040E8" w:rsidRPr="00066F4D" w:rsidRDefault="007040E8" w:rsidP="00990003">
            <w:pPr>
              <w:pStyle w:val="TableText105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460D2CD1" w14:textId="77777777" w:rsidR="007040E8" w:rsidRPr="00066F4D" w:rsidRDefault="007040E8" w:rsidP="00990003">
            <w:pPr>
              <w:pStyle w:val="TableText105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027D254C" w14:textId="77777777" w:rsidR="007040E8" w:rsidRPr="00066F4D" w:rsidRDefault="003A492C" w:rsidP="00990003">
            <w:pPr>
              <w:pStyle w:val="TableText105"/>
              <w:jc w:val="center"/>
              <w:rPr>
                <w:sz w:val="22"/>
                <w:szCs w:val="22"/>
              </w:rPr>
            </w:pPr>
            <w:r w:rsidRPr="00066F4D">
              <w:rPr>
                <w:sz w:val="22"/>
                <w:szCs w:val="22"/>
              </w:rPr>
              <w:t>0.068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160C8025" w14:textId="77777777" w:rsidR="007040E8" w:rsidRPr="00066F4D" w:rsidRDefault="007040E8" w:rsidP="00990003">
            <w:pPr>
              <w:pStyle w:val="TableText105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789CD35F" w14:textId="77777777" w:rsidR="007040E8" w:rsidRPr="00066F4D" w:rsidRDefault="007040E8" w:rsidP="00990003">
            <w:pPr>
              <w:pStyle w:val="TableText105"/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3365E2BE" w14:textId="77777777" w:rsidR="007040E8" w:rsidRPr="00066F4D" w:rsidRDefault="007040E8" w:rsidP="00990003">
            <w:pPr>
              <w:pStyle w:val="TableText105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nil"/>
              <w:bottom w:val="nil"/>
            </w:tcBorders>
          </w:tcPr>
          <w:p w14:paraId="66B856FB" w14:textId="77777777" w:rsidR="007040E8" w:rsidRPr="00066F4D" w:rsidRDefault="003A492C" w:rsidP="00990003">
            <w:pPr>
              <w:pStyle w:val="TableText105"/>
              <w:jc w:val="center"/>
              <w:rPr>
                <w:sz w:val="22"/>
                <w:szCs w:val="22"/>
              </w:rPr>
            </w:pPr>
            <w:r w:rsidRPr="00066F4D">
              <w:rPr>
                <w:sz w:val="22"/>
                <w:szCs w:val="22"/>
              </w:rPr>
              <w:t>&lt;0.001</w:t>
            </w:r>
          </w:p>
        </w:tc>
      </w:tr>
      <w:tr w:rsidR="0020200C" w:rsidRPr="00066F4D" w14:paraId="5AFD1CE3" w14:textId="77777777" w:rsidTr="00FE3E95">
        <w:tc>
          <w:tcPr>
            <w:tcW w:w="4820" w:type="dxa"/>
            <w:tcBorders>
              <w:top w:val="nil"/>
              <w:bottom w:val="nil"/>
            </w:tcBorders>
          </w:tcPr>
          <w:p w14:paraId="66936751" w14:textId="77777777" w:rsidR="007040E8" w:rsidRPr="00066F4D" w:rsidRDefault="003A492C" w:rsidP="00990003">
            <w:pPr>
              <w:pStyle w:val="TableText105"/>
              <w:ind w:firstLine="100"/>
              <w:rPr>
                <w:sz w:val="22"/>
                <w:szCs w:val="22"/>
              </w:rPr>
            </w:pPr>
            <w:r w:rsidRPr="00066F4D">
              <w:rPr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3FEF88B6" w14:textId="77777777" w:rsidR="007040E8" w:rsidRPr="00066F4D" w:rsidRDefault="003A492C" w:rsidP="00990003">
            <w:pPr>
              <w:pStyle w:val="TableText105"/>
              <w:jc w:val="center"/>
              <w:rPr>
                <w:sz w:val="22"/>
                <w:szCs w:val="22"/>
              </w:rPr>
            </w:pPr>
            <w:r w:rsidRPr="00066F4D">
              <w:rPr>
                <w:sz w:val="22"/>
                <w:szCs w:val="22"/>
              </w:rPr>
              <w:t>5050 (64.9)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635C7260" w14:textId="77777777" w:rsidR="007040E8" w:rsidRPr="00066F4D" w:rsidRDefault="003A492C" w:rsidP="00990003">
            <w:pPr>
              <w:pStyle w:val="TableText105"/>
              <w:jc w:val="center"/>
              <w:rPr>
                <w:sz w:val="22"/>
                <w:szCs w:val="22"/>
              </w:rPr>
            </w:pPr>
            <w:r w:rsidRPr="00066F4D">
              <w:rPr>
                <w:sz w:val="22"/>
                <w:szCs w:val="22"/>
              </w:rPr>
              <w:t>3246 (66.9)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6C9CB8EB" w14:textId="77777777" w:rsidR="007040E8" w:rsidRPr="00066F4D" w:rsidRDefault="003A492C" w:rsidP="00990003">
            <w:pPr>
              <w:pStyle w:val="TableText105"/>
              <w:jc w:val="center"/>
              <w:rPr>
                <w:sz w:val="22"/>
                <w:szCs w:val="22"/>
              </w:rPr>
            </w:pPr>
            <w:r w:rsidRPr="00066F4D">
              <w:rPr>
                <w:sz w:val="22"/>
                <w:szCs w:val="22"/>
              </w:rPr>
              <w:t>225 (67.2)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536F0CBA" w14:textId="77777777" w:rsidR="007040E8" w:rsidRPr="00066F4D" w:rsidRDefault="007040E8" w:rsidP="00990003">
            <w:pPr>
              <w:pStyle w:val="TableText105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66481110" w14:textId="77777777" w:rsidR="007040E8" w:rsidRPr="00066F4D" w:rsidRDefault="003A492C" w:rsidP="00990003">
            <w:pPr>
              <w:pStyle w:val="TableText105"/>
              <w:jc w:val="center"/>
              <w:rPr>
                <w:sz w:val="22"/>
                <w:szCs w:val="22"/>
              </w:rPr>
            </w:pPr>
            <w:r w:rsidRPr="00066F4D">
              <w:rPr>
                <w:sz w:val="22"/>
                <w:szCs w:val="22"/>
              </w:rPr>
              <w:t>1590 (58.8)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75C37650" w14:textId="77777777" w:rsidR="007040E8" w:rsidRPr="00066F4D" w:rsidRDefault="003A492C" w:rsidP="00990003">
            <w:pPr>
              <w:pStyle w:val="TableText105"/>
              <w:jc w:val="center"/>
              <w:rPr>
                <w:sz w:val="22"/>
                <w:szCs w:val="22"/>
              </w:rPr>
            </w:pPr>
            <w:r w:rsidRPr="00066F4D">
              <w:rPr>
                <w:sz w:val="22"/>
                <w:szCs w:val="22"/>
              </w:rPr>
              <w:t>1001 (64.9)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669EE3A8" w14:textId="77777777" w:rsidR="007040E8" w:rsidRPr="00066F4D" w:rsidRDefault="003A492C" w:rsidP="00990003">
            <w:pPr>
              <w:pStyle w:val="TableText105"/>
              <w:jc w:val="center"/>
              <w:rPr>
                <w:sz w:val="22"/>
                <w:szCs w:val="22"/>
              </w:rPr>
            </w:pPr>
            <w:r w:rsidRPr="00066F4D">
              <w:rPr>
                <w:sz w:val="22"/>
                <w:szCs w:val="22"/>
              </w:rPr>
              <w:t>85 (65.4)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 w14:paraId="789082F6" w14:textId="77777777" w:rsidR="007040E8" w:rsidRPr="00066F4D" w:rsidRDefault="007040E8" w:rsidP="00990003">
            <w:pPr>
              <w:pStyle w:val="TableText105"/>
              <w:jc w:val="center"/>
              <w:rPr>
                <w:sz w:val="22"/>
                <w:szCs w:val="22"/>
              </w:rPr>
            </w:pPr>
          </w:p>
        </w:tc>
      </w:tr>
      <w:tr w:rsidR="0020200C" w:rsidRPr="00066F4D" w14:paraId="5DBD3DFF" w14:textId="77777777" w:rsidTr="00FE3E95">
        <w:tc>
          <w:tcPr>
            <w:tcW w:w="4820" w:type="dxa"/>
            <w:tcBorders>
              <w:top w:val="nil"/>
              <w:bottom w:val="nil"/>
            </w:tcBorders>
          </w:tcPr>
          <w:p w14:paraId="3B4A24AE" w14:textId="1BD44233" w:rsidR="007040E8" w:rsidRPr="00066F4D" w:rsidRDefault="003A492C" w:rsidP="00990003">
            <w:pPr>
              <w:pStyle w:val="TableText105"/>
              <w:ind w:firstLine="100"/>
              <w:rPr>
                <w:sz w:val="22"/>
                <w:szCs w:val="22"/>
              </w:rPr>
            </w:pPr>
            <w:r w:rsidRPr="00066F4D">
              <w:rPr>
                <w:sz w:val="22"/>
                <w:szCs w:val="22"/>
              </w:rPr>
              <w:t>≥1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266DF67D" w14:textId="77777777" w:rsidR="007040E8" w:rsidRPr="00066F4D" w:rsidRDefault="003A492C" w:rsidP="00990003">
            <w:pPr>
              <w:pStyle w:val="TableText105"/>
              <w:jc w:val="center"/>
              <w:rPr>
                <w:sz w:val="22"/>
                <w:szCs w:val="22"/>
              </w:rPr>
            </w:pPr>
            <w:r w:rsidRPr="00066F4D">
              <w:rPr>
                <w:sz w:val="22"/>
                <w:szCs w:val="22"/>
              </w:rPr>
              <w:t>2729 (35.1)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6395D3A1" w14:textId="77777777" w:rsidR="007040E8" w:rsidRPr="00066F4D" w:rsidRDefault="003A492C" w:rsidP="00990003">
            <w:pPr>
              <w:pStyle w:val="TableText105"/>
              <w:jc w:val="center"/>
              <w:rPr>
                <w:sz w:val="22"/>
                <w:szCs w:val="22"/>
              </w:rPr>
            </w:pPr>
            <w:r w:rsidRPr="00066F4D">
              <w:rPr>
                <w:sz w:val="22"/>
                <w:szCs w:val="22"/>
              </w:rPr>
              <w:t>1608 (33.1)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05E4A680" w14:textId="77777777" w:rsidR="007040E8" w:rsidRPr="00066F4D" w:rsidRDefault="003A492C" w:rsidP="00990003">
            <w:pPr>
              <w:pStyle w:val="TableText105"/>
              <w:jc w:val="center"/>
              <w:rPr>
                <w:sz w:val="22"/>
                <w:szCs w:val="22"/>
              </w:rPr>
            </w:pPr>
            <w:r w:rsidRPr="00066F4D">
              <w:rPr>
                <w:sz w:val="22"/>
                <w:szCs w:val="22"/>
              </w:rPr>
              <w:t>110 (32.8)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2FD43C44" w14:textId="77777777" w:rsidR="007040E8" w:rsidRPr="00066F4D" w:rsidRDefault="007040E8" w:rsidP="00990003">
            <w:pPr>
              <w:pStyle w:val="TableText105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7C18C648" w14:textId="77777777" w:rsidR="007040E8" w:rsidRPr="00066F4D" w:rsidRDefault="003A492C" w:rsidP="00990003">
            <w:pPr>
              <w:pStyle w:val="TableText105"/>
              <w:jc w:val="center"/>
              <w:rPr>
                <w:sz w:val="22"/>
                <w:szCs w:val="22"/>
              </w:rPr>
            </w:pPr>
            <w:r w:rsidRPr="00066F4D">
              <w:rPr>
                <w:sz w:val="22"/>
                <w:szCs w:val="22"/>
              </w:rPr>
              <w:t>1115 (41.2)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5D7BA03B" w14:textId="77777777" w:rsidR="007040E8" w:rsidRPr="00066F4D" w:rsidRDefault="003A492C" w:rsidP="00990003">
            <w:pPr>
              <w:pStyle w:val="TableText105"/>
              <w:jc w:val="center"/>
              <w:rPr>
                <w:sz w:val="22"/>
                <w:szCs w:val="22"/>
              </w:rPr>
            </w:pPr>
            <w:r w:rsidRPr="00066F4D">
              <w:rPr>
                <w:sz w:val="22"/>
                <w:szCs w:val="22"/>
              </w:rPr>
              <w:t>542 (35.1)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6ABEDCCF" w14:textId="77777777" w:rsidR="007040E8" w:rsidRPr="00066F4D" w:rsidRDefault="003A492C" w:rsidP="00990003">
            <w:pPr>
              <w:pStyle w:val="TableText105"/>
              <w:jc w:val="center"/>
              <w:rPr>
                <w:sz w:val="22"/>
                <w:szCs w:val="22"/>
              </w:rPr>
            </w:pPr>
            <w:r w:rsidRPr="00066F4D">
              <w:rPr>
                <w:sz w:val="22"/>
                <w:szCs w:val="22"/>
              </w:rPr>
              <w:t>45 (34.6)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 w14:paraId="3729E830" w14:textId="77777777" w:rsidR="007040E8" w:rsidRPr="00066F4D" w:rsidRDefault="007040E8" w:rsidP="00990003">
            <w:pPr>
              <w:pStyle w:val="TableText105"/>
              <w:jc w:val="center"/>
              <w:rPr>
                <w:sz w:val="22"/>
                <w:szCs w:val="22"/>
              </w:rPr>
            </w:pPr>
          </w:p>
        </w:tc>
      </w:tr>
      <w:tr w:rsidR="0020200C" w:rsidRPr="00066F4D" w14:paraId="2D1AD44F" w14:textId="77777777" w:rsidTr="00FE3E95">
        <w:tc>
          <w:tcPr>
            <w:tcW w:w="4820" w:type="dxa"/>
            <w:tcBorders>
              <w:top w:val="nil"/>
              <w:bottom w:val="nil"/>
            </w:tcBorders>
          </w:tcPr>
          <w:p w14:paraId="40004132" w14:textId="77777777" w:rsidR="007040E8" w:rsidRPr="00066F4D" w:rsidRDefault="003A492C" w:rsidP="00990003">
            <w:pPr>
              <w:pStyle w:val="TableText105"/>
              <w:rPr>
                <w:sz w:val="22"/>
                <w:szCs w:val="22"/>
              </w:rPr>
            </w:pPr>
            <w:r w:rsidRPr="00066F4D">
              <w:rPr>
                <w:sz w:val="22"/>
                <w:szCs w:val="22"/>
              </w:rPr>
              <w:t>Comorbidities, n (%)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64D1E1AB" w14:textId="77777777" w:rsidR="007040E8" w:rsidRPr="00066F4D" w:rsidRDefault="007040E8" w:rsidP="00990003">
            <w:pPr>
              <w:pStyle w:val="TableText105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62CB5A66" w14:textId="77777777" w:rsidR="007040E8" w:rsidRPr="00066F4D" w:rsidRDefault="007040E8" w:rsidP="00990003">
            <w:pPr>
              <w:pStyle w:val="TableText105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2E57EFDF" w14:textId="77777777" w:rsidR="007040E8" w:rsidRPr="00066F4D" w:rsidRDefault="007040E8" w:rsidP="00990003">
            <w:pPr>
              <w:pStyle w:val="TableText105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7E99F84D" w14:textId="77777777" w:rsidR="007040E8" w:rsidRPr="00066F4D" w:rsidRDefault="007040E8" w:rsidP="00990003">
            <w:pPr>
              <w:pStyle w:val="TableText105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73D7AE4F" w14:textId="77777777" w:rsidR="007040E8" w:rsidRPr="00066F4D" w:rsidRDefault="007040E8" w:rsidP="00990003">
            <w:pPr>
              <w:pStyle w:val="TableText105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34471525" w14:textId="77777777" w:rsidR="007040E8" w:rsidRPr="00066F4D" w:rsidRDefault="007040E8" w:rsidP="00990003">
            <w:pPr>
              <w:pStyle w:val="TableText105"/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2602FD71" w14:textId="77777777" w:rsidR="007040E8" w:rsidRPr="00066F4D" w:rsidRDefault="007040E8" w:rsidP="00990003">
            <w:pPr>
              <w:pStyle w:val="TableText105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nil"/>
              <w:bottom w:val="nil"/>
            </w:tcBorders>
          </w:tcPr>
          <w:p w14:paraId="5BC19916" w14:textId="77777777" w:rsidR="007040E8" w:rsidRPr="00066F4D" w:rsidRDefault="007040E8" w:rsidP="00990003">
            <w:pPr>
              <w:pStyle w:val="TableText105"/>
              <w:jc w:val="center"/>
              <w:rPr>
                <w:sz w:val="22"/>
                <w:szCs w:val="22"/>
              </w:rPr>
            </w:pPr>
          </w:p>
        </w:tc>
      </w:tr>
      <w:tr w:rsidR="0020200C" w:rsidRPr="00066F4D" w14:paraId="0DE1AD5C" w14:textId="77777777" w:rsidTr="00FE3E95">
        <w:tc>
          <w:tcPr>
            <w:tcW w:w="4820" w:type="dxa"/>
            <w:tcBorders>
              <w:top w:val="nil"/>
              <w:bottom w:val="nil"/>
            </w:tcBorders>
          </w:tcPr>
          <w:p w14:paraId="794FA314" w14:textId="77777777" w:rsidR="007040E8" w:rsidRPr="00066F4D" w:rsidRDefault="003A492C" w:rsidP="00990003">
            <w:pPr>
              <w:pStyle w:val="TableText105"/>
              <w:ind w:firstLine="100"/>
              <w:rPr>
                <w:sz w:val="22"/>
                <w:szCs w:val="22"/>
              </w:rPr>
            </w:pPr>
            <w:r w:rsidRPr="00066F4D">
              <w:rPr>
                <w:sz w:val="22"/>
                <w:szCs w:val="22"/>
              </w:rPr>
              <w:lastRenderedPageBreak/>
              <w:t>Hypertension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7F3021EF" w14:textId="77777777" w:rsidR="007040E8" w:rsidRPr="00066F4D" w:rsidRDefault="003A492C" w:rsidP="00990003">
            <w:pPr>
              <w:pStyle w:val="TableText105"/>
              <w:jc w:val="center"/>
              <w:rPr>
                <w:sz w:val="22"/>
                <w:szCs w:val="22"/>
              </w:rPr>
            </w:pPr>
            <w:r w:rsidRPr="00066F4D">
              <w:rPr>
                <w:sz w:val="22"/>
                <w:szCs w:val="22"/>
              </w:rPr>
              <w:t>4359 (56.0)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7492CEC6" w14:textId="77777777" w:rsidR="007040E8" w:rsidRPr="00066F4D" w:rsidRDefault="003A492C" w:rsidP="00990003">
            <w:pPr>
              <w:pStyle w:val="TableText105"/>
              <w:jc w:val="center"/>
              <w:rPr>
                <w:sz w:val="22"/>
                <w:szCs w:val="22"/>
              </w:rPr>
            </w:pPr>
            <w:r w:rsidRPr="00066F4D">
              <w:rPr>
                <w:sz w:val="22"/>
                <w:szCs w:val="22"/>
              </w:rPr>
              <w:t>2720 (56.0)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3F1372FF" w14:textId="77777777" w:rsidR="007040E8" w:rsidRPr="00066F4D" w:rsidRDefault="003A492C" w:rsidP="00990003">
            <w:pPr>
              <w:pStyle w:val="TableText105"/>
              <w:jc w:val="center"/>
              <w:rPr>
                <w:sz w:val="22"/>
                <w:szCs w:val="22"/>
              </w:rPr>
            </w:pPr>
            <w:r w:rsidRPr="00066F4D">
              <w:rPr>
                <w:sz w:val="22"/>
                <w:szCs w:val="22"/>
              </w:rPr>
              <w:t>198 (59.1)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682F7E38" w14:textId="77777777" w:rsidR="007040E8" w:rsidRPr="00066F4D" w:rsidRDefault="003A492C" w:rsidP="00990003">
            <w:pPr>
              <w:pStyle w:val="TableText105"/>
              <w:jc w:val="center"/>
              <w:rPr>
                <w:sz w:val="22"/>
                <w:szCs w:val="22"/>
              </w:rPr>
            </w:pPr>
            <w:r w:rsidRPr="00066F4D">
              <w:rPr>
                <w:sz w:val="22"/>
                <w:szCs w:val="22"/>
              </w:rPr>
              <w:t>0.536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010A2588" w14:textId="77777777" w:rsidR="007040E8" w:rsidRPr="00066F4D" w:rsidRDefault="003A492C" w:rsidP="00990003">
            <w:pPr>
              <w:pStyle w:val="TableText105"/>
              <w:jc w:val="center"/>
              <w:rPr>
                <w:sz w:val="22"/>
                <w:szCs w:val="22"/>
              </w:rPr>
            </w:pPr>
            <w:r w:rsidRPr="00066F4D">
              <w:rPr>
                <w:sz w:val="22"/>
                <w:szCs w:val="22"/>
              </w:rPr>
              <w:t>1636 (60.5)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7D4E7731" w14:textId="77777777" w:rsidR="007040E8" w:rsidRPr="00066F4D" w:rsidRDefault="003A492C" w:rsidP="00990003">
            <w:pPr>
              <w:pStyle w:val="TableText105"/>
              <w:jc w:val="center"/>
              <w:rPr>
                <w:sz w:val="22"/>
                <w:szCs w:val="22"/>
              </w:rPr>
            </w:pPr>
            <w:r w:rsidRPr="00066F4D">
              <w:rPr>
                <w:sz w:val="22"/>
                <w:szCs w:val="22"/>
              </w:rPr>
              <w:t>925 (59.9)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463F9A1F" w14:textId="77777777" w:rsidR="007040E8" w:rsidRPr="00066F4D" w:rsidRDefault="003A492C" w:rsidP="00990003">
            <w:pPr>
              <w:pStyle w:val="TableText105"/>
              <w:jc w:val="center"/>
              <w:rPr>
                <w:sz w:val="22"/>
                <w:szCs w:val="22"/>
              </w:rPr>
            </w:pPr>
            <w:r w:rsidRPr="00066F4D">
              <w:rPr>
                <w:sz w:val="22"/>
                <w:szCs w:val="22"/>
              </w:rPr>
              <w:t>89 (68.5)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 w14:paraId="11087E4B" w14:textId="77777777" w:rsidR="007040E8" w:rsidRPr="00066F4D" w:rsidRDefault="003A492C" w:rsidP="00990003">
            <w:pPr>
              <w:pStyle w:val="TableText105"/>
              <w:jc w:val="center"/>
              <w:rPr>
                <w:sz w:val="22"/>
                <w:szCs w:val="22"/>
              </w:rPr>
            </w:pPr>
            <w:r w:rsidRPr="00066F4D">
              <w:rPr>
                <w:sz w:val="22"/>
                <w:szCs w:val="22"/>
              </w:rPr>
              <w:t>0.162</w:t>
            </w:r>
          </w:p>
        </w:tc>
      </w:tr>
      <w:tr w:rsidR="0020200C" w:rsidRPr="00066F4D" w14:paraId="628601F9" w14:textId="77777777" w:rsidTr="00FE3E95">
        <w:tc>
          <w:tcPr>
            <w:tcW w:w="4820" w:type="dxa"/>
            <w:tcBorders>
              <w:top w:val="nil"/>
              <w:bottom w:val="nil"/>
            </w:tcBorders>
          </w:tcPr>
          <w:p w14:paraId="25C4590C" w14:textId="77777777" w:rsidR="007040E8" w:rsidRPr="00066F4D" w:rsidRDefault="003A492C" w:rsidP="00990003">
            <w:pPr>
              <w:pStyle w:val="TableText105"/>
              <w:ind w:firstLine="100"/>
              <w:rPr>
                <w:sz w:val="22"/>
                <w:szCs w:val="22"/>
              </w:rPr>
            </w:pPr>
            <w:r w:rsidRPr="00066F4D">
              <w:rPr>
                <w:sz w:val="22"/>
                <w:szCs w:val="22"/>
              </w:rPr>
              <w:t>Diabetes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7898E4CB" w14:textId="77777777" w:rsidR="007040E8" w:rsidRPr="00066F4D" w:rsidRDefault="003A492C" w:rsidP="00990003">
            <w:pPr>
              <w:pStyle w:val="TableText105"/>
              <w:jc w:val="center"/>
              <w:rPr>
                <w:sz w:val="22"/>
                <w:szCs w:val="22"/>
              </w:rPr>
            </w:pPr>
            <w:r w:rsidRPr="00066F4D">
              <w:rPr>
                <w:sz w:val="22"/>
                <w:szCs w:val="22"/>
              </w:rPr>
              <w:t>664 (8.5)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1C8E2BDF" w14:textId="77777777" w:rsidR="007040E8" w:rsidRPr="00066F4D" w:rsidRDefault="003A492C" w:rsidP="00990003">
            <w:pPr>
              <w:pStyle w:val="TableText105"/>
              <w:jc w:val="center"/>
              <w:rPr>
                <w:sz w:val="22"/>
                <w:szCs w:val="22"/>
              </w:rPr>
            </w:pPr>
            <w:r w:rsidRPr="00066F4D">
              <w:rPr>
                <w:sz w:val="22"/>
                <w:szCs w:val="22"/>
              </w:rPr>
              <w:t>431 (8.9)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1535C1B0" w14:textId="77777777" w:rsidR="007040E8" w:rsidRPr="00066F4D" w:rsidRDefault="003A492C" w:rsidP="00990003">
            <w:pPr>
              <w:pStyle w:val="TableText105"/>
              <w:jc w:val="center"/>
              <w:rPr>
                <w:sz w:val="22"/>
                <w:szCs w:val="22"/>
              </w:rPr>
            </w:pPr>
            <w:r w:rsidRPr="00066F4D">
              <w:rPr>
                <w:sz w:val="22"/>
                <w:szCs w:val="22"/>
              </w:rPr>
              <w:t>28 (8.4)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4A542ED7" w14:textId="77777777" w:rsidR="007040E8" w:rsidRPr="00066F4D" w:rsidRDefault="003A492C" w:rsidP="00990003">
            <w:pPr>
              <w:pStyle w:val="TableText105"/>
              <w:jc w:val="center"/>
              <w:rPr>
                <w:sz w:val="22"/>
                <w:szCs w:val="22"/>
              </w:rPr>
            </w:pPr>
            <w:r w:rsidRPr="00066F4D">
              <w:rPr>
                <w:sz w:val="22"/>
                <w:szCs w:val="22"/>
              </w:rPr>
              <w:t>0.785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1A95C6E6" w14:textId="77777777" w:rsidR="007040E8" w:rsidRPr="00066F4D" w:rsidRDefault="003A492C" w:rsidP="00990003">
            <w:pPr>
              <w:pStyle w:val="TableText105"/>
              <w:jc w:val="center"/>
              <w:rPr>
                <w:sz w:val="22"/>
                <w:szCs w:val="22"/>
              </w:rPr>
            </w:pPr>
            <w:r w:rsidRPr="00066F4D">
              <w:rPr>
                <w:sz w:val="22"/>
                <w:szCs w:val="22"/>
              </w:rPr>
              <w:t>363 (13.4)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7EFC2265" w14:textId="77777777" w:rsidR="007040E8" w:rsidRPr="00066F4D" w:rsidRDefault="003A492C" w:rsidP="00990003">
            <w:pPr>
              <w:pStyle w:val="TableText105"/>
              <w:jc w:val="center"/>
              <w:rPr>
                <w:sz w:val="22"/>
                <w:szCs w:val="22"/>
              </w:rPr>
            </w:pPr>
            <w:r w:rsidRPr="00066F4D">
              <w:rPr>
                <w:sz w:val="22"/>
                <w:szCs w:val="22"/>
              </w:rPr>
              <w:t>176 (11.4)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29C0696A" w14:textId="77777777" w:rsidR="007040E8" w:rsidRPr="00066F4D" w:rsidRDefault="003A492C" w:rsidP="00990003">
            <w:pPr>
              <w:pStyle w:val="TableText105"/>
              <w:jc w:val="center"/>
              <w:rPr>
                <w:sz w:val="22"/>
                <w:szCs w:val="22"/>
              </w:rPr>
            </w:pPr>
            <w:r w:rsidRPr="00066F4D">
              <w:rPr>
                <w:sz w:val="22"/>
                <w:szCs w:val="22"/>
              </w:rPr>
              <w:t>17 (13.1)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 w14:paraId="5598D090" w14:textId="77777777" w:rsidR="007040E8" w:rsidRPr="00066F4D" w:rsidRDefault="003A492C" w:rsidP="00990003">
            <w:pPr>
              <w:pStyle w:val="TableText105"/>
              <w:jc w:val="center"/>
              <w:rPr>
                <w:sz w:val="22"/>
                <w:szCs w:val="22"/>
              </w:rPr>
            </w:pPr>
            <w:r w:rsidRPr="00066F4D">
              <w:rPr>
                <w:sz w:val="22"/>
                <w:szCs w:val="22"/>
              </w:rPr>
              <w:t>0.165</w:t>
            </w:r>
          </w:p>
        </w:tc>
      </w:tr>
      <w:tr w:rsidR="0020200C" w:rsidRPr="00066F4D" w14:paraId="084F094E" w14:textId="77777777" w:rsidTr="00FE3E95">
        <w:tc>
          <w:tcPr>
            <w:tcW w:w="4820" w:type="dxa"/>
            <w:tcBorders>
              <w:top w:val="nil"/>
              <w:bottom w:val="nil"/>
            </w:tcBorders>
          </w:tcPr>
          <w:p w14:paraId="4A06893E" w14:textId="77777777" w:rsidR="007040E8" w:rsidRPr="00066F4D" w:rsidRDefault="003A492C" w:rsidP="00990003">
            <w:pPr>
              <w:pStyle w:val="TableText105"/>
              <w:ind w:firstLine="100"/>
              <w:rPr>
                <w:sz w:val="22"/>
                <w:szCs w:val="22"/>
              </w:rPr>
            </w:pPr>
            <w:r w:rsidRPr="00066F4D">
              <w:rPr>
                <w:sz w:val="22"/>
                <w:szCs w:val="22"/>
              </w:rPr>
              <w:t>Hyperlipidemia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77CBFCEA" w14:textId="77777777" w:rsidR="007040E8" w:rsidRPr="00066F4D" w:rsidRDefault="003A492C" w:rsidP="00990003">
            <w:pPr>
              <w:pStyle w:val="TableText105"/>
              <w:jc w:val="center"/>
              <w:rPr>
                <w:sz w:val="22"/>
                <w:szCs w:val="22"/>
              </w:rPr>
            </w:pPr>
            <w:r w:rsidRPr="00066F4D">
              <w:rPr>
                <w:sz w:val="22"/>
                <w:szCs w:val="22"/>
              </w:rPr>
              <w:t>915 (11.8)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67B2A4B3" w14:textId="77777777" w:rsidR="007040E8" w:rsidRPr="00066F4D" w:rsidRDefault="003A492C" w:rsidP="00990003">
            <w:pPr>
              <w:pStyle w:val="TableText105"/>
              <w:jc w:val="center"/>
              <w:rPr>
                <w:sz w:val="22"/>
                <w:szCs w:val="22"/>
              </w:rPr>
            </w:pPr>
            <w:r w:rsidRPr="00066F4D">
              <w:rPr>
                <w:sz w:val="22"/>
                <w:szCs w:val="22"/>
              </w:rPr>
              <w:t>581 (12.0)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4B65656E" w14:textId="77777777" w:rsidR="007040E8" w:rsidRPr="00066F4D" w:rsidRDefault="003A492C" w:rsidP="00990003">
            <w:pPr>
              <w:pStyle w:val="TableText105"/>
              <w:jc w:val="center"/>
              <w:rPr>
                <w:sz w:val="22"/>
                <w:szCs w:val="22"/>
              </w:rPr>
            </w:pPr>
            <w:r w:rsidRPr="00066F4D">
              <w:rPr>
                <w:sz w:val="22"/>
                <w:szCs w:val="22"/>
              </w:rPr>
              <w:t>31 (9.3)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0BF11736" w14:textId="77777777" w:rsidR="007040E8" w:rsidRPr="00066F4D" w:rsidRDefault="003A492C" w:rsidP="00990003">
            <w:pPr>
              <w:pStyle w:val="TableText105"/>
              <w:jc w:val="center"/>
              <w:rPr>
                <w:sz w:val="22"/>
                <w:szCs w:val="22"/>
              </w:rPr>
            </w:pPr>
            <w:r w:rsidRPr="00066F4D">
              <w:rPr>
                <w:sz w:val="22"/>
                <w:szCs w:val="22"/>
              </w:rPr>
              <w:t>0.328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3B143BD3" w14:textId="77777777" w:rsidR="007040E8" w:rsidRPr="00066F4D" w:rsidRDefault="003A492C" w:rsidP="00990003">
            <w:pPr>
              <w:pStyle w:val="TableText105"/>
              <w:jc w:val="center"/>
              <w:rPr>
                <w:sz w:val="22"/>
                <w:szCs w:val="22"/>
              </w:rPr>
            </w:pPr>
            <w:r w:rsidRPr="00066F4D">
              <w:rPr>
                <w:sz w:val="22"/>
                <w:szCs w:val="22"/>
              </w:rPr>
              <w:t>322 (11.9)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1247D2E4" w14:textId="77777777" w:rsidR="007040E8" w:rsidRPr="00066F4D" w:rsidRDefault="003A492C" w:rsidP="00990003">
            <w:pPr>
              <w:pStyle w:val="TableText105"/>
              <w:jc w:val="center"/>
              <w:rPr>
                <w:sz w:val="22"/>
                <w:szCs w:val="22"/>
              </w:rPr>
            </w:pPr>
            <w:r w:rsidRPr="00066F4D">
              <w:rPr>
                <w:sz w:val="22"/>
                <w:szCs w:val="22"/>
              </w:rPr>
              <w:t>194 (12.6)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68722202" w14:textId="77777777" w:rsidR="007040E8" w:rsidRPr="00066F4D" w:rsidRDefault="003A492C" w:rsidP="00990003">
            <w:pPr>
              <w:pStyle w:val="TableText105"/>
              <w:jc w:val="center"/>
              <w:rPr>
                <w:sz w:val="22"/>
                <w:szCs w:val="22"/>
              </w:rPr>
            </w:pPr>
            <w:r w:rsidRPr="00066F4D">
              <w:rPr>
                <w:sz w:val="22"/>
                <w:szCs w:val="22"/>
              </w:rPr>
              <w:t>12 (9.2)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 w14:paraId="7D8F94DE" w14:textId="77777777" w:rsidR="007040E8" w:rsidRPr="00066F4D" w:rsidRDefault="003A492C" w:rsidP="00990003">
            <w:pPr>
              <w:pStyle w:val="TableText105"/>
              <w:jc w:val="center"/>
              <w:rPr>
                <w:sz w:val="22"/>
                <w:szCs w:val="22"/>
              </w:rPr>
            </w:pPr>
            <w:r w:rsidRPr="00066F4D">
              <w:rPr>
                <w:sz w:val="22"/>
                <w:szCs w:val="22"/>
              </w:rPr>
              <w:t>0.490</w:t>
            </w:r>
          </w:p>
        </w:tc>
      </w:tr>
      <w:tr w:rsidR="0020200C" w:rsidRPr="00066F4D" w14:paraId="70F4C843" w14:textId="77777777" w:rsidTr="00FE3E95">
        <w:tc>
          <w:tcPr>
            <w:tcW w:w="4820" w:type="dxa"/>
            <w:tcBorders>
              <w:top w:val="nil"/>
              <w:bottom w:val="nil"/>
            </w:tcBorders>
          </w:tcPr>
          <w:p w14:paraId="5B24A42A" w14:textId="77777777" w:rsidR="007040E8" w:rsidRPr="00066F4D" w:rsidRDefault="003A492C" w:rsidP="00990003">
            <w:pPr>
              <w:pStyle w:val="TableText105"/>
              <w:ind w:firstLine="100"/>
              <w:rPr>
                <w:sz w:val="22"/>
                <w:szCs w:val="22"/>
              </w:rPr>
            </w:pPr>
            <w:r w:rsidRPr="00066F4D">
              <w:rPr>
                <w:sz w:val="22"/>
                <w:szCs w:val="22"/>
              </w:rPr>
              <w:t>Cerebral infarction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27BACD41" w14:textId="77777777" w:rsidR="007040E8" w:rsidRPr="00066F4D" w:rsidRDefault="003A492C" w:rsidP="00990003">
            <w:pPr>
              <w:pStyle w:val="TableText105"/>
              <w:jc w:val="center"/>
              <w:rPr>
                <w:sz w:val="22"/>
                <w:szCs w:val="22"/>
              </w:rPr>
            </w:pPr>
            <w:r w:rsidRPr="00066F4D">
              <w:rPr>
                <w:sz w:val="22"/>
                <w:szCs w:val="22"/>
              </w:rPr>
              <w:t>478 (6.1)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446102F7" w14:textId="77777777" w:rsidR="007040E8" w:rsidRPr="00066F4D" w:rsidRDefault="003A492C" w:rsidP="00990003">
            <w:pPr>
              <w:pStyle w:val="TableText105"/>
              <w:jc w:val="center"/>
              <w:rPr>
                <w:sz w:val="22"/>
                <w:szCs w:val="22"/>
              </w:rPr>
            </w:pPr>
            <w:r w:rsidRPr="00066F4D">
              <w:rPr>
                <w:sz w:val="22"/>
                <w:szCs w:val="22"/>
              </w:rPr>
              <w:t>371 (7.6)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58BB9B17" w14:textId="77777777" w:rsidR="007040E8" w:rsidRPr="00066F4D" w:rsidRDefault="003A492C" w:rsidP="00990003">
            <w:pPr>
              <w:pStyle w:val="TableText105"/>
              <w:jc w:val="center"/>
              <w:rPr>
                <w:sz w:val="22"/>
                <w:szCs w:val="22"/>
              </w:rPr>
            </w:pPr>
            <w:r w:rsidRPr="00066F4D">
              <w:rPr>
                <w:sz w:val="22"/>
                <w:szCs w:val="22"/>
              </w:rPr>
              <w:t>26 (7.8)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3039A7A2" w14:textId="77777777" w:rsidR="007040E8" w:rsidRPr="00066F4D" w:rsidRDefault="003A492C" w:rsidP="00990003">
            <w:pPr>
              <w:pStyle w:val="TableText105"/>
              <w:jc w:val="center"/>
              <w:rPr>
                <w:sz w:val="22"/>
                <w:szCs w:val="22"/>
              </w:rPr>
            </w:pPr>
            <w:r w:rsidRPr="00066F4D">
              <w:rPr>
                <w:sz w:val="22"/>
                <w:szCs w:val="22"/>
              </w:rPr>
              <w:t>0.004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2EE0C95F" w14:textId="77777777" w:rsidR="007040E8" w:rsidRPr="00066F4D" w:rsidRDefault="003A492C" w:rsidP="00990003">
            <w:pPr>
              <w:pStyle w:val="TableText105"/>
              <w:jc w:val="center"/>
              <w:rPr>
                <w:sz w:val="22"/>
                <w:szCs w:val="22"/>
              </w:rPr>
            </w:pPr>
            <w:r w:rsidRPr="00066F4D">
              <w:rPr>
                <w:sz w:val="22"/>
                <w:szCs w:val="22"/>
              </w:rPr>
              <w:t>139 (5.1)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0099FAFC" w14:textId="77777777" w:rsidR="007040E8" w:rsidRPr="00066F4D" w:rsidRDefault="003A492C" w:rsidP="00990003">
            <w:pPr>
              <w:pStyle w:val="TableText105"/>
              <w:jc w:val="center"/>
              <w:rPr>
                <w:sz w:val="22"/>
                <w:szCs w:val="22"/>
              </w:rPr>
            </w:pPr>
            <w:r w:rsidRPr="00066F4D">
              <w:rPr>
                <w:sz w:val="22"/>
                <w:szCs w:val="22"/>
              </w:rPr>
              <w:t>100 (6.5)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2E3E553D" w14:textId="77777777" w:rsidR="007040E8" w:rsidRPr="00066F4D" w:rsidRDefault="003A492C" w:rsidP="00990003">
            <w:pPr>
              <w:pStyle w:val="TableText105"/>
              <w:jc w:val="center"/>
              <w:rPr>
                <w:sz w:val="22"/>
                <w:szCs w:val="22"/>
              </w:rPr>
            </w:pPr>
            <w:r w:rsidRPr="00066F4D">
              <w:rPr>
                <w:sz w:val="22"/>
                <w:szCs w:val="22"/>
              </w:rPr>
              <w:t>12 (9.2)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 w14:paraId="2858C7C6" w14:textId="77777777" w:rsidR="007040E8" w:rsidRPr="00066F4D" w:rsidRDefault="003A492C" w:rsidP="00990003">
            <w:pPr>
              <w:pStyle w:val="TableText105"/>
              <w:jc w:val="center"/>
              <w:rPr>
                <w:sz w:val="22"/>
                <w:szCs w:val="22"/>
              </w:rPr>
            </w:pPr>
            <w:r w:rsidRPr="00066F4D">
              <w:rPr>
                <w:sz w:val="22"/>
                <w:szCs w:val="22"/>
              </w:rPr>
              <w:t>0.043</w:t>
            </w:r>
          </w:p>
        </w:tc>
      </w:tr>
      <w:tr w:rsidR="0020200C" w:rsidRPr="00066F4D" w14:paraId="4B7E1321" w14:textId="77777777" w:rsidTr="00FE3E95">
        <w:tc>
          <w:tcPr>
            <w:tcW w:w="4820" w:type="dxa"/>
            <w:tcBorders>
              <w:top w:val="nil"/>
              <w:bottom w:val="nil"/>
            </w:tcBorders>
          </w:tcPr>
          <w:p w14:paraId="79B3A5EA" w14:textId="77777777" w:rsidR="007040E8" w:rsidRPr="00066F4D" w:rsidRDefault="003A492C" w:rsidP="00990003">
            <w:pPr>
              <w:pStyle w:val="TableText105"/>
              <w:ind w:firstLine="100"/>
              <w:rPr>
                <w:sz w:val="22"/>
                <w:szCs w:val="22"/>
              </w:rPr>
            </w:pPr>
            <w:r w:rsidRPr="00066F4D">
              <w:rPr>
                <w:sz w:val="22"/>
                <w:szCs w:val="22"/>
              </w:rPr>
              <w:t>Cerebral hemorrhage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7BF0F612" w14:textId="77777777" w:rsidR="007040E8" w:rsidRPr="00066F4D" w:rsidRDefault="003A492C" w:rsidP="00990003">
            <w:pPr>
              <w:pStyle w:val="TableText105"/>
              <w:jc w:val="center"/>
              <w:rPr>
                <w:sz w:val="22"/>
                <w:szCs w:val="22"/>
              </w:rPr>
            </w:pPr>
            <w:r w:rsidRPr="00066F4D">
              <w:rPr>
                <w:sz w:val="22"/>
                <w:szCs w:val="22"/>
              </w:rPr>
              <w:t>238 (3.1)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661CF850" w14:textId="77777777" w:rsidR="007040E8" w:rsidRPr="00066F4D" w:rsidRDefault="003A492C" w:rsidP="00990003">
            <w:pPr>
              <w:pStyle w:val="TableText105"/>
              <w:jc w:val="center"/>
              <w:rPr>
                <w:sz w:val="22"/>
                <w:szCs w:val="22"/>
              </w:rPr>
            </w:pPr>
            <w:r w:rsidRPr="00066F4D">
              <w:rPr>
                <w:sz w:val="22"/>
                <w:szCs w:val="22"/>
              </w:rPr>
              <w:t>127 (2.6)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006F04EF" w14:textId="77777777" w:rsidR="007040E8" w:rsidRPr="00066F4D" w:rsidRDefault="003A492C" w:rsidP="00990003">
            <w:pPr>
              <w:pStyle w:val="TableText105"/>
              <w:jc w:val="center"/>
              <w:rPr>
                <w:sz w:val="22"/>
                <w:szCs w:val="22"/>
              </w:rPr>
            </w:pPr>
            <w:r w:rsidRPr="00066F4D">
              <w:rPr>
                <w:sz w:val="22"/>
                <w:szCs w:val="22"/>
              </w:rPr>
              <w:t>9 (2.7)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3E1CFF92" w14:textId="77777777" w:rsidR="007040E8" w:rsidRPr="00066F4D" w:rsidRDefault="003A492C" w:rsidP="00990003">
            <w:pPr>
              <w:pStyle w:val="TableText105"/>
              <w:jc w:val="center"/>
              <w:rPr>
                <w:sz w:val="22"/>
                <w:szCs w:val="22"/>
              </w:rPr>
            </w:pPr>
            <w:r w:rsidRPr="00066F4D">
              <w:rPr>
                <w:sz w:val="22"/>
                <w:szCs w:val="22"/>
              </w:rPr>
              <w:t>0.342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79854719" w14:textId="77777777" w:rsidR="007040E8" w:rsidRPr="00066F4D" w:rsidRDefault="003A492C" w:rsidP="00990003">
            <w:pPr>
              <w:pStyle w:val="TableText105"/>
              <w:jc w:val="center"/>
              <w:rPr>
                <w:sz w:val="22"/>
                <w:szCs w:val="22"/>
              </w:rPr>
            </w:pPr>
            <w:r w:rsidRPr="00066F4D">
              <w:rPr>
                <w:sz w:val="22"/>
                <w:szCs w:val="22"/>
              </w:rPr>
              <w:t>103 (3.8)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09058531" w14:textId="77777777" w:rsidR="007040E8" w:rsidRPr="00066F4D" w:rsidRDefault="003A492C" w:rsidP="00990003">
            <w:pPr>
              <w:pStyle w:val="TableText105"/>
              <w:jc w:val="center"/>
              <w:rPr>
                <w:sz w:val="22"/>
                <w:szCs w:val="22"/>
              </w:rPr>
            </w:pPr>
            <w:r w:rsidRPr="00066F4D">
              <w:rPr>
                <w:sz w:val="22"/>
                <w:szCs w:val="22"/>
              </w:rPr>
              <w:t>43 (2.8)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33D36D10" w14:textId="77777777" w:rsidR="007040E8" w:rsidRPr="00066F4D" w:rsidRDefault="003A492C" w:rsidP="00990003">
            <w:pPr>
              <w:pStyle w:val="TableText105"/>
              <w:jc w:val="center"/>
              <w:rPr>
                <w:sz w:val="22"/>
                <w:szCs w:val="22"/>
              </w:rPr>
            </w:pPr>
            <w:r w:rsidRPr="00066F4D">
              <w:rPr>
                <w:sz w:val="22"/>
                <w:szCs w:val="22"/>
              </w:rPr>
              <w:t>6 (4.6)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 w14:paraId="510BC47F" w14:textId="77777777" w:rsidR="007040E8" w:rsidRPr="00066F4D" w:rsidRDefault="003A492C" w:rsidP="00990003">
            <w:pPr>
              <w:pStyle w:val="TableText105"/>
              <w:jc w:val="center"/>
              <w:rPr>
                <w:sz w:val="22"/>
                <w:szCs w:val="22"/>
              </w:rPr>
            </w:pPr>
            <w:r w:rsidRPr="00066F4D">
              <w:rPr>
                <w:sz w:val="22"/>
                <w:szCs w:val="22"/>
              </w:rPr>
              <w:t>0.167</w:t>
            </w:r>
          </w:p>
        </w:tc>
      </w:tr>
      <w:tr w:rsidR="0020200C" w:rsidRPr="00066F4D" w14:paraId="73076624" w14:textId="77777777" w:rsidTr="00FE3E95">
        <w:tc>
          <w:tcPr>
            <w:tcW w:w="4820" w:type="dxa"/>
            <w:tcBorders>
              <w:top w:val="nil"/>
              <w:bottom w:val="nil"/>
            </w:tcBorders>
          </w:tcPr>
          <w:p w14:paraId="3EB0AE68" w14:textId="77777777" w:rsidR="007040E8" w:rsidRPr="00066F4D" w:rsidRDefault="003A492C" w:rsidP="00990003">
            <w:pPr>
              <w:pStyle w:val="TableText105"/>
              <w:rPr>
                <w:sz w:val="22"/>
                <w:szCs w:val="22"/>
              </w:rPr>
            </w:pPr>
            <w:r w:rsidRPr="00066F4D">
              <w:rPr>
                <w:sz w:val="22"/>
                <w:szCs w:val="22"/>
              </w:rPr>
              <w:t>Concomitant medication, n (%)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1B1FA852" w14:textId="77777777" w:rsidR="007040E8" w:rsidRPr="00066F4D" w:rsidRDefault="007040E8" w:rsidP="00990003">
            <w:pPr>
              <w:pStyle w:val="TableText105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288911C8" w14:textId="77777777" w:rsidR="007040E8" w:rsidRPr="00066F4D" w:rsidRDefault="007040E8" w:rsidP="00990003">
            <w:pPr>
              <w:pStyle w:val="TableText105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2D7BDDC7" w14:textId="77777777" w:rsidR="007040E8" w:rsidRPr="00066F4D" w:rsidRDefault="007040E8" w:rsidP="00990003">
            <w:pPr>
              <w:pStyle w:val="TableText105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03F7F702" w14:textId="77777777" w:rsidR="007040E8" w:rsidRPr="00066F4D" w:rsidRDefault="007040E8" w:rsidP="00990003">
            <w:pPr>
              <w:pStyle w:val="TableText105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5ACBC7CA" w14:textId="77777777" w:rsidR="007040E8" w:rsidRPr="00066F4D" w:rsidRDefault="007040E8" w:rsidP="00990003">
            <w:pPr>
              <w:pStyle w:val="TableText105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56BC75D6" w14:textId="77777777" w:rsidR="007040E8" w:rsidRPr="00066F4D" w:rsidRDefault="007040E8" w:rsidP="00990003">
            <w:pPr>
              <w:pStyle w:val="TableText105"/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17016A56" w14:textId="77777777" w:rsidR="007040E8" w:rsidRPr="00066F4D" w:rsidRDefault="007040E8" w:rsidP="00990003">
            <w:pPr>
              <w:pStyle w:val="TableText105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nil"/>
              <w:bottom w:val="nil"/>
            </w:tcBorders>
          </w:tcPr>
          <w:p w14:paraId="2C5925AF" w14:textId="77777777" w:rsidR="007040E8" w:rsidRPr="00066F4D" w:rsidRDefault="007040E8" w:rsidP="00990003">
            <w:pPr>
              <w:pStyle w:val="TableText105"/>
              <w:jc w:val="center"/>
              <w:rPr>
                <w:sz w:val="22"/>
                <w:szCs w:val="22"/>
              </w:rPr>
            </w:pPr>
          </w:p>
        </w:tc>
      </w:tr>
      <w:tr w:rsidR="0020200C" w:rsidRPr="00066F4D" w14:paraId="311FFA18" w14:textId="77777777" w:rsidTr="00FE3E95">
        <w:tc>
          <w:tcPr>
            <w:tcW w:w="4820" w:type="dxa"/>
            <w:tcBorders>
              <w:top w:val="nil"/>
              <w:bottom w:val="nil"/>
            </w:tcBorders>
          </w:tcPr>
          <w:p w14:paraId="7DE65C6D" w14:textId="77777777" w:rsidR="007040E8" w:rsidRPr="00066F4D" w:rsidRDefault="003A492C" w:rsidP="00990003">
            <w:pPr>
              <w:pStyle w:val="TableText105"/>
              <w:ind w:firstLine="100"/>
              <w:rPr>
                <w:sz w:val="22"/>
                <w:szCs w:val="22"/>
              </w:rPr>
            </w:pPr>
            <w:r w:rsidRPr="00066F4D">
              <w:rPr>
                <w:sz w:val="22"/>
                <w:szCs w:val="22"/>
              </w:rPr>
              <w:t>Cilostazol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0974AA6D" w14:textId="77777777" w:rsidR="007040E8" w:rsidRPr="00066F4D" w:rsidRDefault="003A492C" w:rsidP="00990003">
            <w:pPr>
              <w:pStyle w:val="TableText105"/>
              <w:jc w:val="center"/>
              <w:rPr>
                <w:sz w:val="22"/>
                <w:szCs w:val="22"/>
              </w:rPr>
            </w:pPr>
            <w:r w:rsidRPr="00066F4D">
              <w:rPr>
                <w:sz w:val="22"/>
                <w:szCs w:val="22"/>
              </w:rPr>
              <w:t>3831 (49.2)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5BBACF91" w14:textId="77777777" w:rsidR="007040E8" w:rsidRPr="00066F4D" w:rsidRDefault="003A492C" w:rsidP="00990003">
            <w:pPr>
              <w:pStyle w:val="TableText105"/>
              <w:jc w:val="center"/>
              <w:rPr>
                <w:sz w:val="22"/>
                <w:szCs w:val="22"/>
              </w:rPr>
            </w:pPr>
            <w:r w:rsidRPr="00066F4D">
              <w:rPr>
                <w:sz w:val="22"/>
                <w:szCs w:val="22"/>
              </w:rPr>
              <w:t>2466 (50.8)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28B9E1D1" w14:textId="77777777" w:rsidR="007040E8" w:rsidRPr="00066F4D" w:rsidRDefault="003A492C" w:rsidP="00990003">
            <w:pPr>
              <w:pStyle w:val="TableText105"/>
              <w:jc w:val="center"/>
              <w:rPr>
                <w:sz w:val="22"/>
                <w:szCs w:val="22"/>
              </w:rPr>
            </w:pPr>
            <w:r w:rsidRPr="00066F4D">
              <w:rPr>
                <w:sz w:val="22"/>
                <w:szCs w:val="22"/>
              </w:rPr>
              <w:t>81 (24.2)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7E18D73A" w14:textId="77777777" w:rsidR="007040E8" w:rsidRPr="00066F4D" w:rsidRDefault="003A492C" w:rsidP="00990003">
            <w:pPr>
              <w:pStyle w:val="TableText105"/>
              <w:jc w:val="center"/>
              <w:rPr>
                <w:sz w:val="22"/>
                <w:szCs w:val="22"/>
              </w:rPr>
            </w:pPr>
            <w:r w:rsidRPr="00066F4D">
              <w:rPr>
                <w:sz w:val="22"/>
                <w:szCs w:val="22"/>
              </w:rPr>
              <w:t>&lt;0.001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1A05D724" w14:textId="77777777" w:rsidR="007040E8" w:rsidRPr="00066F4D" w:rsidRDefault="003A492C" w:rsidP="00990003">
            <w:pPr>
              <w:pStyle w:val="TableText105"/>
              <w:jc w:val="center"/>
              <w:rPr>
                <w:sz w:val="22"/>
                <w:szCs w:val="22"/>
              </w:rPr>
            </w:pPr>
            <w:r w:rsidRPr="00066F4D">
              <w:rPr>
                <w:sz w:val="22"/>
                <w:szCs w:val="22"/>
              </w:rPr>
              <w:t>1210 (44.7)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6D1B3859" w14:textId="77777777" w:rsidR="007040E8" w:rsidRPr="00066F4D" w:rsidRDefault="003A492C" w:rsidP="00990003">
            <w:pPr>
              <w:pStyle w:val="TableText105"/>
              <w:jc w:val="center"/>
              <w:rPr>
                <w:sz w:val="22"/>
                <w:szCs w:val="22"/>
              </w:rPr>
            </w:pPr>
            <w:r w:rsidRPr="00066F4D">
              <w:rPr>
                <w:sz w:val="22"/>
                <w:szCs w:val="22"/>
              </w:rPr>
              <w:t>743 (48.2)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484D97FB" w14:textId="77777777" w:rsidR="007040E8" w:rsidRPr="00066F4D" w:rsidRDefault="003A492C" w:rsidP="00990003">
            <w:pPr>
              <w:pStyle w:val="TableText105"/>
              <w:jc w:val="center"/>
              <w:rPr>
                <w:sz w:val="22"/>
                <w:szCs w:val="22"/>
              </w:rPr>
            </w:pPr>
            <w:r w:rsidRPr="00066F4D">
              <w:rPr>
                <w:sz w:val="22"/>
                <w:szCs w:val="22"/>
              </w:rPr>
              <w:t>27 (20.8)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 w14:paraId="63CC5684" w14:textId="77777777" w:rsidR="007040E8" w:rsidRPr="00066F4D" w:rsidRDefault="003A492C" w:rsidP="00990003">
            <w:pPr>
              <w:pStyle w:val="TableText105"/>
              <w:jc w:val="center"/>
              <w:rPr>
                <w:sz w:val="22"/>
                <w:szCs w:val="22"/>
              </w:rPr>
            </w:pPr>
            <w:r w:rsidRPr="00066F4D">
              <w:rPr>
                <w:sz w:val="22"/>
                <w:szCs w:val="22"/>
              </w:rPr>
              <w:t>&lt;0.001</w:t>
            </w:r>
          </w:p>
        </w:tc>
      </w:tr>
      <w:tr w:rsidR="0020200C" w:rsidRPr="00066F4D" w14:paraId="0112CF43" w14:textId="77777777" w:rsidTr="00FE3E95">
        <w:tc>
          <w:tcPr>
            <w:tcW w:w="4820" w:type="dxa"/>
            <w:tcBorders>
              <w:top w:val="nil"/>
              <w:bottom w:val="nil"/>
            </w:tcBorders>
          </w:tcPr>
          <w:p w14:paraId="32CA3307" w14:textId="77777777" w:rsidR="007040E8" w:rsidRPr="00066F4D" w:rsidRDefault="003A492C" w:rsidP="00990003">
            <w:pPr>
              <w:pStyle w:val="TableText105"/>
              <w:ind w:firstLine="100"/>
              <w:rPr>
                <w:sz w:val="22"/>
                <w:szCs w:val="22"/>
              </w:rPr>
            </w:pPr>
            <w:r w:rsidRPr="00066F4D">
              <w:rPr>
                <w:sz w:val="22"/>
                <w:szCs w:val="22"/>
              </w:rPr>
              <w:t>Statins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121451E3" w14:textId="77777777" w:rsidR="007040E8" w:rsidRPr="00066F4D" w:rsidRDefault="003A492C" w:rsidP="00990003">
            <w:pPr>
              <w:pStyle w:val="TableText105"/>
              <w:jc w:val="center"/>
              <w:rPr>
                <w:sz w:val="22"/>
                <w:szCs w:val="22"/>
              </w:rPr>
            </w:pPr>
            <w:r w:rsidRPr="00066F4D">
              <w:rPr>
                <w:sz w:val="22"/>
                <w:szCs w:val="22"/>
              </w:rPr>
              <w:t>2963 (38.1)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309629BD" w14:textId="77777777" w:rsidR="007040E8" w:rsidRPr="00066F4D" w:rsidRDefault="003A492C" w:rsidP="00990003">
            <w:pPr>
              <w:pStyle w:val="TableText105"/>
              <w:jc w:val="center"/>
              <w:rPr>
                <w:sz w:val="22"/>
                <w:szCs w:val="22"/>
              </w:rPr>
            </w:pPr>
            <w:r w:rsidRPr="00066F4D">
              <w:rPr>
                <w:sz w:val="22"/>
                <w:szCs w:val="22"/>
              </w:rPr>
              <w:t>1913 (39.4)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0BCBFAF3" w14:textId="77777777" w:rsidR="007040E8" w:rsidRPr="00066F4D" w:rsidRDefault="003A492C" w:rsidP="00990003">
            <w:pPr>
              <w:pStyle w:val="TableText105"/>
              <w:jc w:val="center"/>
              <w:rPr>
                <w:sz w:val="22"/>
                <w:szCs w:val="22"/>
              </w:rPr>
            </w:pPr>
            <w:r w:rsidRPr="00066F4D">
              <w:rPr>
                <w:sz w:val="22"/>
                <w:szCs w:val="22"/>
              </w:rPr>
              <w:t>60 (17.9)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2B66F41A" w14:textId="77777777" w:rsidR="007040E8" w:rsidRPr="00066F4D" w:rsidRDefault="003A492C" w:rsidP="00990003">
            <w:pPr>
              <w:pStyle w:val="TableText105"/>
              <w:jc w:val="center"/>
              <w:rPr>
                <w:sz w:val="22"/>
                <w:szCs w:val="22"/>
              </w:rPr>
            </w:pPr>
            <w:r w:rsidRPr="00066F4D">
              <w:rPr>
                <w:sz w:val="22"/>
                <w:szCs w:val="22"/>
              </w:rPr>
              <w:t>&lt;0.001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27AF4949" w14:textId="77777777" w:rsidR="007040E8" w:rsidRPr="00066F4D" w:rsidRDefault="003A492C" w:rsidP="00990003">
            <w:pPr>
              <w:pStyle w:val="TableText105"/>
              <w:jc w:val="center"/>
              <w:rPr>
                <w:sz w:val="22"/>
                <w:szCs w:val="22"/>
              </w:rPr>
            </w:pPr>
            <w:r w:rsidRPr="00066F4D">
              <w:rPr>
                <w:sz w:val="22"/>
                <w:szCs w:val="22"/>
              </w:rPr>
              <w:t>1013 (37.4)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0A9B4612" w14:textId="77777777" w:rsidR="007040E8" w:rsidRPr="00066F4D" w:rsidRDefault="003A492C" w:rsidP="00990003">
            <w:pPr>
              <w:pStyle w:val="TableText105"/>
              <w:jc w:val="center"/>
              <w:rPr>
                <w:sz w:val="22"/>
                <w:szCs w:val="22"/>
              </w:rPr>
            </w:pPr>
            <w:r w:rsidRPr="00066F4D">
              <w:rPr>
                <w:sz w:val="22"/>
                <w:szCs w:val="22"/>
              </w:rPr>
              <w:t>645 (41.8)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01DBDE22" w14:textId="77777777" w:rsidR="007040E8" w:rsidRPr="00066F4D" w:rsidRDefault="003A492C" w:rsidP="00990003">
            <w:pPr>
              <w:pStyle w:val="TableText105"/>
              <w:jc w:val="center"/>
              <w:rPr>
                <w:sz w:val="22"/>
                <w:szCs w:val="22"/>
              </w:rPr>
            </w:pPr>
            <w:r w:rsidRPr="00066F4D">
              <w:rPr>
                <w:sz w:val="22"/>
                <w:szCs w:val="22"/>
              </w:rPr>
              <w:t>25 (19.2)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 w14:paraId="6AE57DAA" w14:textId="77777777" w:rsidR="007040E8" w:rsidRPr="00066F4D" w:rsidRDefault="003A492C" w:rsidP="00990003">
            <w:pPr>
              <w:pStyle w:val="TableText105"/>
              <w:jc w:val="center"/>
              <w:rPr>
                <w:sz w:val="22"/>
                <w:szCs w:val="22"/>
              </w:rPr>
            </w:pPr>
            <w:r w:rsidRPr="00066F4D">
              <w:rPr>
                <w:sz w:val="22"/>
                <w:szCs w:val="22"/>
              </w:rPr>
              <w:t>&lt;0.001</w:t>
            </w:r>
          </w:p>
        </w:tc>
      </w:tr>
      <w:tr w:rsidR="0020200C" w:rsidRPr="00066F4D" w14:paraId="571A3267" w14:textId="77777777" w:rsidTr="00FE3E95">
        <w:tc>
          <w:tcPr>
            <w:tcW w:w="4820" w:type="dxa"/>
            <w:tcBorders>
              <w:top w:val="nil"/>
              <w:bottom w:val="nil"/>
            </w:tcBorders>
          </w:tcPr>
          <w:p w14:paraId="49A5E221" w14:textId="77777777" w:rsidR="007040E8" w:rsidRPr="00066F4D" w:rsidRDefault="003A492C" w:rsidP="00990003">
            <w:pPr>
              <w:pStyle w:val="TableText105"/>
              <w:ind w:firstLine="100"/>
              <w:rPr>
                <w:sz w:val="22"/>
                <w:szCs w:val="22"/>
              </w:rPr>
            </w:pPr>
            <w:r w:rsidRPr="00066F4D">
              <w:rPr>
                <w:sz w:val="22"/>
                <w:szCs w:val="22"/>
              </w:rPr>
              <w:t>Edaravone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7BE0ECF1" w14:textId="77777777" w:rsidR="007040E8" w:rsidRPr="00066F4D" w:rsidRDefault="003A492C" w:rsidP="00990003">
            <w:pPr>
              <w:pStyle w:val="TableText105"/>
              <w:jc w:val="center"/>
              <w:rPr>
                <w:sz w:val="22"/>
                <w:szCs w:val="22"/>
              </w:rPr>
            </w:pPr>
            <w:r w:rsidRPr="00066F4D">
              <w:rPr>
                <w:sz w:val="22"/>
                <w:szCs w:val="22"/>
              </w:rPr>
              <w:t>2255 (29.0)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7EEEE6DD" w14:textId="77777777" w:rsidR="007040E8" w:rsidRPr="00066F4D" w:rsidRDefault="003A492C" w:rsidP="00990003">
            <w:pPr>
              <w:pStyle w:val="TableText105"/>
              <w:jc w:val="center"/>
              <w:rPr>
                <w:sz w:val="22"/>
                <w:szCs w:val="22"/>
              </w:rPr>
            </w:pPr>
            <w:r w:rsidRPr="00066F4D">
              <w:rPr>
                <w:sz w:val="22"/>
                <w:szCs w:val="22"/>
              </w:rPr>
              <w:t>1726 (35.6)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2E1B9C4E" w14:textId="77777777" w:rsidR="007040E8" w:rsidRPr="00066F4D" w:rsidRDefault="003A492C" w:rsidP="00990003">
            <w:pPr>
              <w:pStyle w:val="TableText105"/>
              <w:jc w:val="center"/>
              <w:rPr>
                <w:sz w:val="22"/>
                <w:szCs w:val="22"/>
              </w:rPr>
            </w:pPr>
            <w:r w:rsidRPr="00066F4D">
              <w:rPr>
                <w:sz w:val="22"/>
                <w:szCs w:val="22"/>
              </w:rPr>
              <w:t>143 (42.7)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74482517" w14:textId="77777777" w:rsidR="007040E8" w:rsidRPr="00066F4D" w:rsidRDefault="003A492C" w:rsidP="00990003">
            <w:pPr>
              <w:pStyle w:val="TableText105"/>
              <w:jc w:val="center"/>
              <w:rPr>
                <w:sz w:val="22"/>
                <w:szCs w:val="22"/>
              </w:rPr>
            </w:pPr>
            <w:r w:rsidRPr="00066F4D">
              <w:rPr>
                <w:sz w:val="22"/>
                <w:szCs w:val="22"/>
              </w:rPr>
              <w:t>&lt;0.001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0EC3CB82" w14:textId="77777777" w:rsidR="007040E8" w:rsidRPr="00066F4D" w:rsidRDefault="003A492C" w:rsidP="00990003">
            <w:pPr>
              <w:pStyle w:val="TableText105"/>
              <w:jc w:val="center"/>
              <w:rPr>
                <w:sz w:val="22"/>
                <w:szCs w:val="22"/>
              </w:rPr>
            </w:pPr>
            <w:r w:rsidRPr="00066F4D">
              <w:rPr>
                <w:sz w:val="22"/>
                <w:szCs w:val="22"/>
              </w:rPr>
              <w:t>706 (26.1)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0863004A" w14:textId="77777777" w:rsidR="007040E8" w:rsidRPr="00066F4D" w:rsidRDefault="003A492C" w:rsidP="00990003">
            <w:pPr>
              <w:pStyle w:val="TableText105"/>
              <w:jc w:val="center"/>
              <w:rPr>
                <w:sz w:val="22"/>
                <w:szCs w:val="22"/>
              </w:rPr>
            </w:pPr>
            <w:r w:rsidRPr="00066F4D">
              <w:rPr>
                <w:sz w:val="22"/>
                <w:szCs w:val="22"/>
              </w:rPr>
              <w:t>482 (31.2)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590EC3FD" w14:textId="77777777" w:rsidR="007040E8" w:rsidRPr="00066F4D" w:rsidRDefault="003A492C" w:rsidP="00990003">
            <w:pPr>
              <w:pStyle w:val="TableText105"/>
              <w:jc w:val="center"/>
              <w:rPr>
                <w:sz w:val="22"/>
                <w:szCs w:val="22"/>
              </w:rPr>
            </w:pPr>
            <w:r w:rsidRPr="00066F4D">
              <w:rPr>
                <w:sz w:val="22"/>
                <w:szCs w:val="22"/>
              </w:rPr>
              <w:t>49 (37.7)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 w14:paraId="2681A817" w14:textId="77777777" w:rsidR="007040E8" w:rsidRPr="00066F4D" w:rsidRDefault="003A492C" w:rsidP="00990003">
            <w:pPr>
              <w:pStyle w:val="TableText105"/>
              <w:jc w:val="center"/>
              <w:rPr>
                <w:sz w:val="22"/>
                <w:szCs w:val="22"/>
              </w:rPr>
            </w:pPr>
            <w:r w:rsidRPr="00066F4D">
              <w:rPr>
                <w:sz w:val="22"/>
                <w:szCs w:val="22"/>
              </w:rPr>
              <w:t>&lt;0.001</w:t>
            </w:r>
          </w:p>
        </w:tc>
      </w:tr>
      <w:tr w:rsidR="0020200C" w:rsidRPr="00066F4D" w14:paraId="473932D0" w14:textId="77777777" w:rsidTr="00FE3E95">
        <w:tc>
          <w:tcPr>
            <w:tcW w:w="4820" w:type="dxa"/>
            <w:tcBorders>
              <w:top w:val="nil"/>
              <w:bottom w:val="nil"/>
            </w:tcBorders>
          </w:tcPr>
          <w:p w14:paraId="230C6E2A" w14:textId="77777777" w:rsidR="007040E8" w:rsidRPr="00066F4D" w:rsidRDefault="003A492C" w:rsidP="00990003">
            <w:pPr>
              <w:pStyle w:val="TableText105"/>
              <w:ind w:firstLine="100"/>
              <w:rPr>
                <w:sz w:val="22"/>
                <w:szCs w:val="22"/>
              </w:rPr>
            </w:pPr>
            <w:r w:rsidRPr="00066F4D">
              <w:rPr>
                <w:sz w:val="22"/>
                <w:szCs w:val="22"/>
              </w:rPr>
              <w:t>Catecholamine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2EEB0572" w14:textId="77777777" w:rsidR="007040E8" w:rsidRPr="00066F4D" w:rsidRDefault="003A492C" w:rsidP="00990003">
            <w:pPr>
              <w:pStyle w:val="TableText105"/>
              <w:jc w:val="center"/>
              <w:rPr>
                <w:sz w:val="22"/>
                <w:szCs w:val="22"/>
              </w:rPr>
            </w:pPr>
            <w:r w:rsidRPr="00066F4D">
              <w:rPr>
                <w:sz w:val="22"/>
                <w:szCs w:val="22"/>
              </w:rPr>
              <w:t>503 (6.5)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093CA522" w14:textId="77777777" w:rsidR="007040E8" w:rsidRPr="00066F4D" w:rsidRDefault="003A492C" w:rsidP="00990003">
            <w:pPr>
              <w:pStyle w:val="TableText105"/>
              <w:jc w:val="center"/>
              <w:rPr>
                <w:sz w:val="22"/>
                <w:szCs w:val="22"/>
              </w:rPr>
            </w:pPr>
            <w:r w:rsidRPr="00066F4D">
              <w:rPr>
                <w:sz w:val="22"/>
                <w:szCs w:val="22"/>
              </w:rPr>
              <w:t>383 (7.9)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7697BE19" w14:textId="77777777" w:rsidR="007040E8" w:rsidRPr="00066F4D" w:rsidRDefault="003A492C" w:rsidP="00990003">
            <w:pPr>
              <w:pStyle w:val="TableText105"/>
              <w:jc w:val="center"/>
              <w:rPr>
                <w:sz w:val="22"/>
                <w:szCs w:val="22"/>
              </w:rPr>
            </w:pPr>
            <w:r w:rsidRPr="00066F4D">
              <w:rPr>
                <w:sz w:val="22"/>
                <w:szCs w:val="22"/>
              </w:rPr>
              <w:t>37 (11.0)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3664C07D" w14:textId="77777777" w:rsidR="007040E8" w:rsidRPr="00066F4D" w:rsidRDefault="003A492C" w:rsidP="00990003">
            <w:pPr>
              <w:pStyle w:val="TableText105"/>
              <w:jc w:val="center"/>
              <w:rPr>
                <w:sz w:val="22"/>
                <w:szCs w:val="22"/>
              </w:rPr>
            </w:pPr>
            <w:r w:rsidRPr="00066F4D">
              <w:rPr>
                <w:sz w:val="22"/>
                <w:szCs w:val="22"/>
              </w:rPr>
              <w:t>&lt;0.001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52395B8B" w14:textId="77777777" w:rsidR="007040E8" w:rsidRPr="00066F4D" w:rsidRDefault="003A492C" w:rsidP="00990003">
            <w:pPr>
              <w:pStyle w:val="TableText105"/>
              <w:jc w:val="center"/>
              <w:rPr>
                <w:sz w:val="22"/>
                <w:szCs w:val="22"/>
              </w:rPr>
            </w:pPr>
            <w:r w:rsidRPr="00066F4D">
              <w:rPr>
                <w:sz w:val="22"/>
                <w:szCs w:val="22"/>
              </w:rPr>
              <w:t>275 (10.2)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7D79BF0E" w14:textId="77777777" w:rsidR="007040E8" w:rsidRPr="00066F4D" w:rsidRDefault="003A492C" w:rsidP="00990003">
            <w:pPr>
              <w:pStyle w:val="TableText105"/>
              <w:jc w:val="center"/>
              <w:rPr>
                <w:sz w:val="22"/>
                <w:szCs w:val="22"/>
              </w:rPr>
            </w:pPr>
            <w:r w:rsidRPr="00066F4D">
              <w:rPr>
                <w:sz w:val="22"/>
                <w:szCs w:val="22"/>
              </w:rPr>
              <w:t>154 (10.0)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42A37AF1" w14:textId="77777777" w:rsidR="007040E8" w:rsidRPr="00066F4D" w:rsidRDefault="003A492C" w:rsidP="00990003">
            <w:pPr>
              <w:pStyle w:val="TableText105"/>
              <w:jc w:val="center"/>
              <w:rPr>
                <w:sz w:val="22"/>
                <w:szCs w:val="22"/>
              </w:rPr>
            </w:pPr>
            <w:r w:rsidRPr="00066F4D">
              <w:rPr>
                <w:sz w:val="22"/>
                <w:szCs w:val="22"/>
              </w:rPr>
              <w:t>14 (10.8)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 w14:paraId="14B036F6" w14:textId="77777777" w:rsidR="007040E8" w:rsidRPr="00066F4D" w:rsidRDefault="003A492C" w:rsidP="00990003">
            <w:pPr>
              <w:pStyle w:val="TableText105"/>
              <w:jc w:val="center"/>
              <w:rPr>
                <w:sz w:val="22"/>
                <w:szCs w:val="22"/>
              </w:rPr>
            </w:pPr>
            <w:r w:rsidRPr="00066F4D">
              <w:rPr>
                <w:sz w:val="22"/>
                <w:szCs w:val="22"/>
              </w:rPr>
              <w:t>0.951</w:t>
            </w:r>
          </w:p>
        </w:tc>
      </w:tr>
      <w:tr w:rsidR="0020200C" w:rsidRPr="00066F4D" w14:paraId="41A6F0A1" w14:textId="77777777" w:rsidTr="00AB5B2D">
        <w:tc>
          <w:tcPr>
            <w:tcW w:w="4820" w:type="dxa"/>
            <w:tcBorders>
              <w:top w:val="nil"/>
              <w:bottom w:val="nil"/>
            </w:tcBorders>
          </w:tcPr>
          <w:p w14:paraId="785F3F49" w14:textId="77777777" w:rsidR="007040E8" w:rsidRPr="00066F4D" w:rsidRDefault="003A492C" w:rsidP="00990003">
            <w:pPr>
              <w:pStyle w:val="TableText105"/>
              <w:ind w:firstLine="100"/>
              <w:rPr>
                <w:sz w:val="22"/>
                <w:szCs w:val="22"/>
              </w:rPr>
            </w:pPr>
            <w:r w:rsidRPr="00066F4D">
              <w:rPr>
                <w:sz w:val="22"/>
                <w:szCs w:val="22"/>
              </w:rPr>
              <w:t>Antihypertensive drug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790BB8AB" w14:textId="77777777" w:rsidR="007040E8" w:rsidRPr="00066F4D" w:rsidRDefault="003A492C" w:rsidP="00990003">
            <w:pPr>
              <w:pStyle w:val="TableText105"/>
              <w:jc w:val="center"/>
              <w:rPr>
                <w:sz w:val="22"/>
                <w:szCs w:val="22"/>
              </w:rPr>
            </w:pPr>
            <w:r w:rsidRPr="00066F4D">
              <w:rPr>
                <w:sz w:val="22"/>
                <w:szCs w:val="22"/>
              </w:rPr>
              <w:t>6798 (87.4)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51B880B7" w14:textId="77777777" w:rsidR="007040E8" w:rsidRPr="00066F4D" w:rsidRDefault="003A492C" w:rsidP="00990003">
            <w:pPr>
              <w:pStyle w:val="TableText105"/>
              <w:jc w:val="center"/>
              <w:rPr>
                <w:sz w:val="22"/>
                <w:szCs w:val="22"/>
              </w:rPr>
            </w:pPr>
            <w:r w:rsidRPr="00066F4D">
              <w:rPr>
                <w:sz w:val="22"/>
                <w:szCs w:val="22"/>
              </w:rPr>
              <w:t>4256 (87.7)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2E2ECB6B" w14:textId="77777777" w:rsidR="007040E8" w:rsidRPr="00066F4D" w:rsidRDefault="003A492C" w:rsidP="00990003">
            <w:pPr>
              <w:pStyle w:val="TableText105"/>
              <w:jc w:val="center"/>
              <w:rPr>
                <w:sz w:val="22"/>
                <w:szCs w:val="22"/>
              </w:rPr>
            </w:pPr>
            <w:r w:rsidRPr="00066F4D">
              <w:rPr>
                <w:sz w:val="22"/>
                <w:szCs w:val="22"/>
              </w:rPr>
              <w:t>249 (74.3)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543E80AA" w14:textId="77777777" w:rsidR="007040E8" w:rsidRPr="00066F4D" w:rsidRDefault="003A492C" w:rsidP="00990003">
            <w:pPr>
              <w:pStyle w:val="TableText105"/>
              <w:jc w:val="center"/>
              <w:rPr>
                <w:sz w:val="22"/>
                <w:szCs w:val="22"/>
              </w:rPr>
            </w:pPr>
            <w:r w:rsidRPr="00066F4D">
              <w:rPr>
                <w:sz w:val="22"/>
                <w:szCs w:val="22"/>
              </w:rPr>
              <w:t>&lt;0.001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7CDAEDD1" w14:textId="77777777" w:rsidR="007040E8" w:rsidRPr="00066F4D" w:rsidRDefault="003A492C" w:rsidP="00990003">
            <w:pPr>
              <w:pStyle w:val="TableText105"/>
              <w:jc w:val="center"/>
              <w:rPr>
                <w:sz w:val="22"/>
                <w:szCs w:val="22"/>
              </w:rPr>
            </w:pPr>
            <w:r w:rsidRPr="00066F4D">
              <w:rPr>
                <w:sz w:val="22"/>
                <w:szCs w:val="22"/>
              </w:rPr>
              <w:t>2366 (87.5)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75E278FD" w14:textId="77777777" w:rsidR="007040E8" w:rsidRPr="00066F4D" w:rsidRDefault="003A492C" w:rsidP="00990003">
            <w:pPr>
              <w:pStyle w:val="TableText105"/>
              <w:jc w:val="center"/>
              <w:rPr>
                <w:sz w:val="22"/>
                <w:szCs w:val="22"/>
              </w:rPr>
            </w:pPr>
            <w:r w:rsidRPr="00066F4D">
              <w:rPr>
                <w:sz w:val="22"/>
                <w:szCs w:val="22"/>
              </w:rPr>
              <w:t>1375 (89.1)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0C486ABD" w14:textId="77777777" w:rsidR="007040E8" w:rsidRPr="00066F4D" w:rsidRDefault="003A492C" w:rsidP="00990003">
            <w:pPr>
              <w:pStyle w:val="TableText105"/>
              <w:jc w:val="center"/>
              <w:rPr>
                <w:sz w:val="22"/>
                <w:szCs w:val="22"/>
              </w:rPr>
            </w:pPr>
            <w:r w:rsidRPr="00066F4D">
              <w:rPr>
                <w:sz w:val="22"/>
                <w:szCs w:val="22"/>
              </w:rPr>
              <w:t>98 (75.4)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 w14:paraId="51338CA2" w14:textId="77777777" w:rsidR="007040E8" w:rsidRPr="00066F4D" w:rsidRDefault="003A492C" w:rsidP="00990003">
            <w:pPr>
              <w:pStyle w:val="TableText105"/>
              <w:jc w:val="center"/>
              <w:rPr>
                <w:sz w:val="22"/>
                <w:szCs w:val="22"/>
              </w:rPr>
            </w:pPr>
            <w:r w:rsidRPr="00066F4D">
              <w:rPr>
                <w:sz w:val="22"/>
                <w:szCs w:val="22"/>
              </w:rPr>
              <w:t>&lt;0.001</w:t>
            </w:r>
          </w:p>
        </w:tc>
      </w:tr>
      <w:tr w:rsidR="0020200C" w:rsidRPr="00066F4D" w14:paraId="34C9F872" w14:textId="77777777" w:rsidTr="00D4704F">
        <w:tc>
          <w:tcPr>
            <w:tcW w:w="4820" w:type="dxa"/>
            <w:tcBorders>
              <w:top w:val="nil"/>
              <w:bottom w:val="single" w:sz="4" w:space="0" w:color="auto"/>
            </w:tcBorders>
          </w:tcPr>
          <w:p w14:paraId="3C6A18CB" w14:textId="77777777" w:rsidR="007040E8" w:rsidRPr="00066F4D" w:rsidRDefault="003A492C" w:rsidP="00990003">
            <w:pPr>
              <w:pStyle w:val="TableText105"/>
              <w:ind w:firstLine="100"/>
              <w:rPr>
                <w:sz w:val="22"/>
                <w:szCs w:val="22"/>
              </w:rPr>
            </w:pPr>
            <w:r w:rsidRPr="00066F4D">
              <w:rPr>
                <w:sz w:val="22"/>
                <w:szCs w:val="22"/>
              </w:rPr>
              <w:t>Antiplatelet drug</w:t>
            </w: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</w:tcPr>
          <w:p w14:paraId="4D460873" w14:textId="77777777" w:rsidR="007040E8" w:rsidRPr="00066F4D" w:rsidRDefault="003A492C" w:rsidP="00990003">
            <w:pPr>
              <w:pStyle w:val="TableText105"/>
              <w:jc w:val="center"/>
              <w:rPr>
                <w:sz w:val="22"/>
                <w:szCs w:val="22"/>
              </w:rPr>
            </w:pPr>
            <w:r w:rsidRPr="00066F4D">
              <w:rPr>
                <w:sz w:val="22"/>
                <w:szCs w:val="22"/>
              </w:rPr>
              <w:t>1853 (23.8)</w:t>
            </w: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</w:tcPr>
          <w:p w14:paraId="12BF026A" w14:textId="77777777" w:rsidR="007040E8" w:rsidRPr="00066F4D" w:rsidRDefault="003A492C" w:rsidP="00990003">
            <w:pPr>
              <w:pStyle w:val="TableText105"/>
              <w:jc w:val="center"/>
              <w:rPr>
                <w:sz w:val="22"/>
                <w:szCs w:val="22"/>
              </w:rPr>
            </w:pPr>
            <w:r w:rsidRPr="00066F4D">
              <w:rPr>
                <w:sz w:val="22"/>
                <w:szCs w:val="22"/>
              </w:rPr>
              <w:t>1418 (29.2)</w:t>
            </w: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</w:tcPr>
          <w:p w14:paraId="44CC5FCB" w14:textId="77777777" w:rsidR="007040E8" w:rsidRPr="00066F4D" w:rsidRDefault="003A492C" w:rsidP="00990003">
            <w:pPr>
              <w:pStyle w:val="TableText105"/>
              <w:jc w:val="center"/>
              <w:rPr>
                <w:sz w:val="22"/>
                <w:szCs w:val="22"/>
              </w:rPr>
            </w:pPr>
            <w:r w:rsidRPr="00066F4D">
              <w:rPr>
                <w:sz w:val="22"/>
                <w:szCs w:val="22"/>
              </w:rPr>
              <w:t>175 (39.1)</w:t>
            </w: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</w:tcPr>
          <w:p w14:paraId="6F83CCEE" w14:textId="77777777" w:rsidR="007040E8" w:rsidRPr="00066F4D" w:rsidRDefault="003A492C" w:rsidP="00990003">
            <w:pPr>
              <w:pStyle w:val="TableText105"/>
              <w:jc w:val="center"/>
              <w:rPr>
                <w:sz w:val="22"/>
                <w:szCs w:val="22"/>
              </w:rPr>
            </w:pPr>
            <w:r w:rsidRPr="00066F4D">
              <w:rPr>
                <w:sz w:val="22"/>
                <w:szCs w:val="22"/>
              </w:rPr>
              <w:t>&lt;0.001</w:t>
            </w: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</w:tcPr>
          <w:p w14:paraId="2E59ACAA" w14:textId="77777777" w:rsidR="007040E8" w:rsidRPr="00066F4D" w:rsidRDefault="003A492C" w:rsidP="00990003">
            <w:pPr>
              <w:pStyle w:val="TableText105"/>
              <w:jc w:val="center"/>
              <w:rPr>
                <w:sz w:val="22"/>
                <w:szCs w:val="22"/>
              </w:rPr>
            </w:pPr>
            <w:r w:rsidRPr="00066F4D">
              <w:rPr>
                <w:sz w:val="22"/>
                <w:szCs w:val="22"/>
              </w:rPr>
              <w:t>774 (28.6)</w:t>
            </w: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</w:tcPr>
          <w:p w14:paraId="4141C64E" w14:textId="77777777" w:rsidR="007040E8" w:rsidRPr="00066F4D" w:rsidRDefault="003A492C" w:rsidP="00990003">
            <w:pPr>
              <w:pStyle w:val="TableText105"/>
              <w:jc w:val="center"/>
              <w:rPr>
                <w:sz w:val="22"/>
                <w:szCs w:val="22"/>
              </w:rPr>
            </w:pPr>
            <w:r w:rsidRPr="00066F4D">
              <w:rPr>
                <w:sz w:val="22"/>
                <w:szCs w:val="22"/>
              </w:rPr>
              <w:t>506 (32.8)</w:t>
            </w:r>
          </w:p>
        </w:tc>
        <w:tc>
          <w:tcPr>
            <w:tcW w:w="1275" w:type="dxa"/>
            <w:tcBorders>
              <w:top w:val="nil"/>
              <w:bottom w:val="single" w:sz="4" w:space="0" w:color="auto"/>
            </w:tcBorders>
          </w:tcPr>
          <w:p w14:paraId="1361824B" w14:textId="77777777" w:rsidR="007040E8" w:rsidRPr="00066F4D" w:rsidRDefault="003A492C" w:rsidP="00990003">
            <w:pPr>
              <w:pStyle w:val="TableText105"/>
              <w:jc w:val="center"/>
              <w:rPr>
                <w:sz w:val="22"/>
                <w:szCs w:val="22"/>
              </w:rPr>
            </w:pPr>
            <w:r w:rsidRPr="00066F4D">
              <w:rPr>
                <w:sz w:val="22"/>
                <w:szCs w:val="22"/>
              </w:rPr>
              <w:t>48 (36.9)</w:t>
            </w:r>
          </w:p>
        </w:tc>
        <w:tc>
          <w:tcPr>
            <w:tcW w:w="993" w:type="dxa"/>
            <w:tcBorders>
              <w:top w:val="nil"/>
              <w:bottom w:val="single" w:sz="4" w:space="0" w:color="auto"/>
            </w:tcBorders>
          </w:tcPr>
          <w:p w14:paraId="1ED03690" w14:textId="77777777" w:rsidR="007040E8" w:rsidRPr="00066F4D" w:rsidRDefault="003A492C" w:rsidP="00990003">
            <w:pPr>
              <w:pStyle w:val="TableText105"/>
              <w:jc w:val="center"/>
              <w:rPr>
                <w:sz w:val="22"/>
                <w:szCs w:val="22"/>
              </w:rPr>
            </w:pPr>
            <w:r w:rsidRPr="00066F4D">
              <w:rPr>
                <w:sz w:val="22"/>
                <w:szCs w:val="22"/>
              </w:rPr>
              <w:t>0.004</w:t>
            </w:r>
          </w:p>
        </w:tc>
      </w:tr>
    </w:tbl>
    <w:p w14:paraId="3EBF122F" w14:textId="77777777" w:rsidR="00E959D7" w:rsidRPr="00066F4D" w:rsidRDefault="003A492C" w:rsidP="00990003">
      <w:pPr>
        <w:pStyle w:val="FootnoteText"/>
        <w:tabs>
          <w:tab w:val="left" w:pos="142"/>
          <w:tab w:val="center" w:pos="340"/>
        </w:tabs>
        <w:spacing w:line="300" w:lineRule="auto"/>
        <w:ind w:left="142" w:firstLine="0"/>
        <w:rPr>
          <w:rFonts w:eastAsia="Times New Roman"/>
          <w:sz w:val="22"/>
          <w:szCs w:val="22"/>
        </w:rPr>
      </w:pPr>
      <w:r w:rsidRPr="00066F4D">
        <w:rPr>
          <w:rFonts w:eastAsia="Times New Roman"/>
          <w:sz w:val="22"/>
          <w:szCs w:val="22"/>
        </w:rPr>
        <w:t>F group: fasudil hydrochloride, FO group: combination of fasudil hydrochloride and ozagrel sodium, O group: ozagrel sodium.</w:t>
      </w:r>
    </w:p>
    <w:p w14:paraId="43297415" w14:textId="77777777" w:rsidR="00E959D7" w:rsidRPr="00066F4D" w:rsidRDefault="003A492C" w:rsidP="00990003">
      <w:pPr>
        <w:pStyle w:val="FootnoteText"/>
        <w:tabs>
          <w:tab w:val="left" w:pos="142"/>
          <w:tab w:val="center" w:pos="340"/>
        </w:tabs>
        <w:spacing w:line="300" w:lineRule="auto"/>
        <w:ind w:left="142" w:firstLine="0"/>
        <w:rPr>
          <w:sz w:val="22"/>
          <w:szCs w:val="22"/>
        </w:rPr>
      </w:pPr>
      <w:r w:rsidRPr="00066F4D">
        <w:rPr>
          <w:rFonts w:eastAsia="Times New Roman"/>
          <w:sz w:val="22"/>
          <w:szCs w:val="22"/>
        </w:rPr>
        <w:t>AcomA: anterior communicating artery, BA: basilar artery, GCS: Glasgow Coma Scale, ICA: internal carotid artery, ICU: intensive care unit, JCS: Japan Coma Scale, MCA: middle cerebral artery, mRS: modified Rankin Scale, PcomA: posterior communicating artery, SD: standard deviation, VA: vertebral artery.</w:t>
      </w:r>
    </w:p>
    <w:p w14:paraId="28572FC2" w14:textId="77777777" w:rsidR="00E959D7" w:rsidRPr="00066F4D" w:rsidRDefault="003A492C" w:rsidP="00990003">
      <w:pPr>
        <w:pStyle w:val="FootnoteText"/>
        <w:tabs>
          <w:tab w:val="left" w:pos="142"/>
          <w:tab w:val="center" w:pos="340"/>
        </w:tabs>
        <w:spacing w:line="300" w:lineRule="auto"/>
        <w:ind w:left="142" w:firstLine="0"/>
        <w:rPr>
          <w:color w:val="000000"/>
          <w:sz w:val="22"/>
          <w:szCs w:val="22"/>
        </w:rPr>
      </w:pPr>
      <w:r w:rsidRPr="00066F4D">
        <w:rPr>
          <w:rFonts w:eastAsia="Times New Roman"/>
          <w:color w:val="000000"/>
          <w:sz w:val="22"/>
          <w:szCs w:val="22"/>
        </w:rPr>
        <w:t>Concomitant medications: All medications were administered during hospitalization.</w:t>
      </w:r>
    </w:p>
    <w:p w14:paraId="33CFEF0F" w14:textId="77777777" w:rsidR="00E959D7" w:rsidRPr="00066F4D" w:rsidRDefault="003A492C" w:rsidP="00990003">
      <w:pPr>
        <w:pStyle w:val="FootnoteText"/>
        <w:tabs>
          <w:tab w:val="left" w:pos="142"/>
          <w:tab w:val="center" w:pos="340"/>
        </w:tabs>
        <w:spacing w:line="300" w:lineRule="auto"/>
        <w:ind w:left="142" w:firstLine="0"/>
        <w:rPr>
          <w:color w:val="000000" w:themeColor="text1"/>
          <w:sz w:val="22"/>
          <w:szCs w:val="22"/>
        </w:rPr>
      </w:pPr>
      <w:r w:rsidRPr="00066F4D">
        <w:rPr>
          <w:rFonts w:eastAsia="Times New Roman"/>
          <w:color w:val="000000" w:themeColor="text1"/>
          <w:sz w:val="22"/>
          <w:szCs w:val="22"/>
        </w:rPr>
        <w:t>Antihypertensive drug: Antihypertensive agents used for acute treatment after subarachnoid hemorrhage.</w:t>
      </w:r>
    </w:p>
    <w:p w14:paraId="611A9370" w14:textId="77777777" w:rsidR="00004C5D" w:rsidRPr="00066F4D" w:rsidRDefault="00004C5D" w:rsidP="00EC08AA">
      <w:pPr>
        <w:spacing w:line="480" w:lineRule="auto"/>
        <w:jc w:val="left"/>
        <w:rPr>
          <w:rFonts w:cs="Times New Roman"/>
          <w:color w:val="FF0000"/>
          <w:sz w:val="22"/>
          <w:szCs w:val="22"/>
          <w:shd w:val="clear" w:color="auto" w:fill="FFFFFF"/>
        </w:rPr>
      </w:pPr>
    </w:p>
    <w:p w14:paraId="64D98BC4" w14:textId="77777777" w:rsidR="00004C5D" w:rsidRPr="00066F4D" w:rsidRDefault="00004C5D" w:rsidP="00EC08AA">
      <w:pPr>
        <w:spacing w:line="480" w:lineRule="auto"/>
        <w:jc w:val="left"/>
        <w:rPr>
          <w:rFonts w:cs="Times New Roman"/>
          <w:color w:val="FF0000"/>
          <w:sz w:val="22"/>
          <w:szCs w:val="22"/>
          <w:shd w:val="clear" w:color="auto" w:fill="FFFFFF"/>
        </w:rPr>
      </w:pPr>
    </w:p>
    <w:p w14:paraId="3D8D4C91" w14:textId="77777777" w:rsidR="00004C5D" w:rsidRPr="00066F4D" w:rsidRDefault="00004C5D" w:rsidP="00EC08AA">
      <w:pPr>
        <w:spacing w:line="480" w:lineRule="auto"/>
        <w:jc w:val="left"/>
        <w:rPr>
          <w:rFonts w:cs="Times New Roman"/>
          <w:color w:val="FF0000"/>
          <w:sz w:val="22"/>
          <w:szCs w:val="22"/>
          <w:shd w:val="clear" w:color="auto" w:fill="FFFFFF"/>
        </w:rPr>
      </w:pPr>
    </w:p>
    <w:p w14:paraId="6E50F0AE" w14:textId="77777777" w:rsidR="00004C5D" w:rsidRPr="00066F4D" w:rsidRDefault="00004C5D" w:rsidP="00EC08AA">
      <w:pPr>
        <w:spacing w:line="480" w:lineRule="auto"/>
        <w:jc w:val="left"/>
        <w:rPr>
          <w:rFonts w:cs="Times New Roman"/>
          <w:color w:val="FF0000"/>
          <w:sz w:val="22"/>
          <w:szCs w:val="22"/>
          <w:shd w:val="clear" w:color="auto" w:fill="FFFFFF"/>
        </w:rPr>
      </w:pPr>
    </w:p>
    <w:p w14:paraId="3095B105" w14:textId="77777777" w:rsidR="00004C5D" w:rsidRPr="00066F4D" w:rsidRDefault="00004C5D" w:rsidP="00EC08AA">
      <w:pPr>
        <w:spacing w:line="480" w:lineRule="auto"/>
        <w:jc w:val="left"/>
        <w:rPr>
          <w:rFonts w:cs="Times New Roman"/>
          <w:color w:val="FF0000"/>
          <w:sz w:val="22"/>
          <w:szCs w:val="22"/>
          <w:shd w:val="clear" w:color="auto" w:fill="FFFFFF"/>
        </w:rPr>
      </w:pPr>
    </w:p>
    <w:sectPr w:rsidR="00004C5D" w:rsidRPr="00066F4D" w:rsidSect="00707C80">
      <w:headerReference w:type="default" r:id="rId7"/>
      <w:footerReference w:type="default" r:id="rId8"/>
      <w:pgSz w:w="16839" w:h="11907" w:orient="landscape"/>
      <w:pgMar w:top="1418" w:right="1985" w:bottom="1418" w:left="1701" w:header="851" w:footer="851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301663" w14:textId="77777777" w:rsidR="00707C80" w:rsidRDefault="00707C80">
      <w:r>
        <w:separator/>
      </w:r>
    </w:p>
  </w:endnote>
  <w:endnote w:type="continuationSeparator" w:id="0">
    <w:p w14:paraId="28726FA5" w14:textId="77777777" w:rsidR="00707C80" w:rsidRDefault="00707C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inionPro-Regular">
    <w:altName w:val="游ゴシック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7AAA81" w14:textId="77777777" w:rsidR="0009597A" w:rsidRDefault="003A492C" w:rsidP="0009597A">
    <w:pPr>
      <w:pStyle w:val="a8"/>
      <w:tabs>
        <w:tab w:val="center" w:pos="6580"/>
        <w:tab w:val="right" w:pos="13160"/>
      </w:tabs>
    </w:pPr>
    <w:r>
      <w:tab/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14</w:t>
    </w:r>
    <w:r>
      <w:fldChar w:fldCharType="end"/>
    </w:r>
    <w:r>
      <w:tab/>
    </w:r>
  </w:p>
  <w:p w14:paraId="36D7F93C" w14:textId="166EDF56" w:rsidR="00032CDD" w:rsidRPr="0009597A" w:rsidRDefault="00032CDD" w:rsidP="0009597A">
    <w:pPr>
      <w:pStyle w:val="a8"/>
      <w:tabs>
        <w:tab w:val="center" w:pos="6580"/>
        <w:tab w:val="right" w:pos="13160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92E73E" w14:textId="77777777" w:rsidR="00707C80" w:rsidRDefault="00707C80">
      <w:r>
        <w:separator/>
      </w:r>
    </w:p>
  </w:footnote>
  <w:footnote w:type="continuationSeparator" w:id="0">
    <w:p w14:paraId="2C63EDE1" w14:textId="77777777" w:rsidR="00707C80" w:rsidRDefault="00707C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3E7993" w14:textId="77777777" w:rsidR="00032CDD" w:rsidRPr="0009597A" w:rsidRDefault="00032CDD" w:rsidP="0009597A">
    <w:pPr>
      <w:pStyle w:val="ab"/>
      <w:tabs>
        <w:tab w:val="clear" w:pos="4252"/>
        <w:tab w:val="clear" w:pos="8504"/>
        <w:tab w:val="center" w:pos="6580"/>
        <w:tab w:val="right" w:pos="13160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D275F1"/>
    <w:multiLevelType w:val="hybridMultilevel"/>
    <w:tmpl w:val="FA820A42"/>
    <w:lvl w:ilvl="0" w:tplc="8DB4CE1C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94DC369A" w:tentative="1">
      <w:start w:val="1"/>
      <w:numFmt w:val="aiueoFullWidth"/>
      <w:lvlText w:val="(%2)"/>
      <w:lvlJc w:val="left"/>
      <w:pPr>
        <w:ind w:left="1090" w:hanging="440"/>
      </w:pPr>
    </w:lvl>
    <w:lvl w:ilvl="2" w:tplc="20BE795C" w:tentative="1">
      <w:start w:val="1"/>
      <w:numFmt w:val="decimalEnclosedCircle"/>
      <w:lvlText w:val="%3"/>
      <w:lvlJc w:val="left"/>
      <w:pPr>
        <w:ind w:left="1530" w:hanging="440"/>
      </w:pPr>
    </w:lvl>
    <w:lvl w:ilvl="3" w:tplc="2D4627CE" w:tentative="1">
      <w:start w:val="1"/>
      <w:numFmt w:val="decimal"/>
      <w:lvlText w:val="%4."/>
      <w:lvlJc w:val="left"/>
      <w:pPr>
        <w:ind w:left="1970" w:hanging="440"/>
      </w:pPr>
    </w:lvl>
    <w:lvl w:ilvl="4" w:tplc="7908C7C8" w:tentative="1">
      <w:start w:val="1"/>
      <w:numFmt w:val="aiueoFullWidth"/>
      <w:lvlText w:val="(%5)"/>
      <w:lvlJc w:val="left"/>
      <w:pPr>
        <w:ind w:left="2410" w:hanging="440"/>
      </w:pPr>
    </w:lvl>
    <w:lvl w:ilvl="5" w:tplc="B5F29B8A" w:tentative="1">
      <w:start w:val="1"/>
      <w:numFmt w:val="decimalEnclosedCircle"/>
      <w:lvlText w:val="%6"/>
      <w:lvlJc w:val="left"/>
      <w:pPr>
        <w:ind w:left="2850" w:hanging="440"/>
      </w:pPr>
    </w:lvl>
    <w:lvl w:ilvl="6" w:tplc="930472DA" w:tentative="1">
      <w:start w:val="1"/>
      <w:numFmt w:val="decimal"/>
      <w:lvlText w:val="%7."/>
      <w:lvlJc w:val="left"/>
      <w:pPr>
        <w:ind w:left="3290" w:hanging="440"/>
      </w:pPr>
    </w:lvl>
    <w:lvl w:ilvl="7" w:tplc="A5BA5ACE" w:tentative="1">
      <w:start w:val="1"/>
      <w:numFmt w:val="aiueoFullWidth"/>
      <w:lvlText w:val="(%8)"/>
      <w:lvlJc w:val="left"/>
      <w:pPr>
        <w:ind w:left="3730" w:hanging="440"/>
      </w:pPr>
    </w:lvl>
    <w:lvl w:ilvl="8" w:tplc="FC96BC1E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1" w15:restartNumberingAfterBreak="0">
    <w:nsid w:val="12EE56B0"/>
    <w:multiLevelType w:val="multilevel"/>
    <w:tmpl w:val="1DDA8E9C"/>
    <w:lvl w:ilvl="0">
      <w:start w:val="1"/>
      <w:numFmt w:val="none"/>
      <w:pStyle w:val="ListReference2"/>
      <w:suff w:val="nothing"/>
      <w:lvlText w:val="%1"/>
      <w:lvlJc w:val="left"/>
      <w:pPr>
        <w:ind w:left="567" w:hanging="567"/>
      </w:pPr>
      <w:rPr>
        <w:rFonts w:hint="eastAsia"/>
      </w:rPr>
    </w:lvl>
    <w:lvl w:ilvl="1">
      <w:start w:val="1"/>
      <w:numFmt w:val="none"/>
      <w:lvlRestart w:val="0"/>
      <w:pStyle w:val="ListReference3"/>
      <w:suff w:val="nothing"/>
      <w:lvlText w:val="%1"/>
      <w:lvlJc w:val="left"/>
      <w:pPr>
        <w:ind w:left="567" w:hanging="567"/>
      </w:pPr>
      <w:rPr>
        <w:rFonts w:hint="eastAsia"/>
      </w:rPr>
    </w:lvl>
    <w:lvl w:ilvl="2">
      <w:start w:val="1"/>
      <w:numFmt w:val="none"/>
      <w:lvlRestart w:val="0"/>
      <w:pStyle w:val="ListReference4"/>
      <w:suff w:val="nothing"/>
      <w:lvlText w:val="%3%1"/>
      <w:lvlJc w:val="left"/>
      <w:pPr>
        <w:ind w:left="567" w:hanging="567"/>
      </w:pPr>
      <w:rPr>
        <w:rFonts w:hint="eastAsia"/>
      </w:rPr>
    </w:lvl>
    <w:lvl w:ilvl="3">
      <w:start w:val="1"/>
      <w:numFmt w:val="none"/>
      <w:lvlRestart w:val="0"/>
      <w:suff w:val="nothing"/>
      <w:lvlText w:val="%1"/>
      <w:lvlJc w:val="left"/>
      <w:pPr>
        <w:ind w:left="0" w:firstLine="0"/>
      </w:pPr>
      <w:rPr>
        <w:rFonts w:hint="eastAsia"/>
      </w:rPr>
    </w:lvl>
    <w:lvl w:ilvl="4">
      <w:start w:val="1"/>
      <w:numFmt w:val="none"/>
      <w:lvlRestart w:val="0"/>
      <w:suff w:val="nothing"/>
      <w:lvlText w:val="%1"/>
      <w:lvlJc w:val="left"/>
      <w:pPr>
        <w:ind w:left="0" w:firstLine="0"/>
      </w:pPr>
      <w:rPr>
        <w:rFonts w:hint="eastAsia"/>
      </w:rPr>
    </w:lvl>
    <w:lvl w:ilvl="5">
      <w:start w:val="1"/>
      <w:numFmt w:val="none"/>
      <w:suff w:val="nothing"/>
      <w:lvlText w:val="%1"/>
      <w:lvlJc w:val="left"/>
      <w:pPr>
        <w:ind w:left="0" w:firstLine="0"/>
      </w:pPr>
      <w:rPr>
        <w:rFonts w:hint="eastAsia"/>
      </w:rPr>
    </w:lvl>
    <w:lvl w:ilvl="6">
      <w:start w:val="1"/>
      <w:numFmt w:val="none"/>
      <w:suff w:val="nothing"/>
      <w:lvlText w:val="%1"/>
      <w:lvlJc w:val="left"/>
      <w:pPr>
        <w:ind w:left="0" w:firstLine="0"/>
      </w:pPr>
      <w:rPr>
        <w:rFonts w:hint="eastAsia"/>
      </w:rPr>
    </w:lvl>
    <w:lvl w:ilvl="7">
      <w:start w:val="1"/>
      <w:numFmt w:val="none"/>
      <w:suff w:val="nothing"/>
      <w:lvlText w:val="%1"/>
      <w:lvlJc w:val="left"/>
      <w:pPr>
        <w:ind w:left="0" w:firstLine="0"/>
      </w:pPr>
      <w:rPr>
        <w:rFonts w:hint="eastAsia"/>
      </w:rPr>
    </w:lvl>
    <w:lvl w:ilvl="8">
      <w:start w:val="1"/>
      <w:numFmt w:val="none"/>
      <w:suff w:val="nothing"/>
      <w:lvlText w:val="%1"/>
      <w:lvlJc w:val="left"/>
      <w:pPr>
        <w:ind w:left="0" w:firstLine="0"/>
      </w:pPr>
      <w:rPr>
        <w:rFonts w:hint="eastAsia"/>
      </w:rPr>
    </w:lvl>
  </w:abstractNum>
  <w:abstractNum w:abstractNumId="2" w15:restartNumberingAfterBreak="0">
    <w:nsid w:val="187B53E3"/>
    <w:multiLevelType w:val="hybridMultilevel"/>
    <w:tmpl w:val="9E5E05F6"/>
    <w:lvl w:ilvl="0" w:tplc="B1349440">
      <w:start w:val="1"/>
      <w:numFmt w:val="decimal"/>
      <w:pStyle w:val="ListReference"/>
      <w:lvlText w:val="[%1]"/>
      <w:lvlJc w:val="right"/>
      <w:pPr>
        <w:tabs>
          <w:tab w:val="num" w:pos="454"/>
        </w:tabs>
        <w:ind w:left="454" w:hanging="57"/>
      </w:pPr>
      <w:rPr>
        <w:rFonts w:hint="eastAsia"/>
      </w:rPr>
    </w:lvl>
    <w:lvl w:ilvl="1" w:tplc="F3B29EBA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B7549F78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4FB4124E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907C8882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5C1054F2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45345118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95E2630C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5DC49ED0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18F1170C"/>
    <w:multiLevelType w:val="hybridMultilevel"/>
    <w:tmpl w:val="A5041836"/>
    <w:lvl w:ilvl="0" w:tplc="8CF62F9C">
      <w:start w:val="1"/>
      <w:numFmt w:val="decimal"/>
      <w:lvlText w:val="%1"/>
      <w:lvlJc w:val="left"/>
      <w:pPr>
        <w:ind w:left="2048" w:hanging="194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</w:rPr>
    </w:lvl>
    <w:lvl w:ilvl="1" w:tplc="E66A1602">
      <w:numFmt w:val="bullet"/>
      <w:lvlText w:val="•"/>
      <w:lvlJc w:val="left"/>
      <w:pPr>
        <w:ind w:left="2758" w:hanging="1949"/>
      </w:pPr>
      <w:rPr>
        <w:rFonts w:hint="default"/>
      </w:rPr>
    </w:lvl>
    <w:lvl w:ilvl="2" w:tplc="B51683EA">
      <w:numFmt w:val="bullet"/>
      <w:lvlText w:val="•"/>
      <w:lvlJc w:val="left"/>
      <w:pPr>
        <w:ind w:left="3476" w:hanging="1949"/>
      </w:pPr>
      <w:rPr>
        <w:rFonts w:hint="default"/>
      </w:rPr>
    </w:lvl>
    <w:lvl w:ilvl="3" w:tplc="4F084B24">
      <w:numFmt w:val="bullet"/>
      <w:lvlText w:val="•"/>
      <w:lvlJc w:val="left"/>
      <w:pPr>
        <w:ind w:left="4194" w:hanging="1949"/>
      </w:pPr>
      <w:rPr>
        <w:rFonts w:hint="default"/>
      </w:rPr>
    </w:lvl>
    <w:lvl w:ilvl="4" w:tplc="3B520B7E">
      <w:numFmt w:val="bullet"/>
      <w:lvlText w:val="•"/>
      <w:lvlJc w:val="left"/>
      <w:pPr>
        <w:ind w:left="4912" w:hanging="1949"/>
      </w:pPr>
      <w:rPr>
        <w:rFonts w:hint="default"/>
      </w:rPr>
    </w:lvl>
    <w:lvl w:ilvl="5" w:tplc="5F44229C">
      <w:numFmt w:val="bullet"/>
      <w:lvlText w:val="•"/>
      <w:lvlJc w:val="left"/>
      <w:pPr>
        <w:ind w:left="5630" w:hanging="1949"/>
      </w:pPr>
      <w:rPr>
        <w:rFonts w:hint="default"/>
      </w:rPr>
    </w:lvl>
    <w:lvl w:ilvl="6" w:tplc="3E70AD5A">
      <w:numFmt w:val="bullet"/>
      <w:lvlText w:val="•"/>
      <w:lvlJc w:val="left"/>
      <w:pPr>
        <w:ind w:left="6348" w:hanging="1949"/>
      </w:pPr>
      <w:rPr>
        <w:rFonts w:hint="default"/>
      </w:rPr>
    </w:lvl>
    <w:lvl w:ilvl="7" w:tplc="DEB695AA">
      <w:numFmt w:val="bullet"/>
      <w:lvlText w:val="•"/>
      <w:lvlJc w:val="left"/>
      <w:pPr>
        <w:ind w:left="7066" w:hanging="1949"/>
      </w:pPr>
      <w:rPr>
        <w:rFonts w:hint="default"/>
      </w:rPr>
    </w:lvl>
    <w:lvl w:ilvl="8" w:tplc="32DEB7F2">
      <w:numFmt w:val="bullet"/>
      <w:lvlText w:val="•"/>
      <w:lvlJc w:val="left"/>
      <w:pPr>
        <w:ind w:left="7784" w:hanging="1949"/>
      </w:pPr>
      <w:rPr>
        <w:rFonts w:hint="default"/>
      </w:rPr>
    </w:lvl>
  </w:abstractNum>
  <w:abstractNum w:abstractNumId="4" w15:restartNumberingAfterBreak="0">
    <w:nsid w:val="1BD86A31"/>
    <w:multiLevelType w:val="multilevel"/>
    <w:tmpl w:val="55C03170"/>
    <w:lvl w:ilvl="0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2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3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4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5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6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7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8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</w:abstractNum>
  <w:abstractNum w:abstractNumId="5" w15:restartNumberingAfterBreak="0">
    <w:nsid w:val="26EC60E0"/>
    <w:multiLevelType w:val="multilevel"/>
    <w:tmpl w:val="87CAD2A8"/>
    <w:lvl w:ilvl="0">
      <w:start w:val="1"/>
      <w:numFmt w:val="decimal"/>
      <w:pStyle w:val="FootnoteNum"/>
      <w:lvlText w:val="%1)"/>
      <w:lvlJc w:val="right"/>
      <w:pPr>
        <w:tabs>
          <w:tab w:val="num" w:pos="340"/>
        </w:tabs>
        <w:ind w:left="340" w:hanging="56"/>
      </w:pPr>
      <w:rPr>
        <w:rFonts w:hint="eastAsia"/>
      </w:rPr>
    </w:lvl>
    <w:lvl w:ilvl="1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29277FA2"/>
    <w:multiLevelType w:val="multilevel"/>
    <w:tmpl w:val="7CC2A1F2"/>
    <w:lvl w:ilvl="0">
      <w:start w:val="1"/>
      <w:numFmt w:val="none"/>
      <w:pStyle w:val="NoNumHeading"/>
      <w:suff w:val="nothing"/>
      <w:lvlText w:val=""/>
      <w:lvlJc w:val="left"/>
      <w:pPr>
        <w:ind w:left="0" w:firstLine="0"/>
      </w:pPr>
      <w:rPr>
        <w:rFonts w:hint="eastAsia"/>
      </w:rPr>
    </w:lvl>
    <w:lvl w:ilvl="1">
      <w:start w:val="1"/>
      <w:numFmt w:val="none"/>
      <w:lvlRestart w:val="0"/>
      <w:pStyle w:val="NoNumHeading2"/>
      <w:suff w:val="nothing"/>
      <w:lvlText w:val="%2%1"/>
      <w:lvlJc w:val="left"/>
      <w:pPr>
        <w:ind w:left="0" w:firstLine="0"/>
      </w:pPr>
      <w:rPr>
        <w:rFonts w:hint="eastAsia"/>
      </w:rPr>
    </w:lvl>
    <w:lvl w:ilvl="2">
      <w:start w:val="1"/>
      <w:numFmt w:val="none"/>
      <w:lvlRestart w:val="0"/>
      <w:suff w:val="nothing"/>
      <w:lvlText w:val="%1"/>
      <w:lvlJc w:val="left"/>
      <w:pPr>
        <w:ind w:left="0" w:firstLine="0"/>
      </w:pPr>
      <w:rPr>
        <w:rFonts w:hint="eastAsia"/>
      </w:rPr>
    </w:lvl>
    <w:lvl w:ilvl="3">
      <w:start w:val="1"/>
      <w:numFmt w:val="none"/>
      <w:lvlRestart w:val="0"/>
      <w:suff w:val="nothing"/>
      <w:lvlText w:val="%1"/>
      <w:lvlJc w:val="left"/>
      <w:pPr>
        <w:ind w:left="0" w:firstLine="0"/>
      </w:pPr>
      <w:rPr>
        <w:rFonts w:hint="eastAsia"/>
      </w:rPr>
    </w:lvl>
    <w:lvl w:ilvl="4">
      <w:start w:val="1"/>
      <w:numFmt w:val="none"/>
      <w:lvlRestart w:val="0"/>
      <w:suff w:val="nothing"/>
      <w:lvlText w:val="%1"/>
      <w:lvlJc w:val="left"/>
      <w:pPr>
        <w:ind w:left="0" w:firstLine="0"/>
      </w:pPr>
      <w:rPr>
        <w:rFonts w:hint="eastAsia"/>
      </w:rPr>
    </w:lvl>
    <w:lvl w:ilvl="5">
      <w:start w:val="1"/>
      <w:numFmt w:val="none"/>
      <w:lvlRestart w:val="0"/>
      <w:suff w:val="nothing"/>
      <w:lvlText w:val="%1"/>
      <w:lvlJc w:val="left"/>
      <w:pPr>
        <w:ind w:left="0" w:firstLine="0"/>
      </w:pPr>
      <w:rPr>
        <w:rFonts w:hint="eastAsia"/>
      </w:rPr>
    </w:lvl>
    <w:lvl w:ilvl="6">
      <w:start w:val="1"/>
      <w:numFmt w:val="none"/>
      <w:lvlRestart w:val="0"/>
      <w:suff w:val="nothing"/>
      <w:lvlText w:val="%1"/>
      <w:lvlJc w:val="left"/>
      <w:pPr>
        <w:ind w:left="0" w:firstLine="0"/>
      </w:pPr>
      <w:rPr>
        <w:rFonts w:hint="eastAsia"/>
      </w:rPr>
    </w:lvl>
    <w:lvl w:ilvl="7">
      <w:start w:val="1"/>
      <w:numFmt w:val="none"/>
      <w:lvlRestart w:val="0"/>
      <w:suff w:val="nothing"/>
      <w:lvlText w:val="%1"/>
      <w:lvlJc w:val="left"/>
      <w:pPr>
        <w:ind w:left="0" w:firstLine="0"/>
      </w:pPr>
      <w:rPr>
        <w:rFonts w:hint="eastAsia"/>
      </w:rPr>
    </w:lvl>
    <w:lvl w:ilvl="8">
      <w:start w:val="1"/>
      <w:numFmt w:val="none"/>
      <w:lvlRestart w:val="0"/>
      <w:suff w:val="nothing"/>
      <w:lvlText w:val="%1"/>
      <w:lvlJc w:val="left"/>
      <w:pPr>
        <w:ind w:left="0" w:firstLine="0"/>
      </w:pPr>
      <w:rPr>
        <w:rFonts w:hint="eastAsia"/>
      </w:rPr>
    </w:lvl>
  </w:abstractNum>
  <w:abstractNum w:abstractNumId="7" w15:restartNumberingAfterBreak="0">
    <w:nsid w:val="390770A8"/>
    <w:multiLevelType w:val="multilevel"/>
    <w:tmpl w:val="F87AE420"/>
    <w:lvl w:ilvl="0">
      <w:start w:val="1"/>
      <w:numFmt w:val="decimal"/>
      <w:pStyle w:val="1"/>
      <w:suff w:val="space"/>
      <w:lvlText w:val="%1."/>
      <w:lvlJc w:val="left"/>
      <w:pPr>
        <w:ind w:left="284" w:hanging="284"/>
      </w:pPr>
      <w:rPr>
        <w:rFonts w:hint="eastAsia"/>
      </w:rPr>
    </w:lvl>
    <w:lvl w:ilvl="1">
      <w:start w:val="1"/>
      <w:numFmt w:val="decimal"/>
      <w:pStyle w:val="2"/>
      <w:suff w:val="space"/>
      <w:lvlText w:val="%1.%2 "/>
      <w:lvlJc w:val="left"/>
      <w:pPr>
        <w:ind w:left="408" w:hanging="408"/>
      </w:pPr>
      <w:rPr>
        <w:rFonts w:hint="eastAsia"/>
      </w:rPr>
    </w:lvl>
    <w:lvl w:ilvl="2">
      <w:start w:val="1"/>
      <w:numFmt w:val="decimal"/>
      <w:pStyle w:val="3"/>
      <w:suff w:val="space"/>
      <w:lvlText w:val="%1.%2.%3 "/>
      <w:lvlJc w:val="left"/>
      <w:pPr>
        <w:ind w:left="584" w:hanging="584"/>
      </w:pPr>
      <w:rPr>
        <w:rFonts w:hint="eastAsia"/>
      </w:rPr>
    </w:lvl>
    <w:lvl w:ilvl="3">
      <w:start w:val="1"/>
      <w:numFmt w:val="decimal"/>
      <w:pStyle w:val="4"/>
      <w:suff w:val="space"/>
      <w:lvlText w:val="%1.%2.%3.%4 "/>
      <w:lvlJc w:val="left"/>
      <w:pPr>
        <w:ind w:left="760" w:hanging="760"/>
      </w:pPr>
      <w:rPr>
        <w:rFonts w:hint="eastAsia"/>
      </w:rPr>
    </w:lvl>
    <w:lvl w:ilvl="4">
      <w:start w:val="1"/>
      <w:numFmt w:val="decimal"/>
      <w:pStyle w:val="5"/>
      <w:suff w:val="space"/>
      <w:lvlText w:val="%1.%2.%3.%4.%5 "/>
      <w:lvlJc w:val="left"/>
      <w:pPr>
        <w:ind w:left="930" w:hanging="930"/>
      </w:pPr>
      <w:rPr>
        <w:rFonts w:hint="eastAsia"/>
      </w:rPr>
    </w:lvl>
    <w:lvl w:ilvl="5">
      <w:start w:val="1"/>
      <w:numFmt w:val="decimal"/>
      <w:pStyle w:val="6"/>
      <w:suff w:val="space"/>
      <w:lvlText w:val="%1.%2.%3.%4.%5.%6 "/>
      <w:lvlJc w:val="left"/>
      <w:pPr>
        <w:ind w:left="1111" w:hanging="1111"/>
      </w:pPr>
      <w:rPr>
        <w:rFonts w:hint="eastAsia"/>
      </w:rPr>
    </w:lvl>
    <w:lvl w:ilvl="6">
      <w:start w:val="1"/>
      <w:numFmt w:val="decimal"/>
      <w:pStyle w:val="7"/>
      <w:suff w:val="space"/>
      <w:lvlText w:val="%1.%2.%3.%4.%5.%6.%7 "/>
      <w:lvlJc w:val="left"/>
      <w:pPr>
        <w:ind w:left="1293" w:hanging="1293"/>
      </w:pPr>
      <w:rPr>
        <w:rFonts w:hint="eastAsia"/>
      </w:rPr>
    </w:lvl>
    <w:lvl w:ilvl="7">
      <w:start w:val="1"/>
      <w:numFmt w:val="decimal"/>
      <w:pStyle w:val="8"/>
      <w:suff w:val="space"/>
      <w:lvlText w:val="%1.%2.%3.%4.%5.%6.%7.%8 "/>
      <w:lvlJc w:val="left"/>
      <w:pPr>
        <w:ind w:left="1463" w:hanging="1463"/>
      </w:pPr>
      <w:rPr>
        <w:rFonts w:hint="eastAsia"/>
      </w:rPr>
    </w:lvl>
    <w:lvl w:ilvl="8">
      <w:start w:val="1"/>
      <w:numFmt w:val="decimal"/>
      <w:pStyle w:val="9"/>
      <w:suff w:val="space"/>
      <w:lvlText w:val="%1.%2.%3.%4.%5.%6.%7.%8.%9 "/>
      <w:lvlJc w:val="left"/>
      <w:pPr>
        <w:ind w:left="1633" w:hanging="1633"/>
      </w:pPr>
      <w:rPr>
        <w:rFonts w:hint="eastAsia"/>
      </w:rPr>
    </w:lvl>
  </w:abstractNum>
  <w:abstractNum w:abstractNumId="8" w15:restartNumberingAfterBreak="0">
    <w:nsid w:val="3D5C273F"/>
    <w:multiLevelType w:val="hybridMultilevel"/>
    <w:tmpl w:val="B18AA246"/>
    <w:lvl w:ilvl="0" w:tplc="D6E49B9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DF789BE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4FB06C9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2E62ADF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26C6FEA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A1C44A2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BB04210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5B04274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2AA09F3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9" w15:restartNumberingAfterBreak="0">
    <w:nsid w:val="40136A1F"/>
    <w:multiLevelType w:val="hybridMultilevel"/>
    <w:tmpl w:val="F6EAFE76"/>
    <w:lvl w:ilvl="0" w:tplc="71BCD21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 w:tplc="235E3C3E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2" w:tplc="788C0B3E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3" w:tplc="857696C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4" w:tplc="AF026D9E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5" w:tplc="D3B437A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6" w:tplc="26EC7656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7" w:tplc="384039C2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8" w:tplc="3D9CF920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</w:abstractNum>
  <w:abstractNum w:abstractNumId="10" w15:restartNumberingAfterBreak="0">
    <w:nsid w:val="5BDB29FA"/>
    <w:multiLevelType w:val="hybridMultilevel"/>
    <w:tmpl w:val="2DC67342"/>
    <w:lvl w:ilvl="0" w:tplc="3E686F22">
      <w:start w:val="1"/>
      <w:numFmt w:val="decimal"/>
      <w:lvlText w:val="%1-"/>
      <w:lvlJc w:val="left"/>
      <w:pPr>
        <w:ind w:left="300" w:hanging="20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2"/>
        <w:szCs w:val="22"/>
      </w:rPr>
    </w:lvl>
    <w:lvl w:ilvl="1" w:tplc="06927BBC">
      <w:numFmt w:val="bullet"/>
      <w:lvlText w:val="•"/>
      <w:lvlJc w:val="left"/>
      <w:pPr>
        <w:ind w:left="1192" w:hanging="201"/>
      </w:pPr>
      <w:rPr>
        <w:rFonts w:hint="default"/>
      </w:rPr>
    </w:lvl>
    <w:lvl w:ilvl="2" w:tplc="5A749434">
      <w:numFmt w:val="bullet"/>
      <w:lvlText w:val="•"/>
      <w:lvlJc w:val="left"/>
      <w:pPr>
        <w:ind w:left="2084" w:hanging="201"/>
      </w:pPr>
      <w:rPr>
        <w:rFonts w:hint="default"/>
      </w:rPr>
    </w:lvl>
    <w:lvl w:ilvl="3" w:tplc="1BD046B0">
      <w:numFmt w:val="bullet"/>
      <w:lvlText w:val="•"/>
      <w:lvlJc w:val="left"/>
      <w:pPr>
        <w:ind w:left="2976" w:hanging="201"/>
      </w:pPr>
      <w:rPr>
        <w:rFonts w:hint="default"/>
      </w:rPr>
    </w:lvl>
    <w:lvl w:ilvl="4" w:tplc="47A87218">
      <w:numFmt w:val="bullet"/>
      <w:lvlText w:val="•"/>
      <w:lvlJc w:val="left"/>
      <w:pPr>
        <w:ind w:left="3868" w:hanging="201"/>
      </w:pPr>
      <w:rPr>
        <w:rFonts w:hint="default"/>
      </w:rPr>
    </w:lvl>
    <w:lvl w:ilvl="5" w:tplc="8CC8775E">
      <w:numFmt w:val="bullet"/>
      <w:lvlText w:val="•"/>
      <w:lvlJc w:val="left"/>
      <w:pPr>
        <w:ind w:left="4760" w:hanging="201"/>
      </w:pPr>
      <w:rPr>
        <w:rFonts w:hint="default"/>
      </w:rPr>
    </w:lvl>
    <w:lvl w:ilvl="6" w:tplc="DF4E6D64">
      <w:numFmt w:val="bullet"/>
      <w:lvlText w:val="•"/>
      <w:lvlJc w:val="left"/>
      <w:pPr>
        <w:ind w:left="5652" w:hanging="201"/>
      </w:pPr>
      <w:rPr>
        <w:rFonts w:hint="default"/>
      </w:rPr>
    </w:lvl>
    <w:lvl w:ilvl="7" w:tplc="146838FE">
      <w:numFmt w:val="bullet"/>
      <w:lvlText w:val="•"/>
      <w:lvlJc w:val="left"/>
      <w:pPr>
        <w:ind w:left="6544" w:hanging="201"/>
      </w:pPr>
      <w:rPr>
        <w:rFonts w:hint="default"/>
      </w:rPr>
    </w:lvl>
    <w:lvl w:ilvl="8" w:tplc="D172A408">
      <w:numFmt w:val="bullet"/>
      <w:lvlText w:val="•"/>
      <w:lvlJc w:val="left"/>
      <w:pPr>
        <w:ind w:left="7436" w:hanging="201"/>
      </w:pPr>
      <w:rPr>
        <w:rFonts w:hint="default"/>
      </w:rPr>
    </w:lvl>
  </w:abstractNum>
  <w:abstractNum w:abstractNumId="11" w15:restartNumberingAfterBreak="0">
    <w:nsid w:val="69FD64B5"/>
    <w:multiLevelType w:val="hybridMultilevel"/>
    <w:tmpl w:val="08FE6702"/>
    <w:lvl w:ilvl="0" w:tplc="248A492C">
      <w:numFmt w:val="bullet"/>
      <w:pStyle w:val="ListBul"/>
      <w:lvlText w:val="•"/>
      <w:lvlJc w:val="left"/>
      <w:pPr>
        <w:tabs>
          <w:tab w:val="num" w:pos="567"/>
        </w:tabs>
        <w:ind w:left="567" w:hanging="170"/>
      </w:pPr>
      <w:rPr>
        <w:rFonts w:ascii="Times New Roman" w:eastAsia="ＭＳ 明朝" w:hAnsi="Times New Roman" w:cs="Times New Roman" w:hint="default"/>
      </w:rPr>
    </w:lvl>
    <w:lvl w:ilvl="1" w:tplc="6DCEED3E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F5EC6DA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1974FDE0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38C09132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8D1CF686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F8208E1A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AA6ECC2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74789512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2" w15:restartNumberingAfterBreak="0">
    <w:nsid w:val="6B6A2037"/>
    <w:multiLevelType w:val="hybridMultilevel"/>
    <w:tmpl w:val="10027EF6"/>
    <w:lvl w:ilvl="0" w:tplc="862A856C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28260DE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F1A4908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0040E22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0DA7C78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E1CEF5C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ABEE1E8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84A81CA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D1C8A16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FE86912"/>
    <w:multiLevelType w:val="multilevel"/>
    <w:tmpl w:val="E7987328"/>
    <w:lvl w:ilvl="0">
      <w:start w:val="1"/>
      <w:numFmt w:val="decimal"/>
      <w:pStyle w:val="ListNum1"/>
      <w:lvlText w:val="(%1)"/>
      <w:lvlJc w:val="left"/>
      <w:pPr>
        <w:ind w:left="420" w:hanging="363"/>
      </w:pPr>
      <w:rPr>
        <w:rFonts w:hint="eastAsia"/>
      </w:rPr>
    </w:lvl>
    <w:lvl w:ilvl="1">
      <w:start w:val="1"/>
      <w:numFmt w:val="decimal"/>
      <w:pStyle w:val="ListNum2"/>
      <w:lvlText w:val="%2)"/>
      <w:lvlJc w:val="left"/>
      <w:pPr>
        <w:ind w:left="629" w:hanging="345"/>
      </w:pPr>
      <w:rPr>
        <w:rFonts w:hint="eastAsia"/>
      </w:rPr>
    </w:lvl>
    <w:lvl w:ilvl="2">
      <w:start w:val="1"/>
      <w:numFmt w:val="lowerLetter"/>
      <w:pStyle w:val="ListAlp1"/>
      <w:lvlText w:val="(%3)"/>
      <w:lvlJc w:val="left"/>
      <w:pPr>
        <w:ind w:left="839" w:hanging="329"/>
      </w:pPr>
      <w:rPr>
        <w:rFonts w:hint="eastAsia"/>
      </w:rPr>
    </w:lvl>
    <w:lvl w:ilvl="3">
      <w:start w:val="1"/>
      <w:numFmt w:val="lowerLetter"/>
      <w:pStyle w:val="ListAlp2"/>
      <w:lvlText w:val="%4)"/>
      <w:lvlJc w:val="left"/>
      <w:pPr>
        <w:ind w:left="1049" w:hanging="312"/>
      </w:pPr>
      <w:rPr>
        <w:rFonts w:hint="eastAsia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</w:abstractNum>
  <w:abstractNum w:abstractNumId="14" w15:restartNumberingAfterBreak="0">
    <w:nsid w:val="7F4852F9"/>
    <w:multiLevelType w:val="hybridMultilevel"/>
    <w:tmpl w:val="C7CC8468"/>
    <w:lvl w:ilvl="0" w:tplc="AAECADD6">
      <w:start w:val="1"/>
      <w:numFmt w:val="bullet"/>
      <w:pStyle w:val="ListMinus"/>
      <w:lvlText w:val="−"/>
      <w:lvlJc w:val="left"/>
      <w:pPr>
        <w:tabs>
          <w:tab w:val="num" w:pos="851"/>
        </w:tabs>
        <w:ind w:left="851" w:hanging="284"/>
      </w:pPr>
      <w:rPr>
        <w:rFonts w:ascii="Times New Roman" w:hAnsi="Times New Roman" w:cs="Times New Roman" w:hint="default"/>
      </w:rPr>
    </w:lvl>
    <w:lvl w:ilvl="1" w:tplc="6F4ACEEC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D0784036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BCFE116E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1922B582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CDE6B0AA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1BEC753A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998896B6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647E9F06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22370171">
    <w:abstractNumId w:val="5"/>
  </w:num>
  <w:num w:numId="2" w16cid:durableId="792602777">
    <w:abstractNumId w:val="11"/>
  </w:num>
  <w:num w:numId="3" w16cid:durableId="688334818">
    <w:abstractNumId w:val="13"/>
  </w:num>
  <w:num w:numId="4" w16cid:durableId="2042974463">
    <w:abstractNumId w:val="2"/>
  </w:num>
  <w:num w:numId="5" w16cid:durableId="1880240387">
    <w:abstractNumId w:val="14"/>
  </w:num>
  <w:num w:numId="6" w16cid:durableId="941842037">
    <w:abstractNumId w:val="7"/>
  </w:num>
  <w:num w:numId="7" w16cid:durableId="603222781">
    <w:abstractNumId w:val="1"/>
  </w:num>
  <w:num w:numId="8" w16cid:durableId="1682657409">
    <w:abstractNumId w:val="6"/>
  </w:num>
  <w:num w:numId="9" w16cid:durableId="44330964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34054854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765953622">
    <w:abstractNumId w:val="12"/>
  </w:num>
  <w:num w:numId="12" w16cid:durableId="107393939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214731042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809397193">
    <w:abstractNumId w:val="0"/>
  </w:num>
  <w:num w:numId="15" w16cid:durableId="121389478">
    <w:abstractNumId w:val="3"/>
  </w:num>
  <w:num w:numId="16" w16cid:durableId="771514054">
    <w:abstractNumId w:val="10"/>
  </w:num>
  <w:num w:numId="17" w16cid:durableId="1298225466">
    <w:abstractNumId w:val="8"/>
  </w:num>
  <w:num w:numId="18" w16cid:durableId="131868390">
    <w:abstractNumId w:val="4"/>
  </w:num>
  <w:num w:numId="19" w16cid:durableId="1938446231">
    <w:abstractNumId w:val="9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grammar="clean"/>
  <w:attachedTemplate r:id="rId1"/>
  <w:stylePaneFormatFilter w:val="5324" w:allStyles="0" w:customStyles="0" w:latentStyles="1" w:stylesInUse="0" w:headingStyles="1" w:numberingStyles="0" w:tableStyles="0" w:directFormattingOnRuns="1" w:directFormattingOnParagraphs="1" w:directFormattingOnNumbering="0" w:directFormattingOnTables="0" w:clearFormatting="1" w:top3HeadingStyles="0" w:visibleStyles="1" w:alternateStyleNames="0"/>
  <w:trackRevisions/>
  <w:defaultTabStop w:val="851"/>
  <w:clickAndTypeStyle w:val="a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OSVersion" w:val="Microsoft Windows 11 Enterprise 64bit (10.0.22621/en-us)"/>
    <w:docVar w:name="SetRefernceTextBlue" w:val="0"/>
    <w:docVar w:name="TemplateName" w:val="Idorsia_Core.dotm"/>
    <w:docVar w:name="TemplateVersion" w:val="1.4"/>
    <w:docVar w:name="WordBuild" w:val="16.0.16827.20278"/>
    <w:docVar w:name="WordVersion" w:val="Microsoft 365 Apps for enterprise (C2R) 64bit (ja)"/>
  </w:docVars>
  <w:rsids>
    <w:rsidRoot w:val="007E695A"/>
    <w:rsid w:val="00004C5D"/>
    <w:rsid w:val="00010FF7"/>
    <w:rsid w:val="00016BF5"/>
    <w:rsid w:val="00032CDD"/>
    <w:rsid w:val="00033BC1"/>
    <w:rsid w:val="00034B32"/>
    <w:rsid w:val="00041866"/>
    <w:rsid w:val="000529C7"/>
    <w:rsid w:val="00066F4D"/>
    <w:rsid w:val="0008110B"/>
    <w:rsid w:val="00081A94"/>
    <w:rsid w:val="00086B0D"/>
    <w:rsid w:val="0009597A"/>
    <w:rsid w:val="000A2536"/>
    <w:rsid w:val="000C70A6"/>
    <w:rsid w:val="000F518F"/>
    <w:rsid w:val="00100C72"/>
    <w:rsid w:val="0010550E"/>
    <w:rsid w:val="0011130A"/>
    <w:rsid w:val="00114C52"/>
    <w:rsid w:val="00127617"/>
    <w:rsid w:val="0013340D"/>
    <w:rsid w:val="0013540E"/>
    <w:rsid w:val="00137C18"/>
    <w:rsid w:val="001A0D31"/>
    <w:rsid w:val="001B079B"/>
    <w:rsid w:val="0020200C"/>
    <w:rsid w:val="00223402"/>
    <w:rsid w:val="00230445"/>
    <w:rsid w:val="00234ED2"/>
    <w:rsid w:val="00275A0F"/>
    <w:rsid w:val="00295D96"/>
    <w:rsid w:val="002A016B"/>
    <w:rsid w:val="002B14F3"/>
    <w:rsid w:val="002C107F"/>
    <w:rsid w:val="002D23D4"/>
    <w:rsid w:val="002D2AC2"/>
    <w:rsid w:val="002D737B"/>
    <w:rsid w:val="002E39AF"/>
    <w:rsid w:val="00304AAC"/>
    <w:rsid w:val="00331D33"/>
    <w:rsid w:val="003364CF"/>
    <w:rsid w:val="00343805"/>
    <w:rsid w:val="00375ABF"/>
    <w:rsid w:val="003A0B4C"/>
    <w:rsid w:val="003A2295"/>
    <w:rsid w:val="003A492C"/>
    <w:rsid w:val="003C1DD2"/>
    <w:rsid w:val="003C2DB5"/>
    <w:rsid w:val="003D54EC"/>
    <w:rsid w:val="004150DF"/>
    <w:rsid w:val="00427CDE"/>
    <w:rsid w:val="00472FBE"/>
    <w:rsid w:val="00487C6B"/>
    <w:rsid w:val="00491C10"/>
    <w:rsid w:val="004A0B05"/>
    <w:rsid w:val="004B786A"/>
    <w:rsid w:val="004F4C33"/>
    <w:rsid w:val="0050431A"/>
    <w:rsid w:val="00520689"/>
    <w:rsid w:val="0056493F"/>
    <w:rsid w:val="00591A7F"/>
    <w:rsid w:val="005A06D1"/>
    <w:rsid w:val="005D0E5A"/>
    <w:rsid w:val="00601541"/>
    <w:rsid w:val="00605A15"/>
    <w:rsid w:val="0061454B"/>
    <w:rsid w:val="006232DE"/>
    <w:rsid w:val="00627346"/>
    <w:rsid w:val="00662D6A"/>
    <w:rsid w:val="006D12CF"/>
    <w:rsid w:val="007040E8"/>
    <w:rsid w:val="00707C80"/>
    <w:rsid w:val="0071760E"/>
    <w:rsid w:val="00720EEC"/>
    <w:rsid w:val="00740D61"/>
    <w:rsid w:val="00744EAD"/>
    <w:rsid w:val="00755F4E"/>
    <w:rsid w:val="00780CF1"/>
    <w:rsid w:val="00783B5C"/>
    <w:rsid w:val="007E16A3"/>
    <w:rsid w:val="007E372A"/>
    <w:rsid w:val="007E695A"/>
    <w:rsid w:val="00810434"/>
    <w:rsid w:val="0081671E"/>
    <w:rsid w:val="00830917"/>
    <w:rsid w:val="008650E9"/>
    <w:rsid w:val="00887FD5"/>
    <w:rsid w:val="008A3026"/>
    <w:rsid w:val="008B0460"/>
    <w:rsid w:val="008B202F"/>
    <w:rsid w:val="008B753B"/>
    <w:rsid w:val="008F2529"/>
    <w:rsid w:val="00912C96"/>
    <w:rsid w:val="009258F7"/>
    <w:rsid w:val="009457E2"/>
    <w:rsid w:val="009730AB"/>
    <w:rsid w:val="00990003"/>
    <w:rsid w:val="00991BCE"/>
    <w:rsid w:val="009A400F"/>
    <w:rsid w:val="009B073E"/>
    <w:rsid w:val="009B28E0"/>
    <w:rsid w:val="009B2C00"/>
    <w:rsid w:val="009C01E0"/>
    <w:rsid w:val="009E1FC7"/>
    <w:rsid w:val="00A054A1"/>
    <w:rsid w:val="00A228E1"/>
    <w:rsid w:val="00A2447B"/>
    <w:rsid w:val="00A571F6"/>
    <w:rsid w:val="00A66D03"/>
    <w:rsid w:val="00A81D72"/>
    <w:rsid w:val="00A917C3"/>
    <w:rsid w:val="00A92054"/>
    <w:rsid w:val="00A94706"/>
    <w:rsid w:val="00A960C8"/>
    <w:rsid w:val="00AA7B81"/>
    <w:rsid w:val="00AB5B2D"/>
    <w:rsid w:val="00AC35A3"/>
    <w:rsid w:val="00AE07E6"/>
    <w:rsid w:val="00AF4E81"/>
    <w:rsid w:val="00B0227E"/>
    <w:rsid w:val="00B036F5"/>
    <w:rsid w:val="00B04D62"/>
    <w:rsid w:val="00B064DD"/>
    <w:rsid w:val="00B35502"/>
    <w:rsid w:val="00B71BFE"/>
    <w:rsid w:val="00B87EA6"/>
    <w:rsid w:val="00BB37A4"/>
    <w:rsid w:val="00BC0580"/>
    <w:rsid w:val="00BC58E1"/>
    <w:rsid w:val="00C11B53"/>
    <w:rsid w:val="00C13285"/>
    <w:rsid w:val="00C27EC5"/>
    <w:rsid w:val="00C3050A"/>
    <w:rsid w:val="00C42E5D"/>
    <w:rsid w:val="00C640E6"/>
    <w:rsid w:val="00C843C8"/>
    <w:rsid w:val="00CA4E1D"/>
    <w:rsid w:val="00CA50F1"/>
    <w:rsid w:val="00CA7928"/>
    <w:rsid w:val="00CA79FD"/>
    <w:rsid w:val="00CB7869"/>
    <w:rsid w:val="00CF1848"/>
    <w:rsid w:val="00D12856"/>
    <w:rsid w:val="00D2178B"/>
    <w:rsid w:val="00D27EEF"/>
    <w:rsid w:val="00D327C3"/>
    <w:rsid w:val="00D353D4"/>
    <w:rsid w:val="00D3767C"/>
    <w:rsid w:val="00D4704F"/>
    <w:rsid w:val="00D5278A"/>
    <w:rsid w:val="00DA74EB"/>
    <w:rsid w:val="00DA7A32"/>
    <w:rsid w:val="00DB3A75"/>
    <w:rsid w:val="00DE47C4"/>
    <w:rsid w:val="00E02346"/>
    <w:rsid w:val="00E0388E"/>
    <w:rsid w:val="00E3072D"/>
    <w:rsid w:val="00E443BC"/>
    <w:rsid w:val="00E91AD1"/>
    <w:rsid w:val="00E959D7"/>
    <w:rsid w:val="00E95CC1"/>
    <w:rsid w:val="00EB3F31"/>
    <w:rsid w:val="00EC08AA"/>
    <w:rsid w:val="00EF18A3"/>
    <w:rsid w:val="00EF5838"/>
    <w:rsid w:val="00EF731C"/>
    <w:rsid w:val="00F139B9"/>
    <w:rsid w:val="00F22309"/>
    <w:rsid w:val="00F40E6A"/>
    <w:rsid w:val="00F417F1"/>
    <w:rsid w:val="00F55FE9"/>
    <w:rsid w:val="00F7581D"/>
    <w:rsid w:val="00F82316"/>
    <w:rsid w:val="00F82C79"/>
    <w:rsid w:val="00F86AF4"/>
    <w:rsid w:val="00F92EA9"/>
    <w:rsid w:val="00FB5C18"/>
    <w:rsid w:val="00FB6A9E"/>
    <w:rsid w:val="00FC1C45"/>
    <w:rsid w:val="00FC5ADC"/>
    <w:rsid w:val="00FC693D"/>
    <w:rsid w:val="00FE3E95"/>
    <w:rsid w:val="00FF02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3BF1AEF"/>
  <w15:chartTrackingRefBased/>
  <w15:docId w15:val="{94E4B7BC-AC85-4713-AA0C-66E8FB8D1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ＭＳ 明朝" w:hAnsi="Times New Roman" w:cstheme="minorBidi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semiHidden="1" w:uiPriority="0" w:unhideWhenUsed="1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 w:qFormat="1"/>
    <w:lsdException w:name="Emphasis" w:semiHidden="1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1" w:unhideWhenUsed="1" w:qFormat="1"/>
    <w:lsdException w:name="Quote" w:semiHidden="1" w:unhideWhenUsed="1" w:qFormat="1"/>
    <w:lsdException w:name="Intense Quote" w:semiHidden="1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nhideWhenUsed="1" w:qFormat="1"/>
    <w:lsdException w:name="Intense Emphasis" w:semiHidden="1" w:unhideWhenUsed="1" w:qFormat="1"/>
    <w:lsdException w:name="Subtle Reference" w:semiHidden="1" w:unhideWhenUsed="1" w:qFormat="1"/>
    <w:lsdException w:name="Intense Reference" w:semiHidden="1" w:unhideWhenUsed="1" w:qFormat="1"/>
    <w:lsdException w:name="Book Title" w:semiHidden="1" w:unhideWhenUsed="1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9"/>
    <w:qFormat/>
    <w:rsid w:val="0011130A"/>
    <w:pPr>
      <w:widowControl w:val="0"/>
      <w:jc w:val="both"/>
    </w:pPr>
  </w:style>
  <w:style w:type="paragraph" w:styleId="1">
    <w:name w:val="heading 1"/>
    <w:basedOn w:val="a"/>
    <w:next w:val="a0"/>
    <w:link w:val="10"/>
    <w:qFormat/>
    <w:rsid w:val="00991BCE"/>
    <w:pPr>
      <w:keepNext/>
      <w:numPr>
        <w:numId w:val="6"/>
      </w:numPr>
      <w:spacing w:before="120" w:after="120" w:line="300" w:lineRule="auto"/>
      <w:jc w:val="left"/>
      <w:outlineLvl w:val="0"/>
    </w:pPr>
    <w:rPr>
      <w:rFonts w:ascii="Arial" w:eastAsia="ＭＳ ゴシック" w:hAnsi="Arial" w:cs="Times New Roman"/>
      <w:b/>
      <w:sz w:val="24"/>
      <w:szCs w:val="28"/>
    </w:rPr>
  </w:style>
  <w:style w:type="paragraph" w:styleId="2">
    <w:name w:val="heading 2"/>
    <w:basedOn w:val="a"/>
    <w:next w:val="a0"/>
    <w:link w:val="20"/>
    <w:qFormat/>
    <w:rsid w:val="00991BCE"/>
    <w:pPr>
      <w:keepNext/>
      <w:numPr>
        <w:ilvl w:val="1"/>
        <w:numId w:val="6"/>
      </w:numPr>
      <w:spacing w:before="120" w:after="120" w:line="300" w:lineRule="auto"/>
      <w:jc w:val="left"/>
      <w:outlineLvl w:val="1"/>
    </w:pPr>
    <w:rPr>
      <w:rFonts w:ascii="Arial" w:eastAsia="ＭＳ ゴシック" w:hAnsi="Arial" w:cs="Times New Roman"/>
      <w:b/>
      <w:szCs w:val="26"/>
    </w:rPr>
  </w:style>
  <w:style w:type="paragraph" w:styleId="3">
    <w:name w:val="heading 3"/>
    <w:basedOn w:val="a"/>
    <w:next w:val="a0"/>
    <w:link w:val="30"/>
    <w:qFormat/>
    <w:rsid w:val="00991BCE"/>
    <w:pPr>
      <w:keepNext/>
      <w:numPr>
        <w:ilvl w:val="2"/>
        <w:numId w:val="6"/>
      </w:numPr>
      <w:spacing w:before="120" w:after="120" w:line="300" w:lineRule="auto"/>
      <w:jc w:val="left"/>
      <w:outlineLvl w:val="2"/>
    </w:pPr>
    <w:rPr>
      <w:rFonts w:ascii="Arial" w:eastAsia="ＭＳ ゴシック" w:hAnsi="Arial" w:cs="Times New Roman"/>
      <w:b/>
      <w:szCs w:val="24"/>
    </w:rPr>
  </w:style>
  <w:style w:type="paragraph" w:styleId="4">
    <w:name w:val="heading 4"/>
    <w:basedOn w:val="a"/>
    <w:next w:val="a0"/>
    <w:link w:val="40"/>
    <w:qFormat/>
    <w:rsid w:val="00991BCE"/>
    <w:pPr>
      <w:keepNext/>
      <w:numPr>
        <w:ilvl w:val="3"/>
        <w:numId w:val="6"/>
      </w:numPr>
      <w:spacing w:before="120" w:after="120" w:line="300" w:lineRule="auto"/>
      <w:jc w:val="left"/>
      <w:outlineLvl w:val="3"/>
    </w:pPr>
    <w:rPr>
      <w:rFonts w:ascii="Arial" w:eastAsia="ＭＳ ゴシック" w:hAnsi="Arial" w:cs="Times New Roman"/>
      <w:b/>
      <w:bCs/>
      <w:szCs w:val="24"/>
    </w:rPr>
  </w:style>
  <w:style w:type="paragraph" w:styleId="5">
    <w:name w:val="heading 5"/>
    <w:basedOn w:val="a"/>
    <w:next w:val="a0"/>
    <w:link w:val="50"/>
    <w:qFormat/>
    <w:rsid w:val="00991BCE"/>
    <w:pPr>
      <w:keepNext/>
      <w:numPr>
        <w:ilvl w:val="4"/>
        <w:numId w:val="6"/>
      </w:numPr>
      <w:spacing w:before="120" w:after="120" w:line="300" w:lineRule="auto"/>
      <w:jc w:val="left"/>
      <w:outlineLvl w:val="4"/>
    </w:pPr>
    <w:rPr>
      <w:rFonts w:ascii="Arial" w:eastAsia="ＭＳ ゴシック" w:hAnsi="Arial" w:cs="Times New Roman"/>
      <w:b/>
      <w:szCs w:val="24"/>
    </w:rPr>
  </w:style>
  <w:style w:type="paragraph" w:styleId="6">
    <w:name w:val="heading 6"/>
    <w:basedOn w:val="a"/>
    <w:next w:val="a0"/>
    <w:link w:val="60"/>
    <w:qFormat/>
    <w:rsid w:val="00991BCE"/>
    <w:pPr>
      <w:keepNext/>
      <w:numPr>
        <w:ilvl w:val="5"/>
        <w:numId w:val="6"/>
      </w:numPr>
      <w:spacing w:before="120" w:after="120" w:line="300" w:lineRule="auto"/>
      <w:jc w:val="left"/>
      <w:outlineLvl w:val="5"/>
    </w:pPr>
    <w:rPr>
      <w:rFonts w:ascii="Arial" w:eastAsia="ＭＳ ゴシック" w:hAnsi="Arial" w:cs="Times New Roman"/>
      <w:b/>
      <w:bCs/>
      <w:szCs w:val="24"/>
    </w:rPr>
  </w:style>
  <w:style w:type="paragraph" w:styleId="7">
    <w:name w:val="heading 7"/>
    <w:basedOn w:val="a"/>
    <w:next w:val="a0"/>
    <w:link w:val="70"/>
    <w:qFormat/>
    <w:rsid w:val="00991BCE"/>
    <w:pPr>
      <w:keepNext/>
      <w:numPr>
        <w:ilvl w:val="6"/>
        <w:numId w:val="6"/>
      </w:numPr>
      <w:spacing w:before="120" w:after="120" w:line="300" w:lineRule="auto"/>
      <w:jc w:val="left"/>
      <w:outlineLvl w:val="6"/>
    </w:pPr>
    <w:rPr>
      <w:rFonts w:ascii="Arial" w:eastAsia="ＭＳ ゴシック" w:hAnsi="Arial" w:cs="Times New Roman"/>
      <w:b/>
      <w:szCs w:val="24"/>
    </w:rPr>
  </w:style>
  <w:style w:type="paragraph" w:styleId="8">
    <w:name w:val="heading 8"/>
    <w:basedOn w:val="a"/>
    <w:next w:val="a0"/>
    <w:link w:val="80"/>
    <w:qFormat/>
    <w:rsid w:val="00991BCE"/>
    <w:pPr>
      <w:keepNext/>
      <w:numPr>
        <w:ilvl w:val="7"/>
        <w:numId w:val="6"/>
      </w:numPr>
      <w:spacing w:before="120" w:after="120" w:line="300" w:lineRule="auto"/>
      <w:jc w:val="left"/>
      <w:outlineLvl w:val="7"/>
    </w:pPr>
    <w:rPr>
      <w:rFonts w:ascii="Arial" w:eastAsia="ＭＳ ゴシック" w:hAnsi="Arial" w:cs="Times New Roman"/>
      <w:b/>
      <w:szCs w:val="24"/>
    </w:rPr>
  </w:style>
  <w:style w:type="paragraph" w:styleId="9">
    <w:name w:val="heading 9"/>
    <w:basedOn w:val="a"/>
    <w:next w:val="a0"/>
    <w:link w:val="90"/>
    <w:qFormat/>
    <w:rsid w:val="00991BCE"/>
    <w:pPr>
      <w:keepNext/>
      <w:numPr>
        <w:ilvl w:val="8"/>
        <w:numId w:val="6"/>
      </w:numPr>
      <w:spacing w:before="120" w:after="120" w:line="300" w:lineRule="auto"/>
      <w:jc w:val="left"/>
      <w:outlineLvl w:val="8"/>
    </w:pPr>
    <w:rPr>
      <w:rFonts w:ascii="Arial" w:eastAsia="ＭＳ ゴシック" w:hAnsi="Arial" w:cs="Times New Roman"/>
      <w:b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ody Text"/>
    <w:basedOn w:val="a"/>
    <w:link w:val="a5"/>
    <w:rsid w:val="00991BCE"/>
    <w:pPr>
      <w:spacing w:line="300" w:lineRule="auto"/>
      <w:jc w:val="left"/>
    </w:pPr>
    <w:rPr>
      <w:rFonts w:cs="Times New Roman"/>
      <w:szCs w:val="24"/>
    </w:rPr>
  </w:style>
  <w:style w:type="character" w:customStyle="1" w:styleId="a5">
    <w:name w:val="本文 (文字)"/>
    <w:basedOn w:val="a1"/>
    <w:link w:val="a4"/>
    <w:rsid w:val="00991BCE"/>
    <w:rPr>
      <w:rFonts w:cs="Times New Roman"/>
      <w:szCs w:val="24"/>
    </w:rPr>
  </w:style>
  <w:style w:type="paragraph" w:styleId="a0">
    <w:name w:val="Body Text First Indent"/>
    <w:basedOn w:val="a"/>
    <w:link w:val="a6"/>
    <w:rsid w:val="00991BCE"/>
    <w:pPr>
      <w:spacing w:line="300" w:lineRule="auto"/>
      <w:ind w:firstLine="210"/>
      <w:jc w:val="left"/>
    </w:pPr>
    <w:rPr>
      <w:rFonts w:cs="Times New Roman"/>
      <w:szCs w:val="24"/>
    </w:rPr>
  </w:style>
  <w:style w:type="character" w:customStyle="1" w:styleId="a6">
    <w:name w:val="本文字下げ (文字)"/>
    <w:basedOn w:val="a5"/>
    <w:link w:val="a0"/>
    <w:rsid w:val="00991BCE"/>
    <w:rPr>
      <w:rFonts w:cs="Times New Roman"/>
      <w:szCs w:val="24"/>
    </w:rPr>
  </w:style>
  <w:style w:type="paragraph" w:styleId="a7">
    <w:name w:val="caption"/>
    <w:basedOn w:val="a"/>
    <w:next w:val="a0"/>
    <w:qFormat/>
    <w:rsid w:val="0081671E"/>
    <w:pPr>
      <w:keepNext/>
      <w:keepLines/>
      <w:widowControl/>
      <w:spacing w:before="240" w:line="300" w:lineRule="auto"/>
      <w:ind w:left="522" w:hanging="522"/>
      <w:contextualSpacing/>
      <w:jc w:val="left"/>
    </w:pPr>
    <w:rPr>
      <w:rFonts w:ascii="Arial" w:eastAsia="ＭＳ ゴシック" w:hAnsi="Arial" w:cs="Times New Roman"/>
      <w:bCs/>
    </w:rPr>
  </w:style>
  <w:style w:type="paragraph" w:customStyle="1" w:styleId="FootnoteNum">
    <w:name w:val="FootnoteNum"/>
    <w:rsid w:val="00275A0F"/>
    <w:pPr>
      <w:numPr>
        <w:numId w:val="1"/>
      </w:numPr>
      <w:spacing w:after="200"/>
      <w:ind w:left="341" w:hanging="57"/>
      <w:contextualSpacing/>
    </w:pPr>
    <w:rPr>
      <w:rFonts w:cs="Times New Roman"/>
      <w:kern w:val="0"/>
      <w:sz w:val="18"/>
      <w:szCs w:val="20"/>
    </w:rPr>
  </w:style>
  <w:style w:type="paragraph" w:customStyle="1" w:styleId="FootnoteText">
    <w:name w:val="FootnoteText"/>
    <w:rsid w:val="00275A0F"/>
    <w:pPr>
      <w:tabs>
        <w:tab w:val="left" w:pos="340"/>
      </w:tabs>
      <w:spacing w:after="200"/>
      <w:ind w:left="340" w:hanging="238"/>
      <w:contextualSpacing/>
    </w:pPr>
    <w:rPr>
      <w:rFonts w:cs="Times New Roman"/>
      <w:kern w:val="0"/>
      <w:sz w:val="18"/>
      <w:szCs w:val="20"/>
    </w:rPr>
  </w:style>
  <w:style w:type="paragraph" w:customStyle="1" w:styleId="ListAlp1">
    <w:name w:val="List_Alp1"/>
    <w:basedOn w:val="a"/>
    <w:rsid w:val="00991BCE"/>
    <w:pPr>
      <w:numPr>
        <w:ilvl w:val="2"/>
        <w:numId w:val="3"/>
      </w:numPr>
      <w:spacing w:line="300" w:lineRule="auto"/>
      <w:jc w:val="left"/>
    </w:pPr>
    <w:rPr>
      <w:rFonts w:cs="Times New Roman"/>
      <w:szCs w:val="24"/>
    </w:rPr>
  </w:style>
  <w:style w:type="paragraph" w:customStyle="1" w:styleId="ListAlp2">
    <w:name w:val="List_Alp2"/>
    <w:basedOn w:val="ListAlp1"/>
    <w:rsid w:val="00991BCE"/>
    <w:pPr>
      <w:numPr>
        <w:ilvl w:val="3"/>
      </w:numPr>
    </w:pPr>
  </w:style>
  <w:style w:type="paragraph" w:customStyle="1" w:styleId="ListBul">
    <w:name w:val="List_Bul"/>
    <w:basedOn w:val="a"/>
    <w:rsid w:val="00991BCE"/>
    <w:pPr>
      <w:numPr>
        <w:numId w:val="2"/>
      </w:numPr>
      <w:tabs>
        <w:tab w:val="clear" w:pos="567"/>
        <w:tab w:val="left" w:pos="629"/>
      </w:tabs>
      <w:spacing w:line="300" w:lineRule="auto"/>
      <w:jc w:val="left"/>
    </w:pPr>
    <w:rPr>
      <w:rFonts w:cs="Times New Roman"/>
      <w:szCs w:val="24"/>
    </w:rPr>
  </w:style>
  <w:style w:type="paragraph" w:customStyle="1" w:styleId="ListNum1">
    <w:name w:val="List_Num1"/>
    <w:basedOn w:val="a"/>
    <w:rsid w:val="00991BCE"/>
    <w:pPr>
      <w:numPr>
        <w:numId w:val="3"/>
      </w:numPr>
      <w:spacing w:line="300" w:lineRule="auto"/>
      <w:jc w:val="left"/>
    </w:pPr>
    <w:rPr>
      <w:rFonts w:cs="Times New Roman"/>
      <w:szCs w:val="24"/>
    </w:rPr>
  </w:style>
  <w:style w:type="paragraph" w:customStyle="1" w:styleId="ListNum2">
    <w:name w:val="List_Num2"/>
    <w:basedOn w:val="ListNum1"/>
    <w:rsid w:val="00991BCE"/>
    <w:pPr>
      <w:numPr>
        <w:ilvl w:val="1"/>
      </w:numPr>
    </w:pPr>
  </w:style>
  <w:style w:type="paragraph" w:customStyle="1" w:styleId="ListReference">
    <w:name w:val="List_Reference"/>
    <w:basedOn w:val="a"/>
    <w:rsid w:val="00991BCE"/>
    <w:pPr>
      <w:numPr>
        <w:numId w:val="4"/>
      </w:numPr>
      <w:spacing w:line="300" w:lineRule="auto"/>
      <w:jc w:val="left"/>
    </w:pPr>
    <w:rPr>
      <w:rFonts w:cs="Times New Roman"/>
      <w:szCs w:val="24"/>
    </w:rPr>
  </w:style>
  <w:style w:type="paragraph" w:customStyle="1" w:styleId="ListReference2">
    <w:name w:val="List_Reference2"/>
    <w:basedOn w:val="a"/>
    <w:rsid w:val="00EF5838"/>
    <w:pPr>
      <w:numPr>
        <w:numId w:val="7"/>
      </w:numPr>
      <w:spacing w:line="300" w:lineRule="auto"/>
      <w:jc w:val="left"/>
    </w:pPr>
    <w:rPr>
      <w:rFonts w:cs="Times New Roman"/>
      <w:szCs w:val="24"/>
    </w:rPr>
  </w:style>
  <w:style w:type="paragraph" w:customStyle="1" w:styleId="ListMinus">
    <w:name w:val="ListMinus"/>
    <w:basedOn w:val="a"/>
    <w:rsid w:val="00991BCE"/>
    <w:pPr>
      <w:numPr>
        <w:numId w:val="5"/>
      </w:numPr>
      <w:tabs>
        <w:tab w:val="clear" w:pos="851"/>
        <w:tab w:val="left" w:pos="839"/>
      </w:tabs>
      <w:spacing w:line="300" w:lineRule="auto"/>
      <w:jc w:val="left"/>
    </w:pPr>
    <w:rPr>
      <w:rFonts w:cs="Times New Roman"/>
      <w:szCs w:val="24"/>
    </w:rPr>
  </w:style>
  <w:style w:type="paragraph" w:customStyle="1" w:styleId="ListText1">
    <w:name w:val="ListText1"/>
    <w:basedOn w:val="a"/>
    <w:rsid w:val="00A2447B"/>
    <w:pPr>
      <w:spacing w:line="300" w:lineRule="auto"/>
      <w:ind w:left="420" w:firstLine="210"/>
      <w:jc w:val="left"/>
    </w:pPr>
    <w:rPr>
      <w:rFonts w:cs="Times New Roman"/>
      <w:szCs w:val="24"/>
    </w:rPr>
  </w:style>
  <w:style w:type="paragraph" w:customStyle="1" w:styleId="ListText2">
    <w:name w:val="ListText2"/>
    <w:basedOn w:val="a"/>
    <w:rsid w:val="00A2447B"/>
    <w:pPr>
      <w:spacing w:line="300" w:lineRule="auto"/>
      <w:ind w:left="629" w:firstLine="210"/>
      <w:jc w:val="left"/>
    </w:pPr>
    <w:rPr>
      <w:rFonts w:cs="Times New Roman"/>
      <w:szCs w:val="24"/>
    </w:rPr>
  </w:style>
  <w:style w:type="paragraph" w:customStyle="1" w:styleId="ListText3">
    <w:name w:val="ListText3"/>
    <w:basedOn w:val="a"/>
    <w:rsid w:val="00A2447B"/>
    <w:pPr>
      <w:spacing w:line="300" w:lineRule="auto"/>
      <w:ind w:left="839" w:firstLine="210"/>
      <w:jc w:val="left"/>
    </w:pPr>
    <w:rPr>
      <w:rFonts w:cs="Times New Roman"/>
      <w:szCs w:val="24"/>
    </w:rPr>
  </w:style>
  <w:style w:type="paragraph" w:customStyle="1" w:styleId="ListText4">
    <w:name w:val="ListText4"/>
    <w:basedOn w:val="a"/>
    <w:rsid w:val="00A2447B"/>
    <w:pPr>
      <w:spacing w:line="300" w:lineRule="auto"/>
      <w:ind w:left="1049" w:firstLine="210"/>
      <w:jc w:val="left"/>
    </w:pPr>
    <w:rPr>
      <w:rFonts w:cs="Times New Roman"/>
      <w:szCs w:val="24"/>
    </w:rPr>
  </w:style>
  <w:style w:type="paragraph" w:customStyle="1" w:styleId="NoNumHeading">
    <w:name w:val="NoNumHeading"/>
    <w:next w:val="a0"/>
    <w:link w:val="NoNumHeading0"/>
    <w:rsid w:val="00991BCE"/>
    <w:pPr>
      <w:keepNext/>
      <w:widowControl w:val="0"/>
      <w:numPr>
        <w:numId w:val="8"/>
      </w:numPr>
      <w:spacing w:before="120" w:after="120" w:line="300" w:lineRule="auto"/>
      <w:outlineLvl w:val="0"/>
    </w:pPr>
    <w:rPr>
      <w:rFonts w:ascii="Arial" w:eastAsia="ＭＳ ゴシック" w:hAnsi="Arial" w:cs="Times New Roman"/>
      <w:b/>
      <w:sz w:val="24"/>
      <w:szCs w:val="24"/>
    </w:rPr>
  </w:style>
  <w:style w:type="character" w:customStyle="1" w:styleId="NoNumHeading0">
    <w:name w:val="NoNumHeading (文字)"/>
    <w:basedOn w:val="50"/>
    <w:link w:val="NoNumHeading"/>
    <w:rsid w:val="00991BCE"/>
    <w:rPr>
      <w:rFonts w:ascii="Arial" w:eastAsia="ＭＳ ゴシック" w:hAnsi="Arial" w:cs="Times New Roman"/>
      <w:b/>
      <w:sz w:val="24"/>
      <w:szCs w:val="24"/>
    </w:rPr>
  </w:style>
  <w:style w:type="paragraph" w:customStyle="1" w:styleId="TableText10">
    <w:name w:val="TableText10"/>
    <w:rsid w:val="00991BCE"/>
    <w:pPr>
      <w:spacing w:line="300" w:lineRule="auto"/>
    </w:pPr>
    <w:rPr>
      <w:rFonts w:cs="Times New Roman"/>
      <w:sz w:val="20"/>
      <w:szCs w:val="24"/>
    </w:rPr>
  </w:style>
  <w:style w:type="paragraph" w:customStyle="1" w:styleId="TableText105">
    <w:name w:val="TableText10.5"/>
    <w:rsid w:val="00991BCE"/>
    <w:pPr>
      <w:spacing w:line="300" w:lineRule="auto"/>
    </w:pPr>
    <w:rPr>
      <w:rFonts w:cs="Times New Roman"/>
      <w:szCs w:val="24"/>
    </w:rPr>
  </w:style>
  <w:style w:type="paragraph" w:customStyle="1" w:styleId="TableText11">
    <w:name w:val="TableText11"/>
    <w:rsid w:val="00991BCE"/>
    <w:pPr>
      <w:spacing w:line="300" w:lineRule="auto"/>
    </w:pPr>
    <w:rPr>
      <w:rFonts w:cs="Times New Roman"/>
      <w:sz w:val="22"/>
      <w:szCs w:val="24"/>
    </w:rPr>
  </w:style>
  <w:style w:type="paragraph" w:customStyle="1" w:styleId="TableText12">
    <w:name w:val="TableText12"/>
    <w:rsid w:val="00991BCE"/>
    <w:pPr>
      <w:spacing w:line="300" w:lineRule="auto"/>
    </w:pPr>
    <w:rPr>
      <w:rFonts w:cs="Times New Roman"/>
      <w:sz w:val="24"/>
      <w:szCs w:val="24"/>
    </w:rPr>
  </w:style>
  <w:style w:type="paragraph" w:customStyle="1" w:styleId="TableText8">
    <w:name w:val="TableText8"/>
    <w:rsid w:val="00991BCE"/>
    <w:pPr>
      <w:spacing w:line="300" w:lineRule="auto"/>
    </w:pPr>
    <w:rPr>
      <w:rFonts w:cs="Times New Roman"/>
      <w:sz w:val="16"/>
      <w:szCs w:val="24"/>
    </w:rPr>
  </w:style>
  <w:style w:type="paragraph" w:customStyle="1" w:styleId="TableText9">
    <w:name w:val="TableText9"/>
    <w:rsid w:val="00991BCE"/>
    <w:pPr>
      <w:spacing w:line="300" w:lineRule="auto"/>
    </w:pPr>
    <w:rPr>
      <w:rFonts w:cs="Times New Roman"/>
      <w:sz w:val="18"/>
      <w:szCs w:val="24"/>
    </w:rPr>
  </w:style>
  <w:style w:type="paragraph" w:styleId="a8">
    <w:name w:val="footer"/>
    <w:basedOn w:val="a"/>
    <w:link w:val="a9"/>
    <w:uiPriority w:val="99"/>
    <w:rsid w:val="00991BCE"/>
    <w:pPr>
      <w:snapToGrid w:val="0"/>
      <w:jc w:val="left"/>
    </w:pPr>
    <w:rPr>
      <w:rFonts w:cs="Times New Roman"/>
      <w:sz w:val="20"/>
      <w:szCs w:val="24"/>
    </w:rPr>
  </w:style>
  <w:style w:type="character" w:customStyle="1" w:styleId="a9">
    <w:name w:val="フッター (文字)"/>
    <w:basedOn w:val="a1"/>
    <w:link w:val="a8"/>
    <w:uiPriority w:val="99"/>
    <w:rsid w:val="00991BCE"/>
    <w:rPr>
      <w:rFonts w:cs="Times New Roman"/>
      <w:sz w:val="20"/>
      <w:szCs w:val="24"/>
    </w:rPr>
  </w:style>
  <w:style w:type="character" w:styleId="aa">
    <w:name w:val="page number"/>
    <w:basedOn w:val="a1"/>
    <w:uiPriority w:val="99"/>
    <w:semiHidden/>
    <w:unhideWhenUsed/>
    <w:rsid w:val="00991BCE"/>
  </w:style>
  <w:style w:type="paragraph" w:styleId="ab">
    <w:name w:val="header"/>
    <w:basedOn w:val="a"/>
    <w:link w:val="ac"/>
    <w:uiPriority w:val="99"/>
    <w:rsid w:val="00991BCE"/>
    <w:pPr>
      <w:tabs>
        <w:tab w:val="center" w:pos="4252"/>
        <w:tab w:val="right" w:pos="8504"/>
      </w:tabs>
      <w:snapToGrid w:val="0"/>
      <w:jc w:val="left"/>
    </w:pPr>
    <w:rPr>
      <w:rFonts w:cs="Times New Roman"/>
      <w:sz w:val="20"/>
      <w:szCs w:val="24"/>
    </w:rPr>
  </w:style>
  <w:style w:type="character" w:customStyle="1" w:styleId="ac">
    <w:name w:val="ヘッダー (文字)"/>
    <w:basedOn w:val="a1"/>
    <w:link w:val="ab"/>
    <w:uiPriority w:val="99"/>
    <w:rsid w:val="00991BCE"/>
    <w:rPr>
      <w:rFonts w:cs="Times New Roman"/>
      <w:sz w:val="20"/>
      <w:szCs w:val="24"/>
    </w:rPr>
  </w:style>
  <w:style w:type="character" w:customStyle="1" w:styleId="10">
    <w:name w:val="見出し 1 (文字)"/>
    <w:basedOn w:val="a1"/>
    <w:link w:val="1"/>
    <w:rsid w:val="00991BCE"/>
    <w:rPr>
      <w:rFonts w:ascii="Arial" w:eastAsia="ＭＳ ゴシック" w:hAnsi="Arial" w:cs="Times New Roman"/>
      <w:b/>
      <w:sz w:val="24"/>
      <w:szCs w:val="28"/>
    </w:rPr>
  </w:style>
  <w:style w:type="character" w:customStyle="1" w:styleId="20">
    <w:name w:val="見出し 2 (文字)"/>
    <w:basedOn w:val="a1"/>
    <w:link w:val="2"/>
    <w:rsid w:val="00991BCE"/>
    <w:rPr>
      <w:rFonts w:ascii="Arial" w:eastAsia="ＭＳ ゴシック" w:hAnsi="Arial" w:cs="Times New Roman"/>
      <w:b/>
      <w:szCs w:val="26"/>
    </w:rPr>
  </w:style>
  <w:style w:type="character" w:customStyle="1" w:styleId="30">
    <w:name w:val="見出し 3 (文字)"/>
    <w:basedOn w:val="a1"/>
    <w:link w:val="3"/>
    <w:rsid w:val="00991BCE"/>
    <w:rPr>
      <w:rFonts w:ascii="Arial" w:eastAsia="ＭＳ ゴシック" w:hAnsi="Arial" w:cs="Times New Roman"/>
      <w:b/>
      <w:szCs w:val="24"/>
    </w:rPr>
  </w:style>
  <w:style w:type="character" w:customStyle="1" w:styleId="40">
    <w:name w:val="見出し 4 (文字)"/>
    <w:basedOn w:val="a1"/>
    <w:link w:val="4"/>
    <w:rsid w:val="00991BCE"/>
    <w:rPr>
      <w:rFonts w:ascii="Arial" w:eastAsia="ＭＳ ゴシック" w:hAnsi="Arial" w:cs="Times New Roman"/>
      <w:b/>
      <w:bCs/>
      <w:szCs w:val="24"/>
    </w:rPr>
  </w:style>
  <w:style w:type="character" w:customStyle="1" w:styleId="50">
    <w:name w:val="見出し 5 (文字)"/>
    <w:basedOn w:val="a1"/>
    <w:link w:val="5"/>
    <w:rsid w:val="00991BCE"/>
    <w:rPr>
      <w:rFonts w:ascii="Arial" w:eastAsia="ＭＳ ゴシック" w:hAnsi="Arial" w:cs="Times New Roman"/>
      <w:b/>
      <w:szCs w:val="24"/>
    </w:rPr>
  </w:style>
  <w:style w:type="character" w:customStyle="1" w:styleId="60">
    <w:name w:val="見出し 6 (文字)"/>
    <w:basedOn w:val="a1"/>
    <w:link w:val="6"/>
    <w:rsid w:val="00991BCE"/>
    <w:rPr>
      <w:rFonts w:ascii="Arial" w:eastAsia="ＭＳ ゴシック" w:hAnsi="Arial" w:cs="Times New Roman"/>
      <w:b/>
      <w:bCs/>
      <w:szCs w:val="24"/>
    </w:rPr>
  </w:style>
  <w:style w:type="character" w:customStyle="1" w:styleId="70">
    <w:name w:val="見出し 7 (文字)"/>
    <w:basedOn w:val="a1"/>
    <w:link w:val="7"/>
    <w:rsid w:val="00991BCE"/>
    <w:rPr>
      <w:rFonts w:ascii="Arial" w:eastAsia="ＭＳ ゴシック" w:hAnsi="Arial" w:cs="Times New Roman"/>
      <w:b/>
      <w:szCs w:val="24"/>
    </w:rPr>
  </w:style>
  <w:style w:type="character" w:customStyle="1" w:styleId="80">
    <w:name w:val="見出し 8 (文字)"/>
    <w:basedOn w:val="a1"/>
    <w:link w:val="8"/>
    <w:rsid w:val="00991BCE"/>
    <w:rPr>
      <w:rFonts w:ascii="Arial" w:eastAsia="ＭＳ ゴシック" w:hAnsi="Arial" w:cs="Times New Roman"/>
      <w:b/>
      <w:szCs w:val="24"/>
    </w:rPr>
  </w:style>
  <w:style w:type="character" w:customStyle="1" w:styleId="90">
    <w:name w:val="見出し 9 (文字)"/>
    <w:basedOn w:val="a1"/>
    <w:link w:val="9"/>
    <w:rsid w:val="00991BCE"/>
    <w:rPr>
      <w:rFonts w:ascii="Arial" w:eastAsia="ＭＳ ゴシック" w:hAnsi="Arial" w:cs="Times New Roman"/>
      <w:b/>
      <w:szCs w:val="24"/>
    </w:rPr>
  </w:style>
  <w:style w:type="paragraph" w:styleId="ad">
    <w:name w:val="table of figures"/>
    <w:basedOn w:val="a"/>
    <w:next w:val="a"/>
    <w:uiPriority w:val="99"/>
    <w:rsid w:val="00991BCE"/>
    <w:pPr>
      <w:spacing w:line="300" w:lineRule="auto"/>
      <w:ind w:left="522" w:hanging="522"/>
      <w:jc w:val="left"/>
    </w:pPr>
    <w:rPr>
      <w:rFonts w:cs="Times New Roman"/>
      <w:szCs w:val="24"/>
    </w:rPr>
  </w:style>
  <w:style w:type="paragraph" w:styleId="ae">
    <w:name w:val="Title"/>
    <w:basedOn w:val="a"/>
    <w:next w:val="a0"/>
    <w:link w:val="af"/>
    <w:rsid w:val="00991BCE"/>
    <w:pPr>
      <w:spacing w:before="120" w:after="120" w:line="300" w:lineRule="auto"/>
      <w:jc w:val="center"/>
    </w:pPr>
    <w:rPr>
      <w:rFonts w:ascii="Arial" w:eastAsia="ＭＳ ゴシック" w:hAnsi="Arial" w:cstheme="majorBidi"/>
      <w:sz w:val="40"/>
      <w:szCs w:val="32"/>
    </w:rPr>
  </w:style>
  <w:style w:type="character" w:customStyle="1" w:styleId="af">
    <w:name w:val="表題 (文字)"/>
    <w:basedOn w:val="a1"/>
    <w:link w:val="ae"/>
    <w:rsid w:val="0011130A"/>
    <w:rPr>
      <w:rFonts w:ascii="Arial" w:eastAsia="ＭＳ ゴシック" w:hAnsi="Arial" w:cstheme="majorBidi"/>
      <w:sz w:val="40"/>
      <w:szCs w:val="32"/>
    </w:rPr>
  </w:style>
  <w:style w:type="paragraph" w:styleId="af0">
    <w:name w:val="Subtitle"/>
    <w:basedOn w:val="a"/>
    <w:next w:val="a0"/>
    <w:link w:val="af1"/>
    <w:rsid w:val="00991BCE"/>
    <w:pPr>
      <w:spacing w:before="120" w:after="120" w:line="300" w:lineRule="auto"/>
      <w:jc w:val="center"/>
    </w:pPr>
    <w:rPr>
      <w:rFonts w:ascii="Arial" w:eastAsia="ＭＳ ゴシック" w:hAnsi="Arial" w:cstheme="majorBidi"/>
      <w:sz w:val="32"/>
      <w:szCs w:val="24"/>
    </w:rPr>
  </w:style>
  <w:style w:type="character" w:customStyle="1" w:styleId="af1">
    <w:name w:val="副題 (文字)"/>
    <w:basedOn w:val="a1"/>
    <w:link w:val="af0"/>
    <w:rsid w:val="0011130A"/>
    <w:rPr>
      <w:rFonts w:ascii="Arial" w:eastAsia="ＭＳ ゴシック" w:hAnsi="Arial" w:cstheme="majorBidi"/>
      <w:sz w:val="32"/>
      <w:szCs w:val="24"/>
    </w:rPr>
  </w:style>
  <w:style w:type="paragraph" w:styleId="11">
    <w:name w:val="toc 1"/>
    <w:basedOn w:val="a"/>
    <w:next w:val="a"/>
    <w:uiPriority w:val="39"/>
    <w:rsid w:val="00991BCE"/>
    <w:pPr>
      <w:spacing w:line="300" w:lineRule="auto"/>
      <w:ind w:left="284" w:hanging="284"/>
      <w:jc w:val="left"/>
    </w:pPr>
    <w:rPr>
      <w:rFonts w:cs="Times New Roman"/>
      <w:noProof/>
      <w:szCs w:val="24"/>
    </w:rPr>
  </w:style>
  <w:style w:type="paragraph" w:styleId="21">
    <w:name w:val="toc 2"/>
    <w:basedOn w:val="a"/>
    <w:next w:val="a"/>
    <w:uiPriority w:val="39"/>
    <w:rsid w:val="00991BCE"/>
    <w:pPr>
      <w:spacing w:line="300" w:lineRule="auto"/>
      <w:ind w:left="585" w:hanging="386"/>
      <w:jc w:val="left"/>
    </w:pPr>
    <w:rPr>
      <w:rFonts w:cs="Times New Roman"/>
      <w:noProof/>
      <w:szCs w:val="24"/>
    </w:rPr>
  </w:style>
  <w:style w:type="paragraph" w:styleId="31">
    <w:name w:val="toc 3"/>
    <w:basedOn w:val="a"/>
    <w:next w:val="a"/>
    <w:uiPriority w:val="39"/>
    <w:rsid w:val="00991BCE"/>
    <w:pPr>
      <w:spacing w:line="300" w:lineRule="auto"/>
      <w:ind w:left="919" w:hanging="522"/>
    </w:pPr>
    <w:rPr>
      <w:rFonts w:cs="Times New Roman"/>
      <w:noProof/>
      <w:szCs w:val="24"/>
    </w:rPr>
  </w:style>
  <w:style w:type="paragraph" w:styleId="41">
    <w:name w:val="toc 4"/>
    <w:basedOn w:val="a"/>
    <w:next w:val="a"/>
    <w:uiPriority w:val="39"/>
    <w:rsid w:val="00991BCE"/>
    <w:pPr>
      <w:spacing w:line="300" w:lineRule="auto"/>
      <w:ind w:left="1309" w:hanging="714"/>
      <w:jc w:val="left"/>
    </w:pPr>
    <w:rPr>
      <w:rFonts w:cs="Times New Roman"/>
      <w:szCs w:val="24"/>
    </w:rPr>
  </w:style>
  <w:style w:type="paragraph" w:styleId="51">
    <w:name w:val="toc 5"/>
    <w:basedOn w:val="a"/>
    <w:next w:val="a"/>
    <w:autoRedefine/>
    <w:uiPriority w:val="39"/>
    <w:semiHidden/>
    <w:unhideWhenUsed/>
    <w:rsid w:val="00991BCE"/>
    <w:pPr>
      <w:spacing w:line="300" w:lineRule="auto"/>
      <w:ind w:left="840"/>
      <w:jc w:val="left"/>
      <w:textAlignment w:val="center"/>
    </w:pPr>
    <w:rPr>
      <w:rFonts w:cs="Times New Roman"/>
      <w:szCs w:val="24"/>
    </w:rPr>
  </w:style>
  <w:style w:type="paragraph" w:styleId="61">
    <w:name w:val="toc 6"/>
    <w:basedOn w:val="a"/>
    <w:next w:val="a"/>
    <w:autoRedefine/>
    <w:uiPriority w:val="39"/>
    <w:semiHidden/>
    <w:unhideWhenUsed/>
    <w:rsid w:val="00991BCE"/>
    <w:pPr>
      <w:spacing w:line="300" w:lineRule="auto"/>
      <w:ind w:left="1050"/>
      <w:jc w:val="left"/>
      <w:textAlignment w:val="center"/>
    </w:pPr>
    <w:rPr>
      <w:rFonts w:cs="Times New Roman"/>
      <w:szCs w:val="24"/>
    </w:rPr>
  </w:style>
  <w:style w:type="paragraph" w:styleId="71">
    <w:name w:val="toc 7"/>
    <w:basedOn w:val="a"/>
    <w:next w:val="a"/>
    <w:autoRedefine/>
    <w:uiPriority w:val="39"/>
    <w:semiHidden/>
    <w:unhideWhenUsed/>
    <w:rsid w:val="00991BCE"/>
    <w:pPr>
      <w:spacing w:line="300" w:lineRule="auto"/>
      <w:ind w:left="1260"/>
      <w:jc w:val="left"/>
      <w:textAlignment w:val="center"/>
    </w:pPr>
    <w:rPr>
      <w:rFonts w:cs="Times New Roman"/>
      <w:szCs w:val="24"/>
    </w:rPr>
  </w:style>
  <w:style w:type="paragraph" w:styleId="81">
    <w:name w:val="toc 8"/>
    <w:basedOn w:val="a"/>
    <w:next w:val="a"/>
    <w:autoRedefine/>
    <w:uiPriority w:val="39"/>
    <w:semiHidden/>
    <w:unhideWhenUsed/>
    <w:rsid w:val="00991BCE"/>
    <w:pPr>
      <w:spacing w:line="300" w:lineRule="auto"/>
      <w:ind w:left="1470"/>
      <w:jc w:val="left"/>
      <w:textAlignment w:val="center"/>
    </w:pPr>
    <w:rPr>
      <w:rFonts w:cs="Times New Roman"/>
      <w:szCs w:val="24"/>
    </w:rPr>
  </w:style>
  <w:style w:type="paragraph" w:styleId="91">
    <w:name w:val="toc 9"/>
    <w:basedOn w:val="a"/>
    <w:next w:val="a"/>
    <w:autoRedefine/>
    <w:uiPriority w:val="39"/>
    <w:semiHidden/>
    <w:unhideWhenUsed/>
    <w:rsid w:val="00991BCE"/>
    <w:pPr>
      <w:spacing w:line="300" w:lineRule="auto"/>
      <w:ind w:left="1680"/>
      <w:jc w:val="left"/>
      <w:textAlignment w:val="center"/>
    </w:pPr>
    <w:rPr>
      <w:rFonts w:cs="Times New Roman"/>
      <w:szCs w:val="24"/>
    </w:rPr>
  </w:style>
  <w:style w:type="paragraph" w:customStyle="1" w:styleId="ListReference4">
    <w:name w:val="List_Reference4"/>
    <w:basedOn w:val="a"/>
    <w:rsid w:val="00EF5838"/>
    <w:pPr>
      <w:numPr>
        <w:ilvl w:val="2"/>
        <w:numId w:val="7"/>
      </w:numPr>
      <w:spacing w:line="300" w:lineRule="auto"/>
      <w:jc w:val="left"/>
    </w:pPr>
    <w:rPr>
      <w:rFonts w:cs="Times New Roman"/>
      <w:szCs w:val="24"/>
    </w:rPr>
  </w:style>
  <w:style w:type="paragraph" w:customStyle="1" w:styleId="ListReference3">
    <w:name w:val="List_Reference3"/>
    <w:basedOn w:val="a"/>
    <w:rsid w:val="00EF5838"/>
    <w:pPr>
      <w:numPr>
        <w:ilvl w:val="1"/>
        <w:numId w:val="7"/>
      </w:numPr>
      <w:spacing w:line="300" w:lineRule="auto"/>
      <w:jc w:val="left"/>
    </w:pPr>
    <w:rPr>
      <w:rFonts w:cs="Times New Roman"/>
      <w:szCs w:val="24"/>
    </w:rPr>
  </w:style>
  <w:style w:type="paragraph" w:customStyle="1" w:styleId="NoNumHeading2">
    <w:name w:val="NoNumHeading2"/>
    <w:next w:val="a0"/>
    <w:link w:val="NoNumHeading20"/>
    <w:rsid w:val="008A3026"/>
    <w:pPr>
      <w:keepNext/>
      <w:widowControl w:val="0"/>
      <w:numPr>
        <w:ilvl w:val="1"/>
        <w:numId w:val="8"/>
      </w:numPr>
      <w:spacing w:before="120" w:after="120" w:line="300" w:lineRule="auto"/>
    </w:pPr>
    <w:rPr>
      <w:rFonts w:ascii="Arial" w:eastAsia="ＭＳ ゴシック" w:hAnsi="Arial"/>
      <w:b/>
      <w:sz w:val="24"/>
    </w:rPr>
  </w:style>
  <w:style w:type="character" w:customStyle="1" w:styleId="NoNumHeading20">
    <w:name w:val="NoNumHeading2 (文字)"/>
    <w:basedOn w:val="a1"/>
    <w:link w:val="NoNumHeading2"/>
    <w:rsid w:val="008A3026"/>
    <w:rPr>
      <w:rFonts w:ascii="Arial" w:eastAsia="ＭＳ ゴシック" w:hAnsi="Arial"/>
      <w:b/>
      <w:sz w:val="24"/>
    </w:rPr>
  </w:style>
  <w:style w:type="paragraph" w:customStyle="1" w:styleId="Guideline">
    <w:name w:val="Guideline"/>
    <w:basedOn w:val="a"/>
    <w:qFormat/>
    <w:rsid w:val="00E91AD1"/>
    <w:pPr>
      <w:keepNext/>
      <w:keepLines/>
      <w:widowControl/>
      <w:pBdr>
        <w:top w:val="single" w:sz="6" w:space="1" w:color="0000FF"/>
        <w:left w:val="single" w:sz="6" w:space="4" w:color="0000FF"/>
        <w:bottom w:val="single" w:sz="6" w:space="1" w:color="0000FF"/>
        <w:right w:val="single" w:sz="6" w:space="4" w:color="0000FF"/>
      </w:pBdr>
      <w:spacing w:line="300" w:lineRule="auto"/>
    </w:pPr>
    <w:rPr>
      <w:rFonts w:ascii="Arial" w:eastAsia="ＭＳ ゴシック" w:hAnsi="Arial"/>
      <w:color w:val="0000FF"/>
    </w:rPr>
  </w:style>
  <w:style w:type="paragraph" w:styleId="af2">
    <w:name w:val="List Paragraph"/>
    <w:basedOn w:val="a"/>
    <w:uiPriority w:val="1"/>
    <w:unhideWhenUsed/>
    <w:qFormat/>
    <w:rsid w:val="007E695A"/>
    <w:pPr>
      <w:ind w:left="840"/>
    </w:pPr>
    <w:rPr>
      <w:sz w:val="16"/>
      <w:szCs w:val="16"/>
    </w:rPr>
  </w:style>
  <w:style w:type="character" w:customStyle="1" w:styleId="authors-list-item">
    <w:name w:val="authors-list-item"/>
    <w:basedOn w:val="a1"/>
    <w:rsid w:val="007E695A"/>
  </w:style>
  <w:style w:type="character" w:styleId="af3">
    <w:name w:val="Hyperlink"/>
    <w:basedOn w:val="a1"/>
    <w:uiPriority w:val="99"/>
    <w:unhideWhenUsed/>
    <w:rsid w:val="007E695A"/>
    <w:rPr>
      <w:color w:val="0000FF"/>
      <w:u w:val="single"/>
    </w:rPr>
  </w:style>
  <w:style w:type="character" w:customStyle="1" w:styleId="author-sup-separator">
    <w:name w:val="author-sup-separator"/>
    <w:basedOn w:val="a1"/>
    <w:rsid w:val="007E695A"/>
  </w:style>
  <w:style w:type="character" w:customStyle="1" w:styleId="comma">
    <w:name w:val="comma"/>
    <w:basedOn w:val="a1"/>
    <w:rsid w:val="007E695A"/>
  </w:style>
  <w:style w:type="paragraph" w:customStyle="1" w:styleId="Pa2">
    <w:name w:val="Pa2"/>
    <w:basedOn w:val="a"/>
    <w:next w:val="a"/>
    <w:uiPriority w:val="99"/>
    <w:rsid w:val="007E695A"/>
    <w:pPr>
      <w:autoSpaceDE w:val="0"/>
      <w:autoSpaceDN w:val="0"/>
      <w:adjustRightInd w:val="0"/>
      <w:spacing w:line="181" w:lineRule="atLeast"/>
      <w:jc w:val="left"/>
    </w:pPr>
    <w:rPr>
      <w:rFonts w:eastAsia="Times New Roman"/>
      <w:kern w:val="0"/>
      <w:sz w:val="18"/>
      <w:szCs w:val="18"/>
    </w:rPr>
  </w:style>
  <w:style w:type="character" w:customStyle="1" w:styleId="A20">
    <w:name w:val="A2"/>
    <w:uiPriority w:val="99"/>
    <w:rsid w:val="007E695A"/>
    <w:rPr>
      <w:rFonts w:ascii="Times New Roman" w:hAnsi="Times New Roman" w:cs="Times New Roman"/>
      <w:color w:val="211D1E"/>
      <w:sz w:val="8"/>
      <w:szCs w:val="8"/>
    </w:rPr>
  </w:style>
  <w:style w:type="paragraph" w:customStyle="1" w:styleId="Default">
    <w:name w:val="Default"/>
    <w:rsid w:val="007E695A"/>
    <w:pPr>
      <w:widowControl w:val="0"/>
      <w:autoSpaceDE w:val="0"/>
      <w:autoSpaceDN w:val="0"/>
      <w:adjustRightInd w:val="0"/>
    </w:pPr>
    <w:rPr>
      <w:rFonts w:eastAsia="Times New Roman" w:cs="Times New Roman"/>
      <w:color w:val="000000"/>
      <w:kern w:val="0"/>
      <w:sz w:val="18"/>
      <w:szCs w:val="18"/>
    </w:rPr>
  </w:style>
  <w:style w:type="paragraph" w:styleId="Web">
    <w:name w:val="Normal (Web)"/>
    <w:basedOn w:val="a"/>
    <w:uiPriority w:val="99"/>
    <w:semiHidden/>
    <w:unhideWhenUsed/>
    <w:rsid w:val="007E695A"/>
    <w:pPr>
      <w:widowControl/>
      <w:spacing w:before="100" w:beforeAutospacing="1" w:after="100" w:afterAutospacing="1"/>
      <w:jc w:val="left"/>
    </w:pPr>
    <w:rPr>
      <w:rFonts w:eastAsia="Times New Roman" w:cs="Times New Roman"/>
      <w:kern w:val="0"/>
      <w:sz w:val="18"/>
      <w:szCs w:val="18"/>
    </w:rPr>
  </w:style>
  <w:style w:type="table" w:styleId="af4">
    <w:name w:val="Table Grid"/>
    <w:basedOn w:val="a2"/>
    <w:uiPriority w:val="39"/>
    <w:rsid w:val="007E695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5">
    <w:name w:val="annotation reference"/>
    <w:basedOn w:val="a1"/>
    <w:rsid w:val="007E695A"/>
    <w:rPr>
      <w:sz w:val="16"/>
      <w:szCs w:val="16"/>
    </w:rPr>
  </w:style>
  <w:style w:type="paragraph" w:styleId="af6">
    <w:name w:val="annotation text"/>
    <w:basedOn w:val="a"/>
    <w:link w:val="af7"/>
    <w:unhideWhenUsed/>
    <w:rsid w:val="007E695A"/>
    <w:rPr>
      <w:sz w:val="20"/>
      <w:szCs w:val="20"/>
    </w:rPr>
  </w:style>
  <w:style w:type="character" w:customStyle="1" w:styleId="af7">
    <w:name w:val="コメント文字列 (文字)"/>
    <w:basedOn w:val="a1"/>
    <w:link w:val="af6"/>
    <w:uiPriority w:val="99"/>
    <w:rsid w:val="007E695A"/>
    <w:rPr>
      <w:sz w:val="20"/>
      <w:szCs w:val="20"/>
    </w:rPr>
  </w:style>
  <w:style w:type="paragraph" w:styleId="af8">
    <w:name w:val="Revision"/>
    <w:hidden/>
    <w:uiPriority w:val="99"/>
    <w:semiHidden/>
    <w:rsid w:val="007E695A"/>
    <w:rPr>
      <w:sz w:val="16"/>
      <w:szCs w:val="16"/>
    </w:rPr>
  </w:style>
  <w:style w:type="paragraph" w:styleId="af9">
    <w:name w:val="annotation subject"/>
    <w:basedOn w:val="af6"/>
    <w:next w:val="af6"/>
    <w:link w:val="afa"/>
    <w:uiPriority w:val="99"/>
    <w:semiHidden/>
    <w:unhideWhenUsed/>
    <w:rsid w:val="007E695A"/>
    <w:rPr>
      <w:b/>
      <w:bCs/>
    </w:rPr>
  </w:style>
  <w:style w:type="character" w:customStyle="1" w:styleId="afa">
    <w:name w:val="コメント内容 (文字)"/>
    <w:basedOn w:val="af7"/>
    <w:link w:val="af9"/>
    <w:uiPriority w:val="99"/>
    <w:semiHidden/>
    <w:rsid w:val="007E695A"/>
    <w:rPr>
      <w:b/>
      <w:bCs/>
      <w:sz w:val="20"/>
      <w:szCs w:val="20"/>
    </w:rPr>
  </w:style>
  <w:style w:type="character" w:styleId="afb">
    <w:name w:val="Unresolved Mention"/>
    <w:basedOn w:val="a1"/>
    <w:uiPriority w:val="99"/>
    <w:semiHidden/>
    <w:unhideWhenUsed/>
    <w:rsid w:val="007E695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NotRelyOnCSS/>
  <w:doNotOrganizeInFolder/>
  <w:doNotUseLongFileNames/>
  <w:pixelsPerInch w:val="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iroshi.magara\AppData\Roaming\Microsoft\Templates\Idorsia_Core.dotm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Idorsia_Core</Template>
  <TotalTime>923</TotalTime>
  <Pages>3</Pages>
  <Words>817</Words>
  <Characters>4659</Characters>
  <Application>Microsoft Office Word</Application>
  <DocSecurity>0</DocSecurity>
  <Lines>38</Lines>
  <Paragraphs>10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Hiroshi Magara</dc:creator>
  <cp:lastModifiedBy>Hiroshi Magara</cp:lastModifiedBy>
  <cp:revision>125</cp:revision>
  <dcterms:created xsi:type="dcterms:W3CDTF">2023-12-08T03:08:00Z</dcterms:created>
  <dcterms:modified xsi:type="dcterms:W3CDTF">2024-04-26T02:22:00Z</dcterms:modified>
</cp:coreProperties>
</file>