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BE48" w14:textId="1413B94B" w:rsidR="00053236" w:rsidRDefault="00720E82">
      <w:r>
        <w:rPr>
          <w:noProof/>
        </w:rPr>
        <w:drawing>
          <wp:inline distT="0" distB="0" distL="0" distR="0" wp14:anchorId="53B836CE" wp14:editId="325C53F2">
            <wp:extent cx="5731510" cy="2188845"/>
            <wp:effectExtent l="0" t="0" r="0" b="0"/>
            <wp:docPr id="1348334893" name="그림 1" descr="소프트웨어, 텍스트, 스크린샷, 번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34893" name="그림 1" descr="소프트웨어, 텍스트, 스크린샷, 번호이(가) 표시된 사진&#10;&#10;자동 생성된 설명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3236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35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58"/>
    <w:rsid w:val="00016A9B"/>
    <w:rsid w:val="00031F45"/>
    <w:rsid w:val="00040982"/>
    <w:rsid w:val="000442F6"/>
    <w:rsid w:val="00046832"/>
    <w:rsid w:val="00053236"/>
    <w:rsid w:val="00072D30"/>
    <w:rsid w:val="00085C1B"/>
    <w:rsid w:val="000C2D75"/>
    <w:rsid w:val="000F46E4"/>
    <w:rsid w:val="0011566E"/>
    <w:rsid w:val="00133205"/>
    <w:rsid w:val="001347A0"/>
    <w:rsid w:val="0014396E"/>
    <w:rsid w:val="001512B5"/>
    <w:rsid w:val="00180D76"/>
    <w:rsid w:val="001A7C88"/>
    <w:rsid w:val="001D720C"/>
    <w:rsid w:val="001E1C78"/>
    <w:rsid w:val="001F1AAE"/>
    <w:rsid w:val="001F3B0E"/>
    <w:rsid w:val="002145E7"/>
    <w:rsid w:val="0022455C"/>
    <w:rsid w:val="002410D1"/>
    <w:rsid w:val="00245294"/>
    <w:rsid w:val="00287DB5"/>
    <w:rsid w:val="002D08DE"/>
    <w:rsid w:val="002F2ADC"/>
    <w:rsid w:val="00304094"/>
    <w:rsid w:val="003136FA"/>
    <w:rsid w:val="00314416"/>
    <w:rsid w:val="003427C1"/>
    <w:rsid w:val="00374E6A"/>
    <w:rsid w:val="00393576"/>
    <w:rsid w:val="003976A9"/>
    <w:rsid w:val="003A2B1E"/>
    <w:rsid w:val="003A43E7"/>
    <w:rsid w:val="003A7213"/>
    <w:rsid w:val="003A7F00"/>
    <w:rsid w:val="003D0F5F"/>
    <w:rsid w:val="003D5542"/>
    <w:rsid w:val="003E4665"/>
    <w:rsid w:val="003E7CE0"/>
    <w:rsid w:val="003F244E"/>
    <w:rsid w:val="003F637C"/>
    <w:rsid w:val="00404850"/>
    <w:rsid w:val="00405695"/>
    <w:rsid w:val="0042672C"/>
    <w:rsid w:val="00435737"/>
    <w:rsid w:val="00440FB8"/>
    <w:rsid w:val="004528FD"/>
    <w:rsid w:val="004570DF"/>
    <w:rsid w:val="00465293"/>
    <w:rsid w:val="0048751E"/>
    <w:rsid w:val="004D2EAF"/>
    <w:rsid w:val="004E0235"/>
    <w:rsid w:val="004E40A0"/>
    <w:rsid w:val="00510DAA"/>
    <w:rsid w:val="005115AE"/>
    <w:rsid w:val="00512A5C"/>
    <w:rsid w:val="00546D23"/>
    <w:rsid w:val="005777D9"/>
    <w:rsid w:val="005C279E"/>
    <w:rsid w:val="005C5EB2"/>
    <w:rsid w:val="005C72D5"/>
    <w:rsid w:val="005F609E"/>
    <w:rsid w:val="005F6EF4"/>
    <w:rsid w:val="0060535E"/>
    <w:rsid w:val="00606848"/>
    <w:rsid w:val="006650CA"/>
    <w:rsid w:val="00697602"/>
    <w:rsid w:val="006A132E"/>
    <w:rsid w:val="006B62E7"/>
    <w:rsid w:val="006C4A56"/>
    <w:rsid w:val="006E6B3B"/>
    <w:rsid w:val="006E7E7D"/>
    <w:rsid w:val="00711CFB"/>
    <w:rsid w:val="00720A6C"/>
    <w:rsid w:val="00720E82"/>
    <w:rsid w:val="007329D1"/>
    <w:rsid w:val="00736399"/>
    <w:rsid w:val="007477CB"/>
    <w:rsid w:val="007A3389"/>
    <w:rsid w:val="007D018F"/>
    <w:rsid w:val="007D26C7"/>
    <w:rsid w:val="008116B0"/>
    <w:rsid w:val="00827064"/>
    <w:rsid w:val="0088308E"/>
    <w:rsid w:val="008A7661"/>
    <w:rsid w:val="008E28D1"/>
    <w:rsid w:val="008E517E"/>
    <w:rsid w:val="0090199D"/>
    <w:rsid w:val="009143DD"/>
    <w:rsid w:val="00932E05"/>
    <w:rsid w:val="0095573D"/>
    <w:rsid w:val="00972CEC"/>
    <w:rsid w:val="009817B4"/>
    <w:rsid w:val="00986D1D"/>
    <w:rsid w:val="0099199A"/>
    <w:rsid w:val="00993042"/>
    <w:rsid w:val="009B388F"/>
    <w:rsid w:val="009F2AB2"/>
    <w:rsid w:val="00A2433E"/>
    <w:rsid w:val="00A31FC0"/>
    <w:rsid w:val="00A46EBC"/>
    <w:rsid w:val="00A9330C"/>
    <w:rsid w:val="00AB7DCE"/>
    <w:rsid w:val="00AC030D"/>
    <w:rsid w:val="00AC38B2"/>
    <w:rsid w:val="00AD2765"/>
    <w:rsid w:val="00B373EF"/>
    <w:rsid w:val="00B620C4"/>
    <w:rsid w:val="00B7137F"/>
    <w:rsid w:val="00B9005E"/>
    <w:rsid w:val="00B94B86"/>
    <w:rsid w:val="00B96DD2"/>
    <w:rsid w:val="00BA3104"/>
    <w:rsid w:val="00BC68BC"/>
    <w:rsid w:val="00BE1BAD"/>
    <w:rsid w:val="00C063A3"/>
    <w:rsid w:val="00C85AFE"/>
    <w:rsid w:val="00CA26D6"/>
    <w:rsid w:val="00CC2350"/>
    <w:rsid w:val="00D0082A"/>
    <w:rsid w:val="00D0269F"/>
    <w:rsid w:val="00D32E3D"/>
    <w:rsid w:val="00D4171E"/>
    <w:rsid w:val="00D61008"/>
    <w:rsid w:val="00D73F05"/>
    <w:rsid w:val="00DB0BEC"/>
    <w:rsid w:val="00DB6058"/>
    <w:rsid w:val="00DD4134"/>
    <w:rsid w:val="00DD7CBB"/>
    <w:rsid w:val="00DF67D0"/>
    <w:rsid w:val="00E14995"/>
    <w:rsid w:val="00E346B4"/>
    <w:rsid w:val="00E411D5"/>
    <w:rsid w:val="00E42115"/>
    <w:rsid w:val="00E456F7"/>
    <w:rsid w:val="00E512C8"/>
    <w:rsid w:val="00E70EB8"/>
    <w:rsid w:val="00E8136F"/>
    <w:rsid w:val="00EA3489"/>
    <w:rsid w:val="00EA3A18"/>
    <w:rsid w:val="00EC6383"/>
    <w:rsid w:val="00F03625"/>
    <w:rsid w:val="00F661AC"/>
    <w:rsid w:val="00F76024"/>
    <w:rsid w:val="00F8465D"/>
    <w:rsid w:val="00F966C4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414E38"/>
  <w15:chartTrackingRefBased/>
  <w15:docId w15:val="{071A05E2-1AE6-0849-B575-BCBEC81C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E6B3B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이한별 생명과학연구본부</dc:creator>
  <cp:keywords/>
  <dc:description/>
  <cp:lastModifiedBy>Hanbyul Lee</cp:lastModifiedBy>
  <cp:revision>3</cp:revision>
  <dcterms:created xsi:type="dcterms:W3CDTF">2024-07-04T13:43:00Z</dcterms:created>
  <dcterms:modified xsi:type="dcterms:W3CDTF">2024-07-04T13:44:00Z</dcterms:modified>
</cp:coreProperties>
</file>