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33930" w14:textId="26061F36" w:rsidR="000E29C0" w:rsidRPr="008132AD" w:rsidRDefault="00A44633" w:rsidP="00CA2331">
      <w:pPr>
        <w:pStyle w:val="MDPI62BackMatter"/>
        <w:spacing w:line="480" w:lineRule="auto"/>
        <w:ind w:left="0"/>
        <w:rPr>
          <w:rFonts w:ascii="Times New Roman" w:hAnsi="Times New Roman"/>
          <w:b/>
          <w:bCs/>
          <w:sz w:val="22"/>
          <w:szCs w:val="22"/>
        </w:rPr>
      </w:pPr>
      <w:bookmarkStart w:id="0" w:name="_Hlk101880897"/>
      <w:r>
        <w:rPr>
          <w:rFonts w:ascii="Times New Roman" w:hAnsi="Times New Roman"/>
          <w:b/>
          <w:sz w:val="22"/>
          <w:szCs w:val="22"/>
        </w:rPr>
        <w:t>Additional Files</w:t>
      </w:r>
    </w:p>
    <w:p w14:paraId="6EB5C718" w14:textId="3B98D98C" w:rsidR="000E29C0" w:rsidRPr="008132AD" w:rsidRDefault="00A44633" w:rsidP="00CA2331">
      <w:pPr>
        <w:pStyle w:val="MDPI62BackMatter"/>
        <w:spacing w:line="480" w:lineRule="auto"/>
        <w:ind w:left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Additional</w:t>
      </w:r>
      <w:r w:rsidR="000E29C0" w:rsidRPr="008132AD">
        <w:rPr>
          <w:rFonts w:ascii="Times New Roman" w:hAnsi="Times New Roman"/>
          <w:b/>
          <w:bCs/>
          <w:sz w:val="22"/>
          <w:szCs w:val="22"/>
        </w:rPr>
        <w:t xml:space="preserve"> Table 1.</w:t>
      </w:r>
      <w:r w:rsidR="000E29C0" w:rsidRPr="008132AD">
        <w:rPr>
          <w:rFonts w:ascii="Times New Roman" w:hAnsi="Times New Roman"/>
          <w:sz w:val="22"/>
          <w:szCs w:val="22"/>
        </w:rPr>
        <w:t xml:space="preserve"> Composition of one serving (200ml) of the milk beverages used in the diet modelling scenarios </w:t>
      </w:r>
    </w:p>
    <w:tbl>
      <w:tblPr>
        <w:tblW w:w="7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0"/>
        <w:gridCol w:w="1800"/>
        <w:gridCol w:w="1800"/>
      </w:tblGrid>
      <w:tr w:rsidR="000E29C0" w:rsidRPr="00747173" w14:paraId="40E5D222" w14:textId="77777777" w:rsidTr="00B57D66">
        <w:trPr>
          <w:trHeight w:val="300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14:paraId="4EA3C9B2" w14:textId="77777777" w:rsidR="000E29C0" w:rsidRPr="008132AD" w:rsidRDefault="000E29C0" w:rsidP="00747173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7C7D93BE" w14:textId="3AE8B5CC" w:rsidR="000E29C0" w:rsidRPr="008132AD" w:rsidRDefault="000E29C0" w:rsidP="00747173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b/>
                <w:bCs/>
                <w:noProof w:val="0"/>
                <w:sz w:val="16"/>
                <w:szCs w:val="16"/>
                <w:lang w:eastAsia="fr-CH"/>
              </w:rPr>
              <w:t xml:space="preserve">Whole milk, not fortified (200ml) </w:t>
            </w:r>
            <w:r w:rsidR="00747173" w:rsidRPr="008132AD">
              <w:rPr>
                <w:rFonts w:ascii="Times New Roman" w:eastAsia="Times New Roman" w:hAnsi="Times New Roman"/>
                <w:b/>
                <w:bCs/>
                <w:noProof w:val="0"/>
                <w:sz w:val="16"/>
                <w:szCs w:val="16"/>
                <w:lang w:eastAsia="fr-CH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7899D74E" w14:textId="77777777" w:rsidR="000E29C0" w:rsidRPr="008132AD" w:rsidRDefault="000E29C0" w:rsidP="00747173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b/>
                <w:bCs/>
                <w:noProof w:val="0"/>
                <w:sz w:val="16"/>
                <w:szCs w:val="16"/>
                <w:lang w:eastAsia="fr-CH"/>
              </w:rPr>
              <w:t xml:space="preserve">Pre-school children milk (PCM) (200ml) </w:t>
            </w:r>
          </w:p>
        </w:tc>
      </w:tr>
      <w:tr w:rsidR="000E29C0" w:rsidRPr="00747173" w14:paraId="01AA590A" w14:textId="77777777" w:rsidTr="00B57D66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4BBB3380" w14:textId="77777777" w:rsidR="000E29C0" w:rsidRPr="008132AD" w:rsidRDefault="000E29C0" w:rsidP="00747173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b/>
                <w:bCs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b/>
                <w:bCs/>
                <w:noProof w:val="0"/>
                <w:sz w:val="16"/>
                <w:szCs w:val="16"/>
                <w:lang w:eastAsia="fr-CH"/>
              </w:rPr>
              <w:t>Macronutrients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7B38479" w14:textId="03952A72" w:rsidR="000E29C0" w:rsidRPr="008132AD" w:rsidRDefault="00747173" w:rsidP="00747173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CEE0107" w14:textId="28D3275A" w:rsidR="000E29C0" w:rsidRPr="008132AD" w:rsidRDefault="00747173" w:rsidP="00747173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 xml:space="preserve"> </w:t>
            </w:r>
          </w:p>
        </w:tc>
      </w:tr>
      <w:tr w:rsidR="00535B9E" w:rsidRPr="00747173" w14:paraId="47FF8D6E" w14:textId="77777777" w:rsidTr="00B57D6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F2692E5" w14:textId="77777777" w:rsidR="00535B9E" w:rsidRPr="008132AD" w:rsidRDefault="00535B9E" w:rsidP="00535B9E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Energy (kcal/d)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05DE593A" w14:textId="6B56787A" w:rsidR="00535B9E" w:rsidRPr="008132AD" w:rsidRDefault="00535B9E" w:rsidP="00535B9E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  <w:t>128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  <w:t>0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3E11B2A7" w14:textId="3BB9355D" w:rsidR="00535B9E" w:rsidRPr="008132AD" w:rsidRDefault="00535B9E" w:rsidP="00535B9E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143.4</w:t>
            </w:r>
          </w:p>
        </w:tc>
      </w:tr>
      <w:tr w:rsidR="00535B9E" w:rsidRPr="00747173" w14:paraId="7C6F8038" w14:textId="77777777" w:rsidTr="00B57D6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1E189DB" w14:textId="77777777" w:rsidR="00535B9E" w:rsidRPr="008132AD" w:rsidRDefault="00535B9E" w:rsidP="00535B9E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Fat (g/d)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347268AE" w14:textId="3FB0062B" w:rsidR="00535B9E" w:rsidRPr="008132AD" w:rsidRDefault="00535B9E" w:rsidP="00535B9E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  <w:t>6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  <w:t>5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2426B80D" w14:textId="1A21A3B6" w:rsidR="00535B9E" w:rsidRPr="008132AD" w:rsidRDefault="00535B9E" w:rsidP="00535B9E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6.4</w:t>
            </w:r>
          </w:p>
        </w:tc>
      </w:tr>
      <w:tr w:rsidR="00535B9E" w:rsidRPr="00747173" w14:paraId="5C3DFC30" w14:textId="77777777" w:rsidTr="00B57D6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5C96D8B5" w14:textId="77777777" w:rsidR="00535B9E" w:rsidRPr="008132AD" w:rsidRDefault="00535B9E" w:rsidP="00535B9E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Saturated fat (g/d)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2204750B" w14:textId="3DA63862" w:rsidR="00535B9E" w:rsidRPr="008132AD" w:rsidRDefault="00535B9E" w:rsidP="00535B9E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  <w:t>3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  <w:t>7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200ADFF2" w14:textId="61DFE08A" w:rsidR="00535B9E" w:rsidRPr="008132AD" w:rsidRDefault="00535B9E" w:rsidP="00535B9E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2.2</w:t>
            </w:r>
          </w:p>
        </w:tc>
      </w:tr>
      <w:tr w:rsidR="00535B9E" w:rsidRPr="00747173" w14:paraId="5C402731" w14:textId="77777777" w:rsidTr="00B57D6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51009CE5" w14:textId="77777777" w:rsidR="00535B9E" w:rsidRPr="008132AD" w:rsidRDefault="00535B9E" w:rsidP="00535B9E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MUFA (g)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1F8FE6C5" w14:textId="7353E671" w:rsidR="00535B9E" w:rsidRPr="008132AD" w:rsidRDefault="00535B9E" w:rsidP="00535B9E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  <w:t>1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  <w:t>6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6E94C46B" w14:textId="3448ADD5" w:rsidR="00535B9E" w:rsidRPr="008132AD" w:rsidRDefault="00535B9E" w:rsidP="00535B9E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2.3</w:t>
            </w:r>
          </w:p>
        </w:tc>
      </w:tr>
      <w:tr w:rsidR="00535B9E" w:rsidRPr="00747173" w14:paraId="310F78AB" w14:textId="77777777" w:rsidTr="00B57D6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42C796A" w14:textId="77777777" w:rsidR="00535B9E" w:rsidRPr="008132AD" w:rsidRDefault="00535B9E" w:rsidP="00535B9E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PUFA (g)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593A9F96" w14:textId="7C1E4F60" w:rsidR="00535B9E" w:rsidRPr="008132AD" w:rsidRDefault="00535B9E" w:rsidP="00535B9E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  <w:t>0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  <w:t>4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390933A8" w14:textId="67541C88" w:rsidR="00535B9E" w:rsidRPr="008132AD" w:rsidRDefault="00535B9E" w:rsidP="00535B9E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1.4</w:t>
            </w:r>
          </w:p>
        </w:tc>
      </w:tr>
      <w:tr w:rsidR="00535B9E" w:rsidRPr="00747173" w14:paraId="2FADC555" w14:textId="77777777" w:rsidTr="00B57D6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994FA49" w14:textId="77777777" w:rsidR="00535B9E" w:rsidRPr="008132AD" w:rsidRDefault="00535B9E" w:rsidP="00535B9E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Carbohydrate (g/d)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235284E8" w14:textId="4B82FB9D" w:rsidR="00535B9E" w:rsidRPr="008132AD" w:rsidRDefault="00535B9E" w:rsidP="00535B9E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  <w:t>9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  <w:t>6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2FC18F93" w14:textId="0507D1E3" w:rsidR="00535B9E" w:rsidRPr="008132AD" w:rsidRDefault="00535B9E" w:rsidP="00535B9E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17.0</w:t>
            </w:r>
          </w:p>
        </w:tc>
      </w:tr>
      <w:tr w:rsidR="00535B9E" w:rsidRPr="00747173" w14:paraId="4D5C1CF6" w14:textId="77777777" w:rsidTr="00B57D6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87819EF" w14:textId="77777777" w:rsidR="00535B9E" w:rsidRPr="008132AD" w:rsidRDefault="00535B9E" w:rsidP="00535B9E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Protein (g/d)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7287A74F" w14:textId="201EB24C" w:rsidR="00535B9E" w:rsidRPr="008132AD" w:rsidRDefault="00535B9E" w:rsidP="00535B9E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  <w:t>6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  <w:t>3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592A7876" w14:textId="11C3833A" w:rsidR="00535B9E" w:rsidRPr="008132AD" w:rsidRDefault="00535B9E" w:rsidP="00535B9E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4.4</w:t>
            </w:r>
          </w:p>
        </w:tc>
      </w:tr>
      <w:tr w:rsidR="00535B9E" w:rsidRPr="00747173" w14:paraId="7769C52A" w14:textId="77777777" w:rsidTr="00B57D66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1CFD7E4" w14:textId="77777777" w:rsidR="00535B9E" w:rsidRPr="008132AD" w:rsidRDefault="00535B9E" w:rsidP="00535B9E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Dietary fiber (g/d)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7D9A2D73" w14:textId="3AC600BA" w:rsidR="00535B9E" w:rsidRPr="008132AD" w:rsidRDefault="00535B9E" w:rsidP="00535B9E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  <w:t>0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  <w:t>0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1ECE9D00" w14:textId="25E6BC4F" w:rsidR="00535B9E" w:rsidRPr="008132AD" w:rsidRDefault="00535B9E" w:rsidP="00535B9E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1.0</w:t>
            </w:r>
          </w:p>
        </w:tc>
      </w:tr>
      <w:tr w:rsidR="000E29C0" w:rsidRPr="00747173" w14:paraId="422AAEE2" w14:textId="77777777" w:rsidTr="00B57D66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FBDD6FE" w14:textId="77777777" w:rsidR="000E29C0" w:rsidRPr="008132AD" w:rsidRDefault="000E29C0" w:rsidP="00747173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b/>
                <w:bCs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b/>
                <w:bCs/>
                <w:noProof w:val="0"/>
                <w:sz w:val="16"/>
                <w:szCs w:val="16"/>
                <w:lang w:eastAsia="fr-CH"/>
              </w:rPr>
              <w:t>Micronutrients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20ED9622" w14:textId="0F0ED00D" w:rsidR="000E29C0" w:rsidRPr="008132AD" w:rsidRDefault="000E29C0" w:rsidP="00747173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55A5513F" w14:textId="46502F9B" w:rsidR="000E29C0" w:rsidRPr="008132AD" w:rsidRDefault="000E29C0" w:rsidP="00747173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</w:p>
        </w:tc>
      </w:tr>
      <w:tr w:rsidR="00C05C95" w:rsidRPr="00747173" w14:paraId="0B3FBDE2" w14:textId="77777777" w:rsidTr="002B1F5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A83FB80" w14:textId="1B703B13" w:rsidR="00C05C95" w:rsidRPr="008132AD" w:rsidRDefault="00C05C95" w:rsidP="00C05C95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Vitamin A (μg retinol activity equivalent/d)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345450D1" w14:textId="2B25F475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92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3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21AD2A62" w14:textId="7A12A41D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157.5</w:t>
            </w:r>
          </w:p>
        </w:tc>
      </w:tr>
      <w:tr w:rsidR="00C05C95" w:rsidRPr="00747173" w14:paraId="092B972B" w14:textId="77777777" w:rsidTr="002B1F5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7643722" w14:textId="77777777" w:rsidR="00C05C95" w:rsidRPr="008132AD" w:rsidRDefault="00C05C95" w:rsidP="00C05C95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Thiamin (mg/d)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4AA3D763" w14:textId="69F66BC2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1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0A8AC81C" w14:textId="5C52548C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0.</w:t>
            </w:r>
            <w:r w:rsidR="0002781A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3</w:t>
            </w:r>
          </w:p>
        </w:tc>
      </w:tr>
      <w:tr w:rsidR="00C05C95" w:rsidRPr="00747173" w14:paraId="046B9516" w14:textId="77777777" w:rsidTr="002B1F5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852FA8D" w14:textId="77777777" w:rsidR="00C05C95" w:rsidRPr="008132AD" w:rsidRDefault="00C05C95" w:rsidP="00C05C95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Riboflavin (mg/d)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5262DA53" w14:textId="2B3B8167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3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355E7998" w14:textId="381E603E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0.4</w:t>
            </w:r>
          </w:p>
        </w:tc>
      </w:tr>
      <w:tr w:rsidR="00C05C95" w:rsidRPr="00747173" w14:paraId="60BEEA25" w14:textId="77777777" w:rsidTr="002B1F5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E4330CE" w14:textId="77777777" w:rsidR="00C05C95" w:rsidRPr="008132AD" w:rsidRDefault="00C05C95" w:rsidP="00C05C95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Niacin (mg/d)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62B41112" w14:textId="45764BAB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2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30FFCF42" w14:textId="584B548D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2.6</w:t>
            </w:r>
          </w:p>
        </w:tc>
      </w:tr>
      <w:tr w:rsidR="00C05C95" w:rsidRPr="00747173" w14:paraId="3BD0207D" w14:textId="77777777" w:rsidTr="002B1F5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17297F1C" w14:textId="77777777" w:rsidR="00C05C95" w:rsidRPr="008132AD" w:rsidRDefault="00C05C95" w:rsidP="00C05C95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Vitamin B-6 (mg/d)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2DFE1DB4" w14:textId="005C1E52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08C655A4" w14:textId="1F2E3939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0.3</w:t>
            </w:r>
          </w:p>
        </w:tc>
      </w:tr>
      <w:tr w:rsidR="00C05C95" w:rsidRPr="00747173" w14:paraId="70ADABDB" w14:textId="77777777" w:rsidTr="002B1F5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A7B1FD2" w14:textId="3D086B32" w:rsidR="00C05C95" w:rsidRPr="008132AD" w:rsidRDefault="00C05C95" w:rsidP="00C05C95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Folate (μg dietary folate equivalents/d)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20808EE9" w14:textId="570FA3E8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10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7EF74F64" w14:textId="40588A74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72.3</w:t>
            </w:r>
          </w:p>
        </w:tc>
      </w:tr>
      <w:tr w:rsidR="00C05C95" w:rsidRPr="00747173" w14:paraId="24D625F2" w14:textId="77777777" w:rsidTr="002B1F5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51A6EC90" w14:textId="77777777" w:rsidR="00C05C95" w:rsidRPr="008132AD" w:rsidRDefault="00C05C95" w:rsidP="00C05C95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Vitamin B-12 (μg/d)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0BCE41D5" w14:textId="137DB4C3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02C042FA" w14:textId="4DA37D58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0.6</w:t>
            </w:r>
          </w:p>
        </w:tc>
      </w:tr>
      <w:tr w:rsidR="00C05C95" w:rsidRPr="00747173" w14:paraId="7B86034B" w14:textId="77777777" w:rsidTr="002B1F5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467A8670" w14:textId="77777777" w:rsidR="00C05C95" w:rsidRPr="008132AD" w:rsidRDefault="00C05C95" w:rsidP="00C05C95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Vitamin C (mg/d)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65845924" w14:textId="189ED45C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215CADD8" w14:textId="3C6C6312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31.5</w:t>
            </w:r>
          </w:p>
        </w:tc>
      </w:tr>
      <w:tr w:rsidR="00C05C95" w:rsidRPr="00747173" w14:paraId="39E85115" w14:textId="77777777" w:rsidTr="002B1F5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5F394D8E" w14:textId="77777777" w:rsidR="00C05C95" w:rsidRPr="008132AD" w:rsidRDefault="00C05C95" w:rsidP="00C05C95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Vitamin D (μg/d)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34611D6C" w14:textId="29401D42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1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0CB2941A" w14:textId="10A8DE33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3.8</w:t>
            </w:r>
          </w:p>
        </w:tc>
      </w:tr>
      <w:tr w:rsidR="00C05C95" w:rsidRPr="00747173" w14:paraId="00A63313" w14:textId="77777777" w:rsidTr="002B1F5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07B6FD8" w14:textId="0E37E7FF" w:rsidR="00C05C95" w:rsidRPr="008132AD" w:rsidRDefault="00C05C95" w:rsidP="00C05C95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Vitamin E (mg/d)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3A7E6372" w14:textId="2B28F509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1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1DB9EC2D" w14:textId="5A19D13B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2.8</w:t>
            </w:r>
          </w:p>
        </w:tc>
      </w:tr>
      <w:tr w:rsidR="00C05C95" w:rsidRPr="00747173" w14:paraId="4203A60C" w14:textId="77777777" w:rsidTr="002B1F5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03020047" w14:textId="77777777" w:rsidR="00C05C95" w:rsidRPr="008132AD" w:rsidRDefault="00C05C95" w:rsidP="00C05C95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Vitamin K (μg/d)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7ED142E3" w14:textId="72820E1F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6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3CFFF26A" w14:textId="68D8FDB1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17.3</w:t>
            </w:r>
          </w:p>
        </w:tc>
      </w:tr>
      <w:tr w:rsidR="00C05C95" w:rsidRPr="00747173" w14:paraId="32598EE2" w14:textId="77777777" w:rsidTr="002B1F5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105F686" w14:textId="77777777" w:rsidR="00C05C95" w:rsidRPr="008132AD" w:rsidRDefault="00C05C95" w:rsidP="00C05C95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Calcium (mg/d)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7CCF3630" w14:textId="6C3C6433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226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345EC287" w14:textId="1BE9B7AC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409.4</w:t>
            </w:r>
          </w:p>
        </w:tc>
      </w:tr>
      <w:tr w:rsidR="00C05C95" w:rsidRPr="00747173" w14:paraId="412EE335" w14:textId="77777777" w:rsidTr="002B1F5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0CB45C6" w14:textId="768F6129" w:rsidR="00C05C95" w:rsidRPr="008132AD" w:rsidRDefault="00C05C95" w:rsidP="00C05C95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Iron (mg/d)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01409653" w14:textId="2F2AE797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1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25D39604" w14:textId="0D3F1F95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6.30</w:t>
            </w:r>
          </w:p>
        </w:tc>
      </w:tr>
      <w:tr w:rsidR="00C05C95" w:rsidRPr="00747173" w14:paraId="369D32BD" w14:textId="77777777" w:rsidTr="002B1F5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ECF3FBC" w14:textId="77777777" w:rsidR="00C05C95" w:rsidRPr="008132AD" w:rsidRDefault="00C05C95" w:rsidP="00C05C95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Magnesium (mg/d)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2FCCD86E" w14:textId="47926428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20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6097B23A" w14:textId="4B18E61A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15.1</w:t>
            </w:r>
          </w:p>
        </w:tc>
      </w:tr>
      <w:tr w:rsidR="00C05C95" w:rsidRPr="00747173" w14:paraId="205DDA39" w14:textId="77777777" w:rsidTr="002B1F5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47B04411" w14:textId="77777777" w:rsidR="00C05C95" w:rsidRPr="008132AD" w:rsidRDefault="00C05C95" w:rsidP="00C05C95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Phosphorus (mg/d)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50301DFC" w14:textId="2068D76F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164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60FB3645" w14:textId="5D270F1B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126.0</w:t>
            </w:r>
          </w:p>
        </w:tc>
      </w:tr>
      <w:tr w:rsidR="00C05C95" w:rsidRPr="00747173" w14:paraId="45089AE6" w14:textId="77777777" w:rsidTr="002B1F5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4B89786D" w14:textId="77777777" w:rsidR="00C05C95" w:rsidRPr="008132AD" w:rsidRDefault="00C05C95" w:rsidP="00C05C95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Potassium (mg/d)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73DDBE84" w14:textId="13DBBEDC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182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4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1CE2D4C0" w14:textId="201286CD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0.0</w:t>
            </w:r>
          </w:p>
        </w:tc>
      </w:tr>
      <w:tr w:rsidR="00C05C95" w:rsidRPr="00747173" w14:paraId="5BB4E71E" w14:textId="77777777" w:rsidTr="002B1F5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62B3887" w14:textId="77777777" w:rsidR="00C05C95" w:rsidRPr="008132AD" w:rsidRDefault="00C05C95" w:rsidP="00C05C95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Sodium (mg/d)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73247E1D" w14:textId="038B3C51" w:rsidR="00C05C95" w:rsidRPr="008132AD" w:rsidRDefault="00E246FD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86.0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5A070E1A" w14:textId="45BEDDFF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67.7</w:t>
            </w:r>
          </w:p>
        </w:tc>
      </w:tr>
      <w:tr w:rsidR="00C05C95" w:rsidRPr="00747173" w14:paraId="0FEF0845" w14:textId="77777777" w:rsidTr="002B1F56">
        <w:trPr>
          <w:trHeight w:val="29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46134469" w14:textId="77777777" w:rsidR="00C05C95" w:rsidRPr="008132AD" w:rsidRDefault="00C05C95" w:rsidP="00C05C95">
            <w:pPr>
              <w:adjustRightInd w:val="0"/>
              <w:snapToGrid w:val="0"/>
              <w:spacing w:line="240" w:lineRule="auto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Zinc (mg/d)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6C345A2A" w14:textId="1C5F6441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0</w:t>
            </w:r>
            <w:r w:rsidR="002B1F56"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.</w:t>
            </w: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7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14:paraId="2F73FE49" w14:textId="1E221C3E" w:rsidR="00C05C95" w:rsidRPr="008132AD" w:rsidRDefault="00C05C95" w:rsidP="00C05C95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</w:pPr>
            <w:r w:rsidRPr="008132AD">
              <w:rPr>
                <w:rFonts w:ascii="Times New Roman" w:eastAsia="Times New Roman" w:hAnsi="Times New Roman"/>
                <w:noProof w:val="0"/>
                <w:sz w:val="16"/>
                <w:szCs w:val="16"/>
                <w:lang w:eastAsia="fr-CH"/>
              </w:rPr>
              <w:t>2.1</w:t>
            </w:r>
          </w:p>
        </w:tc>
      </w:tr>
    </w:tbl>
    <w:p w14:paraId="601CF90F" w14:textId="77777777" w:rsidR="000E29C0" w:rsidRPr="00747173" w:rsidRDefault="000E29C0" w:rsidP="00747173">
      <w:pPr>
        <w:adjustRightInd w:val="0"/>
        <w:snapToGrid w:val="0"/>
        <w:rPr>
          <w:rFonts w:ascii="Times New Roman" w:hAnsi="Times New Roman"/>
          <w:noProof w:val="0"/>
          <w:sz w:val="24"/>
          <w:szCs w:val="24"/>
        </w:rPr>
      </w:pPr>
    </w:p>
    <w:p w14:paraId="5CEA079A" w14:textId="16CF33A9" w:rsidR="00D47EA5" w:rsidRPr="00747173" w:rsidRDefault="007D6E2E" w:rsidP="00274376">
      <w:pPr>
        <w:pStyle w:val="MDPI71References"/>
        <w:numPr>
          <w:ilvl w:val="0"/>
          <w:numId w:val="0"/>
        </w:numPr>
      </w:pPr>
      <w:r w:rsidRPr="008132AD">
        <w:rPr>
          <w:rFonts w:ascii="Times New Roman" w:eastAsiaTheme="minorHAnsi" w:hAnsi="Times New Roman"/>
          <w:noProof/>
          <w:color w:val="auto"/>
          <w:szCs w:val="22"/>
          <w:lang w:eastAsia="en-US" w:bidi="ar-SA"/>
        </w:rPr>
        <w:fldChar w:fldCharType="begin"/>
      </w:r>
      <w:r w:rsidRPr="008132AD">
        <w:rPr>
          <w:rFonts w:ascii="Times New Roman" w:hAnsi="Times New Roman"/>
        </w:rPr>
        <w:instrText xml:space="preserve"> ADDIN EN.REFLIST </w:instrText>
      </w:r>
      <w:r w:rsidR="00AC54DA">
        <w:rPr>
          <w:rFonts w:ascii="Times New Roman" w:eastAsiaTheme="minorHAnsi" w:hAnsi="Times New Roman"/>
          <w:noProof/>
          <w:color w:val="auto"/>
          <w:szCs w:val="22"/>
          <w:lang w:eastAsia="en-US" w:bidi="ar-SA"/>
        </w:rPr>
        <w:fldChar w:fldCharType="separate"/>
      </w:r>
      <w:r w:rsidRPr="008132AD">
        <w:rPr>
          <w:rFonts w:ascii="Times New Roman" w:hAnsi="Times New Roman"/>
        </w:rPr>
        <w:fldChar w:fldCharType="end"/>
      </w:r>
      <w:bookmarkEnd w:id="0"/>
    </w:p>
    <w:sectPr w:rsidR="00D47EA5" w:rsidRPr="00747173" w:rsidSect="00712F31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7" w:right="720" w:bottom="1077" w:left="720" w:header="1020" w:footer="340" w:gutter="0"/>
      <w:lnNumType w:countBy="1" w:distance="255" w:restart="continuous"/>
      <w:pgNumType w:start="1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E86A5" w14:textId="77777777" w:rsidR="0074187A" w:rsidRDefault="0074187A">
      <w:pPr>
        <w:spacing w:line="240" w:lineRule="auto"/>
      </w:pPr>
      <w:r>
        <w:separator/>
      </w:r>
    </w:p>
  </w:endnote>
  <w:endnote w:type="continuationSeparator" w:id="0">
    <w:p w14:paraId="08F08650" w14:textId="77777777" w:rsidR="0074187A" w:rsidRDefault="0074187A">
      <w:pPr>
        <w:spacing w:line="240" w:lineRule="auto"/>
      </w:pPr>
      <w:r>
        <w:continuationSeparator/>
      </w:r>
    </w:p>
  </w:endnote>
  <w:endnote w:type="continuationNotice" w:id="1">
    <w:p w14:paraId="30C111A2" w14:textId="77777777" w:rsidR="0074187A" w:rsidRDefault="0074187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15D40" w14:textId="77777777" w:rsidR="00822FC6" w:rsidRPr="00885BB0" w:rsidRDefault="00822FC6" w:rsidP="00C90B3B">
    <w:pPr>
      <w:pStyle w:val="Footer"/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02932" w14:textId="77777777" w:rsidR="00822FC6" w:rsidRDefault="00822FC6" w:rsidP="00F25C65">
    <w:pPr>
      <w:pStyle w:val="MDPIfooterfirstpage"/>
      <w:pBdr>
        <w:top w:val="single" w:sz="4" w:space="0" w:color="000000"/>
      </w:pBdr>
      <w:adjustRightInd w:val="0"/>
      <w:snapToGrid w:val="0"/>
      <w:spacing w:before="480" w:line="100" w:lineRule="exact"/>
      <w:rPr>
        <w:i/>
        <w:szCs w:val="16"/>
      </w:rPr>
    </w:pPr>
  </w:p>
  <w:p w14:paraId="4029386F" w14:textId="77777777" w:rsidR="00822FC6" w:rsidRPr="008B308E" w:rsidRDefault="00822FC6" w:rsidP="000943F3">
    <w:pPr>
      <w:pStyle w:val="MDPIfooterfirstpage"/>
      <w:tabs>
        <w:tab w:val="clear" w:pos="8845"/>
        <w:tab w:val="right" w:pos="10466"/>
      </w:tabs>
      <w:spacing w:line="240" w:lineRule="auto"/>
      <w:jc w:val="both"/>
      <w:rPr>
        <w:lang w:val="fr-CH"/>
      </w:rPr>
    </w:pPr>
    <w:r w:rsidRPr="0021180F">
      <w:rPr>
        <w:i/>
        <w:szCs w:val="16"/>
        <w:lang w:val="fr-CH"/>
      </w:rPr>
      <w:t>Nutrients</w:t>
    </w:r>
    <w:r w:rsidRPr="0021180F">
      <w:rPr>
        <w:iCs/>
        <w:szCs w:val="16"/>
        <w:lang w:val="fr-CH"/>
      </w:rPr>
      <w:t xml:space="preserve"> </w:t>
    </w:r>
    <w:r w:rsidRPr="0021180F">
      <w:rPr>
        <w:b/>
        <w:bCs/>
        <w:iCs/>
        <w:szCs w:val="16"/>
        <w:lang w:val="fr-CH"/>
      </w:rPr>
      <w:t>2022</w:t>
    </w:r>
    <w:r w:rsidRPr="0021180F">
      <w:rPr>
        <w:bCs/>
        <w:iCs/>
        <w:szCs w:val="16"/>
        <w:lang w:val="fr-CH"/>
      </w:rPr>
      <w:t>,</w:t>
    </w:r>
    <w:r w:rsidRPr="0021180F">
      <w:rPr>
        <w:bCs/>
        <w:i/>
        <w:iCs/>
        <w:szCs w:val="16"/>
        <w:lang w:val="fr-CH"/>
      </w:rPr>
      <w:t xml:space="preserve"> 14</w:t>
    </w:r>
    <w:r w:rsidRPr="0021180F">
      <w:rPr>
        <w:bCs/>
        <w:iCs/>
        <w:szCs w:val="16"/>
        <w:lang w:val="fr-CH"/>
      </w:rPr>
      <w:t>, x. https://doi.org/10.3390/xxxxx</w:t>
    </w:r>
    <w:r w:rsidRPr="008B308E">
      <w:rPr>
        <w:lang w:val="fr-CH"/>
      </w:rPr>
      <w:tab/>
      <w:t>www.mdpi.com/journal/</w:t>
    </w:r>
    <w:r w:rsidRPr="0021180F">
      <w:rPr>
        <w:lang w:val="fr-CH"/>
      </w:rPr>
      <w:t>nutrients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818A6" w14:textId="77777777" w:rsidR="0074187A" w:rsidRDefault="0074187A">
      <w:pPr>
        <w:spacing w:line="240" w:lineRule="auto"/>
      </w:pPr>
      <w:r>
        <w:separator/>
      </w:r>
    </w:p>
  </w:footnote>
  <w:footnote w:type="continuationSeparator" w:id="0">
    <w:p w14:paraId="6B5B617E" w14:textId="77777777" w:rsidR="0074187A" w:rsidRDefault="0074187A">
      <w:pPr>
        <w:spacing w:line="240" w:lineRule="auto"/>
      </w:pPr>
      <w:r>
        <w:continuationSeparator/>
      </w:r>
    </w:p>
  </w:footnote>
  <w:footnote w:type="continuationNotice" w:id="1">
    <w:p w14:paraId="50FF34C6" w14:textId="77777777" w:rsidR="0074187A" w:rsidRDefault="0074187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2021D" w14:textId="77777777" w:rsidR="00822FC6" w:rsidRDefault="00822FC6" w:rsidP="00C90B3B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A38B7" w14:textId="77777777" w:rsidR="00822FC6" w:rsidRPr="00310EBF" w:rsidRDefault="00822FC6" w:rsidP="00F25C65">
    <w:pPr>
      <w:pBdr>
        <w:bottom w:val="single" w:sz="4" w:space="1" w:color="000000"/>
      </w:pBdr>
      <w:tabs>
        <w:tab w:val="right" w:pos="8844"/>
      </w:tabs>
      <w:adjustRightInd w:val="0"/>
      <w:snapToGrid w:val="0"/>
      <w:spacing w:after="480" w:line="100" w:lineRule="exact"/>
      <w:jc w:val="left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8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79"/>
      <w:gridCol w:w="4535"/>
      <w:gridCol w:w="2273"/>
    </w:tblGrid>
    <w:tr w:rsidR="00822FC6" w:rsidRPr="000943F3" w14:paraId="13B3D81D" w14:textId="77777777" w:rsidTr="00FE6B4A">
      <w:trPr>
        <w:trHeight w:val="686"/>
      </w:trPr>
      <w:tc>
        <w:tcPr>
          <w:tcW w:w="3679" w:type="dxa"/>
          <w:shd w:val="clear" w:color="auto" w:fill="auto"/>
          <w:vAlign w:val="center"/>
        </w:tcPr>
        <w:p w14:paraId="7379DBB7" w14:textId="77777777" w:rsidR="00822FC6" w:rsidRPr="00D15AC3" w:rsidRDefault="00822FC6" w:rsidP="000943F3">
          <w:pPr>
            <w:pStyle w:val="Header"/>
            <w:pBdr>
              <w:bottom w:val="none" w:sz="0" w:space="0" w:color="auto"/>
            </w:pBdr>
            <w:jc w:val="left"/>
            <w:rPr>
              <w:rFonts w:eastAsia="DengXian"/>
              <w:b/>
              <w:bCs/>
            </w:rPr>
          </w:pPr>
          <w:r w:rsidRPr="00D15AC3">
            <w:rPr>
              <w:rFonts w:eastAsia="DengXian"/>
              <w:b/>
              <w:bCs/>
            </w:rPr>
            <w:drawing>
              <wp:inline distT="0" distB="0" distL="0" distR="0" wp14:anchorId="59481840" wp14:editId="3DD73202">
                <wp:extent cx="1704340" cy="429260"/>
                <wp:effectExtent l="0" t="0" r="0" b="0"/>
                <wp:docPr id="8" name="Picture 7" descr="C:\Users\home\Desktop\logos\Nutrients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home\Desktop\logos\Nutrients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4340" cy="429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shd w:val="clear" w:color="auto" w:fill="auto"/>
          <w:vAlign w:val="center"/>
        </w:tcPr>
        <w:p w14:paraId="24EEF0BF" w14:textId="77777777" w:rsidR="00822FC6" w:rsidRPr="00D15AC3" w:rsidRDefault="00822FC6" w:rsidP="000943F3">
          <w:pPr>
            <w:pStyle w:val="Header"/>
            <w:pBdr>
              <w:bottom w:val="none" w:sz="0" w:space="0" w:color="auto"/>
            </w:pBdr>
            <w:rPr>
              <w:rFonts w:eastAsia="DengXian"/>
              <w:b/>
              <w:bCs/>
            </w:rPr>
          </w:pPr>
        </w:p>
      </w:tc>
      <w:tc>
        <w:tcPr>
          <w:tcW w:w="2273" w:type="dxa"/>
          <w:shd w:val="clear" w:color="auto" w:fill="auto"/>
          <w:vAlign w:val="center"/>
        </w:tcPr>
        <w:p w14:paraId="7D968D33" w14:textId="77777777" w:rsidR="00822FC6" w:rsidRPr="00D15AC3" w:rsidRDefault="00822FC6" w:rsidP="00FE6B4A">
          <w:pPr>
            <w:pStyle w:val="Header"/>
            <w:pBdr>
              <w:bottom w:val="none" w:sz="0" w:space="0" w:color="auto"/>
            </w:pBdr>
            <w:jc w:val="right"/>
            <w:rPr>
              <w:rFonts w:eastAsia="DengXian"/>
              <w:b/>
              <w:bCs/>
            </w:rPr>
          </w:pPr>
          <w:r>
            <w:rPr>
              <w:rFonts w:eastAsia="DengXian"/>
              <w:b/>
              <w:bCs/>
            </w:rPr>
            <w:drawing>
              <wp:inline distT="0" distB="0" distL="0" distR="0" wp14:anchorId="03A639A4" wp14:editId="1AFE03ED">
                <wp:extent cx="540000" cy="360000"/>
                <wp:effectExtent l="0" t="0" r="0" b="2540"/>
                <wp:docPr id="9" name="Picture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5768A4D" w14:textId="77777777" w:rsidR="00822FC6" w:rsidRPr="0045699E" w:rsidRDefault="00822FC6" w:rsidP="00F25C65">
    <w:pPr>
      <w:pBdr>
        <w:bottom w:val="single" w:sz="4" w:space="1" w:color="000000"/>
      </w:pBdr>
      <w:adjustRightInd w:val="0"/>
      <w:snapToGrid w:val="0"/>
      <w:spacing w:line="100" w:lineRule="exact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577AD"/>
    <w:multiLevelType w:val="hybridMultilevel"/>
    <w:tmpl w:val="BF581DDE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E022E"/>
    <w:multiLevelType w:val="hybridMultilevel"/>
    <w:tmpl w:val="90F2F72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46D00"/>
    <w:multiLevelType w:val="hybridMultilevel"/>
    <w:tmpl w:val="8F4A89D6"/>
    <w:lvl w:ilvl="0" w:tplc="D4ECF69E">
      <w:start w:val="1"/>
      <w:numFmt w:val="decimal"/>
      <w:lvlRestart w:val="0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468F5"/>
    <w:multiLevelType w:val="hybridMultilevel"/>
    <w:tmpl w:val="F7E250A8"/>
    <w:lvl w:ilvl="0" w:tplc="F7B6C75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5" w15:restartNumberingAfterBreak="0">
    <w:nsid w:val="1FC80097"/>
    <w:multiLevelType w:val="hybridMultilevel"/>
    <w:tmpl w:val="DE12E9C8"/>
    <w:lvl w:ilvl="0" w:tplc="8D8CDB2C">
      <w:start w:val="1"/>
      <w:numFmt w:val="decimal"/>
      <w:lvlRestart w:val="0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716172"/>
    <w:multiLevelType w:val="hybridMultilevel"/>
    <w:tmpl w:val="8A9A9F0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688500A"/>
    <w:multiLevelType w:val="hybridMultilevel"/>
    <w:tmpl w:val="6A6419D8"/>
    <w:lvl w:ilvl="0" w:tplc="B54464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CA123FF"/>
    <w:multiLevelType w:val="hybridMultilevel"/>
    <w:tmpl w:val="53C66868"/>
    <w:lvl w:ilvl="0" w:tplc="10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pStyle w:val="MDPI71FootNotes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ED72D4"/>
    <w:multiLevelType w:val="hybridMultilevel"/>
    <w:tmpl w:val="2F261DB2"/>
    <w:lvl w:ilvl="0" w:tplc="278EC2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6" w15:restartNumberingAfterBreak="0">
    <w:nsid w:val="59C348F9"/>
    <w:multiLevelType w:val="hybridMultilevel"/>
    <w:tmpl w:val="AB46147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1A3F4C"/>
    <w:multiLevelType w:val="hybridMultilevel"/>
    <w:tmpl w:val="5D841F04"/>
    <w:lvl w:ilvl="0" w:tplc="C3B0C1FC">
      <w:start w:val="1"/>
      <w:numFmt w:val="decimal"/>
      <w:lvlRestart w:val="0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18" w15:restartNumberingAfterBreak="0">
    <w:nsid w:val="706D5736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5"/>
  </w:num>
  <w:num w:numId="7">
    <w:abstractNumId w:val="4"/>
  </w:num>
  <w:num w:numId="8">
    <w:abstractNumId w:val="15"/>
  </w:num>
  <w:num w:numId="9">
    <w:abstractNumId w:val="4"/>
  </w:num>
  <w:num w:numId="10">
    <w:abstractNumId w:val="15"/>
  </w:num>
  <w:num w:numId="11">
    <w:abstractNumId w:val="4"/>
  </w:num>
  <w:num w:numId="12">
    <w:abstractNumId w:val="18"/>
  </w:num>
  <w:num w:numId="13">
    <w:abstractNumId w:val="15"/>
  </w:num>
  <w:num w:numId="14">
    <w:abstractNumId w:val="4"/>
  </w:num>
  <w:num w:numId="15">
    <w:abstractNumId w:val="3"/>
  </w:num>
  <w:num w:numId="16">
    <w:abstractNumId w:val="13"/>
  </w:num>
  <w:num w:numId="17">
    <w:abstractNumId w:val="2"/>
  </w:num>
  <w:num w:numId="18">
    <w:abstractNumId w:val="15"/>
  </w:num>
  <w:num w:numId="19">
    <w:abstractNumId w:val="4"/>
  </w:num>
  <w:num w:numId="20">
    <w:abstractNumId w:val="3"/>
  </w:num>
  <w:num w:numId="21">
    <w:abstractNumId w:val="2"/>
  </w:num>
  <w:num w:numId="22">
    <w:abstractNumId w:val="17"/>
  </w:num>
  <w:num w:numId="23">
    <w:abstractNumId w:val="5"/>
  </w:num>
  <w:num w:numId="24">
    <w:abstractNumId w:val="0"/>
  </w:num>
  <w:num w:numId="25">
    <w:abstractNumId w:val="10"/>
  </w:num>
  <w:num w:numId="26">
    <w:abstractNumId w:val="14"/>
  </w:num>
  <w:num w:numId="27">
    <w:abstractNumId w:val="16"/>
  </w:num>
  <w:num w:numId="28">
    <w:abstractNumId w:val="9"/>
  </w:num>
  <w:num w:numId="29">
    <w:abstractNumId w:val="12"/>
  </w:num>
  <w:num w:numId="30">
    <w:abstractNumId w:val="15"/>
  </w:num>
  <w:num w:numId="31">
    <w:abstractNumId w:val="4"/>
  </w:num>
  <w:num w:numId="32">
    <w:abstractNumId w:val="13"/>
  </w:num>
  <w:num w:numId="33">
    <w:abstractNumId w:val="3"/>
  </w:num>
  <w:num w:numId="34">
    <w:abstractNumId w:val="15"/>
  </w:num>
  <w:num w:numId="35">
    <w:abstractNumId w:val="4"/>
  </w:num>
  <w:num w:numId="36">
    <w:abstractNumId w:val="13"/>
  </w:num>
  <w:num w:numId="37">
    <w:abstractNumId w:val="3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10"/>
  <w:autoHyphenation/>
  <w:hyphenationZone w:val="425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Palatino Linotype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9xpdtpz6daepye550jvrpt3rxxwawrw5tes&quot;&gt;My EndNote Library&lt;record-ids&gt;&lt;item&gt;13&lt;/item&gt;&lt;item&gt;56&lt;/item&gt;&lt;item&gt;60&lt;/item&gt;&lt;item&gt;61&lt;/item&gt;&lt;item&gt;64&lt;/item&gt;&lt;item&gt;96&lt;/item&gt;&lt;item&gt;97&lt;/item&gt;&lt;item&gt;99&lt;/item&gt;&lt;item&gt;101&lt;/item&gt;&lt;item&gt;102&lt;/item&gt;&lt;item&gt;103&lt;/item&gt;&lt;item&gt;104&lt;/item&gt;&lt;item&gt;105&lt;/item&gt;&lt;item&gt;106&lt;/item&gt;&lt;item&gt;108&lt;/item&gt;&lt;item&gt;109&lt;/item&gt;&lt;item&gt;110&lt;/item&gt;&lt;item&gt;111&lt;/item&gt;&lt;item&gt;113&lt;/item&gt;&lt;item&gt;115&lt;/item&gt;&lt;item&gt;117&lt;/item&gt;&lt;item&gt;119&lt;/item&gt;&lt;item&gt;120&lt;/item&gt;&lt;item&gt;121&lt;/item&gt;&lt;item&gt;122&lt;/item&gt;&lt;item&gt;123&lt;/item&gt;&lt;item&gt;137&lt;/item&gt;&lt;item&gt;138&lt;/item&gt;&lt;item&gt;139&lt;/item&gt;&lt;item&gt;141&lt;/item&gt;&lt;item&gt;142&lt;/item&gt;&lt;item&gt;143&lt;/item&gt;&lt;item&gt;144&lt;/item&gt;&lt;/record-ids&gt;&lt;/item&gt;&lt;/Libraries&gt;"/>
  </w:docVars>
  <w:rsids>
    <w:rsidRoot w:val="0021180F"/>
    <w:rsid w:val="00002460"/>
    <w:rsid w:val="00004764"/>
    <w:rsid w:val="0000498E"/>
    <w:rsid w:val="00014AB6"/>
    <w:rsid w:val="000156BE"/>
    <w:rsid w:val="0002403B"/>
    <w:rsid w:val="0002499A"/>
    <w:rsid w:val="0002781A"/>
    <w:rsid w:val="000310C1"/>
    <w:rsid w:val="000330FF"/>
    <w:rsid w:val="000400C7"/>
    <w:rsid w:val="00041EDF"/>
    <w:rsid w:val="00044F37"/>
    <w:rsid w:val="000462B1"/>
    <w:rsid w:val="00046B84"/>
    <w:rsid w:val="000516BA"/>
    <w:rsid w:val="000544ED"/>
    <w:rsid w:val="00061E48"/>
    <w:rsid w:val="0006245F"/>
    <w:rsid w:val="00070240"/>
    <w:rsid w:val="0007285D"/>
    <w:rsid w:val="0007624E"/>
    <w:rsid w:val="00076610"/>
    <w:rsid w:val="00077A11"/>
    <w:rsid w:val="0008055A"/>
    <w:rsid w:val="00085301"/>
    <w:rsid w:val="000943F3"/>
    <w:rsid w:val="000A0720"/>
    <w:rsid w:val="000B2F9C"/>
    <w:rsid w:val="000B6163"/>
    <w:rsid w:val="000B74DA"/>
    <w:rsid w:val="000C23BE"/>
    <w:rsid w:val="000C30A4"/>
    <w:rsid w:val="000D6FF6"/>
    <w:rsid w:val="000D748B"/>
    <w:rsid w:val="000D79A3"/>
    <w:rsid w:val="000E0D4A"/>
    <w:rsid w:val="000E29C0"/>
    <w:rsid w:val="000E5185"/>
    <w:rsid w:val="000E7256"/>
    <w:rsid w:val="000E756A"/>
    <w:rsid w:val="000F0196"/>
    <w:rsid w:val="000F03E2"/>
    <w:rsid w:val="00102E6B"/>
    <w:rsid w:val="00103C42"/>
    <w:rsid w:val="001042DE"/>
    <w:rsid w:val="00110A59"/>
    <w:rsid w:val="00111B39"/>
    <w:rsid w:val="00122F94"/>
    <w:rsid w:val="00124DFC"/>
    <w:rsid w:val="0012571F"/>
    <w:rsid w:val="0013280E"/>
    <w:rsid w:val="00134768"/>
    <w:rsid w:val="00134D23"/>
    <w:rsid w:val="0013625F"/>
    <w:rsid w:val="001376AB"/>
    <w:rsid w:val="00145851"/>
    <w:rsid w:val="00146CD5"/>
    <w:rsid w:val="00147C72"/>
    <w:rsid w:val="00165D9A"/>
    <w:rsid w:val="001700D0"/>
    <w:rsid w:val="0017156D"/>
    <w:rsid w:val="00175756"/>
    <w:rsid w:val="0018685E"/>
    <w:rsid w:val="00192EF9"/>
    <w:rsid w:val="00195376"/>
    <w:rsid w:val="00197A9B"/>
    <w:rsid w:val="001A258F"/>
    <w:rsid w:val="001B6E82"/>
    <w:rsid w:val="001B7D47"/>
    <w:rsid w:val="001C5520"/>
    <w:rsid w:val="001C7FFE"/>
    <w:rsid w:val="001D2A3E"/>
    <w:rsid w:val="001E2AEB"/>
    <w:rsid w:val="001E4BE2"/>
    <w:rsid w:val="00200C80"/>
    <w:rsid w:val="00202995"/>
    <w:rsid w:val="00202A0B"/>
    <w:rsid w:val="00202E01"/>
    <w:rsid w:val="00202FA5"/>
    <w:rsid w:val="0020578D"/>
    <w:rsid w:val="00206BD9"/>
    <w:rsid w:val="0021180F"/>
    <w:rsid w:val="00211C8D"/>
    <w:rsid w:val="0021329E"/>
    <w:rsid w:val="00215184"/>
    <w:rsid w:val="002166B2"/>
    <w:rsid w:val="00217697"/>
    <w:rsid w:val="00217DF0"/>
    <w:rsid w:val="0022149C"/>
    <w:rsid w:val="00231B5A"/>
    <w:rsid w:val="00231F5A"/>
    <w:rsid w:val="002549C8"/>
    <w:rsid w:val="00263995"/>
    <w:rsid w:val="00264D68"/>
    <w:rsid w:val="00264F54"/>
    <w:rsid w:val="00265FDD"/>
    <w:rsid w:val="00274376"/>
    <w:rsid w:val="0027719E"/>
    <w:rsid w:val="00287141"/>
    <w:rsid w:val="0029140E"/>
    <w:rsid w:val="0029512B"/>
    <w:rsid w:val="00296396"/>
    <w:rsid w:val="002B13D7"/>
    <w:rsid w:val="002B1F56"/>
    <w:rsid w:val="002B63DF"/>
    <w:rsid w:val="002C03F9"/>
    <w:rsid w:val="002C0897"/>
    <w:rsid w:val="002C21DA"/>
    <w:rsid w:val="002C39F0"/>
    <w:rsid w:val="002C3D4A"/>
    <w:rsid w:val="002C5127"/>
    <w:rsid w:val="002D263E"/>
    <w:rsid w:val="002D66EB"/>
    <w:rsid w:val="002E677D"/>
    <w:rsid w:val="002F0260"/>
    <w:rsid w:val="002F68AA"/>
    <w:rsid w:val="003004F4"/>
    <w:rsid w:val="0030190C"/>
    <w:rsid w:val="003134C1"/>
    <w:rsid w:val="00315788"/>
    <w:rsid w:val="00325925"/>
    <w:rsid w:val="00326141"/>
    <w:rsid w:val="00326C9A"/>
    <w:rsid w:val="0032734B"/>
    <w:rsid w:val="003317CA"/>
    <w:rsid w:val="00334B3B"/>
    <w:rsid w:val="00340E1A"/>
    <w:rsid w:val="003450C5"/>
    <w:rsid w:val="00355677"/>
    <w:rsid w:val="0035710F"/>
    <w:rsid w:val="003616CA"/>
    <w:rsid w:val="003663FE"/>
    <w:rsid w:val="00373DC8"/>
    <w:rsid w:val="00375E63"/>
    <w:rsid w:val="00390107"/>
    <w:rsid w:val="00392661"/>
    <w:rsid w:val="003934AC"/>
    <w:rsid w:val="00397D35"/>
    <w:rsid w:val="003A707C"/>
    <w:rsid w:val="003B11AD"/>
    <w:rsid w:val="003B1F9E"/>
    <w:rsid w:val="003B2382"/>
    <w:rsid w:val="003B5848"/>
    <w:rsid w:val="003C1C5A"/>
    <w:rsid w:val="003C3C54"/>
    <w:rsid w:val="003D30E6"/>
    <w:rsid w:val="003D383E"/>
    <w:rsid w:val="003E0BA9"/>
    <w:rsid w:val="003E127A"/>
    <w:rsid w:val="003E4154"/>
    <w:rsid w:val="003F04EF"/>
    <w:rsid w:val="00401D30"/>
    <w:rsid w:val="00405B43"/>
    <w:rsid w:val="00411247"/>
    <w:rsid w:val="00422133"/>
    <w:rsid w:val="00422EFC"/>
    <w:rsid w:val="004254D4"/>
    <w:rsid w:val="00425B7C"/>
    <w:rsid w:val="00427522"/>
    <w:rsid w:val="00435811"/>
    <w:rsid w:val="0044094E"/>
    <w:rsid w:val="00443379"/>
    <w:rsid w:val="00450018"/>
    <w:rsid w:val="0045699E"/>
    <w:rsid w:val="004603F2"/>
    <w:rsid w:val="00461281"/>
    <w:rsid w:val="00464EAF"/>
    <w:rsid w:val="0046504A"/>
    <w:rsid w:val="00465BDE"/>
    <w:rsid w:val="0047404F"/>
    <w:rsid w:val="00490279"/>
    <w:rsid w:val="004949F9"/>
    <w:rsid w:val="004A14DD"/>
    <w:rsid w:val="004A6392"/>
    <w:rsid w:val="004A6A50"/>
    <w:rsid w:val="004B04F5"/>
    <w:rsid w:val="004B0FC6"/>
    <w:rsid w:val="004B11EF"/>
    <w:rsid w:val="004B317C"/>
    <w:rsid w:val="004B410A"/>
    <w:rsid w:val="004B4B8D"/>
    <w:rsid w:val="004B543E"/>
    <w:rsid w:val="004B786D"/>
    <w:rsid w:val="004C025E"/>
    <w:rsid w:val="004C1822"/>
    <w:rsid w:val="004C3BAD"/>
    <w:rsid w:val="004D1C91"/>
    <w:rsid w:val="004D1D1E"/>
    <w:rsid w:val="004D27D1"/>
    <w:rsid w:val="004D376F"/>
    <w:rsid w:val="004D39A2"/>
    <w:rsid w:val="004D437E"/>
    <w:rsid w:val="004D560D"/>
    <w:rsid w:val="004E0991"/>
    <w:rsid w:val="004E0B4B"/>
    <w:rsid w:val="004E1F98"/>
    <w:rsid w:val="004E435A"/>
    <w:rsid w:val="004E4B4F"/>
    <w:rsid w:val="004F0237"/>
    <w:rsid w:val="004F47E5"/>
    <w:rsid w:val="004F60B6"/>
    <w:rsid w:val="00503B8A"/>
    <w:rsid w:val="00510299"/>
    <w:rsid w:val="00520DC1"/>
    <w:rsid w:val="00521B0E"/>
    <w:rsid w:val="005245E0"/>
    <w:rsid w:val="00535B9E"/>
    <w:rsid w:val="00546C63"/>
    <w:rsid w:val="00553453"/>
    <w:rsid w:val="00553E00"/>
    <w:rsid w:val="00557412"/>
    <w:rsid w:val="005602C7"/>
    <w:rsid w:val="00561B6D"/>
    <w:rsid w:val="005771AD"/>
    <w:rsid w:val="00580D44"/>
    <w:rsid w:val="0058522B"/>
    <w:rsid w:val="005902CF"/>
    <w:rsid w:val="00591FE8"/>
    <w:rsid w:val="00594E2F"/>
    <w:rsid w:val="005A0677"/>
    <w:rsid w:val="005A391B"/>
    <w:rsid w:val="005A3F6F"/>
    <w:rsid w:val="005A435E"/>
    <w:rsid w:val="005A79DF"/>
    <w:rsid w:val="005B1894"/>
    <w:rsid w:val="005B5C49"/>
    <w:rsid w:val="005C1A74"/>
    <w:rsid w:val="005C332D"/>
    <w:rsid w:val="005C6AC1"/>
    <w:rsid w:val="005C71E1"/>
    <w:rsid w:val="005C74F1"/>
    <w:rsid w:val="005D07FF"/>
    <w:rsid w:val="005D6C6A"/>
    <w:rsid w:val="005E3F38"/>
    <w:rsid w:val="005E475F"/>
    <w:rsid w:val="005E7205"/>
    <w:rsid w:val="005F42BA"/>
    <w:rsid w:val="00601769"/>
    <w:rsid w:val="0060709B"/>
    <w:rsid w:val="00610718"/>
    <w:rsid w:val="00612758"/>
    <w:rsid w:val="00612EEA"/>
    <w:rsid w:val="00614F2B"/>
    <w:rsid w:val="00615A53"/>
    <w:rsid w:val="006177C5"/>
    <w:rsid w:val="006177FB"/>
    <w:rsid w:val="00623611"/>
    <w:rsid w:val="0063003A"/>
    <w:rsid w:val="00630296"/>
    <w:rsid w:val="006339BD"/>
    <w:rsid w:val="006349C5"/>
    <w:rsid w:val="0063762B"/>
    <w:rsid w:val="006427F6"/>
    <w:rsid w:val="00645667"/>
    <w:rsid w:val="00650631"/>
    <w:rsid w:val="00651087"/>
    <w:rsid w:val="00654EDE"/>
    <w:rsid w:val="00657213"/>
    <w:rsid w:val="00657B19"/>
    <w:rsid w:val="00662C16"/>
    <w:rsid w:val="00663C8D"/>
    <w:rsid w:val="006659ED"/>
    <w:rsid w:val="00666D33"/>
    <w:rsid w:val="00675F3D"/>
    <w:rsid w:val="00680DF2"/>
    <w:rsid w:val="0068146E"/>
    <w:rsid w:val="0068306A"/>
    <w:rsid w:val="00685E48"/>
    <w:rsid w:val="00691F9F"/>
    <w:rsid w:val="00692393"/>
    <w:rsid w:val="0069485F"/>
    <w:rsid w:val="006A2F42"/>
    <w:rsid w:val="006A4699"/>
    <w:rsid w:val="006A482D"/>
    <w:rsid w:val="006A6A4F"/>
    <w:rsid w:val="006B6503"/>
    <w:rsid w:val="006C1B69"/>
    <w:rsid w:val="006C1D85"/>
    <w:rsid w:val="006C3681"/>
    <w:rsid w:val="006C3EEF"/>
    <w:rsid w:val="006C5B19"/>
    <w:rsid w:val="006C5F6E"/>
    <w:rsid w:val="006C6030"/>
    <w:rsid w:val="006D2BC1"/>
    <w:rsid w:val="006D5B1F"/>
    <w:rsid w:val="006D5F05"/>
    <w:rsid w:val="006D6F90"/>
    <w:rsid w:val="006E2990"/>
    <w:rsid w:val="006E2A26"/>
    <w:rsid w:val="006F0152"/>
    <w:rsid w:val="006F0855"/>
    <w:rsid w:val="006F14EA"/>
    <w:rsid w:val="006F4EB6"/>
    <w:rsid w:val="006F69C2"/>
    <w:rsid w:val="006F7E4F"/>
    <w:rsid w:val="007025E6"/>
    <w:rsid w:val="007036F1"/>
    <w:rsid w:val="00705B63"/>
    <w:rsid w:val="00712F31"/>
    <w:rsid w:val="007159B8"/>
    <w:rsid w:val="00715DC6"/>
    <w:rsid w:val="00721BCF"/>
    <w:rsid w:val="00726AD1"/>
    <w:rsid w:val="00736152"/>
    <w:rsid w:val="00736178"/>
    <w:rsid w:val="007412A2"/>
    <w:rsid w:val="0074179D"/>
    <w:rsid w:val="0074187A"/>
    <w:rsid w:val="00742A32"/>
    <w:rsid w:val="00742B3E"/>
    <w:rsid w:val="00743AB9"/>
    <w:rsid w:val="00747173"/>
    <w:rsid w:val="00751CB2"/>
    <w:rsid w:val="00762A45"/>
    <w:rsid w:val="00763065"/>
    <w:rsid w:val="00765AFE"/>
    <w:rsid w:val="00765CAB"/>
    <w:rsid w:val="00775075"/>
    <w:rsid w:val="00786110"/>
    <w:rsid w:val="00791530"/>
    <w:rsid w:val="00797753"/>
    <w:rsid w:val="00797D64"/>
    <w:rsid w:val="007A362B"/>
    <w:rsid w:val="007A554D"/>
    <w:rsid w:val="007A7864"/>
    <w:rsid w:val="007B17BA"/>
    <w:rsid w:val="007B2DA0"/>
    <w:rsid w:val="007B5C09"/>
    <w:rsid w:val="007B7D17"/>
    <w:rsid w:val="007C042C"/>
    <w:rsid w:val="007C74B8"/>
    <w:rsid w:val="007D0BB0"/>
    <w:rsid w:val="007D1225"/>
    <w:rsid w:val="007D6E2E"/>
    <w:rsid w:val="007D7FEF"/>
    <w:rsid w:val="007E3A32"/>
    <w:rsid w:val="007E44BB"/>
    <w:rsid w:val="007E5882"/>
    <w:rsid w:val="007E5C72"/>
    <w:rsid w:val="007F3CA5"/>
    <w:rsid w:val="007F4733"/>
    <w:rsid w:val="00800C48"/>
    <w:rsid w:val="00801504"/>
    <w:rsid w:val="0081161A"/>
    <w:rsid w:val="008132AD"/>
    <w:rsid w:val="0081519E"/>
    <w:rsid w:val="0081544D"/>
    <w:rsid w:val="0081691A"/>
    <w:rsid w:val="008175FD"/>
    <w:rsid w:val="0082169C"/>
    <w:rsid w:val="00822FC6"/>
    <w:rsid w:val="00830F91"/>
    <w:rsid w:val="008313A9"/>
    <w:rsid w:val="00831BDE"/>
    <w:rsid w:val="00831CE7"/>
    <w:rsid w:val="00834C56"/>
    <w:rsid w:val="0084006D"/>
    <w:rsid w:val="008427A3"/>
    <w:rsid w:val="008437CF"/>
    <w:rsid w:val="00843E4C"/>
    <w:rsid w:val="00847BB5"/>
    <w:rsid w:val="00850CDD"/>
    <w:rsid w:val="00851AD0"/>
    <w:rsid w:val="00854859"/>
    <w:rsid w:val="00854F19"/>
    <w:rsid w:val="00871CC6"/>
    <w:rsid w:val="008777CF"/>
    <w:rsid w:val="008838D2"/>
    <w:rsid w:val="00891137"/>
    <w:rsid w:val="00892856"/>
    <w:rsid w:val="008949C9"/>
    <w:rsid w:val="008A2B64"/>
    <w:rsid w:val="008A4BBC"/>
    <w:rsid w:val="008B070D"/>
    <w:rsid w:val="008B2AF8"/>
    <w:rsid w:val="008B46A0"/>
    <w:rsid w:val="008B5FC5"/>
    <w:rsid w:val="008B7534"/>
    <w:rsid w:val="008C455F"/>
    <w:rsid w:val="008D534B"/>
    <w:rsid w:val="008D73D2"/>
    <w:rsid w:val="008E01FB"/>
    <w:rsid w:val="008E0DD3"/>
    <w:rsid w:val="008E2639"/>
    <w:rsid w:val="008E29CD"/>
    <w:rsid w:val="008E5716"/>
    <w:rsid w:val="008F3014"/>
    <w:rsid w:val="008F39C6"/>
    <w:rsid w:val="0090010E"/>
    <w:rsid w:val="00904B16"/>
    <w:rsid w:val="00906C72"/>
    <w:rsid w:val="0091270C"/>
    <w:rsid w:val="00915BFC"/>
    <w:rsid w:val="00923BEB"/>
    <w:rsid w:val="00926ACA"/>
    <w:rsid w:val="00930880"/>
    <w:rsid w:val="00932AA4"/>
    <w:rsid w:val="00934829"/>
    <w:rsid w:val="00934B48"/>
    <w:rsid w:val="00937C38"/>
    <w:rsid w:val="00944071"/>
    <w:rsid w:val="00947714"/>
    <w:rsid w:val="00955620"/>
    <w:rsid w:val="00962873"/>
    <w:rsid w:val="00980381"/>
    <w:rsid w:val="00981D38"/>
    <w:rsid w:val="009905E2"/>
    <w:rsid w:val="0099112D"/>
    <w:rsid w:val="00992A24"/>
    <w:rsid w:val="00992B7A"/>
    <w:rsid w:val="0099746A"/>
    <w:rsid w:val="009A10F6"/>
    <w:rsid w:val="009A546F"/>
    <w:rsid w:val="009A6662"/>
    <w:rsid w:val="009B1D1B"/>
    <w:rsid w:val="009B310B"/>
    <w:rsid w:val="009B3A5D"/>
    <w:rsid w:val="009B5D0A"/>
    <w:rsid w:val="009B682C"/>
    <w:rsid w:val="009C16BE"/>
    <w:rsid w:val="009C3268"/>
    <w:rsid w:val="009C50EC"/>
    <w:rsid w:val="009C52E1"/>
    <w:rsid w:val="009C6327"/>
    <w:rsid w:val="009D3275"/>
    <w:rsid w:val="009D3C99"/>
    <w:rsid w:val="009E6F3F"/>
    <w:rsid w:val="009F0D35"/>
    <w:rsid w:val="009F6A2E"/>
    <w:rsid w:val="009F70E6"/>
    <w:rsid w:val="00A109FA"/>
    <w:rsid w:val="00A149BE"/>
    <w:rsid w:val="00A177F1"/>
    <w:rsid w:val="00A17AA7"/>
    <w:rsid w:val="00A24671"/>
    <w:rsid w:val="00A25F3B"/>
    <w:rsid w:val="00A31C1F"/>
    <w:rsid w:val="00A37196"/>
    <w:rsid w:val="00A42FC3"/>
    <w:rsid w:val="00A43228"/>
    <w:rsid w:val="00A44633"/>
    <w:rsid w:val="00A44E90"/>
    <w:rsid w:val="00A52069"/>
    <w:rsid w:val="00A61CC6"/>
    <w:rsid w:val="00A62BD5"/>
    <w:rsid w:val="00A63CEA"/>
    <w:rsid w:val="00A672F7"/>
    <w:rsid w:val="00A72010"/>
    <w:rsid w:val="00A74223"/>
    <w:rsid w:val="00A7570C"/>
    <w:rsid w:val="00A75CE5"/>
    <w:rsid w:val="00A76941"/>
    <w:rsid w:val="00A76AF2"/>
    <w:rsid w:val="00A91078"/>
    <w:rsid w:val="00A922EE"/>
    <w:rsid w:val="00AA611C"/>
    <w:rsid w:val="00AA6F23"/>
    <w:rsid w:val="00AB373E"/>
    <w:rsid w:val="00AB6370"/>
    <w:rsid w:val="00AB7A1A"/>
    <w:rsid w:val="00AC2E48"/>
    <w:rsid w:val="00AC54DA"/>
    <w:rsid w:val="00AD4F03"/>
    <w:rsid w:val="00AE6C73"/>
    <w:rsid w:val="00AE75D7"/>
    <w:rsid w:val="00AE7C03"/>
    <w:rsid w:val="00AF33F6"/>
    <w:rsid w:val="00AF3A21"/>
    <w:rsid w:val="00AF7EAF"/>
    <w:rsid w:val="00B01990"/>
    <w:rsid w:val="00B101D0"/>
    <w:rsid w:val="00B10CFD"/>
    <w:rsid w:val="00B14D0B"/>
    <w:rsid w:val="00B20555"/>
    <w:rsid w:val="00B20B4B"/>
    <w:rsid w:val="00B22B94"/>
    <w:rsid w:val="00B34E8E"/>
    <w:rsid w:val="00B41D4B"/>
    <w:rsid w:val="00B42244"/>
    <w:rsid w:val="00B43E14"/>
    <w:rsid w:val="00B44849"/>
    <w:rsid w:val="00B474FB"/>
    <w:rsid w:val="00B5279B"/>
    <w:rsid w:val="00B5732B"/>
    <w:rsid w:val="00B57D66"/>
    <w:rsid w:val="00B60D7C"/>
    <w:rsid w:val="00B61D77"/>
    <w:rsid w:val="00B62FB8"/>
    <w:rsid w:val="00B7142D"/>
    <w:rsid w:val="00B715CF"/>
    <w:rsid w:val="00B73506"/>
    <w:rsid w:val="00B751BD"/>
    <w:rsid w:val="00B83951"/>
    <w:rsid w:val="00B90E9C"/>
    <w:rsid w:val="00B9176A"/>
    <w:rsid w:val="00B919EF"/>
    <w:rsid w:val="00B934CE"/>
    <w:rsid w:val="00B9552E"/>
    <w:rsid w:val="00B96F7C"/>
    <w:rsid w:val="00BA0E24"/>
    <w:rsid w:val="00BA3481"/>
    <w:rsid w:val="00BB03B3"/>
    <w:rsid w:val="00BB0B4C"/>
    <w:rsid w:val="00BB2272"/>
    <w:rsid w:val="00BB39C4"/>
    <w:rsid w:val="00BB68F3"/>
    <w:rsid w:val="00BC0D9E"/>
    <w:rsid w:val="00BC28D1"/>
    <w:rsid w:val="00BC6238"/>
    <w:rsid w:val="00BD0170"/>
    <w:rsid w:val="00BD2F41"/>
    <w:rsid w:val="00BD31A1"/>
    <w:rsid w:val="00BD3278"/>
    <w:rsid w:val="00BE05D8"/>
    <w:rsid w:val="00BE15DC"/>
    <w:rsid w:val="00BF157E"/>
    <w:rsid w:val="00BF4674"/>
    <w:rsid w:val="00C05127"/>
    <w:rsid w:val="00C05C95"/>
    <w:rsid w:val="00C06DD9"/>
    <w:rsid w:val="00C07822"/>
    <w:rsid w:val="00C07C75"/>
    <w:rsid w:val="00C10EA7"/>
    <w:rsid w:val="00C110E7"/>
    <w:rsid w:val="00C1192A"/>
    <w:rsid w:val="00C14757"/>
    <w:rsid w:val="00C15B6F"/>
    <w:rsid w:val="00C21A6E"/>
    <w:rsid w:val="00C21AD0"/>
    <w:rsid w:val="00C31AF5"/>
    <w:rsid w:val="00C32166"/>
    <w:rsid w:val="00C3329D"/>
    <w:rsid w:val="00C40A45"/>
    <w:rsid w:val="00C41284"/>
    <w:rsid w:val="00C44F07"/>
    <w:rsid w:val="00C50115"/>
    <w:rsid w:val="00C51ABD"/>
    <w:rsid w:val="00C52AA3"/>
    <w:rsid w:val="00C57E47"/>
    <w:rsid w:val="00C6083F"/>
    <w:rsid w:val="00C64435"/>
    <w:rsid w:val="00C6554F"/>
    <w:rsid w:val="00C658BF"/>
    <w:rsid w:val="00C658E3"/>
    <w:rsid w:val="00C66B95"/>
    <w:rsid w:val="00C77084"/>
    <w:rsid w:val="00C77990"/>
    <w:rsid w:val="00C805FA"/>
    <w:rsid w:val="00C82B25"/>
    <w:rsid w:val="00C835E3"/>
    <w:rsid w:val="00C86505"/>
    <w:rsid w:val="00C876E2"/>
    <w:rsid w:val="00C901CA"/>
    <w:rsid w:val="00C90B3B"/>
    <w:rsid w:val="00C925D4"/>
    <w:rsid w:val="00C97651"/>
    <w:rsid w:val="00C97CC4"/>
    <w:rsid w:val="00CA2331"/>
    <w:rsid w:val="00CB0598"/>
    <w:rsid w:val="00CB08C1"/>
    <w:rsid w:val="00CB14D5"/>
    <w:rsid w:val="00CB4814"/>
    <w:rsid w:val="00CB635E"/>
    <w:rsid w:val="00CB6612"/>
    <w:rsid w:val="00CB70F5"/>
    <w:rsid w:val="00CC03C7"/>
    <w:rsid w:val="00CC0501"/>
    <w:rsid w:val="00CC15E0"/>
    <w:rsid w:val="00CC3809"/>
    <w:rsid w:val="00CD166E"/>
    <w:rsid w:val="00CD4357"/>
    <w:rsid w:val="00CD6F0F"/>
    <w:rsid w:val="00CE1C3F"/>
    <w:rsid w:val="00CE4C86"/>
    <w:rsid w:val="00CE591F"/>
    <w:rsid w:val="00CF2882"/>
    <w:rsid w:val="00CF6F20"/>
    <w:rsid w:val="00D05FAA"/>
    <w:rsid w:val="00D11A99"/>
    <w:rsid w:val="00D11D63"/>
    <w:rsid w:val="00D14C50"/>
    <w:rsid w:val="00D15AC3"/>
    <w:rsid w:val="00D15E49"/>
    <w:rsid w:val="00D23FF7"/>
    <w:rsid w:val="00D25859"/>
    <w:rsid w:val="00D30F82"/>
    <w:rsid w:val="00D321C7"/>
    <w:rsid w:val="00D36044"/>
    <w:rsid w:val="00D36995"/>
    <w:rsid w:val="00D40409"/>
    <w:rsid w:val="00D41416"/>
    <w:rsid w:val="00D47EA5"/>
    <w:rsid w:val="00D543BC"/>
    <w:rsid w:val="00D54755"/>
    <w:rsid w:val="00D717DE"/>
    <w:rsid w:val="00D7269F"/>
    <w:rsid w:val="00D92D7C"/>
    <w:rsid w:val="00DA6C33"/>
    <w:rsid w:val="00DB3200"/>
    <w:rsid w:val="00DB7206"/>
    <w:rsid w:val="00DB7762"/>
    <w:rsid w:val="00DC109B"/>
    <w:rsid w:val="00DD1D1E"/>
    <w:rsid w:val="00DD3F21"/>
    <w:rsid w:val="00DE636F"/>
    <w:rsid w:val="00DE66F9"/>
    <w:rsid w:val="00DF1FFF"/>
    <w:rsid w:val="00DF487C"/>
    <w:rsid w:val="00DF74A8"/>
    <w:rsid w:val="00E00D33"/>
    <w:rsid w:val="00E02DDA"/>
    <w:rsid w:val="00E062D8"/>
    <w:rsid w:val="00E06B78"/>
    <w:rsid w:val="00E1249F"/>
    <w:rsid w:val="00E177A6"/>
    <w:rsid w:val="00E178FE"/>
    <w:rsid w:val="00E22B91"/>
    <w:rsid w:val="00E23D9F"/>
    <w:rsid w:val="00E246FD"/>
    <w:rsid w:val="00E31908"/>
    <w:rsid w:val="00E40102"/>
    <w:rsid w:val="00E445C3"/>
    <w:rsid w:val="00E45AA3"/>
    <w:rsid w:val="00E538B2"/>
    <w:rsid w:val="00E73380"/>
    <w:rsid w:val="00E74824"/>
    <w:rsid w:val="00E80413"/>
    <w:rsid w:val="00E81084"/>
    <w:rsid w:val="00E81D41"/>
    <w:rsid w:val="00E85E0E"/>
    <w:rsid w:val="00EA4E4B"/>
    <w:rsid w:val="00EA5A7F"/>
    <w:rsid w:val="00EB0866"/>
    <w:rsid w:val="00EB2EC3"/>
    <w:rsid w:val="00EB74F5"/>
    <w:rsid w:val="00EC71B4"/>
    <w:rsid w:val="00ED24C4"/>
    <w:rsid w:val="00ED4EF4"/>
    <w:rsid w:val="00EE6C98"/>
    <w:rsid w:val="00EF5950"/>
    <w:rsid w:val="00EF6D3C"/>
    <w:rsid w:val="00F01112"/>
    <w:rsid w:val="00F03079"/>
    <w:rsid w:val="00F03170"/>
    <w:rsid w:val="00F113A2"/>
    <w:rsid w:val="00F14F2E"/>
    <w:rsid w:val="00F17386"/>
    <w:rsid w:val="00F209C2"/>
    <w:rsid w:val="00F240C6"/>
    <w:rsid w:val="00F25C65"/>
    <w:rsid w:val="00F300E3"/>
    <w:rsid w:val="00F41302"/>
    <w:rsid w:val="00F42CB8"/>
    <w:rsid w:val="00F45636"/>
    <w:rsid w:val="00F45B12"/>
    <w:rsid w:val="00F528FD"/>
    <w:rsid w:val="00F624EC"/>
    <w:rsid w:val="00F64EE3"/>
    <w:rsid w:val="00F6585D"/>
    <w:rsid w:val="00F65AD5"/>
    <w:rsid w:val="00F66151"/>
    <w:rsid w:val="00F67DDA"/>
    <w:rsid w:val="00F701F2"/>
    <w:rsid w:val="00F732F0"/>
    <w:rsid w:val="00F755E4"/>
    <w:rsid w:val="00F76E09"/>
    <w:rsid w:val="00F83519"/>
    <w:rsid w:val="00F84DAD"/>
    <w:rsid w:val="00F972E0"/>
    <w:rsid w:val="00FA2128"/>
    <w:rsid w:val="00FA4B5E"/>
    <w:rsid w:val="00FA7192"/>
    <w:rsid w:val="00FC1F8A"/>
    <w:rsid w:val="00FC5D77"/>
    <w:rsid w:val="00FC780D"/>
    <w:rsid w:val="00FD4EAB"/>
    <w:rsid w:val="00FE16C9"/>
    <w:rsid w:val="00FE6B4A"/>
    <w:rsid w:val="00FF0BFC"/>
    <w:rsid w:val="00FF209A"/>
    <w:rsid w:val="00FF244A"/>
    <w:rsid w:val="00FF27E6"/>
    <w:rsid w:val="00FF338F"/>
    <w:rsid w:val="00FF474D"/>
    <w:rsid w:val="00FF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9A93863"/>
  <w15:chartTrackingRefBased/>
  <w15:docId w15:val="{9E1D54E1-E725-4548-A13D-13DF80D2F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173"/>
    <w:pPr>
      <w:spacing w:line="260" w:lineRule="atLeast"/>
      <w:jc w:val="both"/>
    </w:pPr>
    <w:rPr>
      <w:rFonts w:ascii="Palatino Linotype" w:eastAsiaTheme="minorEastAsia" w:hAnsi="Palatino Linotype"/>
      <w:noProof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next w:val="Normal"/>
    <w:qFormat/>
    <w:rsid w:val="00747173"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Normal"/>
    <w:qFormat/>
    <w:rsid w:val="00747173"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Normal"/>
    <w:qFormat/>
    <w:rsid w:val="00747173"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747173"/>
    <w:pPr>
      <w:adjustRightInd w:val="0"/>
      <w:snapToGrid w:val="0"/>
      <w:spacing w:line="240" w:lineRule="atLeast"/>
      <w:ind w:right="113"/>
      <w:jc w:val="left"/>
    </w:pPr>
    <w:rPr>
      <w:rFonts w:eastAsia="Times New Roman"/>
      <w:noProof w:val="0"/>
      <w:sz w:val="14"/>
      <w:lang w:eastAsia="de-DE" w:bidi="en-US"/>
    </w:rPr>
  </w:style>
  <w:style w:type="paragraph" w:customStyle="1" w:styleId="MDPI16affiliation">
    <w:name w:val="MDPI_1.6_affiliation"/>
    <w:qFormat/>
    <w:rsid w:val="00747173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747173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747173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747173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Cs w:val="24"/>
      <w:lang w:eastAsia="de-DE" w:bidi="en-US"/>
    </w:rPr>
  </w:style>
  <w:style w:type="table" w:customStyle="1" w:styleId="Mdeck5tablebodythreelines">
    <w:name w:val="M_deck_5_table_body_three_lines"/>
    <w:basedOn w:val="TableNormal"/>
    <w:uiPriority w:val="99"/>
    <w:rsid w:val="002549C8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59"/>
    <w:rsid w:val="00747173"/>
    <w:pPr>
      <w:spacing w:line="260" w:lineRule="atLeast"/>
      <w:jc w:val="both"/>
    </w:pPr>
    <w:rPr>
      <w:rFonts w:ascii="Palatino Linotype" w:eastAsiaTheme="minorEastAsia" w:hAnsi="Palatino Linotype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747173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47173"/>
    <w:rPr>
      <w:rFonts w:ascii="Palatino Linotype" w:eastAsiaTheme="minorEastAsia" w:hAnsi="Palatino Linotype"/>
      <w:noProof/>
      <w:color w:val="000000"/>
      <w:szCs w:val="18"/>
    </w:rPr>
  </w:style>
  <w:style w:type="paragraph" w:styleId="Header">
    <w:name w:val="header"/>
    <w:basedOn w:val="Normal"/>
    <w:link w:val="HeaderChar"/>
    <w:uiPriority w:val="99"/>
    <w:rsid w:val="007471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47173"/>
    <w:rPr>
      <w:rFonts w:ascii="Palatino Linotype" w:eastAsiaTheme="minorEastAsia" w:hAnsi="Palatino Linotype"/>
      <w:noProof/>
      <w:color w:val="000000"/>
      <w:szCs w:val="18"/>
    </w:rPr>
  </w:style>
  <w:style w:type="paragraph" w:customStyle="1" w:styleId="MDPIheaderjournallogo">
    <w:name w:val="MDPI_header_journal_logo"/>
    <w:qFormat/>
    <w:rsid w:val="00747173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747173"/>
    <w:pPr>
      <w:ind w:firstLine="0"/>
    </w:pPr>
  </w:style>
  <w:style w:type="paragraph" w:customStyle="1" w:styleId="MDPI31text">
    <w:name w:val="MDPI_3.1_text"/>
    <w:qFormat/>
    <w:rsid w:val="00747173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3textspaceafter">
    <w:name w:val="MDPI_3.3_text_space_after"/>
    <w:qFormat/>
    <w:rsid w:val="00747173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rsid w:val="00747173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rsid w:val="00747173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rsid w:val="00747173"/>
    <w:pPr>
      <w:numPr>
        <w:numId w:val="34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8bullet">
    <w:name w:val="MDPI_3.8_bullet"/>
    <w:qFormat/>
    <w:rsid w:val="00747173"/>
    <w:pPr>
      <w:numPr>
        <w:numId w:val="35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9equation">
    <w:name w:val="MDPI_3.9_equation"/>
    <w:qFormat/>
    <w:rsid w:val="00747173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rsid w:val="00747173"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41tablecaption">
    <w:name w:val="MDPI_4.1_table_caption"/>
    <w:qFormat/>
    <w:rsid w:val="00747173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 w:cstheme="minorBidi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747173"/>
    <w:pPr>
      <w:adjustRightInd w:val="0"/>
      <w:snapToGrid w:val="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next w:val="MDPI31text"/>
    <w:qFormat/>
    <w:rsid w:val="00747173"/>
    <w:pPr>
      <w:adjustRightInd w:val="0"/>
      <w:snapToGrid w:val="0"/>
      <w:spacing w:after="240" w:line="228" w:lineRule="auto"/>
      <w:ind w:left="2608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747173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customStyle="1" w:styleId="MDPI52figure">
    <w:name w:val="MDPI_5.2_figure"/>
    <w:qFormat/>
    <w:rsid w:val="00747173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footerfirstpage">
    <w:name w:val="MDPI_footer_firstpage"/>
    <w:qFormat/>
    <w:rsid w:val="00747173"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paragraph" w:customStyle="1" w:styleId="MDPI23heading3">
    <w:name w:val="MDPI_2.3_heading3"/>
    <w:qFormat/>
    <w:rsid w:val="00747173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rsid w:val="00747173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rsid w:val="00747173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/>
      <w:i/>
      <w:noProof/>
      <w:snapToGrid w:val="0"/>
      <w:color w:val="000000"/>
      <w:szCs w:val="22"/>
      <w:lang w:eastAsia="de-DE" w:bidi="en-US"/>
    </w:rPr>
  </w:style>
  <w:style w:type="paragraph" w:customStyle="1" w:styleId="MDPI71References">
    <w:name w:val="MDPI_7.1_References"/>
    <w:qFormat/>
    <w:rsid w:val="00747173"/>
    <w:pPr>
      <w:numPr>
        <w:numId w:val="37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styleId="BalloonText">
    <w:name w:val="Balloon Text"/>
    <w:basedOn w:val="Normal"/>
    <w:link w:val="BalloonTextChar"/>
    <w:uiPriority w:val="99"/>
    <w:rsid w:val="00747173"/>
    <w:rPr>
      <w:rFonts w:cs="Tahoma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47173"/>
    <w:rPr>
      <w:rFonts w:ascii="Palatino Linotype" w:eastAsiaTheme="minorEastAsia" w:hAnsi="Palatino Linotype" w:cs="Tahoma"/>
      <w:noProof/>
      <w:color w:val="000000"/>
      <w:szCs w:val="18"/>
    </w:rPr>
  </w:style>
  <w:style w:type="character" w:styleId="LineNumber">
    <w:name w:val="line number"/>
    <w:uiPriority w:val="99"/>
    <w:rsid w:val="00747173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TableNormal"/>
    <w:uiPriority w:val="99"/>
    <w:rsid w:val="00747173"/>
    <w:pPr>
      <w:adjustRightInd w:val="0"/>
      <w:snapToGrid w:val="0"/>
      <w:jc w:val="center"/>
    </w:pPr>
    <w:rPr>
      <w:rFonts w:ascii="Palatino Linotype" w:eastAsiaTheme="minorEastAsia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uiPriority w:val="99"/>
    <w:rsid w:val="00747173"/>
    <w:rPr>
      <w:color w:val="0000FF"/>
      <w:u w:val="single"/>
    </w:rPr>
  </w:style>
  <w:style w:type="character" w:styleId="UnresolvedMention">
    <w:name w:val="Unresolved Mention"/>
    <w:uiPriority w:val="99"/>
    <w:unhideWhenUsed/>
    <w:rsid w:val="00891137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8313A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34textspacebefore">
    <w:name w:val="MDPI_3.4_text_space_before"/>
    <w:qFormat/>
    <w:rsid w:val="00747173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81theorem">
    <w:name w:val="MDPI_8.1_theorem"/>
    <w:qFormat/>
    <w:rsid w:val="00747173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rsid w:val="00747173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61Citation">
    <w:name w:val="MDPI_6.1_Citation"/>
    <w:qFormat/>
    <w:rsid w:val="00747173"/>
    <w:pPr>
      <w:adjustRightInd w:val="0"/>
      <w:snapToGrid w:val="0"/>
      <w:spacing w:line="240" w:lineRule="atLeast"/>
      <w:ind w:right="113"/>
    </w:pPr>
    <w:rPr>
      <w:rFonts w:ascii="Palatino Linotype" w:eastAsiaTheme="minorEastAsia" w:hAnsi="Palatino Linotype" w:cstheme="minorBidi"/>
      <w:sz w:val="14"/>
      <w:szCs w:val="22"/>
    </w:rPr>
  </w:style>
  <w:style w:type="paragraph" w:customStyle="1" w:styleId="MDPI62BackMatter">
    <w:name w:val="MDPI_6.2_BackMatter"/>
    <w:qFormat/>
    <w:rsid w:val="00747173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eastAsia="en-US" w:bidi="en-US"/>
    </w:rPr>
  </w:style>
  <w:style w:type="paragraph" w:customStyle="1" w:styleId="MDPI63Notes">
    <w:name w:val="MDPI_6.3_Notes"/>
    <w:qFormat/>
    <w:rsid w:val="00747173"/>
    <w:pPr>
      <w:adjustRightInd w:val="0"/>
      <w:snapToGrid w:val="0"/>
      <w:spacing w:after="120" w:line="240" w:lineRule="atLeast"/>
      <w:ind w:right="113"/>
    </w:pPr>
    <w:rPr>
      <w:rFonts w:ascii="Palatino Linotype" w:hAnsi="Palatino Linotype"/>
      <w:snapToGrid w:val="0"/>
      <w:color w:val="000000" w:themeColor="text1"/>
      <w:sz w:val="14"/>
      <w:lang w:eastAsia="en-US" w:bidi="en-US"/>
    </w:rPr>
  </w:style>
  <w:style w:type="paragraph" w:customStyle="1" w:styleId="MDPI15academiceditor">
    <w:name w:val="MDPI_1.5_academic_editor"/>
    <w:qFormat/>
    <w:rsid w:val="00747173"/>
    <w:pPr>
      <w:adjustRightInd w:val="0"/>
      <w:snapToGrid w:val="0"/>
      <w:spacing w:before="240" w:line="240" w:lineRule="atLeast"/>
      <w:ind w:right="113"/>
    </w:pPr>
    <w:rPr>
      <w:rFonts w:ascii="Palatino Linotype" w:eastAsia="Times New Roman" w:hAnsi="Palatino Linotype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747173"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747173"/>
    <w:pPr>
      <w:adjustRightInd w:val="0"/>
      <w:snapToGrid w:val="0"/>
      <w:spacing w:before="240" w:after="120" w:line="260" w:lineRule="atLeast"/>
      <w:jc w:val="center"/>
    </w:pPr>
    <w:rPr>
      <w:rFonts w:ascii="Palatino Linotype" w:eastAsiaTheme="minorEastAsia" w:hAnsi="Palatino Linotype" w:cstheme="minorBidi"/>
      <w:noProof/>
      <w:color w:val="000000"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747173"/>
    <w:pPr>
      <w:adjustRightInd w:val="0"/>
      <w:snapToGrid w:val="0"/>
      <w:spacing w:before="240" w:after="120" w:line="260" w:lineRule="atLeast"/>
      <w:jc w:val="center"/>
    </w:pPr>
    <w:rPr>
      <w:rFonts w:ascii="Palatino Linotype" w:eastAsiaTheme="minorEastAsia" w:hAnsi="Palatino Linotype"/>
      <w:noProof/>
      <w:color w:val="000000"/>
      <w:sz w:val="18"/>
      <w:lang w:bidi="en-US"/>
    </w:rPr>
  </w:style>
  <w:style w:type="paragraph" w:customStyle="1" w:styleId="MDPI72Copyright">
    <w:name w:val="MDPI_7.2_Copyright"/>
    <w:qFormat/>
    <w:rsid w:val="00747173"/>
    <w:pPr>
      <w:adjustRightInd w:val="0"/>
      <w:snapToGrid w:val="0"/>
      <w:spacing w:before="240" w:line="240" w:lineRule="atLeast"/>
      <w:ind w:right="113"/>
    </w:pPr>
    <w:rPr>
      <w:rFonts w:ascii="Palatino Linotype" w:eastAsia="Times New Roman" w:hAnsi="Palatino Linotype"/>
      <w:noProof/>
      <w:snapToGrid w:val="0"/>
      <w:color w:val="000000"/>
      <w:spacing w:val="-2"/>
      <w:sz w:val="14"/>
      <w:lang w:val="en-GB" w:eastAsia="en-GB"/>
    </w:rPr>
  </w:style>
  <w:style w:type="paragraph" w:customStyle="1" w:styleId="MDPI73CopyrightImage">
    <w:name w:val="MDPI_7.3_CopyrightImage"/>
    <w:rsid w:val="00747173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eastAsia="de-CH"/>
    </w:rPr>
  </w:style>
  <w:style w:type="paragraph" w:customStyle="1" w:styleId="MDPIequationFram">
    <w:name w:val="MDPI_equationFram"/>
    <w:qFormat/>
    <w:rsid w:val="00747173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rsid w:val="00747173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eastAsia="de-DE"/>
    </w:rPr>
  </w:style>
  <w:style w:type="paragraph" w:customStyle="1" w:styleId="MDPIheader">
    <w:name w:val="MDPI_header"/>
    <w:qFormat/>
    <w:rsid w:val="00747173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eastAsia="de-DE"/>
    </w:rPr>
  </w:style>
  <w:style w:type="paragraph" w:customStyle="1" w:styleId="MDPIheadercitation">
    <w:name w:val="MDPI_header_citation"/>
    <w:rsid w:val="00747173"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rsid w:val="00747173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eastAsia="de-CH"/>
    </w:rPr>
  </w:style>
  <w:style w:type="table" w:customStyle="1" w:styleId="MDPITable">
    <w:name w:val="MDPI_Table"/>
    <w:basedOn w:val="TableNormal"/>
    <w:uiPriority w:val="99"/>
    <w:rsid w:val="00747173"/>
    <w:rPr>
      <w:rFonts w:ascii="Palatino Linotype" w:hAnsi="Palatino Linotype"/>
      <w:color w:val="000000" w:themeColor="text1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747173"/>
    <w:pPr>
      <w:spacing w:line="260" w:lineRule="atLeast"/>
      <w:ind w:left="425" w:right="425" w:firstLine="284"/>
      <w:jc w:val="both"/>
    </w:pPr>
    <w:rPr>
      <w:rFonts w:ascii="Times New Roman" w:eastAsia="Times New Roman" w:hAnsi="Times New Roman"/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747173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character" w:customStyle="1" w:styleId="apple-converted-space">
    <w:name w:val="apple-converted-space"/>
    <w:basedOn w:val="DefaultParagraphFont"/>
    <w:rsid w:val="00747173"/>
  </w:style>
  <w:style w:type="paragraph" w:styleId="Bibliography">
    <w:name w:val="Bibliography"/>
    <w:basedOn w:val="Normal"/>
    <w:next w:val="Normal"/>
    <w:uiPriority w:val="37"/>
    <w:semiHidden/>
    <w:unhideWhenUsed/>
    <w:rsid w:val="00747173"/>
  </w:style>
  <w:style w:type="paragraph" w:styleId="BodyText">
    <w:name w:val="Body Text"/>
    <w:link w:val="BodyTextChar"/>
    <w:rsid w:val="00747173"/>
    <w:pPr>
      <w:spacing w:after="120" w:line="340" w:lineRule="atLeast"/>
      <w:jc w:val="both"/>
    </w:pPr>
    <w:rPr>
      <w:rFonts w:ascii="Palatino Linotype" w:eastAsiaTheme="minorEastAsia" w:hAnsi="Palatino Linotype"/>
      <w:color w:val="000000"/>
      <w:sz w:val="24"/>
      <w:lang w:eastAsia="de-DE"/>
    </w:rPr>
  </w:style>
  <w:style w:type="character" w:customStyle="1" w:styleId="BodyTextChar">
    <w:name w:val="Body Text Char"/>
    <w:basedOn w:val="DefaultParagraphFont"/>
    <w:link w:val="BodyText"/>
    <w:rsid w:val="00747173"/>
    <w:rPr>
      <w:rFonts w:ascii="Palatino Linotype" w:eastAsiaTheme="minorEastAsia" w:hAnsi="Palatino Linotype"/>
      <w:color w:val="000000"/>
      <w:sz w:val="24"/>
      <w:lang w:eastAsia="de-DE"/>
    </w:rPr>
  </w:style>
  <w:style w:type="character" w:styleId="CommentReference">
    <w:name w:val="annotation reference"/>
    <w:basedOn w:val="DefaultParagraphFont"/>
    <w:rsid w:val="00747173"/>
    <w:rPr>
      <w:sz w:val="21"/>
      <w:szCs w:val="21"/>
    </w:rPr>
  </w:style>
  <w:style w:type="paragraph" w:styleId="CommentText">
    <w:name w:val="annotation text"/>
    <w:basedOn w:val="Normal"/>
    <w:link w:val="CommentTextChar"/>
    <w:rsid w:val="00747173"/>
  </w:style>
  <w:style w:type="character" w:customStyle="1" w:styleId="CommentTextChar">
    <w:name w:val="Comment Text Char"/>
    <w:basedOn w:val="DefaultParagraphFont"/>
    <w:link w:val="CommentText"/>
    <w:rsid w:val="00747173"/>
    <w:rPr>
      <w:rFonts w:ascii="Palatino Linotype" w:eastAsiaTheme="minorEastAsia" w:hAnsi="Palatino Linotype"/>
      <w:noProof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7471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47173"/>
    <w:rPr>
      <w:rFonts w:ascii="Palatino Linotype" w:eastAsiaTheme="minorEastAsia" w:hAnsi="Palatino Linotype"/>
      <w:b/>
      <w:bCs/>
      <w:noProof/>
      <w:color w:val="000000"/>
    </w:rPr>
  </w:style>
  <w:style w:type="character" w:styleId="EndnoteReference">
    <w:name w:val="endnote reference"/>
    <w:basedOn w:val="DefaultParagraphFont"/>
    <w:rsid w:val="00747173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747173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747173"/>
    <w:rPr>
      <w:rFonts w:ascii="Palatino Linotype" w:eastAsiaTheme="minorEastAsia" w:hAnsi="Palatino Linotype"/>
      <w:noProof/>
      <w:color w:val="000000"/>
    </w:rPr>
  </w:style>
  <w:style w:type="character" w:styleId="FollowedHyperlink">
    <w:name w:val="FollowedHyperlink"/>
    <w:basedOn w:val="DefaultParagraphFont"/>
    <w:rsid w:val="00747173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747173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747173"/>
    <w:rPr>
      <w:rFonts w:ascii="Palatino Linotype" w:eastAsiaTheme="minorEastAsia" w:hAnsi="Palatino Linotype"/>
      <w:noProof/>
      <w:color w:val="000000"/>
    </w:rPr>
  </w:style>
  <w:style w:type="paragraph" w:styleId="NormalWeb">
    <w:name w:val="Normal (Web)"/>
    <w:basedOn w:val="Normal"/>
    <w:uiPriority w:val="99"/>
    <w:rsid w:val="00747173"/>
    <w:rPr>
      <w:szCs w:val="24"/>
    </w:rPr>
  </w:style>
  <w:style w:type="paragraph" w:customStyle="1" w:styleId="MsoFootnoteText0">
    <w:name w:val="MsoFootnoteText"/>
    <w:basedOn w:val="NormalWeb"/>
    <w:qFormat/>
    <w:rsid w:val="00747173"/>
    <w:rPr>
      <w:rFonts w:ascii="Times New Roman" w:hAnsi="Times New Roman"/>
    </w:rPr>
  </w:style>
  <w:style w:type="character" w:styleId="PageNumber">
    <w:name w:val="page number"/>
    <w:basedOn w:val="DefaultParagraphFont"/>
    <w:rsid w:val="00747173"/>
  </w:style>
  <w:style w:type="character" w:styleId="PlaceholderText">
    <w:name w:val="Placeholder Text"/>
    <w:basedOn w:val="DefaultParagraphFont"/>
    <w:uiPriority w:val="99"/>
    <w:semiHidden/>
    <w:rsid w:val="00747173"/>
    <w:rPr>
      <w:color w:val="808080"/>
    </w:rPr>
  </w:style>
  <w:style w:type="paragraph" w:customStyle="1" w:styleId="MDPI71FootNotes">
    <w:name w:val="MDPI_7.1_FootNotes"/>
    <w:qFormat/>
    <w:rsid w:val="00747173"/>
    <w:pPr>
      <w:numPr>
        <w:numId w:val="36"/>
      </w:numPr>
      <w:adjustRightInd w:val="0"/>
      <w:snapToGrid w:val="0"/>
      <w:spacing w:line="228" w:lineRule="auto"/>
      <w:jc w:val="both"/>
    </w:pPr>
    <w:rPr>
      <w:rFonts w:ascii="Palatino Linotype" w:eastAsiaTheme="minorEastAsia" w:hAnsi="Palatino Linotype"/>
      <w:noProof/>
      <w:color w:val="000000"/>
      <w:sz w:val="18"/>
    </w:rPr>
  </w:style>
  <w:style w:type="paragraph" w:styleId="ListParagraph">
    <w:name w:val="List Paragraph"/>
    <w:basedOn w:val="Normal"/>
    <w:uiPriority w:val="34"/>
    <w:qFormat/>
    <w:rsid w:val="0021180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noProof w:val="0"/>
      <w:color w:val="auto"/>
      <w:sz w:val="22"/>
      <w:szCs w:val="22"/>
      <w:lang w:val="en-GB" w:eastAsia="en-US"/>
    </w:rPr>
  </w:style>
  <w:style w:type="character" w:styleId="Mention">
    <w:name w:val="Mention"/>
    <w:basedOn w:val="DefaultParagraphFont"/>
    <w:uiPriority w:val="99"/>
    <w:unhideWhenUsed/>
    <w:rsid w:val="0021180F"/>
    <w:rPr>
      <w:color w:val="2B579A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21180F"/>
    <w:pPr>
      <w:spacing w:line="259" w:lineRule="auto"/>
      <w:jc w:val="center"/>
    </w:pPr>
    <w:rPr>
      <w:rFonts w:eastAsiaTheme="minorHAnsi" w:cs="Calibri"/>
      <w:color w:val="auto"/>
      <w:sz w:val="18"/>
      <w:szCs w:val="22"/>
      <w:lang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1180F"/>
    <w:rPr>
      <w:rFonts w:ascii="Palatino Linotype" w:eastAsiaTheme="minorHAnsi" w:hAnsi="Palatino Linotype" w:cs="Calibri"/>
      <w:noProof/>
      <w:sz w:val="18"/>
      <w:szCs w:val="22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21180F"/>
    <w:pPr>
      <w:spacing w:after="160" w:line="240" w:lineRule="auto"/>
      <w:jc w:val="left"/>
    </w:pPr>
    <w:rPr>
      <w:rFonts w:eastAsiaTheme="minorHAnsi" w:cs="Calibri"/>
      <w:color w:val="auto"/>
      <w:sz w:val="18"/>
      <w:szCs w:val="22"/>
      <w:lang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1180F"/>
    <w:rPr>
      <w:rFonts w:ascii="Palatino Linotype" w:eastAsiaTheme="minorHAnsi" w:hAnsi="Palatino Linotype" w:cs="Calibri"/>
      <w:noProof/>
      <w:sz w:val="18"/>
      <w:szCs w:val="22"/>
      <w:lang w:eastAsia="en-US"/>
    </w:rPr>
  </w:style>
  <w:style w:type="paragraph" w:styleId="Revision">
    <w:name w:val="Revision"/>
    <w:hidden/>
    <w:uiPriority w:val="99"/>
    <w:semiHidden/>
    <w:rsid w:val="0021180F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html-italic">
    <w:name w:val="html-italic"/>
    <w:basedOn w:val="DefaultParagraphFont"/>
    <w:rsid w:val="007B5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5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DTassyma\Downloads\nutrients-template%20(1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8c858e0-430d-466d-8f2c-bf62744568af">WVPKDFFSJ2NS-1503550274-2759</_dlc_DocId>
    <_dlc_DocIdUrl xmlns="b8c858e0-430d-466d-8f2c-bf62744568af">
      <Url>https://nestle.sharepoint.com/teams/TodsXPert/_layouts/15/DocIdRedir.aspx?ID=WVPKDFFSJ2NS-1503550274-2759</Url>
      <Description>WVPKDFFSJ2NS-1503550274-2759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BA0B68C2022C42973D0E099249CAE4" ma:contentTypeVersion="13" ma:contentTypeDescription="Create a new document." ma:contentTypeScope="" ma:versionID="166bb0edff51c293711bb745aace1f69">
  <xsd:schema xmlns:xsd="http://www.w3.org/2001/XMLSchema" xmlns:xs="http://www.w3.org/2001/XMLSchema" xmlns:p="http://schemas.microsoft.com/office/2006/metadata/properties" xmlns:ns2="b8c858e0-430d-466d-8f2c-bf62744568af" xmlns:ns3="276432e1-ceb8-4a4d-a721-e5e1dcb5b008" targetNamespace="http://schemas.microsoft.com/office/2006/metadata/properties" ma:root="true" ma:fieldsID="053d1fd04e290acb43260112cd562508" ns2:_="" ns3:_="">
    <xsd:import namespace="b8c858e0-430d-466d-8f2c-bf62744568af"/>
    <xsd:import namespace="276432e1-ceb8-4a4d-a721-e5e1dcb5b00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858e0-430d-466d-8f2c-bf62744568a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432e1-ceb8-4a4d-a721-e5e1dcb5b0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EDFFD5-80A5-424D-9F7F-59D965CD2C67}">
  <ds:schemaRefs>
    <ds:schemaRef ds:uri="http://schemas.microsoft.com/office/2006/metadata/properties"/>
    <ds:schemaRef ds:uri="http://schemas.microsoft.com/office/infopath/2007/PartnerControls"/>
    <ds:schemaRef ds:uri="b8c858e0-430d-466d-8f2c-bf62744568af"/>
  </ds:schemaRefs>
</ds:datastoreItem>
</file>

<file path=customXml/itemProps2.xml><?xml version="1.0" encoding="utf-8"?>
<ds:datastoreItem xmlns:ds="http://schemas.openxmlformats.org/officeDocument/2006/customXml" ds:itemID="{9EE0060C-D90F-4227-96DE-5A4B70A20740}"/>
</file>

<file path=customXml/itemProps3.xml><?xml version="1.0" encoding="utf-8"?>
<ds:datastoreItem xmlns:ds="http://schemas.openxmlformats.org/officeDocument/2006/customXml" ds:itemID="{FC1AAB32-391D-4255-9BB6-3C539B21E7C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DE3542B-2CC5-4876-A47D-3F8F278582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nutrients-template (1).dot</Template>
  <TotalTime>4</TotalTime>
  <Pages>1</Pages>
  <Words>152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</vt:lpstr>
    </vt:vector>
  </TitlesOfParts>
  <Company/>
  <LinksUpToDate>false</LinksUpToDate>
  <CharactersWithSpaces>993</CharactersWithSpaces>
  <SharedDoc>false</SharedDoc>
  <HLinks>
    <vt:vector size="6" baseType="variant">
      <vt:variant>
        <vt:i4>4194410</vt:i4>
      </vt:variant>
      <vt:variant>
        <vt:i4>0</vt:i4>
      </vt:variant>
      <vt:variant>
        <vt:i4>0</vt:i4>
      </vt:variant>
      <vt:variant>
        <vt:i4>5</vt:i4>
      </vt:variant>
      <vt:variant>
        <vt:lpwstr>mailto:Marie.Tassy@rd.nestle.com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MDPI</dc:creator>
  <cp:keywords/>
  <dc:description/>
  <cp:lastModifiedBy>Tassy,Marie,CH-Lausanne</cp:lastModifiedBy>
  <cp:revision>6</cp:revision>
  <cp:lastPrinted>2022-01-10T07:22:00Z</cp:lastPrinted>
  <dcterms:created xsi:type="dcterms:W3CDTF">2022-04-26T16:39:00Z</dcterms:created>
  <dcterms:modified xsi:type="dcterms:W3CDTF">2022-04-26T16:46:00Z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ada0a2f-b917-4d51-b0d0-d418a10c8b23_Enabled">
    <vt:lpwstr>true</vt:lpwstr>
  </property>
  <property fmtid="{D5CDD505-2E9C-101B-9397-08002B2CF9AE}" pid="3" name="MSIP_Label_1ada0a2f-b917-4d51-b0d0-d418a10c8b23_SetDate">
    <vt:lpwstr>2022-01-05T12:04:15Z</vt:lpwstr>
  </property>
  <property fmtid="{D5CDD505-2E9C-101B-9397-08002B2CF9AE}" pid="4" name="MSIP_Label_1ada0a2f-b917-4d51-b0d0-d418a10c8b23_Method">
    <vt:lpwstr>Standard</vt:lpwstr>
  </property>
  <property fmtid="{D5CDD505-2E9C-101B-9397-08002B2CF9AE}" pid="5" name="MSIP_Label_1ada0a2f-b917-4d51-b0d0-d418a10c8b23_Name">
    <vt:lpwstr>1ada0a2f-b917-4d51-b0d0-d418a10c8b23</vt:lpwstr>
  </property>
  <property fmtid="{D5CDD505-2E9C-101B-9397-08002B2CF9AE}" pid="6" name="MSIP_Label_1ada0a2f-b917-4d51-b0d0-d418a10c8b23_SiteId">
    <vt:lpwstr>12a3af23-a769-4654-847f-958f3d479f4a</vt:lpwstr>
  </property>
  <property fmtid="{D5CDD505-2E9C-101B-9397-08002B2CF9AE}" pid="7" name="MSIP_Label_1ada0a2f-b917-4d51-b0d0-d418a10c8b23_ActionId">
    <vt:lpwstr>4254ae21-575a-4ae2-bec6-be730fa8d7e1</vt:lpwstr>
  </property>
  <property fmtid="{D5CDD505-2E9C-101B-9397-08002B2CF9AE}" pid="8" name="MSIP_Label_1ada0a2f-b917-4d51-b0d0-d418a10c8b23_ContentBits">
    <vt:lpwstr>0</vt:lpwstr>
  </property>
  <property fmtid="{D5CDD505-2E9C-101B-9397-08002B2CF9AE}" pid="9" name="ContentTypeId">
    <vt:lpwstr>0x010100E6BA0B68C2022C42973D0E099249CAE4</vt:lpwstr>
  </property>
  <property fmtid="{D5CDD505-2E9C-101B-9397-08002B2CF9AE}" pid="10" name="_dlc_DocIdItemGuid">
    <vt:lpwstr>d790f76e-6d8d-427f-9d63-2f534f555b33</vt:lpwstr>
  </property>
</Properties>
</file>