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0" w:type="auto"/>
        <w:tblLook w:val="01E0" w:firstRow="1" w:lastRow="1" w:firstColumn="1" w:lastColumn="1" w:noHBand="0" w:noVBand="0"/>
      </w:tblPr>
      <w:tblGrid>
        <w:gridCol w:w="3209"/>
        <w:gridCol w:w="7778"/>
      </w:tblGrid>
      <w:tr w:rsidR="00281987" w:rsidRPr="00292E0C" w14:paraId="2A956EB7" w14:textId="77777777" w:rsidTr="00CC2E28">
        <w:trPr>
          <w:trHeight w:val="1431"/>
        </w:trPr>
        <w:tc>
          <w:tcPr>
            <w:tcW w:w="3209" w:type="dxa"/>
            <w:tcBorders>
              <w:right w:val="single" w:sz="2" w:space="0" w:color="auto"/>
            </w:tcBorders>
            <w:vAlign w:val="center"/>
          </w:tcPr>
          <w:p w14:paraId="7591A7D6" w14:textId="77777777" w:rsidR="000548F8" w:rsidRPr="00292E0C" w:rsidRDefault="001A7D31" w:rsidP="00F628AA">
            <w:pPr>
              <w:spacing w:line="276" w:lineRule="auto"/>
              <w:ind w:right="162"/>
              <w:contextualSpacing/>
              <w:jc w:val="center"/>
              <w:rPr>
                <w:rFonts w:asciiTheme="minorHAnsi" w:hAnsiTheme="minorHAnsi" w:cs="Tahoma"/>
                <w:sz w:val="22"/>
                <w:szCs w:val="22"/>
              </w:rPr>
            </w:pPr>
            <w:bookmarkStart w:id="0" w:name="_GoBack"/>
            <w:bookmarkEnd w:id="0"/>
            <w:r w:rsidRPr="00292E0C">
              <w:rPr>
                <w:rFonts w:asciiTheme="minorHAnsi" w:hAnsiTheme="minorHAnsi" w:cs="Tahoma"/>
                <w:b/>
                <w:noProof/>
                <w:sz w:val="22"/>
                <w:szCs w:val="22"/>
              </w:rPr>
              <w:drawing>
                <wp:anchor distT="0" distB="0" distL="114300" distR="114300" simplePos="0" relativeHeight="251661312" behindDoc="1" locked="0" layoutInCell="1" allowOverlap="1" wp14:anchorId="5676EDDD" wp14:editId="2B901F23">
                  <wp:simplePos x="0" y="0"/>
                  <wp:positionH relativeFrom="margin">
                    <wp:posOffset>228600</wp:posOffset>
                  </wp:positionH>
                  <wp:positionV relativeFrom="margin">
                    <wp:posOffset>180340</wp:posOffset>
                  </wp:positionV>
                  <wp:extent cx="1365885" cy="361950"/>
                  <wp:effectExtent l="0" t="0" r="5715" b="0"/>
                  <wp:wrapThrough wrapText="bothSides">
                    <wp:wrapPolygon edited="0">
                      <wp:start x="0" y="0"/>
                      <wp:lineTo x="0" y="20463"/>
                      <wp:lineTo x="21389" y="20463"/>
                      <wp:lineTo x="21389" y="0"/>
                      <wp:lineTo x="0" y="0"/>
                    </wp:wrapPolygon>
                  </wp:wrapThrough>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5885" cy="3619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tc>
        <w:tc>
          <w:tcPr>
            <w:tcW w:w="7778" w:type="dxa"/>
            <w:tcBorders>
              <w:left w:val="single" w:sz="2" w:space="0" w:color="auto"/>
            </w:tcBorders>
            <w:tcMar>
              <w:left w:w="158" w:type="dxa"/>
              <w:right w:w="115" w:type="dxa"/>
            </w:tcMar>
            <w:vAlign w:val="center"/>
          </w:tcPr>
          <w:p w14:paraId="6FE0C2DC" w14:textId="22877505" w:rsidR="006B0510" w:rsidRPr="00292E0C" w:rsidRDefault="005C577A" w:rsidP="00F628AA">
            <w:pPr>
              <w:spacing w:line="276" w:lineRule="auto"/>
              <w:contextualSpacing/>
              <w:rPr>
                <w:rFonts w:asciiTheme="minorHAnsi" w:hAnsiTheme="minorHAnsi" w:cs="Tahoma"/>
                <w:b/>
                <w:sz w:val="22"/>
                <w:szCs w:val="22"/>
              </w:rPr>
            </w:pPr>
            <w:r w:rsidRPr="00292E0C">
              <w:rPr>
                <w:noProof/>
              </w:rPr>
              <w:drawing>
                <wp:anchor distT="0" distB="0" distL="114300" distR="114300" simplePos="0" relativeHeight="251665408" behindDoc="1" locked="0" layoutInCell="1" allowOverlap="1" wp14:anchorId="18E815B5" wp14:editId="5980539F">
                  <wp:simplePos x="0" y="0"/>
                  <wp:positionH relativeFrom="column">
                    <wp:posOffset>3377565</wp:posOffset>
                  </wp:positionH>
                  <wp:positionV relativeFrom="paragraph">
                    <wp:posOffset>63500</wp:posOffset>
                  </wp:positionV>
                  <wp:extent cx="1381760" cy="1035685"/>
                  <wp:effectExtent l="0" t="0" r="0" b="0"/>
                  <wp:wrapThrough wrapText="bothSides">
                    <wp:wrapPolygon edited="0">
                      <wp:start x="10125" y="3576"/>
                      <wp:lineTo x="7743" y="4768"/>
                      <wp:lineTo x="2382" y="9138"/>
                      <wp:lineTo x="2382" y="13111"/>
                      <wp:lineTo x="5360" y="16687"/>
                      <wp:lineTo x="7147" y="17481"/>
                      <wp:lineTo x="11614" y="17481"/>
                      <wp:lineTo x="13699" y="16687"/>
                      <wp:lineTo x="19059" y="12316"/>
                      <wp:lineTo x="19059" y="8343"/>
                      <wp:lineTo x="16676" y="4768"/>
                      <wp:lineTo x="13996" y="3576"/>
                      <wp:lineTo x="10125" y="3576"/>
                    </wp:wrapPolygon>
                  </wp:wrapThrough>
                  <wp:docPr id="1" name="Picture 1" descr="http://kitchen-8.com/ingredients/uploads/2014/06/client-logo-pfizer-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kitchen-8.com/ingredients/uploads/2014/06/client-logo-pfizer-big.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1760" cy="1035685"/>
                          </a:xfrm>
                          <a:prstGeom prst="rect">
                            <a:avLst/>
                          </a:prstGeom>
                          <a:noFill/>
                          <a:ln>
                            <a:noFill/>
                          </a:ln>
                        </pic:spPr>
                      </pic:pic>
                    </a:graphicData>
                  </a:graphic>
                  <wp14:sizeRelH relativeFrom="page">
                    <wp14:pctWidth>0</wp14:pctWidth>
                  </wp14:sizeRelH>
                  <wp14:sizeRelV relativeFrom="page">
                    <wp14:pctHeight>0</wp14:pctHeight>
                  </wp14:sizeRelV>
                </wp:anchor>
              </w:drawing>
            </w:r>
            <w:r w:rsidR="001A7D31" w:rsidRPr="00292E0C">
              <w:rPr>
                <w:rFonts w:asciiTheme="minorHAnsi" w:hAnsiTheme="minorHAnsi" w:cs="Tahoma"/>
                <w:b/>
                <w:noProof/>
                <w:sz w:val="22"/>
                <w:szCs w:val="22"/>
              </w:rPr>
              <w:t>Multicultural pDPN</w:t>
            </w:r>
            <w:r w:rsidR="005C0BB8" w:rsidRPr="00292E0C">
              <w:rPr>
                <w:rFonts w:asciiTheme="minorHAnsi" w:hAnsiTheme="minorHAnsi" w:cs="Tahoma"/>
                <w:b/>
                <w:sz w:val="22"/>
                <w:szCs w:val="22"/>
              </w:rPr>
              <w:t xml:space="preserve"> Survey</w:t>
            </w:r>
            <w:r w:rsidR="00B95602" w:rsidRPr="00292E0C">
              <w:rPr>
                <w:rFonts w:asciiTheme="minorHAnsi" w:hAnsiTheme="minorHAnsi" w:cs="Tahoma"/>
                <w:b/>
                <w:sz w:val="22"/>
                <w:szCs w:val="22"/>
              </w:rPr>
              <w:t xml:space="preserve"> – Patient Audience</w:t>
            </w:r>
          </w:p>
          <w:p w14:paraId="1CA07786" w14:textId="47CC5CB6" w:rsidR="00CB4816" w:rsidRPr="00292E0C" w:rsidRDefault="00E00584" w:rsidP="00F628AA">
            <w:pPr>
              <w:spacing w:line="276" w:lineRule="auto"/>
              <w:contextualSpacing/>
              <w:rPr>
                <w:rFonts w:asciiTheme="minorHAnsi" w:hAnsiTheme="minorHAnsi" w:cs="Tahoma"/>
                <w:sz w:val="22"/>
                <w:szCs w:val="22"/>
              </w:rPr>
            </w:pPr>
            <w:r>
              <w:rPr>
                <w:rFonts w:asciiTheme="minorHAnsi" w:hAnsiTheme="minorHAnsi" w:cs="Tahoma"/>
                <w:sz w:val="22"/>
                <w:szCs w:val="22"/>
              </w:rPr>
              <w:t>August</w:t>
            </w:r>
            <w:r w:rsidR="006B221F" w:rsidRPr="00292E0C">
              <w:rPr>
                <w:rFonts w:asciiTheme="minorHAnsi" w:hAnsiTheme="minorHAnsi" w:cs="Tahoma"/>
                <w:sz w:val="22"/>
                <w:szCs w:val="22"/>
              </w:rPr>
              <w:t xml:space="preserve"> 2015</w:t>
            </w:r>
          </w:p>
          <w:p w14:paraId="5315FE0F" w14:textId="296B430E" w:rsidR="002F3ED4" w:rsidRPr="00292E0C" w:rsidRDefault="002F3ED4" w:rsidP="00F628AA">
            <w:pPr>
              <w:spacing w:line="276" w:lineRule="auto"/>
              <w:contextualSpacing/>
              <w:rPr>
                <w:rFonts w:asciiTheme="minorHAnsi" w:hAnsiTheme="minorHAnsi" w:cs="Tahoma"/>
                <w:sz w:val="22"/>
                <w:szCs w:val="22"/>
              </w:rPr>
            </w:pPr>
            <w:r w:rsidRPr="00292E0C">
              <w:rPr>
                <w:rFonts w:asciiTheme="minorHAnsi" w:hAnsiTheme="minorHAnsi" w:cs="Tahoma"/>
                <w:sz w:val="22"/>
                <w:szCs w:val="22"/>
              </w:rPr>
              <w:t>Sample:</w:t>
            </w:r>
            <w:r w:rsidR="007770F3" w:rsidRPr="00292E0C">
              <w:rPr>
                <w:rFonts w:asciiTheme="minorHAnsi" w:hAnsiTheme="minorHAnsi" w:cs="Tahoma"/>
                <w:sz w:val="22"/>
                <w:szCs w:val="22"/>
              </w:rPr>
              <w:t xml:space="preserve"> </w:t>
            </w:r>
            <w:r w:rsidR="001A7D31" w:rsidRPr="00292E0C">
              <w:rPr>
                <w:rFonts w:asciiTheme="minorHAnsi" w:hAnsiTheme="minorHAnsi" w:cs="Tahoma"/>
                <w:sz w:val="22"/>
                <w:szCs w:val="22"/>
              </w:rPr>
              <w:t>1,000</w:t>
            </w:r>
            <w:r w:rsidR="005C0BB8" w:rsidRPr="00292E0C">
              <w:rPr>
                <w:rFonts w:asciiTheme="minorHAnsi" w:hAnsiTheme="minorHAnsi" w:cs="Tahoma"/>
                <w:sz w:val="22"/>
                <w:szCs w:val="22"/>
              </w:rPr>
              <w:t xml:space="preserve"> American</w:t>
            </w:r>
            <w:r w:rsidR="001A7D31" w:rsidRPr="00292E0C">
              <w:rPr>
                <w:rFonts w:asciiTheme="minorHAnsi" w:hAnsiTheme="minorHAnsi" w:cs="Tahoma"/>
                <w:sz w:val="22"/>
                <w:szCs w:val="22"/>
              </w:rPr>
              <w:t xml:space="preserve"> diabetic patients </w:t>
            </w:r>
            <w:r w:rsidR="000C0983" w:rsidRPr="00292E0C">
              <w:rPr>
                <w:rFonts w:asciiTheme="minorHAnsi" w:hAnsiTheme="minorHAnsi" w:cs="Tahoma"/>
                <w:sz w:val="22"/>
                <w:szCs w:val="22"/>
              </w:rPr>
              <w:t xml:space="preserve">age 18+, </w:t>
            </w:r>
            <w:r w:rsidR="009E5770" w:rsidRPr="00292E0C">
              <w:rPr>
                <w:rFonts w:asciiTheme="minorHAnsi" w:hAnsiTheme="minorHAnsi" w:cs="Tahoma"/>
                <w:sz w:val="22"/>
                <w:szCs w:val="22"/>
              </w:rPr>
              <w:t xml:space="preserve">diagnosed with pDPN or </w:t>
            </w:r>
            <w:r w:rsidR="001A7D31" w:rsidRPr="00292E0C">
              <w:rPr>
                <w:rFonts w:asciiTheme="minorHAnsi" w:hAnsiTheme="minorHAnsi" w:cs="Tahoma"/>
                <w:sz w:val="22"/>
                <w:szCs w:val="22"/>
              </w:rPr>
              <w:t xml:space="preserve">experiencing at least </w:t>
            </w:r>
            <w:r w:rsidR="009E5770" w:rsidRPr="00292E0C">
              <w:rPr>
                <w:rFonts w:asciiTheme="minorHAnsi" w:hAnsiTheme="minorHAnsi" w:cs="Tahoma"/>
                <w:sz w:val="22"/>
                <w:szCs w:val="22"/>
              </w:rPr>
              <w:t>three</w:t>
            </w:r>
            <w:r w:rsidR="001A7D31" w:rsidRPr="00292E0C">
              <w:rPr>
                <w:rFonts w:asciiTheme="minorHAnsi" w:hAnsiTheme="minorHAnsi" w:cs="Tahoma"/>
                <w:sz w:val="22"/>
                <w:szCs w:val="22"/>
              </w:rPr>
              <w:t xml:space="preserve"> symptom</w:t>
            </w:r>
            <w:r w:rsidR="009E5770" w:rsidRPr="00292E0C">
              <w:rPr>
                <w:rFonts w:asciiTheme="minorHAnsi" w:hAnsiTheme="minorHAnsi" w:cs="Tahoma"/>
                <w:sz w:val="22"/>
                <w:szCs w:val="22"/>
              </w:rPr>
              <w:t>s</w:t>
            </w:r>
            <w:r w:rsidR="001A7D31" w:rsidRPr="00292E0C">
              <w:rPr>
                <w:rFonts w:asciiTheme="minorHAnsi" w:hAnsiTheme="minorHAnsi" w:cs="Tahoma"/>
                <w:sz w:val="22"/>
                <w:szCs w:val="22"/>
              </w:rPr>
              <w:t xml:space="preserve"> of pDPN</w:t>
            </w:r>
          </w:p>
          <w:p w14:paraId="0DC07000" w14:textId="77777777" w:rsidR="001A7D31" w:rsidRPr="00292E0C" w:rsidRDefault="001A7D31" w:rsidP="00F628AA">
            <w:pPr>
              <w:spacing w:line="276" w:lineRule="auto"/>
              <w:contextualSpacing/>
              <w:rPr>
                <w:rFonts w:asciiTheme="minorHAnsi" w:hAnsiTheme="minorHAnsi" w:cs="Tahoma"/>
                <w:i/>
                <w:sz w:val="22"/>
                <w:szCs w:val="22"/>
              </w:rPr>
            </w:pPr>
            <w:r w:rsidRPr="00292E0C">
              <w:rPr>
                <w:rFonts w:asciiTheme="minorHAnsi" w:hAnsiTheme="minorHAnsi" w:cs="Tahoma"/>
                <w:i/>
                <w:sz w:val="22"/>
                <w:szCs w:val="22"/>
              </w:rPr>
              <w:t>Oversample to reach total of 500 African Americans and 500 Hispanic Americans</w:t>
            </w:r>
            <w:r w:rsidR="000C0983" w:rsidRPr="00292E0C">
              <w:rPr>
                <w:rFonts w:asciiTheme="minorHAnsi" w:hAnsiTheme="minorHAnsi" w:cs="Tahoma"/>
                <w:i/>
                <w:sz w:val="22"/>
                <w:szCs w:val="22"/>
              </w:rPr>
              <w:t xml:space="preserve"> (including main sample and oversample)</w:t>
            </w:r>
          </w:p>
        </w:tc>
      </w:tr>
    </w:tbl>
    <w:p w14:paraId="41C53D98" w14:textId="305AB2BB" w:rsidR="0046615C" w:rsidRPr="00292E0C" w:rsidRDefault="001A7D31" w:rsidP="00F628AA">
      <w:pPr>
        <w:spacing w:line="276" w:lineRule="auto"/>
        <w:contextualSpacing/>
        <w:rPr>
          <w:rFonts w:asciiTheme="minorHAnsi" w:hAnsiTheme="minorHAnsi" w:cs="Tahoma"/>
          <w:sz w:val="22"/>
          <w:szCs w:val="22"/>
        </w:rPr>
      </w:pPr>
      <w:r w:rsidRPr="00292E0C">
        <w:rPr>
          <w:rFonts w:asciiTheme="minorHAnsi" w:hAnsiTheme="minorHAnsi" w:cs="Tahoma"/>
          <w:noProof/>
          <w:sz w:val="22"/>
          <w:szCs w:val="22"/>
        </w:rPr>
        <mc:AlternateContent>
          <mc:Choice Requires="wps">
            <w:drawing>
              <wp:anchor distT="0" distB="0" distL="114300" distR="114300" simplePos="0" relativeHeight="251662336" behindDoc="0" locked="0" layoutInCell="1" allowOverlap="1" wp14:anchorId="437D2724" wp14:editId="639C78F2">
                <wp:simplePos x="0" y="0"/>
                <wp:positionH relativeFrom="column">
                  <wp:posOffset>-63795</wp:posOffset>
                </wp:positionH>
                <wp:positionV relativeFrom="paragraph">
                  <wp:posOffset>-128920</wp:posOffset>
                </wp:positionV>
                <wp:extent cx="7029450" cy="1562986"/>
                <wp:effectExtent l="0" t="0" r="19050" b="1841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29450" cy="1562986"/>
                        </a:xfrm>
                        <a:prstGeom prst="rect">
                          <a:avLst/>
                        </a:prstGeom>
                        <a:noFill/>
                        <a:ln w="3175">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5pt;margin-top:-10.15pt;width:553.5pt;height:12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" filled="f" strokecolor="#5a5a5a [2109]" strokeweight=".25pt">
                <v:path arrowok="t"/>
              </v:rect>
            </w:pict>
          </mc:Fallback>
        </mc:AlternateContent>
      </w:r>
      <w:r w:rsidR="004B7488" w:rsidRPr="00292E0C">
        <w:rPr>
          <w:rFonts w:asciiTheme="minorHAnsi" w:hAnsiTheme="minorHAnsi" w:cs="Tahoma"/>
          <w:noProof/>
          <w:sz w:val="22"/>
          <w:szCs w:val="22"/>
        </w:rPr>
        <mc:AlternateContent>
          <mc:Choice Requires="wpg">
            <w:drawing>
              <wp:anchor distT="0" distB="0" distL="114300" distR="114300" simplePos="0" relativeHeight="251664384" behindDoc="0" locked="0" layoutInCell="1" allowOverlap="1" wp14:anchorId="24C22F23" wp14:editId="48971141">
                <wp:simplePos x="0" y="0"/>
                <wp:positionH relativeFrom="column">
                  <wp:posOffset>-466725</wp:posOffset>
                </wp:positionH>
                <wp:positionV relativeFrom="paragraph">
                  <wp:posOffset>-685800</wp:posOffset>
                </wp:positionV>
                <wp:extent cx="2297430" cy="440690"/>
                <wp:effectExtent l="57150" t="0" r="0" b="73660"/>
                <wp:wrapNone/>
                <wp:docPr id="1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7430" cy="440690"/>
                          <a:chOff x="0" y="21501"/>
                          <a:chExt cx="2297430" cy="440798"/>
                        </a:xfrm>
                      </wpg:grpSpPr>
                      <wps:wsp>
                        <wps:cNvPr id="16" name="Rectangle 16"/>
                        <wps:cNvSpPr/>
                        <wps:spPr>
                          <a:xfrm>
                            <a:off x="0" y="57530"/>
                            <a:ext cx="2161309" cy="192719"/>
                          </a:xfrm>
                          <a:prstGeom prst="rect">
                            <a:avLst/>
                          </a:prstGeom>
                          <a:solidFill>
                            <a:srgbClr val="FF0000"/>
                          </a:solidFill>
                          <a:ln>
                            <a:noFill/>
                          </a:ln>
                        </wps:spPr>
                        <wps:style>
                          <a:lnRef idx="1">
                            <a:schemeClr val="accent1"/>
                          </a:lnRef>
                          <a:fillRef idx="3">
                            <a:schemeClr val="accent1"/>
                          </a:fillRef>
                          <a:effectRef idx="2">
                            <a:schemeClr val="accent1"/>
                          </a:effectRef>
                          <a:fontRef idx="minor">
                            <a:schemeClr val="lt1"/>
                          </a:fontRef>
                        </wps:style>
                        <wps:txbx>
                          <w:txbxContent>
                            <w:p w14:paraId="6C61B1FB" w14:textId="77777777" w:rsidR="00546614" w:rsidRDefault="00546614" w:rsidP="00CC2E28"/>
                          </w:txbxContent>
                        </wps:txbx>
                        <wps:bodyPr rtlCol="0" anchor="ctr"/>
                      </wps:wsp>
                      <wpg:grpSp>
                        <wpg:cNvPr id="17" name="Group 17"/>
                        <wpg:cNvGrpSpPr/>
                        <wpg:grpSpPr>
                          <a:xfrm>
                            <a:off x="0" y="21501"/>
                            <a:ext cx="2297430" cy="440798"/>
                            <a:chOff x="0" y="21501"/>
                            <a:chExt cx="2297430" cy="440798"/>
                          </a:xfrm>
                        </wpg:grpSpPr>
                        <wps:wsp>
                          <wps:cNvPr id="18" name="Right Triangle 18"/>
                          <wps:cNvSpPr/>
                          <wps:spPr>
                            <a:xfrm rot="5400000">
                              <a:off x="-10518" y="259061"/>
                              <a:ext cx="213756" cy="192720"/>
                            </a:xfrm>
                            <a:prstGeom prst="rtTriangle">
                              <a:avLst/>
                            </a:prstGeom>
                            <a:solidFill>
                              <a:srgbClr val="FF0000"/>
                            </a:solidFill>
                            <a:ln>
                              <a:noFill/>
                            </a:ln>
                          </wps:spPr>
                          <wps:style>
                            <a:lnRef idx="1">
                              <a:schemeClr val="accent1"/>
                            </a:lnRef>
                            <a:fillRef idx="3">
                              <a:schemeClr val="accent1"/>
                            </a:fillRef>
                            <a:effectRef idx="2">
                              <a:schemeClr val="accent1"/>
                            </a:effectRef>
                            <a:fontRef idx="minor">
                              <a:schemeClr val="lt1"/>
                            </a:fontRef>
                          </wps:style>
                          <wps:txbx>
                            <w:txbxContent>
                              <w:p w14:paraId="4331378C" w14:textId="77777777" w:rsidR="00546614" w:rsidRDefault="00546614" w:rsidP="00CC2E28"/>
                            </w:txbxContent>
                          </wps:txbx>
                          <wps:bodyPr rtlCol="0" anchor="ctr"/>
                        </wps:wsp>
                        <wps:wsp>
                          <wps:cNvPr id="19" name="TextBox 5"/>
                          <wps:cNvSpPr txBox="1"/>
                          <wps:spPr>
                            <a:xfrm>
                              <a:off x="114300" y="21501"/>
                              <a:ext cx="2183130" cy="277563"/>
                            </a:xfrm>
                            <a:prstGeom prst="rect">
                              <a:avLst/>
                            </a:prstGeom>
                            <a:noFill/>
                          </wps:spPr>
                          <wps:txbx>
                            <w:txbxContent>
                              <w:p w14:paraId="1CE0CF6D" w14:textId="77777777" w:rsidR="00546614" w:rsidRPr="00617B69" w:rsidRDefault="00546614" w:rsidP="00CC2E28">
                                <w:pPr>
                                  <w:pStyle w:val="NormalWeb"/>
                                  <w:spacing w:before="0" w:beforeAutospacing="0" w:after="0" w:afterAutospacing="0"/>
                                  <w:rPr>
                                    <w:rFonts w:asciiTheme="minorHAnsi" w:hAnsiTheme="minorHAnsi"/>
                                    <w:sz w:val="22"/>
                                  </w:rPr>
                                </w:pPr>
                                <w:r w:rsidRPr="00617B69">
                                  <w:rPr>
                                    <w:rFonts w:asciiTheme="minorHAnsi" w:hAnsiTheme="minorHAnsi" w:cstheme="minorBidi"/>
                                    <w:b/>
                                    <w:bCs/>
                                    <w:color w:val="FFFFFF" w:themeColor="background1"/>
                                    <w:kern w:val="24"/>
                                    <w:szCs w:val="28"/>
                                  </w:rPr>
                                  <w:t>Questionnaire</w:t>
                                </w:r>
                              </w:p>
                            </w:txbxContent>
                          </wps:txbx>
                          <wps:bodyPr wrap="square" rtlCol="0">
                            <a:spAutoFit/>
                          </wps:bodyPr>
                        </wps:wsp>
                      </wpg:grpSp>
                    </wpg:wgp>
                  </a:graphicData>
                </a:graphic>
                <wp14:sizeRelH relativeFrom="page">
                  <wp14:pctWidth>0</wp14:pctWidth>
                </wp14:sizeRelH>
                <wp14:sizeRelV relativeFrom="margin">
                  <wp14:pctHeight>0</wp14:pctHeight>
                </wp14:sizeRelV>
              </wp:anchor>
            </w:drawing>
          </mc:Choice>
          <mc:Fallback>
            <w:pict>
              <v:group id="Group 13" o:spid="_x0000_s1026" style="position:absolute;margin-left:-36.75pt;margin-top:-54pt;width:180.9pt;height:34.7pt;z-index:251664384;mso-height-relative:margin" coordorigin=",215" coordsize="22974,4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">
                <v:rect id="Rectangle 16" o:spid="_x0000_s1027" style="position:absolute;top:575;width:21613;height:19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yKpsAA&#10;AADbAAAADwAAAGRycy9kb3ducmV2LnhtbERPyWrDMBC9F/IPYgK9NbJzMMWJEkqgxuRS4obkOlhT&#10;29QaGUle+vdVoNDbPN46++NiejGR851lBekmAUFcW91xo+D6+f7yCsIHZI29ZVLwQx6Oh9XTHnNt&#10;Z77QVIVGxBD2OSpoQxhyKX3dkkG/sQNx5L6sMxgidI3UDucYbnq5TZJMGuw4NrQ40Kml+rsajQIz&#10;ulthrh9Yn6f0fir7YgxVodTzennbgQi0hH/xn7vUcX4Gj1/iAfLw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jyKpsAAAADbAAAADwAAAAAAAAAAAAAAAACYAgAAZHJzL2Rvd25y&#10;ZXYueG1sUEsFBgAAAAAEAAQA9QAAAIUDAAAAAA==&#10;" fillcolor="red" stroked="f">
                  <v:shadow on="t" color="black" opacity="22937f" origin=",.5" offset="0,.63889mm"/>
                  <v:textbox>
                    <w:txbxContent>
                      <w:p w14:paraId="6C61B1FB" w14:textId="77777777" w:rsidR="00546614" w:rsidRDefault="00546614" w:rsidP="00CC2E28"/>
                    </w:txbxContent>
                  </v:textbox>
                </v:rect>
                <v:group id="Group 17" o:spid="_x0000_s1028" style="position:absolute;top:215;width:22974;height:4407" coordorigin=",215" coordsize="22974,4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type id="_x0000_t6" coordsize="21600,21600" o:spt="6" path="m,l,21600r21600,xe">
                    <v:stroke joinstyle="miter"/>
                    <v:path gradientshapeok="t" o:connecttype="custom" o:connectlocs="0,0;0,10800;0,21600;10800,21600;21600,21600;10800,10800" textboxrect="1800,12600,12600,19800"/>
                  </v:shapetype>
                  <v:shape id="Right Triangle 18" o:spid="_x0000_s1029" type="#_x0000_t6" style="position:absolute;left:-105;top:2590;width:2137;height:192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UjssQA&#10;AADbAAAADwAAAGRycy9kb3ducmV2LnhtbESPQWvCQBCF7wX/wzKCF9FNPZQaXUUsgvRQaFS8jtkx&#10;CWZnQ3ZN0n/fORR6m+G9ee+b9XZwteqoDZVnA6/zBBRx7m3FhYHz6TB7BxUissXaMxn4oQDbzehl&#10;jan1PX9Tl8VCSQiHFA2UMTap1iEvyWGY+4ZYtLtvHUZZ20LbFnsJd7VeJMmbdlixNJTY0L6k/JE9&#10;nQFcZs2y1x/T7jI93vLrV3L7rB7GTMbDbgUq0hD/zX/XRyv4Aiu/yAB6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lI7LEAAAA2wAAAA8AAAAAAAAAAAAAAAAAmAIAAGRycy9k&#10;b3ducmV2LnhtbFBLBQYAAAAABAAEAPUAAACJAwAAAAA=&#10;" fillcolor="red" stroked="f">
                    <v:shadow on="t" color="black" opacity="22937f" origin=",.5" offset="0,.63889mm"/>
                    <v:textbox>
                      <w:txbxContent>
                        <w:p w14:paraId="4331378C" w14:textId="77777777" w:rsidR="00546614" w:rsidRDefault="00546614" w:rsidP="00CC2E28"/>
                      </w:txbxContent>
                    </v:textbox>
                  </v:shape>
                  <v:shapetype id="_x0000_t202" coordsize="21600,21600" o:spt="202" path="m,l,21600r21600,l21600,xe">
                    <v:stroke joinstyle="miter"/>
                    <v:path gradientshapeok="t" o:connecttype="rect"/>
                  </v:shapetype>
                  <v:shape id="TextBox 5" o:spid="_x0000_s1030" type="#_x0000_t202" style="position:absolute;left:1143;top:215;width:21831;height:2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nOpb8A&#10;AADbAAAADwAAAGRycy9kb3ducmV2LnhtbERPS2vCQBC+F/wPywje6saCpY2uIj7AQy+18T5kx2ww&#10;OxuyUxP/vSsUepuP7znL9eAbdaMu1oENzKYZKOIy2JorA8XP4fUDVBRki01gMnCnCOvV6GWJuQ09&#10;f9PtJJVKIRxzNOBE2lzrWDryGKehJU7cJXQeJcGu0rbDPoX7Rr9l2bv2WHNqcNjS1lF5Pf16AyJ2&#10;M7sXex+P5+Fr17usnGNhzGQ8bBaghAb5F/+5jzbN/4T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uc6lvwAAANsAAAAPAAAAAAAAAAAAAAAAAJgCAABkcnMvZG93bnJl&#10;di54bWxQSwUGAAAAAAQABAD1AAAAhAMAAAAA&#10;" filled="f" stroked="f">
                    <v:textbox style="mso-fit-shape-to-text:t">
                      <w:txbxContent>
                        <w:p w14:paraId="1CE0CF6D" w14:textId="77777777" w:rsidR="00546614" w:rsidRPr="00617B69" w:rsidRDefault="00546614" w:rsidP="00CC2E28">
                          <w:pPr>
                            <w:pStyle w:val="NormalWeb"/>
                            <w:spacing w:before="0" w:beforeAutospacing="0" w:after="0" w:afterAutospacing="0"/>
                            <w:rPr>
                              <w:rFonts w:asciiTheme="minorHAnsi" w:hAnsiTheme="minorHAnsi"/>
                              <w:sz w:val="22"/>
                            </w:rPr>
                          </w:pPr>
                          <w:r w:rsidRPr="00617B69">
                            <w:rPr>
                              <w:rFonts w:asciiTheme="minorHAnsi" w:hAnsiTheme="minorHAnsi" w:cstheme="minorBidi"/>
                              <w:b/>
                              <w:bCs/>
                              <w:color w:val="FFFFFF" w:themeColor="background1"/>
                              <w:kern w:val="24"/>
                              <w:szCs w:val="28"/>
                            </w:rPr>
                            <w:t>Questionnaire</w:t>
                          </w:r>
                        </w:p>
                      </w:txbxContent>
                    </v:textbox>
                  </v:shape>
                </v:group>
              </v:group>
            </w:pict>
          </mc:Fallback>
        </mc:AlternateContent>
      </w:r>
      <w:r w:rsidR="004B7488" w:rsidRPr="00292E0C">
        <w:rPr>
          <w:rFonts w:asciiTheme="minorHAnsi" w:hAnsiTheme="minorHAnsi" w:cs="Tahoma"/>
          <w:noProof/>
          <w:sz w:val="22"/>
          <w:szCs w:val="22"/>
        </w:rPr>
        <mc:AlternateContent>
          <mc:Choice Requires="wpg">
            <w:drawing>
              <wp:anchor distT="0" distB="0" distL="114300" distR="114300" simplePos="0" relativeHeight="251660288" behindDoc="0" locked="0" layoutInCell="1" allowOverlap="1" wp14:anchorId="667DC5A6" wp14:editId="021465BF">
                <wp:simplePos x="0" y="0"/>
                <wp:positionH relativeFrom="column">
                  <wp:posOffset>-6000750</wp:posOffset>
                </wp:positionH>
                <wp:positionV relativeFrom="paragraph">
                  <wp:posOffset>-654050</wp:posOffset>
                </wp:positionV>
                <wp:extent cx="2183130" cy="411480"/>
                <wp:effectExtent l="57150" t="19050" r="26670" b="83820"/>
                <wp:wrapNone/>
                <wp:docPr id="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411480"/>
                          <a:chOff x="0" y="50594"/>
                          <a:chExt cx="2183130" cy="411705"/>
                        </a:xfrm>
                      </wpg:grpSpPr>
                      <wps:wsp>
                        <wps:cNvPr id="8" name="Rectangle 8"/>
                        <wps:cNvSpPr/>
                        <wps:spPr>
                          <a:xfrm>
                            <a:off x="0" y="57530"/>
                            <a:ext cx="2161309" cy="192719"/>
                          </a:xfrm>
                          <a:prstGeom prst="rect">
                            <a:avLst/>
                          </a:prstGeom>
                          <a:solidFill>
                            <a:srgbClr val="FF0000"/>
                          </a:solidFill>
                          <a:ln>
                            <a:noFill/>
                          </a:ln>
                        </wps:spPr>
                        <wps:style>
                          <a:lnRef idx="1">
                            <a:schemeClr val="accent1"/>
                          </a:lnRef>
                          <a:fillRef idx="3">
                            <a:schemeClr val="accent1"/>
                          </a:fillRef>
                          <a:effectRef idx="2">
                            <a:schemeClr val="accent1"/>
                          </a:effectRef>
                          <a:fontRef idx="minor">
                            <a:schemeClr val="lt1"/>
                          </a:fontRef>
                        </wps:style>
                        <wps:txbx>
                          <w:txbxContent>
                            <w:p w14:paraId="5AEE2F12" w14:textId="77777777" w:rsidR="00546614" w:rsidRDefault="00546614" w:rsidP="00CC2E28"/>
                          </w:txbxContent>
                        </wps:txbx>
                        <wps:bodyPr rtlCol="0" anchor="ctr"/>
                      </wps:wsp>
                      <wpg:grpSp>
                        <wpg:cNvPr id="11" name="Group 11"/>
                        <wpg:cNvGrpSpPr/>
                        <wpg:grpSpPr>
                          <a:xfrm>
                            <a:off x="0" y="50594"/>
                            <a:ext cx="2183130" cy="411705"/>
                            <a:chOff x="0" y="50594"/>
                            <a:chExt cx="2183130" cy="411705"/>
                          </a:xfrm>
                        </wpg:grpSpPr>
                        <wps:wsp>
                          <wps:cNvPr id="12" name="Right Triangle 12"/>
                          <wps:cNvSpPr/>
                          <wps:spPr>
                            <a:xfrm rot="5400000">
                              <a:off x="-10518" y="259061"/>
                              <a:ext cx="213756" cy="192720"/>
                            </a:xfrm>
                            <a:prstGeom prst="rtTriangle">
                              <a:avLst/>
                            </a:prstGeom>
                            <a:solidFill>
                              <a:srgbClr val="FF0000"/>
                            </a:solidFill>
                            <a:ln>
                              <a:noFill/>
                            </a:ln>
                          </wps:spPr>
                          <wps:style>
                            <a:lnRef idx="1">
                              <a:schemeClr val="accent1"/>
                            </a:lnRef>
                            <a:fillRef idx="3">
                              <a:schemeClr val="accent1"/>
                            </a:fillRef>
                            <a:effectRef idx="2">
                              <a:schemeClr val="accent1"/>
                            </a:effectRef>
                            <a:fontRef idx="minor">
                              <a:schemeClr val="lt1"/>
                            </a:fontRef>
                          </wps:style>
                          <wps:txbx>
                            <w:txbxContent>
                              <w:p w14:paraId="119A6BBC" w14:textId="77777777" w:rsidR="00546614" w:rsidRDefault="00546614" w:rsidP="00CC2E28"/>
                            </w:txbxContent>
                          </wps:txbx>
                          <wps:bodyPr rtlCol="0" anchor="ctr"/>
                        </wps:wsp>
                        <wps:wsp>
                          <wps:cNvPr id="13" name="TextBox 5"/>
                          <wps:cNvSpPr txBox="1"/>
                          <wps:spPr>
                            <a:xfrm>
                              <a:off x="0" y="50594"/>
                              <a:ext cx="2183130" cy="269387"/>
                            </a:xfrm>
                            <a:prstGeom prst="rect">
                              <a:avLst/>
                            </a:prstGeom>
                            <a:noFill/>
                          </wps:spPr>
                          <wps:txbx>
                            <w:txbxContent>
                              <w:p w14:paraId="34266EE9" w14:textId="77777777" w:rsidR="00546614" w:rsidRDefault="00546614" w:rsidP="00CC2E28">
                                <w:pPr>
                                  <w:pStyle w:val="NormalWeb"/>
                                  <w:spacing w:before="0" w:beforeAutospacing="0" w:after="0" w:afterAutospacing="0"/>
                                  <w:jc w:val="center"/>
                                </w:pPr>
                                <w:r>
                                  <w:rPr>
                                    <w:rFonts w:ascii="Gibson" w:hAnsi="Gibson" w:cstheme="minorBidi"/>
                                    <w:b/>
                                    <w:bCs/>
                                    <w:color w:val="FFFFFF" w:themeColor="background1"/>
                                    <w:kern w:val="24"/>
                                    <w:sz w:val="28"/>
                                    <w:szCs w:val="28"/>
                                  </w:rPr>
                                  <w:t>Questionnaire</w:t>
                                </w:r>
                              </w:p>
                            </w:txbxContent>
                          </wps:txbx>
                          <wps:bodyPr wrap="square" rtlCol="0">
                            <a:spAutoFit/>
                          </wps:bodyPr>
                        </wps:wsp>
                      </wpg:grpSp>
                    </wpg:wgp>
                  </a:graphicData>
                </a:graphic>
                <wp14:sizeRelH relativeFrom="margin">
                  <wp14:pctWidth>0</wp14:pctWidth>
                </wp14:sizeRelH>
                <wp14:sizeRelV relativeFrom="margin">
                  <wp14:pctHeight>0</wp14:pctHeight>
                </wp14:sizeRelV>
              </wp:anchor>
            </w:drawing>
          </mc:Choice>
          <mc:Fallback>
            <w:pict>
              <v:group id="_x0000_s1031" style="position:absolute;margin-left:-472.5pt;margin-top:-51.5pt;width:171.9pt;height:32.4pt;z-index:251660288;mso-width-relative:margin;mso-height-relative:margin" coordorigin=",505" coordsize="21831,4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">
                <v:rect id="Rectangle 8" o:spid="_x0000_s1032" style="position:absolute;top:575;width:21613;height:19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sbcL0A&#10;AADaAAAADwAAAGRycy9kb3ducmV2LnhtbERPTYvCMBC9C/6HMII3TfUgSzWKCBbxstgVvQ7N2Bab&#10;SUnS2v335iB4fLzvzW4wjejJ+dqygsU8AUFcWF1zqeD6d5z9gPABWWNjmRT8k4fddjzaYKrtiy/U&#10;56EUMYR9igqqENpUSl9UZNDPbUscuYd1BkOErpTa4SuGm0Yuk2QlDdYcGyps6VBR8cw7o8B07paZ&#10;6y8W535xP5yarAt5ptR0MuzXIAIN4Sv+uE9aQdwar8QbILd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asbcL0AAADaAAAADwAAAAAAAAAAAAAAAACYAgAAZHJzL2Rvd25yZXYu&#10;eG1sUEsFBgAAAAAEAAQA9QAAAIIDAAAAAA==&#10;" fillcolor="red" stroked="f">
                  <v:shadow on="t" color="black" opacity="22937f" origin=",.5" offset="0,.63889mm"/>
                  <v:textbox>
                    <w:txbxContent>
                      <w:p w14:paraId="5AEE2F12" w14:textId="77777777" w:rsidR="00546614" w:rsidRDefault="00546614" w:rsidP="00CC2E28"/>
                    </w:txbxContent>
                  </v:textbox>
                </v:rect>
                <v:group id="Group 11" o:spid="_x0000_s1033" style="position:absolute;top:505;width:21831;height:4117" coordorigin=",505" coordsize="21831,41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Right Triangle 12" o:spid="_x0000_s1034" type="#_x0000_t6" style="position:absolute;left:-105;top:2590;width:2137;height:192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0UWMEA&#10;AADbAAAADwAAAGRycy9kb3ducmV2LnhtbERPTYvCMBC9L/gfwgheZE31INuuUUQRxINgVfY6NrNt&#10;sZmUJrb13xthYW/zeJ+zWPWmEi01rrSsYDqJQBBnVpecK7icd59fIJxH1lhZJgVPcrBaDj4WmGjb&#10;8Yna1OcihLBLUEHhfZ1I6bKCDLqJrYkD92sbgz7AJpe6wS6Em0rOomguDZYcGgqsaVNQdk8fRgHG&#10;aR13cjtur+P9Lfs5RrdDeVdqNOzX3yA89f5f/Ofe6zB/Bu9fwg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NFFjBAAAA2wAAAA8AAAAAAAAAAAAAAAAAmAIAAGRycy9kb3du&#10;cmV2LnhtbFBLBQYAAAAABAAEAPUAAACGAwAAAAA=&#10;" fillcolor="red" stroked="f">
                    <v:shadow on="t" color="black" opacity="22937f" origin=",.5" offset="0,.63889mm"/>
                    <v:textbox>
                      <w:txbxContent>
                        <w:p w14:paraId="119A6BBC" w14:textId="77777777" w:rsidR="00546614" w:rsidRDefault="00546614" w:rsidP="00CC2E28"/>
                      </w:txbxContent>
                    </v:textbox>
                  </v:shape>
                  <v:shape id="TextBox 5" o:spid="_x0000_s1035" type="#_x0000_t202" style="position:absolute;top:505;width:21831;height:2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H5T78A&#10;AADbAAAADwAAAGRycy9kb3ducmV2LnhtbERPS2vCQBC+F/wPywje6sZKS4muIj7AQy+18T5kx2ww&#10;OxuyUxP/vSsUepuP7znL9eAbdaMu1oENzKYZKOIy2JorA8XP4fUTVBRki01gMnCnCOvV6GWJuQ09&#10;f9PtJJVKIRxzNOBE2lzrWDryGKehJU7cJXQeJcGu0rbDPoX7Rr9l2Yf2WHNqcNjS1lF5Pf16AyJ2&#10;M7sXex+P5+Fr17usfMfCmMl42CxACQ3yL/5zH22aP4f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UflPvwAAANsAAAAPAAAAAAAAAAAAAAAAAJgCAABkcnMvZG93bnJl&#10;di54bWxQSwUGAAAAAAQABAD1AAAAhAMAAAAA&#10;" filled="f" stroked="f">
                    <v:textbox style="mso-fit-shape-to-text:t">
                      <w:txbxContent>
                        <w:p w14:paraId="34266EE9" w14:textId="77777777" w:rsidR="00546614" w:rsidRDefault="00546614" w:rsidP="00CC2E28">
                          <w:pPr>
                            <w:pStyle w:val="NormalWeb"/>
                            <w:spacing w:before="0" w:beforeAutospacing="0" w:after="0" w:afterAutospacing="0"/>
                            <w:jc w:val="center"/>
                          </w:pPr>
                          <w:r>
                            <w:rPr>
                              <w:rFonts w:ascii="Gibson" w:hAnsi="Gibson" w:cstheme="minorBidi"/>
                              <w:b/>
                              <w:bCs/>
                              <w:color w:val="FFFFFF" w:themeColor="background1"/>
                              <w:kern w:val="24"/>
                              <w:sz w:val="28"/>
                              <w:szCs w:val="28"/>
                            </w:rPr>
                            <w:t>Questionnaire</w:t>
                          </w:r>
                        </w:p>
                      </w:txbxContent>
                    </v:textbox>
                  </v:shape>
                </v:group>
              </v:group>
            </w:pict>
          </mc:Fallback>
        </mc:AlternateContent>
      </w:r>
      <w:r w:rsidR="004B7488" w:rsidRPr="00292E0C">
        <w:rPr>
          <w:rFonts w:asciiTheme="minorHAnsi" w:hAnsiTheme="minorHAnsi" w:cs="Tahoma"/>
          <w:noProof/>
          <w:sz w:val="22"/>
          <w:szCs w:val="22"/>
        </w:rPr>
        <mc:AlternateContent>
          <mc:Choice Requires="wps">
            <w:drawing>
              <wp:anchor distT="0" distB="0" distL="114300" distR="114300" simplePos="0" relativeHeight="251658240" behindDoc="0" locked="0" layoutInCell="1" allowOverlap="1" wp14:anchorId="63900E33" wp14:editId="287DB51D">
                <wp:simplePos x="0" y="0"/>
                <wp:positionH relativeFrom="column">
                  <wp:posOffset>-5533390</wp:posOffset>
                </wp:positionH>
                <wp:positionV relativeFrom="paragraph">
                  <wp:posOffset>-239395</wp:posOffset>
                </wp:positionV>
                <wp:extent cx="1238250" cy="167005"/>
                <wp:effectExtent l="0" t="0" r="0" b="4445"/>
                <wp:wrapNone/>
                <wp:docPr id="1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485A6" w14:textId="77777777" w:rsidR="00546614" w:rsidRPr="00CC2E28" w:rsidRDefault="00546614" w:rsidP="00CB1DFD">
                            <w:pPr>
                              <w:jc w:val="center"/>
                              <w:rPr>
                                <w:rFonts w:ascii="Gibson" w:hAnsi="Gibson" w:cs="Tahoma"/>
                                <w:b/>
                                <w:color w:val="FFFFFF"/>
                                <w:szCs w:val="20"/>
                              </w:rPr>
                            </w:pPr>
                            <w:r w:rsidRPr="00CC2E28">
                              <w:rPr>
                                <w:rFonts w:ascii="Gibson" w:hAnsi="Gibson" w:cs="Tahoma"/>
                                <w:b/>
                                <w:color w:val="FFFFFF"/>
                                <w:szCs w:val="20"/>
                              </w:rPr>
                              <w:t>Questionnaire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6" type="#_x0000_t202" style="position:absolute;margin-left:-435.7pt;margin-top:-18.85pt;width:97.5pt;height:1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NoIrwIAALI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" filled="f" stroked="f">
                <v:textbox inset="0,0,0,0">
                  <w:txbxContent>
                    <w:p w14:paraId="74D485A6" w14:textId="77777777" w:rsidR="00546614" w:rsidRPr="00CC2E28" w:rsidRDefault="00546614" w:rsidP="00CB1DFD">
                      <w:pPr>
                        <w:jc w:val="center"/>
                        <w:rPr>
                          <w:rFonts w:ascii="Gibson" w:hAnsi="Gibson" w:cs="Tahoma"/>
                          <w:b/>
                          <w:color w:val="FFFFFF"/>
                          <w:szCs w:val="20"/>
                        </w:rPr>
                      </w:pPr>
                      <w:r w:rsidRPr="00CC2E28">
                        <w:rPr>
                          <w:rFonts w:ascii="Gibson" w:hAnsi="Gibson" w:cs="Tahoma"/>
                          <w:b/>
                          <w:color w:val="FFFFFF"/>
                          <w:szCs w:val="20"/>
                        </w:rPr>
                        <w:t>Questionnaire</w:t>
                      </w:r>
                    </w:p>
                  </w:txbxContent>
                </v:textbox>
              </v:shape>
            </w:pict>
          </mc:Fallback>
        </mc:AlternateContent>
      </w:r>
      <w:r w:rsidR="00A77622" w:rsidRPr="00292E0C">
        <w:rPr>
          <w:rFonts w:asciiTheme="minorHAnsi" w:hAnsiTheme="minorHAnsi" w:cs="Tahoma"/>
          <w:sz w:val="22"/>
          <w:szCs w:val="22"/>
        </w:rPr>
        <w:br w:type="textWrapping" w:clear="all"/>
      </w:r>
    </w:p>
    <w:p w14:paraId="46D8C543" w14:textId="77777777" w:rsidR="002634DD" w:rsidRPr="00292E0C" w:rsidRDefault="002634DD" w:rsidP="00F628AA">
      <w:pPr>
        <w:spacing w:line="276" w:lineRule="auto"/>
        <w:rPr>
          <w:rFonts w:asciiTheme="minorHAnsi" w:hAnsiTheme="minorHAnsi" w:cs="Tahoma"/>
          <w:sz w:val="22"/>
          <w:szCs w:val="22"/>
        </w:rPr>
      </w:pPr>
      <w:r w:rsidRPr="00292E0C">
        <w:rPr>
          <w:rFonts w:asciiTheme="minorHAnsi" w:hAnsiTheme="minorHAnsi" w:cs="Tahoma"/>
          <w:sz w:val="22"/>
          <w:szCs w:val="22"/>
        </w:rPr>
        <w:t>This survey is being conducted by Kelton, a le</w:t>
      </w:r>
      <w:r w:rsidR="005231C1" w:rsidRPr="00292E0C">
        <w:rPr>
          <w:rFonts w:asciiTheme="minorHAnsi" w:hAnsiTheme="minorHAnsi" w:cs="Tahoma"/>
          <w:sz w:val="22"/>
          <w:szCs w:val="22"/>
        </w:rPr>
        <w:t>ading global insights company. </w:t>
      </w:r>
      <w:r w:rsidRPr="00292E0C">
        <w:rPr>
          <w:rFonts w:asciiTheme="minorHAnsi" w:hAnsiTheme="minorHAnsi" w:cs="Tahoma"/>
          <w:sz w:val="22"/>
          <w:szCs w:val="22"/>
        </w:rPr>
        <w:t>We are not trying to sell you anything, but would like to ask you a few q</w:t>
      </w:r>
      <w:r w:rsidR="005231C1" w:rsidRPr="00292E0C">
        <w:rPr>
          <w:rFonts w:asciiTheme="minorHAnsi" w:hAnsiTheme="minorHAnsi" w:cs="Tahoma"/>
          <w:sz w:val="22"/>
          <w:szCs w:val="22"/>
        </w:rPr>
        <w:t xml:space="preserve">uestions for an opinion study. </w:t>
      </w:r>
      <w:r w:rsidRPr="00292E0C">
        <w:rPr>
          <w:rFonts w:asciiTheme="minorHAnsi" w:hAnsiTheme="minorHAnsi" w:cs="Tahoma"/>
          <w:sz w:val="22"/>
          <w:szCs w:val="22"/>
        </w:rPr>
        <w:t>The results may appear in leading media outlets in the coming weeks, but your answers will remain confidential and anonymous.</w:t>
      </w:r>
    </w:p>
    <w:p w14:paraId="05147B67" w14:textId="77777777" w:rsidR="00EF7C5B" w:rsidRDefault="00EF7C5B" w:rsidP="00F628AA">
      <w:pPr>
        <w:spacing w:line="276" w:lineRule="auto"/>
        <w:rPr>
          <w:rFonts w:asciiTheme="minorHAnsi" w:hAnsiTheme="minorHAnsi" w:cs="Tahoma"/>
          <w:bCs/>
          <w:sz w:val="22"/>
          <w:szCs w:val="22"/>
        </w:rPr>
      </w:pPr>
    </w:p>
    <w:p w14:paraId="3E9EF446" w14:textId="7B61ACBE" w:rsidR="00AC09FC" w:rsidRPr="00AC09FC" w:rsidRDefault="00AC09FC" w:rsidP="00F628AA">
      <w:pPr>
        <w:spacing w:line="276" w:lineRule="auto"/>
        <w:rPr>
          <w:rFonts w:asciiTheme="minorHAnsi" w:hAnsiTheme="minorHAnsi" w:cs="Tahoma"/>
          <w:b/>
          <w:bCs/>
          <w:sz w:val="22"/>
          <w:szCs w:val="22"/>
        </w:rPr>
      </w:pPr>
      <w:r w:rsidRPr="00AC09FC">
        <w:rPr>
          <w:rFonts w:asciiTheme="minorHAnsi" w:hAnsiTheme="minorHAnsi" w:cs="Tahoma"/>
          <w:b/>
          <w:bCs/>
          <w:sz w:val="22"/>
          <w:szCs w:val="22"/>
        </w:rPr>
        <w:t>QUOTA TABLE:</w:t>
      </w:r>
    </w:p>
    <w:tbl>
      <w:tblPr>
        <w:tblStyle w:val="TableGrid"/>
        <w:tblW w:w="0" w:type="auto"/>
        <w:tblLook w:val="04A0" w:firstRow="1" w:lastRow="0" w:firstColumn="1" w:lastColumn="0" w:noHBand="0" w:noVBand="1"/>
      </w:tblPr>
      <w:tblGrid>
        <w:gridCol w:w="3672"/>
        <w:gridCol w:w="3672"/>
        <w:gridCol w:w="3672"/>
      </w:tblGrid>
      <w:tr w:rsidR="00AC09FC" w14:paraId="268E8CF6" w14:textId="77777777" w:rsidTr="00AC09FC">
        <w:tc>
          <w:tcPr>
            <w:tcW w:w="3672" w:type="dxa"/>
          </w:tcPr>
          <w:p w14:paraId="73B2AFD2" w14:textId="770763EA" w:rsidR="00AC09FC" w:rsidRPr="0071523E" w:rsidRDefault="0071523E" w:rsidP="00F628AA">
            <w:pPr>
              <w:spacing w:line="276" w:lineRule="auto"/>
              <w:rPr>
                <w:rFonts w:asciiTheme="minorHAnsi" w:hAnsiTheme="minorHAnsi" w:cs="Tahoma"/>
                <w:b/>
                <w:bCs/>
                <w:sz w:val="22"/>
                <w:szCs w:val="22"/>
              </w:rPr>
            </w:pPr>
            <w:r w:rsidRPr="0071523E">
              <w:rPr>
                <w:rFonts w:asciiTheme="minorHAnsi" w:hAnsiTheme="minorHAnsi" w:cs="Tahoma"/>
                <w:b/>
                <w:bCs/>
                <w:sz w:val="22"/>
                <w:szCs w:val="22"/>
              </w:rPr>
              <w:t>Total</w:t>
            </w:r>
          </w:p>
        </w:tc>
        <w:tc>
          <w:tcPr>
            <w:tcW w:w="3672" w:type="dxa"/>
          </w:tcPr>
          <w:p w14:paraId="290FFC22" w14:textId="4A119B93" w:rsidR="00AC09FC" w:rsidRPr="0071523E" w:rsidRDefault="0071523E" w:rsidP="00F628AA">
            <w:pPr>
              <w:spacing w:line="276" w:lineRule="auto"/>
              <w:rPr>
                <w:rFonts w:asciiTheme="minorHAnsi" w:hAnsiTheme="minorHAnsi" w:cs="Tahoma"/>
                <w:b/>
                <w:bCs/>
                <w:sz w:val="22"/>
                <w:szCs w:val="22"/>
              </w:rPr>
            </w:pPr>
            <w:r w:rsidRPr="0071523E">
              <w:rPr>
                <w:rFonts w:asciiTheme="minorHAnsi" w:hAnsiTheme="minorHAnsi" w:cs="Tahoma"/>
                <w:b/>
                <w:bCs/>
                <w:sz w:val="22"/>
                <w:szCs w:val="22"/>
              </w:rPr>
              <w:t>Total</w:t>
            </w:r>
          </w:p>
        </w:tc>
        <w:tc>
          <w:tcPr>
            <w:tcW w:w="3672" w:type="dxa"/>
          </w:tcPr>
          <w:p w14:paraId="65486D1B" w14:textId="3FCA2C48" w:rsidR="00AC09FC" w:rsidRPr="0071523E" w:rsidRDefault="0071523E" w:rsidP="00F628AA">
            <w:pPr>
              <w:spacing w:line="276" w:lineRule="auto"/>
              <w:rPr>
                <w:rFonts w:asciiTheme="minorHAnsi" w:hAnsiTheme="minorHAnsi" w:cs="Tahoma"/>
                <w:b/>
                <w:bCs/>
                <w:sz w:val="22"/>
                <w:szCs w:val="22"/>
              </w:rPr>
            </w:pPr>
            <w:r w:rsidRPr="0071523E">
              <w:rPr>
                <w:rFonts w:asciiTheme="minorHAnsi" w:hAnsiTheme="minorHAnsi" w:cs="Tahoma"/>
                <w:b/>
                <w:bCs/>
                <w:sz w:val="22"/>
                <w:szCs w:val="22"/>
              </w:rPr>
              <w:t>1,100</w:t>
            </w:r>
          </w:p>
        </w:tc>
      </w:tr>
      <w:tr w:rsidR="00AC09FC" w14:paraId="195F2DB4" w14:textId="77777777" w:rsidTr="00AC09FC">
        <w:tc>
          <w:tcPr>
            <w:tcW w:w="3672" w:type="dxa"/>
          </w:tcPr>
          <w:p w14:paraId="45C27F46" w14:textId="71910E6D" w:rsidR="00AC09FC"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Ethnicity</w:t>
            </w:r>
          </w:p>
        </w:tc>
        <w:tc>
          <w:tcPr>
            <w:tcW w:w="3672" w:type="dxa"/>
          </w:tcPr>
          <w:p w14:paraId="51998C53" w14:textId="2A1F4CB8" w:rsidR="00AC09FC" w:rsidRDefault="00AC09FC" w:rsidP="00F628AA">
            <w:pPr>
              <w:spacing w:line="276" w:lineRule="auto"/>
              <w:rPr>
                <w:rFonts w:asciiTheme="minorHAnsi" w:hAnsiTheme="minorHAnsi" w:cs="Tahoma"/>
                <w:bCs/>
                <w:sz w:val="22"/>
                <w:szCs w:val="22"/>
              </w:rPr>
            </w:pPr>
          </w:p>
        </w:tc>
        <w:tc>
          <w:tcPr>
            <w:tcW w:w="3672" w:type="dxa"/>
          </w:tcPr>
          <w:p w14:paraId="0AA93B93" w14:textId="77777777" w:rsidR="00AC09FC" w:rsidRDefault="00AC09FC" w:rsidP="00F628AA">
            <w:pPr>
              <w:spacing w:line="276" w:lineRule="auto"/>
              <w:rPr>
                <w:rFonts w:asciiTheme="minorHAnsi" w:hAnsiTheme="minorHAnsi" w:cs="Tahoma"/>
                <w:bCs/>
                <w:sz w:val="22"/>
                <w:szCs w:val="22"/>
              </w:rPr>
            </w:pPr>
          </w:p>
        </w:tc>
      </w:tr>
      <w:tr w:rsidR="00AC09FC" w14:paraId="3789EE35" w14:textId="77777777" w:rsidTr="00AC09FC">
        <w:tc>
          <w:tcPr>
            <w:tcW w:w="3672" w:type="dxa"/>
          </w:tcPr>
          <w:p w14:paraId="736907D0" w14:textId="6D66C40B" w:rsidR="00AC09FC"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Caucasian</w:t>
            </w:r>
          </w:p>
        </w:tc>
        <w:tc>
          <w:tcPr>
            <w:tcW w:w="3672" w:type="dxa"/>
          </w:tcPr>
          <w:p w14:paraId="1F5DA3F6" w14:textId="2703FA13" w:rsidR="00AC09FC"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Q5=1</w:t>
            </w:r>
          </w:p>
        </w:tc>
        <w:tc>
          <w:tcPr>
            <w:tcW w:w="3672" w:type="dxa"/>
          </w:tcPr>
          <w:p w14:paraId="6667CF55" w14:textId="1065E430" w:rsidR="00AC09FC"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AC09FC" w14:paraId="56F4BA9E" w14:textId="77777777" w:rsidTr="00AC09FC">
        <w:tc>
          <w:tcPr>
            <w:tcW w:w="3672" w:type="dxa"/>
          </w:tcPr>
          <w:p w14:paraId="41844A89" w14:textId="1A7BD794" w:rsidR="00AC09FC"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African American</w:t>
            </w:r>
          </w:p>
        </w:tc>
        <w:tc>
          <w:tcPr>
            <w:tcW w:w="3672" w:type="dxa"/>
          </w:tcPr>
          <w:p w14:paraId="0B2C3719" w14:textId="5E9D699E" w:rsidR="00AC09FC"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Q5=2</w:t>
            </w:r>
          </w:p>
        </w:tc>
        <w:tc>
          <w:tcPr>
            <w:tcW w:w="3672" w:type="dxa"/>
          </w:tcPr>
          <w:p w14:paraId="3A4A7EF1" w14:textId="6AF17410" w:rsidR="00AC09FC"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AC09FC" w14:paraId="5F9708AF" w14:textId="77777777" w:rsidTr="00AC09FC">
        <w:tc>
          <w:tcPr>
            <w:tcW w:w="3672" w:type="dxa"/>
          </w:tcPr>
          <w:p w14:paraId="05A81BCA" w14:textId="1C0A0CBA" w:rsidR="00AC09FC"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Hispanic</w:t>
            </w:r>
          </w:p>
        </w:tc>
        <w:tc>
          <w:tcPr>
            <w:tcW w:w="3672" w:type="dxa"/>
          </w:tcPr>
          <w:p w14:paraId="1D3EC670" w14:textId="57E9AD83" w:rsidR="00AC09FC"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Q5=3</w:t>
            </w:r>
          </w:p>
        </w:tc>
        <w:tc>
          <w:tcPr>
            <w:tcW w:w="3672" w:type="dxa"/>
          </w:tcPr>
          <w:p w14:paraId="0C4F770E" w14:textId="4BFE6D18" w:rsidR="00AC09FC"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AC09FC" w14:paraId="0C1909CC" w14:textId="77777777" w:rsidTr="00AC09FC">
        <w:tc>
          <w:tcPr>
            <w:tcW w:w="3672" w:type="dxa"/>
          </w:tcPr>
          <w:p w14:paraId="40350F0B" w14:textId="48970BBE" w:rsidR="00AC09FC"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Other</w:t>
            </w:r>
          </w:p>
        </w:tc>
        <w:tc>
          <w:tcPr>
            <w:tcW w:w="3672" w:type="dxa"/>
          </w:tcPr>
          <w:p w14:paraId="4E8F014C" w14:textId="65A5D9E8" w:rsidR="00AC09FC"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Q5=4-6</w:t>
            </w:r>
          </w:p>
        </w:tc>
        <w:tc>
          <w:tcPr>
            <w:tcW w:w="3672" w:type="dxa"/>
          </w:tcPr>
          <w:p w14:paraId="5F319474" w14:textId="7AABFF1E" w:rsidR="00AC09FC"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007733FA" w14:textId="77777777" w:rsidTr="00AC09FC">
        <w:tc>
          <w:tcPr>
            <w:tcW w:w="3672" w:type="dxa"/>
          </w:tcPr>
          <w:p w14:paraId="7ECE9AB5" w14:textId="3B6A992F"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Languages Spoken</w:t>
            </w:r>
          </w:p>
        </w:tc>
        <w:tc>
          <w:tcPr>
            <w:tcW w:w="3672" w:type="dxa"/>
          </w:tcPr>
          <w:p w14:paraId="5711FE2D" w14:textId="77777777" w:rsidR="0071523E" w:rsidRDefault="0071523E" w:rsidP="00F628AA">
            <w:pPr>
              <w:spacing w:line="276" w:lineRule="auto"/>
              <w:rPr>
                <w:rFonts w:asciiTheme="minorHAnsi" w:hAnsiTheme="minorHAnsi" w:cs="Tahoma"/>
                <w:bCs/>
                <w:sz w:val="22"/>
                <w:szCs w:val="22"/>
              </w:rPr>
            </w:pPr>
          </w:p>
        </w:tc>
        <w:tc>
          <w:tcPr>
            <w:tcW w:w="3672" w:type="dxa"/>
          </w:tcPr>
          <w:p w14:paraId="6850D7E4" w14:textId="77777777" w:rsidR="0071523E" w:rsidRDefault="0071523E" w:rsidP="00F628AA">
            <w:pPr>
              <w:spacing w:line="276" w:lineRule="auto"/>
              <w:rPr>
                <w:rFonts w:asciiTheme="minorHAnsi" w:hAnsiTheme="minorHAnsi" w:cs="Tahoma"/>
                <w:bCs/>
                <w:sz w:val="22"/>
                <w:szCs w:val="22"/>
              </w:rPr>
            </w:pPr>
          </w:p>
        </w:tc>
      </w:tr>
      <w:tr w:rsidR="0071523E" w14:paraId="5155286B" w14:textId="77777777" w:rsidTr="00AC09FC">
        <w:tc>
          <w:tcPr>
            <w:tcW w:w="3672" w:type="dxa"/>
          </w:tcPr>
          <w:p w14:paraId="48319F62" w14:textId="22A2CD9D"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English</w:t>
            </w:r>
          </w:p>
        </w:tc>
        <w:tc>
          <w:tcPr>
            <w:tcW w:w="3672" w:type="dxa"/>
          </w:tcPr>
          <w:p w14:paraId="32BC611F" w14:textId="1BC43E81"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Q1=1</w:t>
            </w:r>
          </w:p>
        </w:tc>
        <w:tc>
          <w:tcPr>
            <w:tcW w:w="3672" w:type="dxa"/>
          </w:tcPr>
          <w:p w14:paraId="7FE6B906" w14:textId="4CBBC008"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2C1AF339" w14:textId="77777777" w:rsidTr="00AC09FC">
        <w:tc>
          <w:tcPr>
            <w:tcW w:w="3672" w:type="dxa"/>
          </w:tcPr>
          <w:p w14:paraId="16B2CA1E" w14:textId="5AB6B9F4"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Spanish</w:t>
            </w:r>
          </w:p>
        </w:tc>
        <w:tc>
          <w:tcPr>
            <w:tcW w:w="3672" w:type="dxa"/>
          </w:tcPr>
          <w:p w14:paraId="640097D2" w14:textId="529E893E"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Q1=2</w:t>
            </w:r>
          </w:p>
        </w:tc>
        <w:tc>
          <w:tcPr>
            <w:tcW w:w="3672" w:type="dxa"/>
          </w:tcPr>
          <w:p w14:paraId="05CD329A" w14:textId="59C2DBA8"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2C5FC140" w14:textId="77777777" w:rsidTr="00AC09FC">
        <w:tc>
          <w:tcPr>
            <w:tcW w:w="3672" w:type="dxa"/>
          </w:tcPr>
          <w:p w14:paraId="2DDE26B4" w14:textId="3E6F054B" w:rsidR="0071523E" w:rsidRDefault="0071523E" w:rsidP="0071523E">
            <w:pPr>
              <w:spacing w:line="276" w:lineRule="auto"/>
              <w:rPr>
                <w:rFonts w:asciiTheme="minorHAnsi" w:hAnsiTheme="minorHAnsi" w:cs="Tahoma"/>
                <w:bCs/>
                <w:sz w:val="22"/>
                <w:szCs w:val="22"/>
              </w:rPr>
            </w:pPr>
            <w:r>
              <w:rPr>
                <w:rFonts w:asciiTheme="minorHAnsi" w:hAnsiTheme="minorHAnsi" w:cs="Tahoma"/>
                <w:bCs/>
                <w:sz w:val="22"/>
                <w:szCs w:val="22"/>
              </w:rPr>
              <w:t>Language Taken Survey In</w:t>
            </w:r>
          </w:p>
        </w:tc>
        <w:tc>
          <w:tcPr>
            <w:tcW w:w="3672" w:type="dxa"/>
          </w:tcPr>
          <w:p w14:paraId="3E7F8728" w14:textId="77777777" w:rsidR="0071523E" w:rsidRDefault="0071523E" w:rsidP="00F628AA">
            <w:pPr>
              <w:spacing w:line="276" w:lineRule="auto"/>
              <w:rPr>
                <w:rFonts w:asciiTheme="minorHAnsi" w:hAnsiTheme="minorHAnsi" w:cs="Tahoma"/>
                <w:bCs/>
                <w:sz w:val="22"/>
                <w:szCs w:val="22"/>
              </w:rPr>
            </w:pPr>
          </w:p>
        </w:tc>
        <w:tc>
          <w:tcPr>
            <w:tcW w:w="3672" w:type="dxa"/>
          </w:tcPr>
          <w:p w14:paraId="3D70D31C" w14:textId="77777777" w:rsidR="0071523E" w:rsidRDefault="0071523E" w:rsidP="00F628AA">
            <w:pPr>
              <w:spacing w:line="276" w:lineRule="auto"/>
              <w:rPr>
                <w:rFonts w:asciiTheme="minorHAnsi" w:hAnsiTheme="minorHAnsi" w:cs="Tahoma"/>
                <w:bCs/>
                <w:sz w:val="22"/>
                <w:szCs w:val="22"/>
              </w:rPr>
            </w:pPr>
          </w:p>
        </w:tc>
      </w:tr>
      <w:tr w:rsidR="0071523E" w14:paraId="3ECDD848" w14:textId="77777777" w:rsidTr="00AC09FC">
        <w:tc>
          <w:tcPr>
            <w:tcW w:w="3672" w:type="dxa"/>
          </w:tcPr>
          <w:p w14:paraId="70BE6120" w14:textId="4F6687ED"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English</w:t>
            </w:r>
          </w:p>
        </w:tc>
        <w:tc>
          <w:tcPr>
            <w:tcW w:w="3672" w:type="dxa"/>
          </w:tcPr>
          <w:p w14:paraId="52A0F4E5" w14:textId="442AD44E"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Programming variable</w:t>
            </w:r>
          </w:p>
        </w:tc>
        <w:tc>
          <w:tcPr>
            <w:tcW w:w="3672" w:type="dxa"/>
          </w:tcPr>
          <w:p w14:paraId="03DFE12B" w14:textId="2B79674A"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3B588224" w14:textId="77777777" w:rsidTr="00AC09FC">
        <w:tc>
          <w:tcPr>
            <w:tcW w:w="3672" w:type="dxa"/>
          </w:tcPr>
          <w:p w14:paraId="7FB97E82" w14:textId="6B7C53B4"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Spanish</w:t>
            </w:r>
          </w:p>
        </w:tc>
        <w:tc>
          <w:tcPr>
            <w:tcW w:w="3672" w:type="dxa"/>
          </w:tcPr>
          <w:p w14:paraId="0A373931" w14:textId="66A9D103"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Programming variable</w:t>
            </w:r>
          </w:p>
        </w:tc>
        <w:tc>
          <w:tcPr>
            <w:tcW w:w="3672" w:type="dxa"/>
          </w:tcPr>
          <w:p w14:paraId="0399B8F0" w14:textId="1BA407B8"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477B8ECA" w14:textId="77777777" w:rsidTr="00AC09FC">
        <w:tc>
          <w:tcPr>
            <w:tcW w:w="3672" w:type="dxa"/>
          </w:tcPr>
          <w:p w14:paraId="7F0249EB" w14:textId="23719353"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Region</w:t>
            </w:r>
          </w:p>
        </w:tc>
        <w:tc>
          <w:tcPr>
            <w:tcW w:w="3672" w:type="dxa"/>
          </w:tcPr>
          <w:p w14:paraId="15DABF93" w14:textId="77777777" w:rsidR="0071523E" w:rsidRDefault="0071523E" w:rsidP="00F628AA">
            <w:pPr>
              <w:spacing w:line="276" w:lineRule="auto"/>
              <w:rPr>
                <w:rFonts w:asciiTheme="minorHAnsi" w:hAnsiTheme="minorHAnsi" w:cs="Tahoma"/>
                <w:bCs/>
                <w:sz w:val="22"/>
                <w:szCs w:val="22"/>
              </w:rPr>
            </w:pPr>
          </w:p>
        </w:tc>
        <w:tc>
          <w:tcPr>
            <w:tcW w:w="3672" w:type="dxa"/>
          </w:tcPr>
          <w:p w14:paraId="03F41FFB" w14:textId="77777777" w:rsidR="0071523E" w:rsidRDefault="0071523E" w:rsidP="00F628AA">
            <w:pPr>
              <w:spacing w:line="276" w:lineRule="auto"/>
              <w:rPr>
                <w:rFonts w:asciiTheme="minorHAnsi" w:hAnsiTheme="minorHAnsi" w:cs="Tahoma"/>
                <w:bCs/>
                <w:sz w:val="22"/>
                <w:szCs w:val="22"/>
              </w:rPr>
            </w:pPr>
          </w:p>
        </w:tc>
      </w:tr>
      <w:tr w:rsidR="0071523E" w14:paraId="30298945" w14:textId="77777777" w:rsidTr="00AC09FC">
        <w:tc>
          <w:tcPr>
            <w:tcW w:w="3672" w:type="dxa"/>
          </w:tcPr>
          <w:p w14:paraId="276A2BB0" w14:textId="572DA214"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Northeast</w:t>
            </w:r>
          </w:p>
        </w:tc>
        <w:tc>
          <w:tcPr>
            <w:tcW w:w="3672" w:type="dxa"/>
          </w:tcPr>
          <w:p w14:paraId="2F1AC78B" w14:textId="64000C3F"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Based on Q73</w:t>
            </w:r>
          </w:p>
        </w:tc>
        <w:tc>
          <w:tcPr>
            <w:tcW w:w="3672" w:type="dxa"/>
          </w:tcPr>
          <w:p w14:paraId="3165F9B6" w14:textId="089C56A8"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1FB618CC" w14:textId="77777777" w:rsidTr="00AC09FC">
        <w:tc>
          <w:tcPr>
            <w:tcW w:w="3672" w:type="dxa"/>
          </w:tcPr>
          <w:p w14:paraId="34524028" w14:textId="0CAFCBAF"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South</w:t>
            </w:r>
          </w:p>
        </w:tc>
        <w:tc>
          <w:tcPr>
            <w:tcW w:w="3672" w:type="dxa"/>
          </w:tcPr>
          <w:p w14:paraId="5274026B" w14:textId="45701938"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Based on Q73</w:t>
            </w:r>
          </w:p>
        </w:tc>
        <w:tc>
          <w:tcPr>
            <w:tcW w:w="3672" w:type="dxa"/>
          </w:tcPr>
          <w:p w14:paraId="478DA314" w14:textId="70B513B7"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06722FB4" w14:textId="77777777" w:rsidTr="00AC09FC">
        <w:tc>
          <w:tcPr>
            <w:tcW w:w="3672" w:type="dxa"/>
          </w:tcPr>
          <w:p w14:paraId="5E33E88B" w14:textId="4F25BA10"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Midwest</w:t>
            </w:r>
          </w:p>
        </w:tc>
        <w:tc>
          <w:tcPr>
            <w:tcW w:w="3672" w:type="dxa"/>
          </w:tcPr>
          <w:p w14:paraId="086D0327" w14:textId="788462C4"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Based on Q73</w:t>
            </w:r>
          </w:p>
        </w:tc>
        <w:tc>
          <w:tcPr>
            <w:tcW w:w="3672" w:type="dxa"/>
          </w:tcPr>
          <w:p w14:paraId="591E9CCC" w14:textId="6DC24585"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6D9941F6" w14:textId="77777777" w:rsidTr="00AC09FC">
        <w:tc>
          <w:tcPr>
            <w:tcW w:w="3672" w:type="dxa"/>
          </w:tcPr>
          <w:p w14:paraId="4027510E" w14:textId="755FC835"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West</w:t>
            </w:r>
          </w:p>
        </w:tc>
        <w:tc>
          <w:tcPr>
            <w:tcW w:w="3672" w:type="dxa"/>
          </w:tcPr>
          <w:p w14:paraId="3F5D6E50" w14:textId="09CDE8DA"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Based on Q73</w:t>
            </w:r>
          </w:p>
        </w:tc>
        <w:tc>
          <w:tcPr>
            <w:tcW w:w="3672" w:type="dxa"/>
          </w:tcPr>
          <w:p w14:paraId="7E5DBFEF" w14:textId="50F1EAD6"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0DEE41BE" w14:textId="77777777" w:rsidTr="00AC09FC">
        <w:tc>
          <w:tcPr>
            <w:tcW w:w="3672" w:type="dxa"/>
          </w:tcPr>
          <w:p w14:paraId="2D25CE24" w14:textId="6BCB06C1"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Income</w:t>
            </w:r>
          </w:p>
        </w:tc>
        <w:tc>
          <w:tcPr>
            <w:tcW w:w="3672" w:type="dxa"/>
          </w:tcPr>
          <w:p w14:paraId="1E6207A8" w14:textId="77777777" w:rsidR="0071523E" w:rsidRDefault="0071523E" w:rsidP="00F628AA">
            <w:pPr>
              <w:spacing w:line="276" w:lineRule="auto"/>
              <w:rPr>
                <w:rFonts w:asciiTheme="minorHAnsi" w:hAnsiTheme="minorHAnsi" w:cs="Tahoma"/>
                <w:bCs/>
                <w:sz w:val="22"/>
                <w:szCs w:val="22"/>
              </w:rPr>
            </w:pPr>
          </w:p>
        </w:tc>
        <w:tc>
          <w:tcPr>
            <w:tcW w:w="3672" w:type="dxa"/>
          </w:tcPr>
          <w:p w14:paraId="31CC83EF" w14:textId="77777777" w:rsidR="0071523E" w:rsidRDefault="0071523E" w:rsidP="00F628AA">
            <w:pPr>
              <w:spacing w:line="276" w:lineRule="auto"/>
              <w:rPr>
                <w:rFonts w:asciiTheme="minorHAnsi" w:hAnsiTheme="minorHAnsi" w:cs="Tahoma"/>
                <w:bCs/>
                <w:sz w:val="22"/>
                <w:szCs w:val="22"/>
              </w:rPr>
            </w:pPr>
          </w:p>
        </w:tc>
      </w:tr>
      <w:tr w:rsidR="0071523E" w14:paraId="5ECEB346" w14:textId="77777777" w:rsidTr="00AC09FC">
        <w:tc>
          <w:tcPr>
            <w:tcW w:w="3672" w:type="dxa"/>
          </w:tcPr>
          <w:p w14:paraId="5D2427DB" w14:textId="64759F2C"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Under $75k</w:t>
            </w:r>
          </w:p>
        </w:tc>
        <w:tc>
          <w:tcPr>
            <w:tcW w:w="3672" w:type="dxa"/>
          </w:tcPr>
          <w:p w14:paraId="4F19DA4B" w14:textId="566BCB94"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Q74=1-4</w:t>
            </w:r>
          </w:p>
        </w:tc>
        <w:tc>
          <w:tcPr>
            <w:tcW w:w="3672" w:type="dxa"/>
          </w:tcPr>
          <w:p w14:paraId="2DD85201" w14:textId="752FD4CF"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650119A2" w14:textId="77777777" w:rsidTr="00AC09FC">
        <w:tc>
          <w:tcPr>
            <w:tcW w:w="3672" w:type="dxa"/>
          </w:tcPr>
          <w:p w14:paraId="0EC0E03E" w14:textId="68680DE1"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$75k+</w:t>
            </w:r>
          </w:p>
        </w:tc>
        <w:tc>
          <w:tcPr>
            <w:tcW w:w="3672" w:type="dxa"/>
          </w:tcPr>
          <w:p w14:paraId="186774C8" w14:textId="2789B16B"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Q74=5-7</w:t>
            </w:r>
          </w:p>
        </w:tc>
        <w:tc>
          <w:tcPr>
            <w:tcW w:w="3672" w:type="dxa"/>
          </w:tcPr>
          <w:p w14:paraId="53F7D05B" w14:textId="4703F03A"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1E0AE292" w14:textId="77777777" w:rsidTr="00AC09FC">
        <w:tc>
          <w:tcPr>
            <w:tcW w:w="3672" w:type="dxa"/>
          </w:tcPr>
          <w:p w14:paraId="08F24513" w14:textId="77777777" w:rsidR="0071523E" w:rsidRDefault="0071523E" w:rsidP="00F628AA">
            <w:pPr>
              <w:spacing w:line="276" w:lineRule="auto"/>
              <w:rPr>
                <w:rFonts w:asciiTheme="minorHAnsi" w:hAnsiTheme="minorHAnsi" w:cs="Tahoma"/>
                <w:bCs/>
                <w:sz w:val="22"/>
                <w:szCs w:val="22"/>
              </w:rPr>
            </w:pPr>
          </w:p>
        </w:tc>
        <w:tc>
          <w:tcPr>
            <w:tcW w:w="3672" w:type="dxa"/>
          </w:tcPr>
          <w:p w14:paraId="5150A5EB" w14:textId="77777777" w:rsidR="0071523E" w:rsidRDefault="0071523E" w:rsidP="00F628AA">
            <w:pPr>
              <w:spacing w:line="276" w:lineRule="auto"/>
              <w:rPr>
                <w:rFonts w:asciiTheme="minorHAnsi" w:hAnsiTheme="minorHAnsi" w:cs="Tahoma"/>
                <w:bCs/>
                <w:sz w:val="22"/>
                <w:szCs w:val="22"/>
              </w:rPr>
            </w:pPr>
          </w:p>
        </w:tc>
        <w:tc>
          <w:tcPr>
            <w:tcW w:w="3672" w:type="dxa"/>
          </w:tcPr>
          <w:p w14:paraId="1DFA152B" w14:textId="77777777" w:rsidR="0071523E" w:rsidRDefault="0071523E" w:rsidP="00F628AA">
            <w:pPr>
              <w:spacing w:line="276" w:lineRule="auto"/>
              <w:rPr>
                <w:rFonts w:asciiTheme="minorHAnsi" w:hAnsiTheme="minorHAnsi" w:cs="Tahoma"/>
                <w:bCs/>
                <w:sz w:val="22"/>
                <w:szCs w:val="22"/>
              </w:rPr>
            </w:pPr>
          </w:p>
        </w:tc>
      </w:tr>
      <w:tr w:rsidR="0071523E" w14:paraId="0DC6219C" w14:textId="77777777" w:rsidTr="00AC09FC">
        <w:tc>
          <w:tcPr>
            <w:tcW w:w="3672" w:type="dxa"/>
          </w:tcPr>
          <w:p w14:paraId="4B5EB81B" w14:textId="7D23B19D"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Gender</w:t>
            </w:r>
          </w:p>
        </w:tc>
        <w:tc>
          <w:tcPr>
            <w:tcW w:w="3672" w:type="dxa"/>
          </w:tcPr>
          <w:p w14:paraId="0BC9C4EB" w14:textId="77777777" w:rsidR="0071523E" w:rsidRDefault="0071523E" w:rsidP="00F628AA">
            <w:pPr>
              <w:spacing w:line="276" w:lineRule="auto"/>
              <w:rPr>
                <w:rFonts w:asciiTheme="minorHAnsi" w:hAnsiTheme="minorHAnsi" w:cs="Tahoma"/>
                <w:bCs/>
                <w:sz w:val="22"/>
                <w:szCs w:val="22"/>
              </w:rPr>
            </w:pPr>
          </w:p>
        </w:tc>
        <w:tc>
          <w:tcPr>
            <w:tcW w:w="3672" w:type="dxa"/>
          </w:tcPr>
          <w:p w14:paraId="56942E6E" w14:textId="77777777" w:rsidR="0071523E" w:rsidRDefault="0071523E" w:rsidP="00F628AA">
            <w:pPr>
              <w:spacing w:line="276" w:lineRule="auto"/>
              <w:rPr>
                <w:rFonts w:asciiTheme="minorHAnsi" w:hAnsiTheme="minorHAnsi" w:cs="Tahoma"/>
                <w:bCs/>
                <w:sz w:val="22"/>
                <w:szCs w:val="22"/>
              </w:rPr>
            </w:pPr>
          </w:p>
        </w:tc>
      </w:tr>
      <w:tr w:rsidR="0071523E" w14:paraId="2724F8D9" w14:textId="77777777" w:rsidTr="00AC09FC">
        <w:tc>
          <w:tcPr>
            <w:tcW w:w="3672" w:type="dxa"/>
          </w:tcPr>
          <w:p w14:paraId="2EB83C71" w14:textId="0F6856B2"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Male</w:t>
            </w:r>
          </w:p>
        </w:tc>
        <w:tc>
          <w:tcPr>
            <w:tcW w:w="3672" w:type="dxa"/>
          </w:tcPr>
          <w:p w14:paraId="6CF37B90" w14:textId="1A65C420"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Q4=1</w:t>
            </w:r>
          </w:p>
        </w:tc>
        <w:tc>
          <w:tcPr>
            <w:tcW w:w="3672" w:type="dxa"/>
          </w:tcPr>
          <w:p w14:paraId="53D82C36" w14:textId="193CC7A4"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7E0D6F50" w14:textId="77777777" w:rsidTr="00AC09FC">
        <w:tc>
          <w:tcPr>
            <w:tcW w:w="3672" w:type="dxa"/>
          </w:tcPr>
          <w:p w14:paraId="41A41E4E" w14:textId="30D299DF"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Female</w:t>
            </w:r>
          </w:p>
        </w:tc>
        <w:tc>
          <w:tcPr>
            <w:tcW w:w="3672" w:type="dxa"/>
          </w:tcPr>
          <w:p w14:paraId="502B7019" w14:textId="4D21B75F"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Q4=2</w:t>
            </w:r>
          </w:p>
        </w:tc>
        <w:tc>
          <w:tcPr>
            <w:tcW w:w="3672" w:type="dxa"/>
          </w:tcPr>
          <w:p w14:paraId="2D786026" w14:textId="4BC38B03"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3B284915" w14:textId="77777777" w:rsidTr="00AC09FC">
        <w:tc>
          <w:tcPr>
            <w:tcW w:w="3672" w:type="dxa"/>
          </w:tcPr>
          <w:p w14:paraId="61C83660" w14:textId="27B8C0EB"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Age</w:t>
            </w:r>
          </w:p>
        </w:tc>
        <w:tc>
          <w:tcPr>
            <w:tcW w:w="3672" w:type="dxa"/>
          </w:tcPr>
          <w:p w14:paraId="58DAE760" w14:textId="77777777" w:rsidR="0071523E" w:rsidRDefault="0071523E" w:rsidP="00F628AA">
            <w:pPr>
              <w:spacing w:line="276" w:lineRule="auto"/>
              <w:rPr>
                <w:rFonts w:asciiTheme="minorHAnsi" w:hAnsiTheme="minorHAnsi" w:cs="Tahoma"/>
                <w:bCs/>
                <w:sz w:val="22"/>
                <w:szCs w:val="22"/>
              </w:rPr>
            </w:pPr>
          </w:p>
        </w:tc>
        <w:tc>
          <w:tcPr>
            <w:tcW w:w="3672" w:type="dxa"/>
          </w:tcPr>
          <w:p w14:paraId="60EB3A4B" w14:textId="77777777" w:rsidR="0071523E" w:rsidRDefault="0071523E" w:rsidP="00F628AA">
            <w:pPr>
              <w:spacing w:line="276" w:lineRule="auto"/>
              <w:rPr>
                <w:rFonts w:asciiTheme="minorHAnsi" w:hAnsiTheme="minorHAnsi" w:cs="Tahoma"/>
                <w:bCs/>
                <w:sz w:val="22"/>
                <w:szCs w:val="22"/>
              </w:rPr>
            </w:pPr>
          </w:p>
        </w:tc>
      </w:tr>
      <w:tr w:rsidR="0071523E" w14:paraId="605B1494" w14:textId="77777777" w:rsidTr="00AC09FC">
        <w:tc>
          <w:tcPr>
            <w:tcW w:w="3672" w:type="dxa"/>
          </w:tcPr>
          <w:p w14:paraId="60ACEE4B" w14:textId="218496BF"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&lt; 50</w:t>
            </w:r>
          </w:p>
        </w:tc>
        <w:tc>
          <w:tcPr>
            <w:tcW w:w="3672" w:type="dxa"/>
          </w:tcPr>
          <w:p w14:paraId="653E9F4A" w14:textId="7989A19C"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Q3&lt; 50</w:t>
            </w:r>
          </w:p>
        </w:tc>
        <w:tc>
          <w:tcPr>
            <w:tcW w:w="3672" w:type="dxa"/>
          </w:tcPr>
          <w:p w14:paraId="2E71D73D" w14:textId="2F9F1DA1"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14CFB026" w14:textId="77777777" w:rsidTr="00AC09FC">
        <w:tc>
          <w:tcPr>
            <w:tcW w:w="3672" w:type="dxa"/>
          </w:tcPr>
          <w:p w14:paraId="0AB11501" w14:textId="7697F20D"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50+</w:t>
            </w:r>
          </w:p>
        </w:tc>
        <w:tc>
          <w:tcPr>
            <w:tcW w:w="3672" w:type="dxa"/>
          </w:tcPr>
          <w:p w14:paraId="467F8E65" w14:textId="3009D87C"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Q3=50+</w:t>
            </w:r>
          </w:p>
        </w:tc>
        <w:tc>
          <w:tcPr>
            <w:tcW w:w="3672" w:type="dxa"/>
          </w:tcPr>
          <w:p w14:paraId="26869A06" w14:textId="0640886D"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21E16FBE" w14:textId="77777777" w:rsidTr="00AC09FC">
        <w:tc>
          <w:tcPr>
            <w:tcW w:w="3672" w:type="dxa"/>
          </w:tcPr>
          <w:p w14:paraId="43EF9F8E" w14:textId="04C2CC5D"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pDPN Diagnosis Status</w:t>
            </w:r>
          </w:p>
        </w:tc>
        <w:tc>
          <w:tcPr>
            <w:tcW w:w="3672" w:type="dxa"/>
          </w:tcPr>
          <w:p w14:paraId="5AC8E6F9" w14:textId="77777777" w:rsidR="0071523E" w:rsidRDefault="0071523E" w:rsidP="00F628AA">
            <w:pPr>
              <w:spacing w:line="276" w:lineRule="auto"/>
              <w:rPr>
                <w:rFonts w:asciiTheme="minorHAnsi" w:hAnsiTheme="minorHAnsi" w:cs="Tahoma"/>
                <w:bCs/>
                <w:sz w:val="22"/>
                <w:szCs w:val="22"/>
              </w:rPr>
            </w:pPr>
          </w:p>
        </w:tc>
        <w:tc>
          <w:tcPr>
            <w:tcW w:w="3672" w:type="dxa"/>
          </w:tcPr>
          <w:p w14:paraId="6851B6DF" w14:textId="77777777" w:rsidR="0071523E" w:rsidRDefault="0071523E" w:rsidP="00F628AA">
            <w:pPr>
              <w:spacing w:line="276" w:lineRule="auto"/>
              <w:rPr>
                <w:rFonts w:asciiTheme="minorHAnsi" w:hAnsiTheme="minorHAnsi" w:cs="Tahoma"/>
                <w:bCs/>
                <w:sz w:val="22"/>
                <w:szCs w:val="22"/>
              </w:rPr>
            </w:pPr>
          </w:p>
        </w:tc>
      </w:tr>
      <w:tr w:rsidR="0071523E" w14:paraId="62BD281A" w14:textId="77777777" w:rsidTr="00AC09FC">
        <w:tc>
          <w:tcPr>
            <w:tcW w:w="3672" w:type="dxa"/>
          </w:tcPr>
          <w:p w14:paraId="246C6C25" w14:textId="4026D1EB"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t>Diagnosed</w:t>
            </w:r>
          </w:p>
        </w:tc>
        <w:tc>
          <w:tcPr>
            <w:tcW w:w="3672" w:type="dxa"/>
          </w:tcPr>
          <w:p w14:paraId="6E7D84CE" w14:textId="13EF2E42"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Q11=3</w:t>
            </w:r>
          </w:p>
        </w:tc>
        <w:tc>
          <w:tcPr>
            <w:tcW w:w="3672" w:type="dxa"/>
          </w:tcPr>
          <w:p w14:paraId="605CC9F8" w14:textId="30D97E19"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r w:rsidR="0071523E" w14:paraId="012CAA07" w14:textId="77777777" w:rsidTr="00AC09FC">
        <w:tc>
          <w:tcPr>
            <w:tcW w:w="3672" w:type="dxa"/>
          </w:tcPr>
          <w:p w14:paraId="0DFEBC53" w14:textId="2C4FFED0" w:rsidR="0071523E" w:rsidRDefault="0071523E" w:rsidP="0071523E">
            <w:pPr>
              <w:spacing w:line="276" w:lineRule="auto"/>
              <w:jc w:val="right"/>
              <w:rPr>
                <w:rFonts w:asciiTheme="minorHAnsi" w:hAnsiTheme="minorHAnsi" w:cs="Tahoma"/>
                <w:bCs/>
                <w:sz w:val="22"/>
                <w:szCs w:val="22"/>
              </w:rPr>
            </w:pPr>
            <w:r>
              <w:rPr>
                <w:rFonts w:asciiTheme="minorHAnsi" w:hAnsiTheme="minorHAnsi" w:cs="Tahoma"/>
                <w:bCs/>
                <w:sz w:val="22"/>
                <w:szCs w:val="22"/>
              </w:rPr>
              <w:lastRenderedPageBreak/>
              <w:t>Not</w:t>
            </w:r>
          </w:p>
        </w:tc>
        <w:tc>
          <w:tcPr>
            <w:tcW w:w="3672" w:type="dxa"/>
          </w:tcPr>
          <w:p w14:paraId="008B775A" w14:textId="23B14DBD"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Q11≠3 (0 or missing)</w:t>
            </w:r>
          </w:p>
        </w:tc>
        <w:tc>
          <w:tcPr>
            <w:tcW w:w="3672" w:type="dxa"/>
          </w:tcPr>
          <w:p w14:paraId="016E57D8" w14:textId="22C7649E" w:rsidR="0071523E" w:rsidRDefault="0071523E" w:rsidP="00F628AA">
            <w:pPr>
              <w:spacing w:line="276" w:lineRule="auto"/>
              <w:rPr>
                <w:rFonts w:asciiTheme="minorHAnsi" w:hAnsiTheme="minorHAnsi" w:cs="Tahoma"/>
                <w:bCs/>
                <w:sz w:val="22"/>
                <w:szCs w:val="22"/>
              </w:rPr>
            </w:pPr>
            <w:r>
              <w:rPr>
                <w:rFonts w:asciiTheme="minorHAnsi" w:hAnsiTheme="minorHAnsi" w:cs="Tahoma"/>
                <w:bCs/>
                <w:sz w:val="22"/>
                <w:szCs w:val="22"/>
              </w:rPr>
              <w:t>None – monitor only</w:t>
            </w:r>
          </w:p>
        </w:tc>
      </w:tr>
    </w:tbl>
    <w:p w14:paraId="6D2CEFD4" w14:textId="77777777" w:rsidR="00AC09FC" w:rsidRPr="00292E0C" w:rsidRDefault="00AC09FC" w:rsidP="00F628AA">
      <w:pPr>
        <w:spacing w:line="276" w:lineRule="auto"/>
        <w:rPr>
          <w:rFonts w:asciiTheme="minorHAnsi" w:hAnsiTheme="minorHAnsi" w:cs="Tahoma"/>
          <w:bCs/>
          <w:sz w:val="22"/>
          <w:szCs w:val="22"/>
        </w:rPr>
      </w:pPr>
    </w:p>
    <w:p w14:paraId="5CB64212" w14:textId="77777777" w:rsidR="00703DD0" w:rsidRPr="00292E0C" w:rsidRDefault="00703DD0" w:rsidP="00F628AA">
      <w:pPr>
        <w:spacing w:line="276" w:lineRule="auto"/>
        <w:rPr>
          <w:rFonts w:asciiTheme="minorHAnsi" w:hAnsiTheme="minorHAnsi" w:cs="Tahoma"/>
          <w:bCs/>
          <w:sz w:val="22"/>
          <w:szCs w:val="22"/>
        </w:rPr>
      </w:pPr>
    </w:p>
    <w:p w14:paraId="7DCECCA5" w14:textId="77777777" w:rsidR="00331A9F" w:rsidRPr="00292E0C" w:rsidRDefault="00331A9F" w:rsidP="00F628AA">
      <w:pPr>
        <w:pStyle w:val="Heading9"/>
        <w:pBdr>
          <w:top w:val="single" w:sz="4" w:space="0" w:color="auto" w:shadow="1"/>
          <w:left w:val="single" w:sz="4" w:space="4" w:color="auto" w:shadow="1"/>
          <w:bottom w:val="single" w:sz="4" w:space="1" w:color="auto" w:shadow="1"/>
          <w:right w:val="single" w:sz="4" w:space="4" w:color="auto" w:shadow="1"/>
        </w:pBdr>
        <w:tabs>
          <w:tab w:val="right" w:pos="8640"/>
        </w:tabs>
        <w:spacing w:before="0" w:after="0" w:line="276" w:lineRule="auto"/>
        <w:rPr>
          <w:rFonts w:asciiTheme="minorHAnsi" w:hAnsiTheme="minorHAnsi" w:cs="Tahoma"/>
          <w:b/>
        </w:rPr>
      </w:pPr>
      <w:r w:rsidRPr="00292E0C">
        <w:rPr>
          <w:rFonts w:asciiTheme="minorHAnsi" w:hAnsiTheme="minorHAnsi" w:cs="Tahoma"/>
          <w:b/>
        </w:rPr>
        <w:t>SCREENING QUESTIONS</w:t>
      </w:r>
    </w:p>
    <w:p w14:paraId="018DD8EC" w14:textId="77777777" w:rsidR="00331A9F" w:rsidRPr="00292E0C" w:rsidRDefault="00331A9F" w:rsidP="00F628AA">
      <w:pPr>
        <w:spacing w:line="276" w:lineRule="auto"/>
        <w:ind w:left="360"/>
        <w:rPr>
          <w:rFonts w:asciiTheme="minorHAnsi" w:hAnsiTheme="minorHAnsi" w:cs="Tahoma"/>
          <w:sz w:val="22"/>
          <w:szCs w:val="22"/>
        </w:rPr>
      </w:pPr>
    </w:p>
    <w:p w14:paraId="39C77654" w14:textId="77777777" w:rsidR="007F62A6" w:rsidRPr="00292E0C" w:rsidRDefault="007F62A6" w:rsidP="00F628AA">
      <w:pPr>
        <w:numPr>
          <w:ilvl w:val="0"/>
          <w:numId w:val="1"/>
        </w:numPr>
        <w:tabs>
          <w:tab w:val="clear" w:pos="360"/>
          <w:tab w:val="num" w:pos="540"/>
        </w:tabs>
        <w:spacing w:line="276" w:lineRule="auto"/>
        <w:ind w:left="540"/>
        <w:rPr>
          <w:rFonts w:asciiTheme="minorHAnsi" w:hAnsiTheme="minorHAnsi" w:cs="Tahoma"/>
          <w:sz w:val="22"/>
          <w:szCs w:val="22"/>
        </w:rPr>
      </w:pPr>
      <w:r w:rsidRPr="00292E0C">
        <w:rPr>
          <w:rFonts w:asciiTheme="minorHAnsi" w:hAnsiTheme="minorHAnsi" w:cs="Tahoma"/>
          <w:b/>
          <w:sz w:val="22"/>
          <w:szCs w:val="22"/>
        </w:rPr>
        <w:t xml:space="preserve">(ASK ALL) </w:t>
      </w:r>
      <w:r w:rsidR="00925DDD" w:rsidRPr="00292E0C">
        <w:rPr>
          <w:rFonts w:asciiTheme="minorHAnsi" w:hAnsiTheme="minorHAnsi" w:cs="Tahoma"/>
          <w:sz w:val="22"/>
          <w:szCs w:val="22"/>
        </w:rPr>
        <w:t>What</w:t>
      </w:r>
      <w:r w:rsidRPr="00292E0C">
        <w:rPr>
          <w:rFonts w:asciiTheme="minorHAnsi" w:hAnsiTheme="minorHAnsi" w:cs="Tahoma"/>
          <w:sz w:val="22"/>
          <w:szCs w:val="22"/>
        </w:rPr>
        <w:t xml:space="preserve"> languages do you speak</w:t>
      </w:r>
      <w:r w:rsidR="00925DDD" w:rsidRPr="00292E0C">
        <w:rPr>
          <w:rFonts w:asciiTheme="minorHAnsi" w:hAnsiTheme="minorHAnsi" w:cs="Tahoma"/>
          <w:sz w:val="22"/>
          <w:szCs w:val="22"/>
        </w:rPr>
        <w:t xml:space="preserve"> fluently</w:t>
      </w:r>
      <w:r w:rsidRPr="00292E0C">
        <w:rPr>
          <w:rFonts w:asciiTheme="minorHAnsi" w:hAnsiTheme="minorHAnsi" w:cs="Tahoma"/>
          <w:sz w:val="22"/>
          <w:szCs w:val="22"/>
        </w:rPr>
        <w:t xml:space="preserve">?  Please choose all that apply. </w:t>
      </w:r>
      <w:r w:rsidRPr="00292E0C">
        <w:rPr>
          <w:rFonts w:asciiTheme="minorHAnsi" w:hAnsiTheme="minorHAnsi" w:cs="Tahoma"/>
          <w:b/>
          <w:sz w:val="22"/>
          <w:szCs w:val="22"/>
        </w:rPr>
        <w:t>(SHOW ENGLISH AND SPANISH TRANSLATION OF THE QUESTION TEXT)</w:t>
      </w:r>
      <w:r w:rsidRPr="00292E0C">
        <w:rPr>
          <w:rFonts w:asciiTheme="minorHAnsi" w:hAnsiTheme="minorHAnsi" w:cs="Tahoma"/>
          <w:sz w:val="22"/>
          <w:szCs w:val="22"/>
        </w:rPr>
        <w:t xml:space="preserve"> </w:t>
      </w:r>
      <w:r w:rsidRPr="00292E0C">
        <w:rPr>
          <w:rFonts w:asciiTheme="minorHAnsi" w:hAnsiTheme="minorHAnsi" w:cs="Tahoma"/>
          <w:b/>
          <w:sz w:val="22"/>
          <w:szCs w:val="22"/>
        </w:rPr>
        <w:t>(RANDOMIZE) (SELECT ALL THAT APPLY)</w:t>
      </w:r>
    </w:p>
    <w:p w14:paraId="34134EE2" w14:textId="77777777" w:rsidR="007F62A6" w:rsidRPr="00292E0C" w:rsidRDefault="007F62A6" w:rsidP="00F628AA">
      <w:pPr>
        <w:spacing w:line="276" w:lineRule="auto"/>
        <w:ind w:left="360"/>
        <w:rPr>
          <w:rFonts w:asciiTheme="minorHAnsi" w:hAnsiTheme="minorHAnsi" w:cs="Tahoma"/>
          <w:sz w:val="22"/>
          <w:szCs w:val="22"/>
        </w:rPr>
      </w:pPr>
    </w:p>
    <w:p w14:paraId="63C5F54A" w14:textId="77777777" w:rsidR="007F62A6" w:rsidRPr="00292E0C" w:rsidRDefault="007F62A6" w:rsidP="0013590F">
      <w:pPr>
        <w:pStyle w:val="ListParagraph"/>
        <w:numPr>
          <w:ilvl w:val="0"/>
          <w:numId w:val="16"/>
        </w:numPr>
        <w:spacing w:after="0"/>
        <w:rPr>
          <w:rFonts w:asciiTheme="minorHAnsi" w:hAnsiTheme="minorHAnsi" w:cs="Tahoma"/>
        </w:rPr>
      </w:pPr>
      <w:r w:rsidRPr="00292E0C">
        <w:rPr>
          <w:rFonts w:asciiTheme="minorHAnsi" w:hAnsiTheme="minorHAnsi" w:cs="Tahoma"/>
        </w:rPr>
        <w:t>English</w:t>
      </w:r>
    </w:p>
    <w:p w14:paraId="3C5FF2C5" w14:textId="77777777" w:rsidR="007F62A6" w:rsidRPr="00292E0C" w:rsidRDefault="007F62A6" w:rsidP="0013590F">
      <w:pPr>
        <w:pStyle w:val="ListParagraph"/>
        <w:numPr>
          <w:ilvl w:val="0"/>
          <w:numId w:val="16"/>
        </w:numPr>
        <w:spacing w:after="0"/>
        <w:rPr>
          <w:rFonts w:asciiTheme="minorHAnsi" w:hAnsiTheme="minorHAnsi" w:cs="Tahoma"/>
        </w:rPr>
      </w:pPr>
      <w:r w:rsidRPr="00292E0C">
        <w:rPr>
          <w:rFonts w:asciiTheme="minorHAnsi" w:hAnsiTheme="minorHAnsi" w:cs="Tahoma"/>
        </w:rPr>
        <w:t>Spanish</w:t>
      </w:r>
    </w:p>
    <w:p w14:paraId="47F15611" w14:textId="77777777" w:rsidR="007F62A6" w:rsidRPr="00292E0C" w:rsidRDefault="007F62A6" w:rsidP="0013590F">
      <w:pPr>
        <w:pStyle w:val="ListParagraph"/>
        <w:numPr>
          <w:ilvl w:val="0"/>
          <w:numId w:val="16"/>
        </w:numPr>
        <w:spacing w:after="0"/>
        <w:rPr>
          <w:rFonts w:asciiTheme="minorHAnsi" w:hAnsiTheme="minorHAnsi" w:cs="Tahoma"/>
        </w:rPr>
      </w:pPr>
      <w:r w:rsidRPr="00292E0C">
        <w:rPr>
          <w:rFonts w:asciiTheme="minorHAnsi" w:hAnsiTheme="minorHAnsi" w:cs="Tahoma"/>
        </w:rPr>
        <w:t>French</w:t>
      </w:r>
    </w:p>
    <w:p w14:paraId="107FB69A" w14:textId="0EEB7EE7" w:rsidR="007F62A6" w:rsidRPr="00292E0C" w:rsidRDefault="007F62A6" w:rsidP="0013590F">
      <w:pPr>
        <w:pStyle w:val="ListParagraph"/>
        <w:numPr>
          <w:ilvl w:val="0"/>
          <w:numId w:val="16"/>
        </w:numPr>
        <w:spacing w:after="0"/>
        <w:rPr>
          <w:rFonts w:asciiTheme="minorHAnsi" w:hAnsiTheme="minorHAnsi" w:cs="Tahoma"/>
        </w:rPr>
      </w:pPr>
      <w:r w:rsidRPr="00292E0C">
        <w:rPr>
          <w:rFonts w:asciiTheme="minorHAnsi" w:hAnsiTheme="minorHAnsi" w:cs="Tahoma"/>
        </w:rPr>
        <w:t xml:space="preserve">Mandarin </w:t>
      </w:r>
    </w:p>
    <w:p w14:paraId="720841F6" w14:textId="77777777" w:rsidR="007F62A6" w:rsidRPr="00292E0C" w:rsidRDefault="007F62A6" w:rsidP="0013590F">
      <w:pPr>
        <w:pStyle w:val="ListParagraph"/>
        <w:numPr>
          <w:ilvl w:val="0"/>
          <w:numId w:val="16"/>
        </w:numPr>
        <w:spacing w:after="0"/>
        <w:rPr>
          <w:rFonts w:asciiTheme="minorHAnsi" w:hAnsiTheme="minorHAnsi" w:cs="Tahoma"/>
        </w:rPr>
      </w:pPr>
      <w:r w:rsidRPr="00292E0C">
        <w:rPr>
          <w:rFonts w:asciiTheme="minorHAnsi" w:hAnsiTheme="minorHAnsi" w:cs="Tahoma"/>
        </w:rPr>
        <w:t>Portuguese</w:t>
      </w:r>
    </w:p>
    <w:p w14:paraId="40013032" w14:textId="77777777" w:rsidR="007F62A6" w:rsidRPr="00292E0C" w:rsidRDefault="007F62A6" w:rsidP="0013590F">
      <w:pPr>
        <w:pStyle w:val="ListParagraph"/>
        <w:numPr>
          <w:ilvl w:val="0"/>
          <w:numId w:val="16"/>
        </w:numPr>
        <w:spacing w:after="0"/>
        <w:rPr>
          <w:rFonts w:asciiTheme="minorHAnsi" w:hAnsiTheme="minorHAnsi" w:cs="Tahoma"/>
        </w:rPr>
      </w:pPr>
      <w:r w:rsidRPr="00292E0C">
        <w:rPr>
          <w:rFonts w:asciiTheme="minorHAnsi" w:hAnsiTheme="minorHAnsi" w:cs="Tahoma"/>
        </w:rPr>
        <w:t>Korean</w:t>
      </w:r>
    </w:p>
    <w:p w14:paraId="08A2D558" w14:textId="77777777" w:rsidR="007F62A6" w:rsidRPr="00292E0C" w:rsidRDefault="007F62A6" w:rsidP="0013590F">
      <w:pPr>
        <w:pStyle w:val="ListParagraph"/>
        <w:numPr>
          <w:ilvl w:val="0"/>
          <w:numId w:val="16"/>
        </w:numPr>
        <w:spacing w:after="0"/>
        <w:rPr>
          <w:rFonts w:asciiTheme="minorHAnsi" w:hAnsiTheme="minorHAnsi" w:cs="Tahoma"/>
          <w:b/>
        </w:rPr>
      </w:pPr>
      <w:r w:rsidRPr="00292E0C">
        <w:rPr>
          <w:rFonts w:asciiTheme="minorHAnsi" w:hAnsiTheme="minorHAnsi" w:cs="Tahoma"/>
        </w:rPr>
        <w:t xml:space="preserve">Other </w:t>
      </w:r>
      <w:r w:rsidRPr="00292E0C">
        <w:rPr>
          <w:rFonts w:asciiTheme="minorHAnsi" w:hAnsiTheme="minorHAnsi" w:cs="Tahoma"/>
          <w:b/>
        </w:rPr>
        <w:t>(ANCHOR)</w:t>
      </w:r>
    </w:p>
    <w:p w14:paraId="69DF4903" w14:textId="77777777" w:rsidR="007F62A6" w:rsidRPr="00292E0C" w:rsidRDefault="007F62A6" w:rsidP="00F628AA">
      <w:pPr>
        <w:spacing w:line="276" w:lineRule="auto"/>
        <w:rPr>
          <w:rFonts w:asciiTheme="minorHAnsi" w:hAnsiTheme="minorHAnsi" w:cs="Tahoma"/>
          <w:sz w:val="22"/>
          <w:szCs w:val="22"/>
        </w:rPr>
      </w:pPr>
    </w:p>
    <w:p w14:paraId="3600F333" w14:textId="38C641AC" w:rsidR="007F62A6" w:rsidRPr="00292E0C" w:rsidRDefault="007F62A6" w:rsidP="00F628AA">
      <w:pPr>
        <w:spacing w:line="276" w:lineRule="auto"/>
        <w:rPr>
          <w:rFonts w:asciiTheme="minorHAnsi" w:hAnsiTheme="minorHAnsi" w:cs="Tahoma"/>
          <w:b/>
          <w:color w:val="FF0000"/>
          <w:sz w:val="22"/>
          <w:szCs w:val="22"/>
        </w:rPr>
      </w:pPr>
      <w:r w:rsidRPr="00292E0C">
        <w:rPr>
          <w:rFonts w:asciiTheme="minorHAnsi" w:hAnsiTheme="minorHAnsi" w:cs="Tahoma"/>
          <w:b/>
          <w:color w:val="FF0000"/>
          <w:sz w:val="22"/>
          <w:szCs w:val="22"/>
        </w:rPr>
        <w:t>TERMINATE IF NOT ENGLISH OR SPANISH</w:t>
      </w:r>
      <w:r w:rsidR="00C77D5E">
        <w:rPr>
          <w:rFonts w:asciiTheme="minorHAnsi" w:hAnsiTheme="minorHAnsi" w:cs="Tahoma"/>
          <w:b/>
          <w:color w:val="FF0000"/>
          <w:sz w:val="22"/>
          <w:szCs w:val="22"/>
        </w:rPr>
        <w:t>, TERMINATE IF Q1≠1 OR 2</w:t>
      </w:r>
    </w:p>
    <w:p w14:paraId="5D7EAFB6" w14:textId="77777777" w:rsidR="007F62A6" w:rsidRPr="00292E0C" w:rsidRDefault="007F62A6" w:rsidP="00F628AA">
      <w:pPr>
        <w:spacing w:line="276" w:lineRule="auto"/>
        <w:rPr>
          <w:rFonts w:asciiTheme="minorHAnsi" w:hAnsiTheme="minorHAnsi" w:cs="Tahoma"/>
          <w:sz w:val="22"/>
          <w:szCs w:val="22"/>
        </w:rPr>
      </w:pPr>
    </w:p>
    <w:p w14:paraId="6027BE32" w14:textId="0FA25672" w:rsidR="007F62A6" w:rsidRPr="00292E0C" w:rsidRDefault="007F62A6" w:rsidP="00F628AA">
      <w:pPr>
        <w:numPr>
          <w:ilvl w:val="0"/>
          <w:numId w:val="1"/>
        </w:numPr>
        <w:tabs>
          <w:tab w:val="clear" w:pos="360"/>
          <w:tab w:val="num" w:pos="540"/>
        </w:tabs>
        <w:spacing w:line="276" w:lineRule="auto"/>
        <w:ind w:left="540"/>
        <w:rPr>
          <w:rFonts w:asciiTheme="minorHAnsi" w:hAnsiTheme="minorHAnsi" w:cs="Tahoma"/>
          <w:sz w:val="22"/>
          <w:szCs w:val="22"/>
        </w:rPr>
      </w:pPr>
      <w:r w:rsidRPr="00292E0C">
        <w:rPr>
          <w:rFonts w:asciiTheme="minorHAnsi" w:hAnsiTheme="minorHAnsi" w:cs="Tahoma"/>
          <w:b/>
          <w:sz w:val="22"/>
          <w:szCs w:val="22"/>
        </w:rPr>
        <w:t>(ASK IF SPANISH</w:t>
      </w:r>
      <w:r w:rsidR="002D60B8" w:rsidRPr="00292E0C">
        <w:rPr>
          <w:rFonts w:asciiTheme="minorHAnsi" w:hAnsiTheme="minorHAnsi" w:cs="Tahoma"/>
          <w:b/>
          <w:sz w:val="22"/>
          <w:szCs w:val="22"/>
        </w:rPr>
        <w:t>, Q1=2</w:t>
      </w:r>
      <w:r w:rsidRPr="00292E0C">
        <w:rPr>
          <w:rFonts w:asciiTheme="minorHAnsi" w:hAnsiTheme="minorHAnsi" w:cs="Tahoma"/>
          <w:b/>
          <w:sz w:val="22"/>
          <w:szCs w:val="22"/>
        </w:rPr>
        <w:t xml:space="preserve">) </w:t>
      </w:r>
      <w:r w:rsidRPr="00292E0C">
        <w:rPr>
          <w:rFonts w:asciiTheme="minorHAnsi" w:hAnsiTheme="minorHAnsi" w:cs="Tahoma"/>
          <w:sz w:val="22"/>
          <w:szCs w:val="22"/>
        </w:rPr>
        <w:t xml:space="preserve">Which language would you prefer to take this survey in?  </w:t>
      </w:r>
      <w:r w:rsidRPr="00292E0C">
        <w:rPr>
          <w:rFonts w:asciiTheme="minorHAnsi" w:hAnsiTheme="minorHAnsi" w:cs="Tahoma"/>
          <w:b/>
          <w:sz w:val="22"/>
          <w:szCs w:val="22"/>
        </w:rPr>
        <w:t>(SHOW ENGLISH AND SPANISH TRANSLATION OF THE QUESTION TEXT) (RANDOMIZE) (SINGLE RESPONSE)</w:t>
      </w:r>
    </w:p>
    <w:p w14:paraId="6FB85F46" w14:textId="77777777" w:rsidR="007F62A6" w:rsidRPr="00292E0C" w:rsidRDefault="007F62A6" w:rsidP="00F628AA">
      <w:pPr>
        <w:spacing w:line="276" w:lineRule="auto"/>
        <w:ind w:left="360"/>
        <w:rPr>
          <w:rFonts w:asciiTheme="minorHAnsi" w:hAnsiTheme="minorHAnsi" w:cs="Tahoma"/>
          <w:sz w:val="22"/>
          <w:szCs w:val="22"/>
        </w:rPr>
      </w:pPr>
    </w:p>
    <w:p w14:paraId="0F2BFBD7" w14:textId="77777777" w:rsidR="007F62A6" w:rsidRPr="00292E0C" w:rsidRDefault="007F62A6" w:rsidP="0013590F">
      <w:pPr>
        <w:pStyle w:val="ListParagraph"/>
        <w:numPr>
          <w:ilvl w:val="0"/>
          <w:numId w:val="17"/>
        </w:numPr>
        <w:spacing w:after="0"/>
        <w:rPr>
          <w:rFonts w:asciiTheme="minorHAnsi" w:hAnsiTheme="minorHAnsi" w:cs="Tahoma"/>
        </w:rPr>
      </w:pPr>
      <w:r w:rsidRPr="00292E0C">
        <w:rPr>
          <w:rFonts w:asciiTheme="minorHAnsi" w:hAnsiTheme="minorHAnsi" w:cs="Tahoma"/>
        </w:rPr>
        <w:t>English</w:t>
      </w:r>
    </w:p>
    <w:p w14:paraId="256920E1" w14:textId="77777777" w:rsidR="007F62A6" w:rsidRPr="00292E0C" w:rsidRDefault="007F62A6" w:rsidP="0013590F">
      <w:pPr>
        <w:pStyle w:val="ListParagraph"/>
        <w:numPr>
          <w:ilvl w:val="0"/>
          <w:numId w:val="17"/>
        </w:numPr>
        <w:spacing w:after="0"/>
        <w:rPr>
          <w:rFonts w:asciiTheme="minorHAnsi" w:hAnsiTheme="minorHAnsi" w:cs="Tahoma"/>
        </w:rPr>
      </w:pPr>
      <w:r w:rsidRPr="00292E0C">
        <w:rPr>
          <w:rFonts w:asciiTheme="minorHAnsi" w:hAnsiTheme="minorHAnsi" w:cs="Tahoma"/>
        </w:rPr>
        <w:t xml:space="preserve">Español </w:t>
      </w:r>
    </w:p>
    <w:p w14:paraId="4D1F0CF0" w14:textId="77777777" w:rsidR="007F62A6" w:rsidRPr="00292E0C" w:rsidRDefault="007F62A6" w:rsidP="00F628AA">
      <w:pPr>
        <w:spacing w:line="276" w:lineRule="auto"/>
        <w:rPr>
          <w:rFonts w:asciiTheme="minorHAnsi" w:hAnsiTheme="minorHAnsi" w:cs="Tahoma"/>
          <w:sz w:val="22"/>
          <w:szCs w:val="22"/>
        </w:rPr>
      </w:pPr>
    </w:p>
    <w:p w14:paraId="3B402BAE" w14:textId="77777777" w:rsidR="007F62A6" w:rsidRPr="00292E0C" w:rsidRDefault="007F62A6" w:rsidP="00F628AA">
      <w:pPr>
        <w:spacing w:line="276" w:lineRule="auto"/>
        <w:rPr>
          <w:rFonts w:asciiTheme="minorHAnsi" w:hAnsiTheme="minorHAnsi" w:cs="Tahoma"/>
          <w:b/>
          <w:sz w:val="22"/>
          <w:szCs w:val="22"/>
        </w:rPr>
      </w:pPr>
      <w:r w:rsidRPr="00292E0C">
        <w:rPr>
          <w:rFonts w:asciiTheme="minorHAnsi" w:hAnsiTheme="minorHAnsi" w:cs="Tahoma"/>
          <w:b/>
          <w:sz w:val="22"/>
          <w:szCs w:val="22"/>
        </w:rPr>
        <w:t>SHOW REMAINDER OF SURVEY IN ENGLISH OR SPANISH IN ACCORDANCE WITH RESPONDENT PREFERENCE</w:t>
      </w:r>
    </w:p>
    <w:p w14:paraId="27D8798B" w14:textId="77777777" w:rsidR="007F62A6" w:rsidRPr="00292E0C" w:rsidRDefault="007F62A6" w:rsidP="00F628AA">
      <w:pPr>
        <w:spacing w:line="276" w:lineRule="auto"/>
        <w:ind w:left="360"/>
        <w:rPr>
          <w:rFonts w:asciiTheme="minorHAnsi" w:hAnsiTheme="minorHAnsi" w:cs="Tahoma"/>
          <w:sz w:val="22"/>
          <w:szCs w:val="22"/>
        </w:rPr>
      </w:pPr>
    </w:p>
    <w:p w14:paraId="36BBA057" w14:textId="25002565" w:rsidR="007F62A6" w:rsidRPr="00292E0C" w:rsidRDefault="007F62A6" w:rsidP="00F628AA">
      <w:pPr>
        <w:numPr>
          <w:ilvl w:val="0"/>
          <w:numId w:val="1"/>
        </w:numPr>
        <w:tabs>
          <w:tab w:val="clear" w:pos="360"/>
          <w:tab w:val="num" w:pos="540"/>
        </w:tabs>
        <w:spacing w:line="276" w:lineRule="auto"/>
        <w:ind w:left="540"/>
        <w:rPr>
          <w:rFonts w:asciiTheme="minorHAnsi" w:hAnsiTheme="minorHAnsi" w:cs="Tahoma"/>
          <w:sz w:val="22"/>
          <w:szCs w:val="22"/>
        </w:rPr>
      </w:pPr>
      <w:r w:rsidRPr="00292E0C">
        <w:rPr>
          <w:rFonts w:asciiTheme="minorHAnsi" w:hAnsiTheme="minorHAnsi" w:cs="Tahoma"/>
          <w:b/>
          <w:sz w:val="22"/>
          <w:szCs w:val="22"/>
        </w:rPr>
        <w:t>(ASK ALL)</w:t>
      </w:r>
      <w:r w:rsidRPr="00292E0C">
        <w:rPr>
          <w:rFonts w:asciiTheme="minorHAnsi" w:hAnsiTheme="minorHAnsi" w:cs="Tahoma"/>
          <w:sz w:val="22"/>
          <w:szCs w:val="22"/>
        </w:rPr>
        <w:t xml:space="preserve"> How old are you? </w:t>
      </w:r>
      <w:r w:rsidRPr="00292E0C">
        <w:rPr>
          <w:rFonts w:asciiTheme="minorHAnsi" w:hAnsiTheme="minorHAnsi" w:cs="Tahoma"/>
          <w:b/>
          <w:sz w:val="22"/>
          <w:szCs w:val="22"/>
        </w:rPr>
        <w:t xml:space="preserve">(RECORD EXACT RESPONSE) </w:t>
      </w:r>
      <w:r w:rsidRPr="00292E0C">
        <w:rPr>
          <w:rFonts w:asciiTheme="minorHAnsi" w:hAnsiTheme="minorHAnsi" w:cs="Tahoma"/>
          <w:b/>
          <w:color w:val="FF0000"/>
          <w:sz w:val="22"/>
          <w:szCs w:val="22"/>
        </w:rPr>
        <w:t>TERMINATE IF UNDER 18</w:t>
      </w:r>
    </w:p>
    <w:p w14:paraId="5702F116" w14:textId="77777777" w:rsidR="007F62A6" w:rsidRPr="00292E0C" w:rsidRDefault="007F62A6" w:rsidP="00F628AA">
      <w:pPr>
        <w:spacing w:line="276" w:lineRule="auto"/>
        <w:ind w:left="360"/>
        <w:rPr>
          <w:rFonts w:asciiTheme="minorHAnsi" w:hAnsiTheme="minorHAnsi" w:cs="Tahoma"/>
          <w:sz w:val="22"/>
          <w:szCs w:val="22"/>
        </w:rPr>
      </w:pPr>
    </w:p>
    <w:p w14:paraId="26E7BDC6" w14:textId="77777777" w:rsidR="007F62A6" w:rsidRPr="00292E0C" w:rsidRDefault="007F62A6" w:rsidP="00F628AA">
      <w:pPr>
        <w:numPr>
          <w:ilvl w:val="0"/>
          <w:numId w:val="1"/>
        </w:numPr>
        <w:tabs>
          <w:tab w:val="clear" w:pos="360"/>
          <w:tab w:val="num" w:pos="540"/>
        </w:tabs>
        <w:spacing w:line="276" w:lineRule="auto"/>
        <w:ind w:left="540"/>
        <w:rPr>
          <w:rFonts w:asciiTheme="minorHAnsi" w:hAnsiTheme="minorHAnsi" w:cs="Tahoma"/>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 xml:space="preserve">What is your gender? </w:t>
      </w:r>
      <w:r w:rsidRPr="00292E0C">
        <w:rPr>
          <w:rFonts w:asciiTheme="minorHAnsi" w:hAnsiTheme="minorHAnsi" w:cs="Tahoma"/>
          <w:b/>
          <w:sz w:val="22"/>
          <w:szCs w:val="22"/>
        </w:rPr>
        <w:t>(SINGLE RESPONSE) (RANDOMIZE)</w:t>
      </w:r>
    </w:p>
    <w:p w14:paraId="2368142C" w14:textId="77777777" w:rsidR="007F62A6" w:rsidRPr="00292E0C" w:rsidRDefault="007F62A6" w:rsidP="00F628AA">
      <w:pPr>
        <w:pStyle w:val="ColorfulList-Accent11"/>
        <w:spacing w:line="276" w:lineRule="auto"/>
        <w:ind w:left="360"/>
        <w:rPr>
          <w:rFonts w:asciiTheme="minorHAnsi" w:hAnsiTheme="minorHAnsi" w:cs="Tahoma"/>
          <w:sz w:val="22"/>
          <w:szCs w:val="22"/>
        </w:rPr>
      </w:pPr>
    </w:p>
    <w:p w14:paraId="6ADA9B26" w14:textId="77777777" w:rsidR="007F62A6" w:rsidRPr="00292E0C" w:rsidRDefault="007F62A6" w:rsidP="00541200">
      <w:pPr>
        <w:pStyle w:val="ListParagraph"/>
        <w:numPr>
          <w:ilvl w:val="0"/>
          <w:numId w:val="7"/>
        </w:numPr>
        <w:spacing w:after="0"/>
        <w:rPr>
          <w:rFonts w:asciiTheme="minorHAnsi" w:hAnsiTheme="minorHAnsi" w:cs="Tahoma"/>
        </w:rPr>
      </w:pPr>
      <w:r w:rsidRPr="00292E0C">
        <w:rPr>
          <w:rFonts w:asciiTheme="minorHAnsi" w:hAnsiTheme="minorHAnsi" w:cs="Tahoma"/>
        </w:rPr>
        <w:t>Male</w:t>
      </w:r>
    </w:p>
    <w:p w14:paraId="5F7EDF5D" w14:textId="77777777" w:rsidR="007F62A6" w:rsidRPr="00292E0C" w:rsidRDefault="007F62A6" w:rsidP="00541200">
      <w:pPr>
        <w:pStyle w:val="ListParagraph"/>
        <w:numPr>
          <w:ilvl w:val="0"/>
          <w:numId w:val="7"/>
        </w:numPr>
        <w:spacing w:after="0"/>
        <w:rPr>
          <w:rFonts w:asciiTheme="minorHAnsi" w:hAnsiTheme="minorHAnsi" w:cs="Tahoma"/>
        </w:rPr>
      </w:pPr>
      <w:r w:rsidRPr="00292E0C">
        <w:rPr>
          <w:rFonts w:asciiTheme="minorHAnsi" w:hAnsiTheme="minorHAnsi" w:cs="Tahoma"/>
        </w:rPr>
        <w:t xml:space="preserve">Female </w:t>
      </w:r>
    </w:p>
    <w:p w14:paraId="214BD59E" w14:textId="77777777" w:rsidR="007F62A6" w:rsidRPr="00292E0C" w:rsidRDefault="007F62A6" w:rsidP="00F628AA">
      <w:pPr>
        <w:spacing w:line="276" w:lineRule="auto"/>
        <w:ind w:left="360"/>
        <w:rPr>
          <w:rFonts w:asciiTheme="minorHAnsi" w:hAnsiTheme="minorHAnsi" w:cs="Tahoma"/>
          <w:sz w:val="22"/>
          <w:szCs w:val="22"/>
        </w:rPr>
      </w:pPr>
    </w:p>
    <w:p w14:paraId="754ED846" w14:textId="77777777" w:rsidR="007F62A6" w:rsidRPr="00292E0C" w:rsidRDefault="007F62A6" w:rsidP="00F628AA">
      <w:pPr>
        <w:pStyle w:val="ColorfulList-Accent11"/>
        <w:numPr>
          <w:ilvl w:val="0"/>
          <w:numId w:val="1"/>
        </w:numPr>
        <w:tabs>
          <w:tab w:val="clear" w:pos="360"/>
          <w:tab w:val="num" w:pos="540"/>
        </w:tabs>
        <w:spacing w:line="276" w:lineRule="auto"/>
        <w:ind w:left="540"/>
        <w:contextualSpacing/>
        <w:rPr>
          <w:rFonts w:asciiTheme="minorHAnsi" w:hAnsiTheme="minorHAnsi" w:cs="Tahoma"/>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 xml:space="preserve">Which of the following </w:t>
      </w:r>
      <w:r w:rsidR="00EB6952" w:rsidRPr="00292E0C">
        <w:rPr>
          <w:rFonts w:asciiTheme="minorHAnsi" w:hAnsiTheme="minorHAnsi" w:cs="Tahoma"/>
          <w:sz w:val="22"/>
          <w:szCs w:val="22"/>
        </w:rPr>
        <w:t xml:space="preserve">best </w:t>
      </w:r>
      <w:r w:rsidRPr="00292E0C">
        <w:rPr>
          <w:rFonts w:asciiTheme="minorHAnsi" w:hAnsiTheme="minorHAnsi" w:cs="Tahoma"/>
          <w:sz w:val="22"/>
          <w:szCs w:val="22"/>
        </w:rPr>
        <w:t xml:space="preserve">describes </w:t>
      </w:r>
      <w:r w:rsidR="00EB6952" w:rsidRPr="00292E0C">
        <w:rPr>
          <w:rFonts w:asciiTheme="minorHAnsi" w:hAnsiTheme="minorHAnsi" w:cs="Tahoma"/>
          <w:sz w:val="22"/>
          <w:szCs w:val="22"/>
        </w:rPr>
        <w:t>your ethnic group</w:t>
      </w:r>
      <w:r w:rsidRPr="00292E0C">
        <w:rPr>
          <w:rFonts w:asciiTheme="minorHAnsi" w:hAnsiTheme="minorHAnsi" w:cs="Tahoma"/>
          <w:sz w:val="22"/>
          <w:szCs w:val="22"/>
        </w:rPr>
        <w:t xml:space="preserve">? </w:t>
      </w:r>
      <w:r w:rsidRPr="00292E0C">
        <w:rPr>
          <w:rFonts w:asciiTheme="minorHAnsi" w:hAnsiTheme="minorHAnsi" w:cs="Tahoma"/>
          <w:b/>
          <w:sz w:val="22"/>
          <w:szCs w:val="22"/>
        </w:rPr>
        <w:t>(</w:t>
      </w:r>
      <w:r w:rsidR="00EB6952" w:rsidRPr="00292E0C">
        <w:rPr>
          <w:rFonts w:asciiTheme="minorHAnsi" w:hAnsiTheme="minorHAnsi" w:cs="Tahoma"/>
          <w:b/>
          <w:sz w:val="22"/>
          <w:szCs w:val="22"/>
        </w:rPr>
        <w:t>SINGLE RESPONSE</w:t>
      </w:r>
      <w:r w:rsidRPr="00292E0C">
        <w:rPr>
          <w:rFonts w:asciiTheme="minorHAnsi" w:hAnsiTheme="minorHAnsi" w:cs="Tahoma"/>
          <w:b/>
          <w:sz w:val="22"/>
          <w:szCs w:val="22"/>
        </w:rPr>
        <w:t>) (LOCK ORDER)</w:t>
      </w:r>
    </w:p>
    <w:p w14:paraId="6CCBF960" w14:textId="77777777" w:rsidR="007F62A6" w:rsidRPr="00292E0C" w:rsidRDefault="007F62A6" w:rsidP="00F628AA">
      <w:pPr>
        <w:pStyle w:val="ColorfulList-Accent11"/>
        <w:spacing w:line="276" w:lineRule="auto"/>
        <w:rPr>
          <w:rFonts w:asciiTheme="minorHAnsi" w:hAnsiTheme="minorHAnsi" w:cs="Tahoma"/>
          <w:sz w:val="22"/>
          <w:szCs w:val="22"/>
        </w:rPr>
      </w:pPr>
    </w:p>
    <w:p w14:paraId="682AD321" w14:textId="77777777" w:rsidR="007F62A6" w:rsidRPr="00292E0C" w:rsidRDefault="007F62A6" w:rsidP="00F628AA">
      <w:pPr>
        <w:pStyle w:val="ColorfulList-Accent11"/>
        <w:numPr>
          <w:ilvl w:val="1"/>
          <w:numId w:val="1"/>
        </w:numPr>
        <w:spacing w:line="276" w:lineRule="auto"/>
        <w:contextualSpacing/>
        <w:rPr>
          <w:rFonts w:asciiTheme="minorHAnsi" w:hAnsiTheme="minorHAnsi" w:cs="Tahoma"/>
          <w:sz w:val="22"/>
          <w:szCs w:val="22"/>
        </w:rPr>
      </w:pPr>
      <w:r w:rsidRPr="00292E0C">
        <w:rPr>
          <w:rFonts w:asciiTheme="minorHAnsi" w:hAnsiTheme="minorHAnsi" w:cs="Tahoma"/>
          <w:sz w:val="22"/>
          <w:szCs w:val="22"/>
        </w:rPr>
        <w:t>White/Caucasian</w:t>
      </w:r>
    </w:p>
    <w:p w14:paraId="4DF2918C" w14:textId="77777777" w:rsidR="007F62A6" w:rsidRPr="00292E0C" w:rsidRDefault="007F62A6" w:rsidP="00F628AA">
      <w:pPr>
        <w:pStyle w:val="ColorfulList-Accent11"/>
        <w:numPr>
          <w:ilvl w:val="1"/>
          <w:numId w:val="1"/>
        </w:numPr>
        <w:spacing w:line="276" w:lineRule="auto"/>
        <w:contextualSpacing/>
        <w:rPr>
          <w:rFonts w:asciiTheme="minorHAnsi" w:hAnsiTheme="minorHAnsi" w:cs="Tahoma"/>
          <w:sz w:val="22"/>
          <w:szCs w:val="22"/>
        </w:rPr>
      </w:pPr>
      <w:r w:rsidRPr="00292E0C">
        <w:rPr>
          <w:rFonts w:asciiTheme="minorHAnsi" w:hAnsiTheme="minorHAnsi" w:cs="Tahoma"/>
          <w:sz w:val="22"/>
          <w:szCs w:val="22"/>
        </w:rPr>
        <w:t xml:space="preserve">Black/African-American </w:t>
      </w:r>
    </w:p>
    <w:p w14:paraId="6DC68BA9" w14:textId="77777777" w:rsidR="007F62A6" w:rsidRPr="00292E0C" w:rsidRDefault="007F62A6" w:rsidP="00F628AA">
      <w:pPr>
        <w:pStyle w:val="ColorfulList-Accent11"/>
        <w:numPr>
          <w:ilvl w:val="1"/>
          <w:numId w:val="1"/>
        </w:numPr>
        <w:spacing w:line="276" w:lineRule="auto"/>
        <w:contextualSpacing/>
        <w:rPr>
          <w:rFonts w:asciiTheme="minorHAnsi" w:hAnsiTheme="minorHAnsi" w:cs="Tahoma"/>
          <w:sz w:val="22"/>
          <w:szCs w:val="22"/>
        </w:rPr>
      </w:pPr>
      <w:r w:rsidRPr="00292E0C">
        <w:rPr>
          <w:rFonts w:asciiTheme="minorHAnsi" w:hAnsiTheme="minorHAnsi" w:cs="Tahoma"/>
          <w:sz w:val="22"/>
          <w:szCs w:val="22"/>
        </w:rPr>
        <w:t>Hispanic</w:t>
      </w:r>
      <w:r w:rsidR="00FC6D93" w:rsidRPr="00292E0C">
        <w:rPr>
          <w:rFonts w:asciiTheme="minorHAnsi" w:hAnsiTheme="minorHAnsi" w:cs="Tahoma"/>
          <w:sz w:val="22"/>
          <w:szCs w:val="22"/>
        </w:rPr>
        <w:t>, or of Latino or Spanish origin</w:t>
      </w:r>
    </w:p>
    <w:p w14:paraId="74E8D07F" w14:textId="77777777" w:rsidR="00EB6952" w:rsidRPr="00292E0C" w:rsidRDefault="00EB6952" w:rsidP="00F628AA">
      <w:pPr>
        <w:pStyle w:val="ColorfulList-Accent11"/>
        <w:numPr>
          <w:ilvl w:val="1"/>
          <w:numId w:val="1"/>
        </w:numPr>
        <w:spacing w:line="276" w:lineRule="auto"/>
        <w:contextualSpacing/>
        <w:rPr>
          <w:rFonts w:asciiTheme="minorHAnsi" w:hAnsiTheme="minorHAnsi" w:cs="Tahoma"/>
          <w:sz w:val="22"/>
          <w:szCs w:val="22"/>
        </w:rPr>
      </w:pPr>
      <w:r w:rsidRPr="00292E0C">
        <w:rPr>
          <w:rFonts w:asciiTheme="minorHAnsi" w:hAnsiTheme="minorHAnsi" w:cs="Tahoma"/>
          <w:sz w:val="22"/>
          <w:szCs w:val="22"/>
        </w:rPr>
        <w:t>Asian</w:t>
      </w:r>
    </w:p>
    <w:p w14:paraId="22938CF4" w14:textId="77777777" w:rsidR="007F62A6" w:rsidRPr="00292E0C" w:rsidRDefault="007F62A6" w:rsidP="00F628AA">
      <w:pPr>
        <w:pStyle w:val="ColorfulList-Accent11"/>
        <w:numPr>
          <w:ilvl w:val="1"/>
          <w:numId w:val="1"/>
        </w:numPr>
        <w:spacing w:line="276" w:lineRule="auto"/>
        <w:contextualSpacing/>
        <w:rPr>
          <w:rFonts w:asciiTheme="minorHAnsi" w:hAnsiTheme="minorHAnsi" w:cs="Tahoma"/>
          <w:sz w:val="22"/>
          <w:szCs w:val="22"/>
        </w:rPr>
      </w:pPr>
      <w:r w:rsidRPr="00292E0C">
        <w:rPr>
          <w:rFonts w:asciiTheme="minorHAnsi" w:hAnsiTheme="minorHAnsi" w:cs="Tahoma"/>
          <w:sz w:val="22"/>
          <w:szCs w:val="22"/>
        </w:rPr>
        <w:t>American Indian</w:t>
      </w:r>
      <w:r w:rsidR="007A5D35" w:rsidRPr="00292E0C">
        <w:rPr>
          <w:rFonts w:asciiTheme="minorHAnsi" w:hAnsiTheme="minorHAnsi" w:cs="Tahoma"/>
          <w:sz w:val="22"/>
          <w:szCs w:val="22"/>
        </w:rPr>
        <w:t xml:space="preserve"> or </w:t>
      </w:r>
      <w:r w:rsidRPr="00292E0C">
        <w:rPr>
          <w:rFonts w:asciiTheme="minorHAnsi" w:hAnsiTheme="minorHAnsi" w:cs="Tahoma"/>
          <w:sz w:val="22"/>
          <w:szCs w:val="22"/>
        </w:rPr>
        <w:t>Alaska Native</w:t>
      </w:r>
    </w:p>
    <w:p w14:paraId="11932703" w14:textId="77777777" w:rsidR="007F62A6" w:rsidRPr="00292E0C" w:rsidRDefault="007F62A6" w:rsidP="00F628AA">
      <w:pPr>
        <w:pStyle w:val="ColorfulList-Accent11"/>
        <w:numPr>
          <w:ilvl w:val="1"/>
          <w:numId w:val="1"/>
        </w:numPr>
        <w:spacing w:line="276" w:lineRule="auto"/>
        <w:contextualSpacing/>
        <w:rPr>
          <w:rFonts w:asciiTheme="minorHAnsi" w:hAnsiTheme="minorHAnsi" w:cs="Tahoma"/>
          <w:sz w:val="22"/>
          <w:szCs w:val="22"/>
        </w:rPr>
      </w:pPr>
      <w:r w:rsidRPr="00292E0C">
        <w:rPr>
          <w:rFonts w:asciiTheme="minorHAnsi" w:hAnsiTheme="minorHAnsi" w:cs="Tahoma"/>
          <w:sz w:val="22"/>
          <w:szCs w:val="22"/>
        </w:rPr>
        <w:t>Other</w:t>
      </w:r>
    </w:p>
    <w:p w14:paraId="554C64AC" w14:textId="77777777" w:rsidR="00EB6952" w:rsidRPr="00292E0C" w:rsidRDefault="00EB6952" w:rsidP="00F628AA">
      <w:pPr>
        <w:spacing w:line="276" w:lineRule="auto"/>
        <w:rPr>
          <w:rFonts w:asciiTheme="minorHAnsi" w:hAnsiTheme="minorHAnsi" w:cs="Tahoma"/>
          <w:sz w:val="22"/>
          <w:szCs w:val="22"/>
        </w:rPr>
      </w:pPr>
    </w:p>
    <w:p w14:paraId="6EBEF85E" w14:textId="77777777" w:rsidR="007F62A6" w:rsidRPr="00292E0C" w:rsidRDefault="007F62A6" w:rsidP="00F628AA">
      <w:pPr>
        <w:pStyle w:val="ColorfulList-Accent11"/>
        <w:numPr>
          <w:ilvl w:val="0"/>
          <w:numId w:val="1"/>
        </w:numPr>
        <w:tabs>
          <w:tab w:val="clear" w:pos="360"/>
          <w:tab w:val="num" w:pos="540"/>
        </w:tabs>
        <w:spacing w:line="276" w:lineRule="auto"/>
        <w:ind w:left="540"/>
        <w:contextualSpacing/>
        <w:rPr>
          <w:rFonts w:asciiTheme="minorHAnsi" w:hAnsiTheme="minorHAnsi" w:cs="Tahoma"/>
          <w:sz w:val="22"/>
          <w:szCs w:val="22"/>
        </w:rPr>
      </w:pPr>
      <w:r w:rsidRPr="00292E0C">
        <w:rPr>
          <w:rFonts w:asciiTheme="minorHAnsi" w:hAnsiTheme="minorHAnsi" w:cs="Tahoma"/>
          <w:b/>
          <w:sz w:val="22"/>
          <w:szCs w:val="22"/>
        </w:rPr>
        <w:t xml:space="preserve"> (ASK ALL) </w:t>
      </w:r>
      <w:r w:rsidRPr="00292E0C">
        <w:rPr>
          <w:rFonts w:asciiTheme="minorHAnsi" w:hAnsiTheme="minorHAnsi" w:cs="Tahoma"/>
          <w:sz w:val="22"/>
          <w:szCs w:val="22"/>
        </w:rPr>
        <w:t xml:space="preserve">What is your current employment status? </w:t>
      </w:r>
      <w:r w:rsidRPr="00292E0C">
        <w:rPr>
          <w:rFonts w:asciiTheme="minorHAnsi" w:hAnsiTheme="minorHAnsi" w:cs="Tahoma"/>
          <w:b/>
          <w:sz w:val="22"/>
          <w:szCs w:val="22"/>
        </w:rPr>
        <w:t>(SINGLE RESPONSE) (LOCK ORDER)</w:t>
      </w:r>
    </w:p>
    <w:p w14:paraId="2F4B1ED8" w14:textId="77777777" w:rsidR="00F56934" w:rsidRPr="00292E0C" w:rsidRDefault="00F56934" w:rsidP="00F56934">
      <w:pPr>
        <w:pStyle w:val="ColorfulList-Accent11"/>
        <w:spacing w:line="276" w:lineRule="auto"/>
        <w:ind w:left="540"/>
        <w:contextualSpacing/>
        <w:rPr>
          <w:rFonts w:asciiTheme="minorHAnsi" w:hAnsiTheme="minorHAnsi" w:cs="Tahoma"/>
          <w:sz w:val="22"/>
          <w:szCs w:val="22"/>
        </w:rPr>
      </w:pPr>
    </w:p>
    <w:p w14:paraId="6FEAFF23" w14:textId="77777777" w:rsidR="007F62A6" w:rsidRPr="00292E0C" w:rsidRDefault="007F62A6" w:rsidP="0013590F">
      <w:pPr>
        <w:pStyle w:val="ListParagraph"/>
        <w:numPr>
          <w:ilvl w:val="0"/>
          <w:numId w:val="10"/>
        </w:numPr>
        <w:spacing w:after="0"/>
        <w:rPr>
          <w:rFonts w:asciiTheme="minorHAnsi" w:hAnsiTheme="minorHAnsi" w:cs="Tahoma"/>
        </w:rPr>
      </w:pPr>
      <w:r w:rsidRPr="00292E0C">
        <w:rPr>
          <w:rFonts w:asciiTheme="minorHAnsi" w:hAnsiTheme="minorHAnsi" w:cs="Tahoma"/>
        </w:rPr>
        <w:t xml:space="preserve">Employed full time </w:t>
      </w:r>
      <w:r w:rsidR="00966050" w:rsidRPr="00292E0C">
        <w:rPr>
          <w:rFonts w:asciiTheme="minorHAnsi" w:hAnsiTheme="minorHAnsi" w:cs="Tahoma"/>
          <w:b/>
        </w:rPr>
        <w:t>(CODE AS EMPLOYED)</w:t>
      </w:r>
    </w:p>
    <w:p w14:paraId="254AC42C" w14:textId="77777777" w:rsidR="007F62A6" w:rsidRPr="00292E0C" w:rsidRDefault="007F62A6" w:rsidP="0013590F">
      <w:pPr>
        <w:pStyle w:val="ListParagraph"/>
        <w:numPr>
          <w:ilvl w:val="0"/>
          <w:numId w:val="10"/>
        </w:numPr>
        <w:spacing w:after="0"/>
        <w:rPr>
          <w:rFonts w:asciiTheme="minorHAnsi" w:hAnsiTheme="minorHAnsi" w:cs="Tahoma"/>
        </w:rPr>
      </w:pPr>
      <w:r w:rsidRPr="00292E0C">
        <w:rPr>
          <w:rFonts w:asciiTheme="minorHAnsi" w:hAnsiTheme="minorHAnsi" w:cs="Tahoma"/>
        </w:rPr>
        <w:t xml:space="preserve">Employed part time </w:t>
      </w:r>
      <w:r w:rsidR="00966050" w:rsidRPr="00292E0C">
        <w:rPr>
          <w:rFonts w:asciiTheme="minorHAnsi" w:hAnsiTheme="minorHAnsi" w:cs="Tahoma"/>
          <w:b/>
        </w:rPr>
        <w:t>(CODE AS EMPLOYED)</w:t>
      </w:r>
    </w:p>
    <w:p w14:paraId="40549989" w14:textId="77777777" w:rsidR="007F62A6" w:rsidRPr="00292E0C" w:rsidRDefault="007F62A6" w:rsidP="0013590F">
      <w:pPr>
        <w:pStyle w:val="ListParagraph"/>
        <w:numPr>
          <w:ilvl w:val="0"/>
          <w:numId w:val="10"/>
        </w:numPr>
        <w:spacing w:after="0"/>
        <w:rPr>
          <w:rFonts w:asciiTheme="minorHAnsi" w:hAnsiTheme="minorHAnsi" w:cs="Tahoma"/>
        </w:rPr>
      </w:pPr>
      <w:r w:rsidRPr="00292E0C">
        <w:rPr>
          <w:rFonts w:asciiTheme="minorHAnsi" w:hAnsiTheme="minorHAnsi" w:cs="Tahoma"/>
        </w:rPr>
        <w:t xml:space="preserve">Self-employed </w:t>
      </w:r>
      <w:r w:rsidR="00966050" w:rsidRPr="00292E0C">
        <w:rPr>
          <w:rFonts w:asciiTheme="minorHAnsi" w:hAnsiTheme="minorHAnsi" w:cs="Tahoma"/>
          <w:b/>
        </w:rPr>
        <w:t>(CODE AS EMPLOYED)</w:t>
      </w:r>
    </w:p>
    <w:p w14:paraId="0892F68A" w14:textId="77777777" w:rsidR="007F62A6" w:rsidRPr="00292E0C" w:rsidRDefault="007F62A6" w:rsidP="0013590F">
      <w:pPr>
        <w:pStyle w:val="ListParagraph"/>
        <w:numPr>
          <w:ilvl w:val="0"/>
          <w:numId w:val="10"/>
        </w:numPr>
        <w:spacing w:after="0"/>
        <w:rPr>
          <w:rFonts w:asciiTheme="minorHAnsi" w:hAnsiTheme="minorHAnsi" w:cs="Tahoma"/>
        </w:rPr>
      </w:pPr>
      <w:r w:rsidRPr="00292E0C">
        <w:rPr>
          <w:rFonts w:asciiTheme="minorHAnsi" w:hAnsiTheme="minorHAnsi" w:cs="Tahoma"/>
        </w:rPr>
        <w:t>Full time student</w:t>
      </w:r>
    </w:p>
    <w:p w14:paraId="0908B07A" w14:textId="77777777" w:rsidR="007F62A6" w:rsidRPr="00292E0C" w:rsidRDefault="007F62A6" w:rsidP="0013590F">
      <w:pPr>
        <w:pStyle w:val="ListParagraph"/>
        <w:numPr>
          <w:ilvl w:val="0"/>
          <w:numId w:val="10"/>
        </w:numPr>
        <w:spacing w:after="0"/>
        <w:rPr>
          <w:rFonts w:asciiTheme="minorHAnsi" w:hAnsiTheme="minorHAnsi" w:cs="Tahoma"/>
        </w:rPr>
      </w:pPr>
      <w:r w:rsidRPr="00292E0C">
        <w:rPr>
          <w:rFonts w:asciiTheme="minorHAnsi" w:hAnsiTheme="minorHAnsi" w:cs="Tahoma"/>
        </w:rPr>
        <w:t>Retired</w:t>
      </w:r>
    </w:p>
    <w:p w14:paraId="2D66EF78" w14:textId="77777777" w:rsidR="007F62A6" w:rsidRPr="00292E0C" w:rsidRDefault="007F62A6" w:rsidP="0013590F">
      <w:pPr>
        <w:pStyle w:val="ListParagraph"/>
        <w:numPr>
          <w:ilvl w:val="0"/>
          <w:numId w:val="10"/>
        </w:numPr>
        <w:spacing w:after="0"/>
        <w:rPr>
          <w:rFonts w:asciiTheme="minorHAnsi" w:hAnsiTheme="minorHAnsi" w:cs="Tahoma"/>
        </w:rPr>
      </w:pPr>
      <w:r w:rsidRPr="00292E0C">
        <w:rPr>
          <w:rFonts w:asciiTheme="minorHAnsi" w:hAnsiTheme="minorHAnsi" w:cs="Tahoma"/>
        </w:rPr>
        <w:t xml:space="preserve">Unemployed and looking for work </w:t>
      </w:r>
    </w:p>
    <w:p w14:paraId="60FD9C71" w14:textId="77777777" w:rsidR="007F62A6" w:rsidRPr="00292E0C" w:rsidRDefault="007F62A6" w:rsidP="0013590F">
      <w:pPr>
        <w:pStyle w:val="ListParagraph"/>
        <w:numPr>
          <w:ilvl w:val="0"/>
          <w:numId w:val="10"/>
        </w:numPr>
        <w:spacing w:after="0"/>
        <w:rPr>
          <w:rFonts w:asciiTheme="minorHAnsi" w:hAnsiTheme="minorHAnsi" w:cs="Tahoma"/>
        </w:rPr>
      </w:pPr>
      <w:r w:rsidRPr="00292E0C">
        <w:rPr>
          <w:rFonts w:asciiTheme="minorHAnsi" w:hAnsiTheme="minorHAnsi" w:cs="Tahoma"/>
        </w:rPr>
        <w:t xml:space="preserve">Unemployed and not looking for work at this time </w:t>
      </w:r>
    </w:p>
    <w:p w14:paraId="7C6790AF" w14:textId="77777777" w:rsidR="007F62A6" w:rsidRPr="00292E0C" w:rsidRDefault="007F62A6" w:rsidP="0013590F">
      <w:pPr>
        <w:pStyle w:val="ListParagraph"/>
        <w:numPr>
          <w:ilvl w:val="0"/>
          <w:numId w:val="10"/>
        </w:numPr>
        <w:spacing w:after="0"/>
        <w:rPr>
          <w:rFonts w:asciiTheme="minorHAnsi" w:hAnsiTheme="minorHAnsi" w:cs="Tahoma"/>
        </w:rPr>
      </w:pPr>
      <w:r w:rsidRPr="00292E0C">
        <w:rPr>
          <w:rFonts w:asciiTheme="minorHAnsi" w:hAnsiTheme="minorHAnsi" w:cs="Tahoma"/>
        </w:rPr>
        <w:t xml:space="preserve">Stay at home parent/spouse </w:t>
      </w:r>
    </w:p>
    <w:p w14:paraId="2C269086" w14:textId="77777777" w:rsidR="007F62A6" w:rsidRPr="00292E0C" w:rsidRDefault="007F62A6" w:rsidP="0013590F">
      <w:pPr>
        <w:pStyle w:val="ListParagraph"/>
        <w:numPr>
          <w:ilvl w:val="0"/>
          <w:numId w:val="10"/>
        </w:numPr>
        <w:spacing w:after="0"/>
        <w:rPr>
          <w:rFonts w:asciiTheme="minorHAnsi" w:hAnsiTheme="minorHAnsi" w:cs="Tahoma"/>
        </w:rPr>
      </w:pPr>
      <w:r w:rsidRPr="00292E0C">
        <w:rPr>
          <w:rFonts w:asciiTheme="minorHAnsi" w:hAnsiTheme="minorHAnsi" w:cs="Tahoma"/>
        </w:rPr>
        <w:t>Disabled</w:t>
      </w:r>
    </w:p>
    <w:p w14:paraId="5E831D66" w14:textId="77777777" w:rsidR="007F62A6" w:rsidRPr="00292E0C" w:rsidRDefault="007F62A6" w:rsidP="00F628AA">
      <w:pPr>
        <w:spacing w:line="276" w:lineRule="auto"/>
        <w:rPr>
          <w:rFonts w:asciiTheme="minorHAnsi" w:hAnsiTheme="minorHAnsi" w:cs="Tahoma"/>
          <w:sz w:val="22"/>
          <w:szCs w:val="22"/>
        </w:rPr>
      </w:pPr>
    </w:p>
    <w:p w14:paraId="670BBF26" w14:textId="77777777" w:rsidR="00450EEA" w:rsidRPr="00292E0C" w:rsidRDefault="00450EEA" w:rsidP="00F628AA">
      <w:pPr>
        <w:pStyle w:val="ListParagraph"/>
        <w:numPr>
          <w:ilvl w:val="0"/>
          <w:numId w:val="1"/>
        </w:numPr>
        <w:spacing w:after="0"/>
        <w:rPr>
          <w:rFonts w:asciiTheme="minorHAnsi" w:hAnsiTheme="minorHAnsi" w:cs="Tahoma"/>
        </w:rPr>
      </w:pPr>
      <w:r w:rsidRPr="00292E0C">
        <w:rPr>
          <w:rFonts w:asciiTheme="minorHAnsi" w:hAnsiTheme="minorHAnsi" w:cs="Tahoma"/>
          <w:b/>
        </w:rPr>
        <w:t>(ASK ALL)</w:t>
      </w:r>
      <w:r w:rsidRPr="00292E0C">
        <w:rPr>
          <w:rFonts w:asciiTheme="minorHAnsi" w:hAnsiTheme="minorHAnsi" w:cs="Tahoma"/>
        </w:rPr>
        <w:t xml:space="preserve">  What is your current marital status?  </w:t>
      </w:r>
      <w:r w:rsidRPr="00292E0C">
        <w:rPr>
          <w:rFonts w:asciiTheme="minorHAnsi" w:hAnsiTheme="minorHAnsi"/>
          <w:b/>
        </w:rPr>
        <w:t>(SINGLE RESPONSE)</w:t>
      </w:r>
      <w:r w:rsidR="00296062" w:rsidRPr="00292E0C">
        <w:rPr>
          <w:rFonts w:asciiTheme="minorHAnsi" w:hAnsiTheme="minorHAnsi"/>
          <w:b/>
        </w:rPr>
        <w:t xml:space="preserve"> </w:t>
      </w:r>
      <w:r w:rsidR="00296062" w:rsidRPr="00292E0C">
        <w:rPr>
          <w:rFonts w:asciiTheme="minorHAnsi" w:hAnsiTheme="minorHAnsi" w:cs="Tahoma"/>
          <w:b/>
        </w:rPr>
        <w:t>(LOCK ORDER)</w:t>
      </w:r>
    </w:p>
    <w:p w14:paraId="48B100A0" w14:textId="77777777" w:rsidR="00966050" w:rsidRPr="00292E0C" w:rsidRDefault="00966050" w:rsidP="00F628AA">
      <w:pPr>
        <w:pStyle w:val="ListParagraph"/>
        <w:spacing w:after="0"/>
        <w:ind w:left="360"/>
        <w:rPr>
          <w:rFonts w:asciiTheme="minorHAnsi" w:hAnsiTheme="minorHAnsi" w:cs="Tahoma"/>
        </w:rPr>
      </w:pPr>
    </w:p>
    <w:p w14:paraId="4971E293" w14:textId="77777777" w:rsidR="00450EEA" w:rsidRPr="00292E0C" w:rsidRDefault="00450EEA" w:rsidP="00CC6091">
      <w:pPr>
        <w:pStyle w:val="ListParagraph"/>
        <w:numPr>
          <w:ilvl w:val="0"/>
          <w:numId w:val="27"/>
        </w:numPr>
        <w:spacing w:after="0"/>
        <w:rPr>
          <w:rFonts w:asciiTheme="minorHAnsi" w:hAnsiTheme="minorHAnsi" w:cs="Tahoma"/>
          <w:b/>
        </w:rPr>
      </w:pPr>
      <w:r w:rsidRPr="00292E0C">
        <w:rPr>
          <w:rFonts w:asciiTheme="minorHAnsi" w:hAnsiTheme="minorHAnsi" w:cs="Tahoma"/>
        </w:rPr>
        <w:t xml:space="preserve">Married or living as married </w:t>
      </w:r>
      <w:r w:rsidRPr="00292E0C">
        <w:rPr>
          <w:rFonts w:asciiTheme="minorHAnsi" w:hAnsiTheme="minorHAnsi" w:cs="Tahoma"/>
          <w:b/>
        </w:rPr>
        <w:t>(CODE AS PARTNERED)</w:t>
      </w:r>
    </w:p>
    <w:p w14:paraId="310E032F" w14:textId="77777777" w:rsidR="00450EEA" w:rsidRPr="00292E0C" w:rsidRDefault="00450EEA" w:rsidP="00CC6091">
      <w:pPr>
        <w:pStyle w:val="ListParagraph"/>
        <w:numPr>
          <w:ilvl w:val="0"/>
          <w:numId w:val="27"/>
        </w:numPr>
        <w:spacing w:after="0"/>
        <w:rPr>
          <w:rFonts w:asciiTheme="minorHAnsi" w:hAnsiTheme="minorHAnsi" w:cs="Tahoma"/>
        </w:rPr>
      </w:pPr>
      <w:r w:rsidRPr="00292E0C">
        <w:rPr>
          <w:rFonts w:asciiTheme="minorHAnsi" w:hAnsiTheme="minorHAnsi" w:cs="Tahoma"/>
        </w:rPr>
        <w:t xml:space="preserve">Living with a domestic partner </w:t>
      </w:r>
      <w:r w:rsidRPr="00292E0C">
        <w:rPr>
          <w:rFonts w:asciiTheme="minorHAnsi" w:hAnsiTheme="minorHAnsi" w:cs="Tahoma"/>
          <w:b/>
        </w:rPr>
        <w:t>(CODE AS PARTNERED)</w:t>
      </w:r>
    </w:p>
    <w:p w14:paraId="019CFD7E" w14:textId="77777777" w:rsidR="00450EEA" w:rsidRPr="00292E0C" w:rsidRDefault="00450EEA" w:rsidP="00CC6091">
      <w:pPr>
        <w:pStyle w:val="ListParagraph"/>
        <w:numPr>
          <w:ilvl w:val="0"/>
          <w:numId w:val="27"/>
        </w:numPr>
        <w:spacing w:after="0"/>
        <w:rPr>
          <w:rFonts w:asciiTheme="minorHAnsi" w:hAnsiTheme="minorHAnsi" w:cs="Tahoma"/>
        </w:rPr>
      </w:pPr>
      <w:r w:rsidRPr="00292E0C">
        <w:rPr>
          <w:rFonts w:asciiTheme="minorHAnsi" w:hAnsiTheme="minorHAnsi" w:cs="Tahoma"/>
        </w:rPr>
        <w:t>Single, never married</w:t>
      </w:r>
    </w:p>
    <w:p w14:paraId="7EB56EF6" w14:textId="77777777" w:rsidR="00450EEA" w:rsidRPr="00292E0C" w:rsidRDefault="00450EEA" w:rsidP="00CC6091">
      <w:pPr>
        <w:pStyle w:val="ListParagraph"/>
        <w:numPr>
          <w:ilvl w:val="0"/>
          <w:numId w:val="27"/>
        </w:numPr>
        <w:spacing w:after="0"/>
        <w:rPr>
          <w:rFonts w:asciiTheme="minorHAnsi" w:hAnsiTheme="minorHAnsi" w:cs="Tahoma"/>
        </w:rPr>
      </w:pPr>
      <w:r w:rsidRPr="00292E0C">
        <w:rPr>
          <w:rFonts w:asciiTheme="minorHAnsi" w:hAnsiTheme="minorHAnsi" w:cs="Tahoma"/>
        </w:rPr>
        <w:t>Widowed</w:t>
      </w:r>
    </w:p>
    <w:p w14:paraId="116EC94F" w14:textId="77777777" w:rsidR="00450EEA" w:rsidRPr="00292E0C" w:rsidRDefault="00450EEA" w:rsidP="00CC6091">
      <w:pPr>
        <w:pStyle w:val="ListParagraph"/>
        <w:numPr>
          <w:ilvl w:val="0"/>
          <w:numId w:val="27"/>
        </w:numPr>
        <w:spacing w:after="0"/>
        <w:rPr>
          <w:rFonts w:asciiTheme="minorHAnsi" w:hAnsiTheme="minorHAnsi" w:cs="Tahoma"/>
        </w:rPr>
      </w:pPr>
      <w:r w:rsidRPr="00292E0C">
        <w:rPr>
          <w:rFonts w:asciiTheme="minorHAnsi" w:hAnsiTheme="minorHAnsi" w:cs="Tahoma"/>
        </w:rPr>
        <w:t>Separated</w:t>
      </w:r>
    </w:p>
    <w:p w14:paraId="622D96F7" w14:textId="77777777" w:rsidR="00450EEA" w:rsidRPr="00292E0C" w:rsidRDefault="00450EEA" w:rsidP="00CC6091">
      <w:pPr>
        <w:pStyle w:val="ListParagraph"/>
        <w:numPr>
          <w:ilvl w:val="0"/>
          <w:numId w:val="27"/>
        </w:numPr>
        <w:spacing w:after="0"/>
        <w:rPr>
          <w:rFonts w:asciiTheme="minorHAnsi" w:hAnsiTheme="minorHAnsi" w:cs="Tahoma"/>
        </w:rPr>
      </w:pPr>
      <w:r w:rsidRPr="00292E0C">
        <w:rPr>
          <w:rFonts w:asciiTheme="minorHAnsi" w:hAnsiTheme="minorHAnsi" w:cs="Tahoma"/>
        </w:rPr>
        <w:t>Divorced</w:t>
      </w:r>
    </w:p>
    <w:p w14:paraId="0A057593" w14:textId="77777777" w:rsidR="00450EEA" w:rsidRPr="00292E0C" w:rsidRDefault="00450EEA" w:rsidP="00F628AA">
      <w:pPr>
        <w:spacing w:line="276" w:lineRule="auto"/>
        <w:rPr>
          <w:rFonts w:asciiTheme="minorHAnsi" w:hAnsiTheme="minorHAnsi" w:cs="Tahoma"/>
          <w:sz w:val="22"/>
          <w:szCs w:val="22"/>
        </w:rPr>
      </w:pPr>
    </w:p>
    <w:p w14:paraId="0E7C34D7" w14:textId="11A75974" w:rsidR="00450EEA" w:rsidRPr="00292E0C" w:rsidRDefault="00450EEA" w:rsidP="00F628AA">
      <w:pPr>
        <w:pStyle w:val="ListParagraph"/>
        <w:numPr>
          <w:ilvl w:val="0"/>
          <w:numId w:val="1"/>
        </w:numPr>
        <w:spacing w:after="0"/>
        <w:rPr>
          <w:rFonts w:asciiTheme="minorHAnsi" w:hAnsiTheme="minorHAnsi" w:cs="Tahoma"/>
        </w:rPr>
      </w:pPr>
      <w:r w:rsidRPr="00292E0C">
        <w:rPr>
          <w:rFonts w:asciiTheme="minorHAnsi" w:hAnsiTheme="minorHAnsi" w:cs="Tahoma"/>
          <w:b/>
        </w:rPr>
        <w:t>(ASK IF SINGLE, WIDOWED, SEPARATED, OR DIVORCED</w:t>
      </w:r>
      <w:r w:rsidR="00C77D5E">
        <w:rPr>
          <w:rFonts w:asciiTheme="minorHAnsi" w:hAnsiTheme="minorHAnsi" w:cs="Tahoma"/>
          <w:b/>
        </w:rPr>
        <w:t>, Q7=3-6</w:t>
      </w:r>
      <w:r w:rsidRPr="00292E0C">
        <w:rPr>
          <w:rFonts w:asciiTheme="minorHAnsi" w:hAnsiTheme="minorHAnsi" w:cs="Tahoma"/>
          <w:b/>
        </w:rPr>
        <w:t xml:space="preserve">) </w:t>
      </w:r>
      <w:r w:rsidRPr="00292E0C">
        <w:rPr>
          <w:rFonts w:asciiTheme="minorHAnsi" w:hAnsiTheme="minorHAnsi" w:cs="Tahoma"/>
        </w:rPr>
        <w:t xml:space="preserve">Are you currently in a committed relationship? </w:t>
      </w:r>
      <w:r w:rsidRPr="00292E0C">
        <w:rPr>
          <w:rFonts w:asciiTheme="minorHAnsi" w:hAnsiTheme="minorHAnsi"/>
          <w:b/>
        </w:rPr>
        <w:t>(SINGLE RESPONSE)</w:t>
      </w:r>
    </w:p>
    <w:p w14:paraId="4E03C491" w14:textId="77777777" w:rsidR="00966050" w:rsidRPr="00292E0C" w:rsidRDefault="00966050" w:rsidP="00F628AA">
      <w:pPr>
        <w:pStyle w:val="ListParagraph"/>
        <w:spacing w:after="0"/>
        <w:ind w:left="360"/>
        <w:rPr>
          <w:rFonts w:asciiTheme="minorHAnsi" w:hAnsiTheme="minorHAnsi" w:cs="Tahoma"/>
        </w:rPr>
      </w:pPr>
    </w:p>
    <w:p w14:paraId="0198CBD1" w14:textId="77777777" w:rsidR="00450EEA" w:rsidRPr="00292E0C" w:rsidRDefault="00450EEA" w:rsidP="00CC6091">
      <w:pPr>
        <w:pStyle w:val="ListParagraph"/>
        <w:numPr>
          <w:ilvl w:val="0"/>
          <w:numId w:val="28"/>
        </w:numPr>
        <w:spacing w:after="0"/>
        <w:rPr>
          <w:rFonts w:asciiTheme="minorHAnsi" w:hAnsiTheme="minorHAnsi" w:cs="Tahoma"/>
        </w:rPr>
      </w:pPr>
      <w:r w:rsidRPr="00292E0C">
        <w:rPr>
          <w:rFonts w:asciiTheme="minorHAnsi" w:hAnsiTheme="minorHAnsi" w:cs="Tahoma"/>
        </w:rPr>
        <w:t>Yes</w:t>
      </w:r>
      <w:r w:rsidRPr="00292E0C">
        <w:rPr>
          <w:rFonts w:asciiTheme="minorHAnsi" w:hAnsiTheme="minorHAnsi" w:cs="Tahoma"/>
          <w:b/>
        </w:rPr>
        <w:t xml:space="preserve"> (CODE AS PARTNERED)</w:t>
      </w:r>
    </w:p>
    <w:p w14:paraId="5DCFBBEF" w14:textId="77777777" w:rsidR="00450EEA" w:rsidRPr="00292E0C" w:rsidRDefault="00450EEA" w:rsidP="00CC6091">
      <w:pPr>
        <w:pStyle w:val="ListParagraph"/>
        <w:numPr>
          <w:ilvl w:val="0"/>
          <w:numId w:val="28"/>
        </w:numPr>
        <w:spacing w:after="0"/>
        <w:rPr>
          <w:rFonts w:asciiTheme="minorHAnsi" w:hAnsiTheme="minorHAnsi" w:cs="Tahoma"/>
        </w:rPr>
      </w:pPr>
      <w:r w:rsidRPr="00292E0C">
        <w:rPr>
          <w:rFonts w:asciiTheme="minorHAnsi" w:hAnsiTheme="minorHAnsi" w:cs="Tahoma"/>
        </w:rPr>
        <w:t xml:space="preserve">No </w:t>
      </w:r>
    </w:p>
    <w:p w14:paraId="0569A3B5" w14:textId="77777777" w:rsidR="00450EEA" w:rsidRPr="00292E0C" w:rsidRDefault="00450EEA" w:rsidP="00F628AA">
      <w:pPr>
        <w:spacing w:line="276" w:lineRule="auto"/>
        <w:rPr>
          <w:rFonts w:asciiTheme="minorHAnsi" w:hAnsiTheme="minorHAnsi" w:cs="Tahoma"/>
          <w:sz w:val="22"/>
          <w:szCs w:val="22"/>
        </w:rPr>
      </w:pPr>
    </w:p>
    <w:p w14:paraId="40BA1A90" w14:textId="77777777" w:rsidR="00450EEA" w:rsidRPr="00292E0C" w:rsidRDefault="00450EEA" w:rsidP="00F628AA">
      <w:pPr>
        <w:pStyle w:val="ListParagraph"/>
        <w:numPr>
          <w:ilvl w:val="0"/>
          <w:numId w:val="1"/>
        </w:numPr>
        <w:spacing w:after="0"/>
        <w:rPr>
          <w:rFonts w:asciiTheme="minorHAnsi" w:hAnsiTheme="minorHAnsi" w:cs="Tahoma"/>
          <w:bCs/>
        </w:rPr>
      </w:pPr>
      <w:r w:rsidRPr="00292E0C">
        <w:rPr>
          <w:rFonts w:asciiTheme="minorHAnsi" w:hAnsiTheme="minorHAnsi" w:cs="Tahoma"/>
          <w:b/>
          <w:bCs/>
        </w:rPr>
        <w:t xml:space="preserve">(ASK ALL) </w:t>
      </w:r>
      <w:r w:rsidRPr="00292E0C">
        <w:rPr>
          <w:rFonts w:asciiTheme="minorHAnsi" w:hAnsiTheme="minorHAnsi" w:cs="Tahoma"/>
          <w:bCs/>
        </w:rPr>
        <w:t xml:space="preserve">Do you have any children under the age of 18 who currently live in your home full-time?  </w:t>
      </w:r>
      <w:r w:rsidR="007549AB" w:rsidRPr="00292E0C">
        <w:rPr>
          <w:rFonts w:asciiTheme="minorHAnsi" w:hAnsiTheme="minorHAnsi"/>
          <w:b/>
        </w:rPr>
        <w:t>(SINGLE RESPONSE)</w:t>
      </w:r>
    </w:p>
    <w:p w14:paraId="3E99EEEA" w14:textId="77777777" w:rsidR="00296062" w:rsidRPr="00292E0C" w:rsidRDefault="00296062" w:rsidP="00296062">
      <w:pPr>
        <w:pStyle w:val="ListParagraph"/>
        <w:spacing w:after="0"/>
        <w:ind w:left="360"/>
        <w:rPr>
          <w:rFonts w:asciiTheme="minorHAnsi" w:hAnsiTheme="minorHAnsi" w:cs="Tahoma"/>
          <w:bCs/>
        </w:rPr>
      </w:pPr>
    </w:p>
    <w:p w14:paraId="326F505D" w14:textId="77777777" w:rsidR="00450EEA" w:rsidRPr="00292E0C" w:rsidRDefault="00450EEA" w:rsidP="00CC6091">
      <w:pPr>
        <w:numPr>
          <w:ilvl w:val="1"/>
          <w:numId w:val="29"/>
        </w:numPr>
        <w:spacing w:line="276" w:lineRule="auto"/>
        <w:contextualSpacing/>
        <w:rPr>
          <w:rFonts w:asciiTheme="minorHAnsi" w:hAnsiTheme="minorHAnsi" w:cs="Tahoma"/>
          <w:bCs/>
          <w:sz w:val="22"/>
          <w:szCs w:val="22"/>
        </w:rPr>
      </w:pPr>
      <w:r w:rsidRPr="00292E0C">
        <w:rPr>
          <w:rFonts w:asciiTheme="minorHAnsi" w:hAnsiTheme="minorHAnsi" w:cs="Tahoma"/>
          <w:bCs/>
          <w:sz w:val="22"/>
          <w:szCs w:val="22"/>
        </w:rPr>
        <w:t xml:space="preserve">Yes </w:t>
      </w:r>
      <w:r w:rsidRPr="00292E0C">
        <w:rPr>
          <w:rFonts w:asciiTheme="minorHAnsi" w:hAnsiTheme="minorHAnsi" w:cs="Tahoma"/>
          <w:b/>
          <w:bCs/>
          <w:sz w:val="22"/>
          <w:szCs w:val="22"/>
        </w:rPr>
        <w:t>(CODE AS PARENT</w:t>
      </w:r>
      <w:r w:rsidRPr="00292E0C">
        <w:rPr>
          <w:rFonts w:asciiTheme="minorHAnsi" w:hAnsiTheme="minorHAnsi" w:cs="Tahoma"/>
          <w:bCs/>
          <w:sz w:val="22"/>
          <w:szCs w:val="22"/>
        </w:rPr>
        <w:t>)</w:t>
      </w:r>
    </w:p>
    <w:p w14:paraId="736AD2F4" w14:textId="77777777" w:rsidR="00450EEA" w:rsidRPr="00292E0C" w:rsidRDefault="00450EEA" w:rsidP="00CC6091">
      <w:pPr>
        <w:numPr>
          <w:ilvl w:val="1"/>
          <w:numId w:val="29"/>
        </w:numPr>
        <w:spacing w:line="276" w:lineRule="auto"/>
        <w:contextualSpacing/>
        <w:rPr>
          <w:rFonts w:asciiTheme="minorHAnsi" w:hAnsiTheme="minorHAnsi" w:cs="Tahoma"/>
          <w:bCs/>
          <w:sz w:val="22"/>
          <w:szCs w:val="22"/>
        </w:rPr>
      </w:pPr>
      <w:r w:rsidRPr="00292E0C">
        <w:rPr>
          <w:rFonts w:asciiTheme="minorHAnsi" w:hAnsiTheme="minorHAnsi" w:cs="Tahoma"/>
          <w:bCs/>
          <w:sz w:val="22"/>
          <w:szCs w:val="22"/>
        </w:rPr>
        <w:t>No, none</w:t>
      </w:r>
    </w:p>
    <w:p w14:paraId="642BCC4E" w14:textId="77777777" w:rsidR="007549AB" w:rsidRPr="00292E0C" w:rsidRDefault="007549AB" w:rsidP="00F628AA">
      <w:pPr>
        <w:spacing w:line="276" w:lineRule="auto"/>
        <w:rPr>
          <w:rFonts w:asciiTheme="minorHAnsi" w:hAnsiTheme="minorHAnsi" w:cs="Tahoma"/>
          <w:sz w:val="22"/>
          <w:szCs w:val="22"/>
        </w:rPr>
      </w:pPr>
    </w:p>
    <w:p w14:paraId="7F49BB4D" w14:textId="77777777" w:rsidR="007F62A6" w:rsidRPr="00292E0C" w:rsidRDefault="007F62A6" w:rsidP="00F628AA">
      <w:pPr>
        <w:pStyle w:val="ListParagraph"/>
        <w:numPr>
          <w:ilvl w:val="0"/>
          <w:numId w:val="1"/>
        </w:numPr>
        <w:tabs>
          <w:tab w:val="clear" w:pos="360"/>
          <w:tab w:val="num" w:pos="540"/>
        </w:tabs>
        <w:spacing w:after="0"/>
        <w:ind w:left="540"/>
        <w:rPr>
          <w:rFonts w:asciiTheme="minorHAnsi" w:hAnsiTheme="minorHAnsi" w:cs="Tahoma"/>
        </w:rPr>
      </w:pPr>
      <w:r w:rsidRPr="00292E0C">
        <w:rPr>
          <w:rFonts w:asciiTheme="minorHAnsi" w:hAnsiTheme="minorHAnsi" w:cs="Tahoma"/>
          <w:b/>
        </w:rPr>
        <w:t xml:space="preserve">(ASK ALL) </w:t>
      </w:r>
      <w:r w:rsidR="00482F68" w:rsidRPr="00292E0C">
        <w:rPr>
          <w:rFonts w:asciiTheme="minorHAnsi" w:hAnsiTheme="minorHAnsi"/>
        </w:rPr>
        <w:t xml:space="preserve">Please indicate your level of understanding of each of the following </w:t>
      </w:r>
      <w:r w:rsidR="00FC1910" w:rsidRPr="00292E0C">
        <w:rPr>
          <w:rFonts w:asciiTheme="minorHAnsi" w:hAnsiTheme="minorHAnsi"/>
        </w:rPr>
        <w:t xml:space="preserve">medical </w:t>
      </w:r>
      <w:r w:rsidR="00482F68" w:rsidRPr="00292E0C">
        <w:rPr>
          <w:rFonts w:asciiTheme="minorHAnsi" w:hAnsiTheme="minorHAnsi"/>
        </w:rPr>
        <w:t>conditions</w:t>
      </w:r>
      <w:r w:rsidRPr="00292E0C">
        <w:rPr>
          <w:rFonts w:asciiTheme="minorHAnsi" w:hAnsiTheme="minorHAnsi" w:cs="Tahoma"/>
        </w:rPr>
        <w:t xml:space="preserve">. </w:t>
      </w:r>
      <w:r w:rsidRPr="00292E0C">
        <w:rPr>
          <w:rFonts w:asciiTheme="minorHAnsi" w:hAnsiTheme="minorHAnsi" w:cs="Tahoma"/>
          <w:b/>
        </w:rPr>
        <w:t>(RANDOMIZE</w:t>
      </w:r>
      <w:r w:rsidR="00482F68" w:rsidRPr="00292E0C">
        <w:rPr>
          <w:rFonts w:asciiTheme="minorHAnsi" w:hAnsiTheme="minorHAnsi" w:cs="Tahoma"/>
          <w:b/>
        </w:rPr>
        <w:t xml:space="preserve"> ROWS</w:t>
      </w:r>
      <w:r w:rsidR="00925DDD" w:rsidRPr="00292E0C">
        <w:rPr>
          <w:rFonts w:asciiTheme="minorHAnsi" w:hAnsiTheme="minorHAnsi" w:cs="Tahoma"/>
          <w:b/>
        </w:rPr>
        <w:t xml:space="preserve"> ONLY</w:t>
      </w:r>
      <w:r w:rsidRPr="00292E0C">
        <w:rPr>
          <w:rFonts w:asciiTheme="minorHAnsi" w:hAnsiTheme="minorHAnsi" w:cs="Tahoma"/>
          <w:b/>
        </w:rPr>
        <w:t>) (</w:t>
      </w:r>
      <w:r w:rsidR="00482F68" w:rsidRPr="00292E0C">
        <w:rPr>
          <w:rFonts w:asciiTheme="minorHAnsi" w:hAnsiTheme="minorHAnsi" w:cs="Tahoma"/>
          <w:b/>
        </w:rPr>
        <w:t>SINGLE RESPONSE PER ROW</w:t>
      </w:r>
      <w:r w:rsidRPr="00292E0C">
        <w:rPr>
          <w:rFonts w:asciiTheme="minorHAnsi" w:hAnsiTheme="minorHAnsi" w:cs="Tahoma"/>
          <w:b/>
        </w:rPr>
        <w:t>)</w:t>
      </w:r>
    </w:p>
    <w:p w14:paraId="4AA3798D" w14:textId="77777777" w:rsidR="007F62A6" w:rsidRPr="00292E0C" w:rsidRDefault="007F62A6" w:rsidP="00F628AA">
      <w:pPr>
        <w:spacing w:line="276" w:lineRule="auto"/>
        <w:ind w:left="360"/>
        <w:rPr>
          <w:rFonts w:asciiTheme="minorHAnsi" w:hAnsiTheme="minorHAnsi" w:cs="Tahoma"/>
          <w:sz w:val="22"/>
          <w:szCs w:val="22"/>
        </w:rPr>
      </w:pPr>
    </w:p>
    <w:p w14:paraId="7C7AE45F" w14:textId="77777777" w:rsidR="00482F68" w:rsidRPr="00292E0C" w:rsidRDefault="00482F68" w:rsidP="00F628AA">
      <w:pPr>
        <w:spacing w:line="276" w:lineRule="auto"/>
        <w:ind w:left="360" w:firstLine="360"/>
        <w:rPr>
          <w:rFonts w:asciiTheme="minorHAnsi" w:hAnsiTheme="minorHAnsi" w:cs="Tahoma"/>
          <w:b/>
          <w:sz w:val="22"/>
          <w:szCs w:val="22"/>
        </w:rPr>
      </w:pPr>
      <w:r w:rsidRPr="00292E0C">
        <w:rPr>
          <w:rFonts w:asciiTheme="minorHAnsi" w:hAnsiTheme="minorHAnsi" w:cs="Tahoma"/>
          <w:b/>
          <w:sz w:val="22"/>
          <w:szCs w:val="22"/>
        </w:rPr>
        <w:t>COLUMNS</w:t>
      </w:r>
    </w:p>
    <w:p w14:paraId="1197FBAA" w14:textId="77777777" w:rsidR="00482F68" w:rsidRPr="00292E0C" w:rsidRDefault="00925DDD" w:rsidP="0013590F">
      <w:pPr>
        <w:pStyle w:val="ListParagraph"/>
        <w:numPr>
          <w:ilvl w:val="0"/>
          <w:numId w:val="11"/>
        </w:numPr>
        <w:spacing w:after="0"/>
        <w:rPr>
          <w:rFonts w:asciiTheme="minorHAnsi" w:hAnsiTheme="minorHAnsi" w:cs="Tahoma"/>
        </w:rPr>
      </w:pPr>
      <w:r w:rsidRPr="00292E0C">
        <w:rPr>
          <w:rFonts w:asciiTheme="minorHAnsi" w:hAnsiTheme="minorHAnsi" w:cs="Tahoma"/>
        </w:rPr>
        <w:t>I’</w:t>
      </w:r>
      <w:r w:rsidR="00482F68" w:rsidRPr="00292E0C">
        <w:rPr>
          <w:rFonts w:asciiTheme="minorHAnsi" w:hAnsiTheme="minorHAnsi" w:cs="Tahoma"/>
        </w:rPr>
        <w:t xml:space="preserve">ve </w:t>
      </w:r>
      <w:r w:rsidR="00482F68" w:rsidRPr="00292E0C">
        <w:rPr>
          <w:rFonts w:asciiTheme="minorHAnsi" w:hAnsiTheme="minorHAnsi" w:cs="Tahoma"/>
          <w:u w:val="single"/>
        </w:rPr>
        <w:t>never heard of</w:t>
      </w:r>
      <w:r w:rsidR="00482F68" w:rsidRPr="00292E0C">
        <w:rPr>
          <w:rFonts w:asciiTheme="minorHAnsi" w:hAnsiTheme="minorHAnsi" w:cs="Tahoma"/>
        </w:rPr>
        <w:t xml:space="preserve"> this condition</w:t>
      </w:r>
    </w:p>
    <w:p w14:paraId="0E9E52A5" w14:textId="77777777" w:rsidR="00482F68" w:rsidRPr="00292E0C" w:rsidRDefault="00482F68" w:rsidP="0013590F">
      <w:pPr>
        <w:pStyle w:val="ListParagraph"/>
        <w:numPr>
          <w:ilvl w:val="0"/>
          <w:numId w:val="11"/>
        </w:numPr>
        <w:spacing w:after="0"/>
        <w:rPr>
          <w:rFonts w:asciiTheme="minorHAnsi" w:hAnsiTheme="minorHAnsi" w:cs="Tahoma"/>
        </w:rPr>
      </w:pPr>
      <w:r w:rsidRPr="00292E0C">
        <w:rPr>
          <w:rFonts w:asciiTheme="minorHAnsi" w:hAnsiTheme="minorHAnsi" w:cs="Tahoma"/>
        </w:rPr>
        <w:t xml:space="preserve">I’ve heard of this condition, but </w:t>
      </w:r>
      <w:r w:rsidRPr="00292E0C">
        <w:rPr>
          <w:rFonts w:asciiTheme="minorHAnsi" w:hAnsiTheme="minorHAnsi" w:cs="Tahoma"/>
          <w:u w:val="single"/>
        </w:rPr>
        <w:t>do not know much</w:t>
      </w:r>
      <w:r w:rsidRPr="00292E0C">
        <w:rPr>
          <w:rFonts w:asciiTheme="minorHAnsi" w:hAnsiTheme="minorHAnsi" w:cs="Tahoma"/>
        </w:rPr>
        <w:t xml:space="preserve"> about it</w:t>
      </w:r>
    </w:p>
    <w:p w14:paraId="6AD54C05" w14:textId="77777777" w:rsidR="00482F68" w:rsidRPr="00292E0C" w:rsidRDefault="00482F68" w:rsidP="0013590F">
      <w:pPr>
        <w:pStyle w:val="ListParagraph"/>
        <w:numPr>
          <w:ilvl w:val="0"/>
          <w:numId w:val="11"/>
        </w:numPr>
        <w:spacing w:after="0"/>
        <w:rPr>
          <w:rFonts w:asciiTheme="minorHAnsi" w:hAnsiTheme="minorHAnsi" w:cs="Tahoma"/>
        </w:rPr>
      </w:pPr>
      <w:r w:rsidRPr="00292E0C">
        <w:rPr>
          <w:rFonts w:asciiTheme="minorHAnsi" w:hAnsiTheme="minorHAnsi" w:cs="Tahoma"/>
        </w:rPr>
        <w:t xml:space="preserve">I </w:t>
      </w:r>
      <w:r w:rsidRPr="00292E0C">
        <w:rPr>
          <w:rFonts w:asciiTheme="minorHAnsi" w:hAnsiTheme="minorHAnsi" w:cs="Tahoma"/>
          <w:u w:val="single"/>
        </w:rPr>
        <w:t>know a lot</w:t>
      </w:r>
      <w:r w:rsidRPr="00292E0C">
        <w:rPr>
          <w:rFonts w:asciiTheme="minorHAnsi" w:hAnsiTheme="minorHAnsi" w:cs="Tahoma"/>
        </w:rPr>
        <w:t xml:space="preserve"> about this condition</w:t>
      </w:r>
    </w:p>
    <w:p w14:paraId="13D251FB" w14:textId="77777777" w:rsidR="00482F68" w:rsidRPr="00292E0C" w:rsidRDefault="00482F68" w:rsidP="00F628AA">
      <w:pPr>
        <w:pStyle w:val="ListParagraph"/>
        <w:spacing w:after="0"/>
        <w:ind w:left="810"/>
        <w:rPr>
          <w:rFonts w:asciiTheme="minorHAnsi" w:hAnsiTheme="minorHAnsi" w:cs="Tahoma"/>
        </w:rPr>
      </w:pPr>
    </w:p>
    <w:p w14:paraId="069FCEE6" w14:textId="77777777" w:rsidR="00482F68" w:rsidRPr="00292E0C" w:rsidRDefault="00482F68" w:rsidP="00811F90">
      <w:pPr>
        <w:pStyle w:val="ListParagraph"/>
        <w:spacing w:after="0"/>
        <w:ind w:left="1350"/>
        <w:rPr>
          <w:rFonts w:asciiTheme="minorHAnsi" w:hAnsiTheme="minorHAnsi" w:cs="Tahoma"/>
          <w:b/>
        </w:rPr>
      </w:pPr>
      <w:r w:rsidRPr="00292E0C">
        <w:rPr>
          <w:rFonts w:asciiTheme="minorHAnsi" w:hAnsiTheme="minorHAnsi" w:cs="Tahoma"/>
          <w:b/>
        </w:rPr>
        <w:t>ROWS</w:t>
      </w:r>
    </w:p>
    <w:p w14:paraId="59A05E6B" w14:textId="77777777" w:rsidR="007F62A6" w:rsidRPr="00292E0C" w:rsidRDefault="007F62A6" w:rsidP="00CC6091">
      <w:pPr>
        <w:pStyle w:val="ListParagraph"/>
        <w:numPr>
          <w:ilvl w:val="0"/>
          <w:numId w:val="26"/>
        </w:numPr>
        <w:spacing w:after="0"/>
        <w:ind w:left="1710"/>
        <w:rPr>
          <w:rFonts w:asciiTheme="minorHAnsi" w:hAnsiTheme="minorHAnsi" w:cs="Tahoma"/>
        </w:rPr>
      </w:pPr>
      <w:r w:rsidRPr="00292E0C">
        <w:rPr>
          <w:rFonts w:asciiTheme="minorHAnsi" w:hAnsiTheme="minorHAnsi" w:cs="Tahoma"/>
        </w:rPr>
        <w:t>Arthritis</w:t>
      </w:r>
    </w:p>
    <w:p w14:paraId="78530689" w14:textId="77777777" w:rsidR="007F62A6" w:rsidRPr="00292E0C" w:rsidRDefault="007F62A6" w:rsidP="00CC6091">
      <w:pPr>
        <w:pStyle w:val="ListParagraph"/>
        <w:numPr>
          <w:ilvl w:val="0"/>
          <w:numId w:val="26"/>
        </w:numPr>
        <w:spacing w:after="0"/>
        <w:ind w:left="1710"/>
        <w:rPr>
          <w:rFonts w:asciiTheme="minorHAnsi" w:hAnsiTheme="minorHAnsi" w:cs="Tahoma"/>
        </w:rPr>
      </w:pPr>
      <w:r w:rsidRPr="00292E0C">
        <w:rPr>
          <w:rFonts w:asciiTheme="minorHAnsi" w:hAnsiTheme="minorHAnsi" w:cs="Tahoma"/>
        </w:rPr>
        <w:t xml:space="preserve">Diabetes </w:t>
      </w:r>
    </w:p>
    <w:p w14:paraId="242EA38B" w14:textId="134B0F37" w:rsidR="007F62A6" w:rsidRPr="00292E0C" w:rsidRDefault="007F62A6" w:rsidP="00CC6091">
      <w:pPr>
        <w:pStyle w:val="ListParagraph"/>
        <w:numPr>
          <w:ilvl w:val="0"/>
          <w:numId w:val="26"/>
        </w:numPr>
        <w:spacing w:after="0"/>
        <w:ind w:left="1710"/>
        <w:rPr>
          <w:rFonts w:asciiTheme="minorHAnsi" w:hAnsiTheme="minorHAnsi" w:cs="Tahoma"/>
        </w:rPr>
      </w:pPr>
      <w:r w:rsidRPr="00292E0C">
        <w:rPr>
          <w:rFonts w:asciiTheme="minorHAnsi" w:hAnsiTheme="minorHAnsi" w:cs="Tahoma"/>
        </w:rPr>
        <w:t>Diabetic Nerve Pain/</w:t>
      </w:r>
      <w:r w:rsidR="00B734B1" w:rsidRPr="00292E0C">
        <w:rPr>
          <w:rFonts w:asciiTheme="minorHAnsi" w:hAnsiTheme="minorHAnsi" w:cs="Tahoma"/>
        </w:rPr>
        <w:t>P</w:t>
      </w:r>
      <w:r w:rsidR="00791814" w:rsidRPr="00292E0C">
        <w:rPr>
          <w:rFonts w:asciiTheme="minorHAnsi" w:hAnsiTheme="minorHAnsi" w:cs="Tahoma"/>
        </w:rPr>
        <w:t xml:space="preserve">ainful </w:t>
      </w:r>
      <w:r w:rsidRPr="00292E0C">
        <w:rPr>
          <w:rFonts w:asciiTheme="minorHAnsi" w:hAnsiTheme="minorHAnsi" w:cs="Tahoma"/>
        </w:rPr>
        <w:t>Diabetic Peripheral Neuropathy (</w:t>
      </w:r>
      <w:r w:rsidR="008F479A" w:rsidRPr="00292E0C">
        <w:rPr>
          <w:rFonts w:asciiTheme="minorHAnsi" w:hAnsiTheme="minorHAnsi" w:cs="Tahoma"/>
        </w:rPr>
        <w:t>p</w:t>
      </w:r>
      <w:r w:rsidRPr="00292E0C">
        <w:rPr>
          <w:rFonts w:asciiTheme="minorHAnsi" w:hAnsiTheme="minorHAnsi" w:cs="Tahoma"/>
        </w:rPr>
        <w:t>DPN)</w:t>
      </w:r>
    </w:p>
    <w:p w14:paraId="2C44C305" w14:textId="77777777" w:rsidR="007F62A6" w:rsidRPr="00292E0C" w:rsidRDefault="007F62A6" w:rsidP="00CC6091">
      <w:pPr>
        <w:pStyle w:val="ListParagraph"/>
        <w:numPr>
          <w:ilvl w:val="0"/>
          <w:numId w:val="26"/>
        </w:numPr>
        <w:spacing w:after="0"/>
        <w:ind w:left="1710"/>
        <w:rPr>
          <w:rFonts w:asciiTheme="minorHAnsi" w:hAnsiTheme="minorHAnsi" w:cs="Tahoma"/>
        </w:rPr>
      </w:pPr>
      <w:r w:rsidRPr="00292E0C">
        <w:rPr>
          <w:rFonts w:asciiTheme="minorHAnsi" w:hAnsiTheme="minorHAnsi" w:cs="Tahoma"/>
        </w:rPr>
        <w:t>Fibromyalgia</w:t>
      </w:r>
    </w:p>
    <w:p w14:paraId="746DA978" w14:textId="77777777" w:rsidR="007F62A6" w:rsidRPr="00292E0C" w:rsidRDefault="007F62A6" w:rsidP="00CC6091">
      <w:pPr>
        <w:pStyle w:val="ListParagraph"/>
        <w:numPr>
          <w:ilvl w:val="0"/>
          <w:numId w:val="26"/>
        </w:numPr>
        <w:spacing w:after="0"/>
        <w:ind w:left="1710"/>
        <w:rPr>
          <w:rFonts w:asciiTheme="minorHAnsi" w:hAnsiTheme="minorHAnsi" w:cs="Tahoma"/>
        </w:rPr>
      </w:pPr>
      <w:r w:rsidRPr="00292E0C">
        <w:rPr>
          <w:rFonts w:asciiTheme="minorHAnsi" w:hAnsiTheme="minorHAnsi" w:cs="Tahoma"/>
        </w:rPr>
        <w:t>High Blood Pressure</w:t>
      </w:r>
    </w:p>
    <w:p w14:paraId="2E0B696A" w14:textId="77777777" w:rsidR="007F62A6" w:rsidRPr="00292E0C" w:rsidRDefault="007F62A6" w:rsidP="00CC6091">
      <w:pPr>
        <w:pStyle w:val="ListParagraph"/>
        <w:numPr>
          <w:ilvl w:val="0"/>
          <w:numId w:val="26"/>
        </w:numPr>
        <w:spacing w:after="0"/>
        <w:ind w:left="1710"/>
        <w:rPr>
          <w:rFonts w:asciiTheme="minorHAnsi" w:hAnsiTheme="minorHAnsi" w:cs="Tahoma"/>
        </w:rPr>
      </w:pPr>
      <w:r w:rsidRPr="00292E0C">
        <w:rPr>
          <w:rFonts w:asciiTheme="minorHAnsi" w:hAnsiTheme="minorHAnsi" w:cs="Tahoma"/>
        </w:rPr>
        <w:t>High Cholesterol</w:t>
      </w:r>
    </w:p>
    <w:p w14:paraId="06D7D510" w14:textId="77777777" w:rsidR="007F62A6" w:rsidRPr="00292E0C" w:rsidRDefault="007F62A6" w:rsidP="00CC6091">
      <w:pPr>
        <w:pStyle w:val="ListParagraph"/>
        <w:numPr>
          <w:ilvl w:val="0"/>
          <w:numId w:val="26"/>
        </w:numPr>
        <w:spacing w:after="0"/>
        <w:ind w:left="1710"/>
        <w:rPr>
          <w:rFonts w:asciiTheme="minorHAnsi" w:hAnsiTheme="minorHAnsi" w:cs="Tahoma"/>
        </w:rPr>
      </w:pPr>
      <w:r w:rsidRPr="00292E0C">
        <w:rPr>
          <w:rFonts w:asciiTheme="minorHAnsi" w:hAnsiTheme="minorHAnsi" w:cs="Tahoma"/>
        </w:rPr>
        <w:t>Insomnia</w:t>
      </w:r>
    </w:p>
    <w:p w14:paraId="21157A37" w14:textId="77777777" w:rsidR="007F62A6" w:rsidRPr="00292E0C" w:rsidRDefault="007F62A6" w:rsidP="00CC6091">
      <w:pPr>
        <w:pStyle w:val="ListParagraph"/>
        <w:numPr>
          <w:ilvl w:val="0"/>
          <w:numId w:val="26"/>
        </w:numPr>
        <w:spacing w:after="0"/>
        <w:ind w:left="1710"/>
        <w:rPr>
          <w:rFonts w:asciiTheme="minorHAnsi" w:hAnsiTheme="minorHAnsi" w:cs="Tahoma"/>
        </w:rPr>
      </w:pPr>
      <w:r w:rsidRPr="00292E0C">
        <w:rPr>
          <w:rFonts w:asciiTheme="minorHAnsi" w:hAnsiTheme="minorHAnsi" w:cs="Tahoma"/>
        </w:rPr>
        <w:t>Neuropathy</w:t>
      </w:r>
      <w:r w:rsidR="00485A0B" w:rsidRPr="00292E0C">
        <w:rPr>
          <w:rFonts w:asciiTheme="minorHAnsi" w:hAnsiTheme="minorHAnsi" w:cs="Tahoma"/>
        </w:rPr>
        <w:t xml:space="preserve"> (Non-Diabetic)</w:t>
      </w:r>
    </w:p>
    <w:p w14:paraId="4FFE5AAF" w14:textId="77777777" w:rsidR="007F62A6" w:rsidRPr="00292E0C" w:rsidRDefault="007F62A6" w:rsidP="00F628AA">
      <w:pPr>
        <w:spacing w:line="276" w:lineRule="auto"/>
        <w:rPr>
          <w:rFonts w:asciiTheme="minorHAnsi" w:hAnsiTheme="minorHAnsi" w:cs="Tahoma"/>
          <w:sz w:val="22"/>
          <w:szCs w:val="22"/>
        </w:rPr>
      </w:pPr>
    </w:p>
    <w:p w14:paraId="6BE9C915" w14:textId="3CE819F5" w:rsidR="00482F68" w:rsidRPr="00292E0C" w:rsidRDefault="00482F68" w:rsidP="00F628AA">
      <w:pPr>
        <w:spacing w:line="276" w:lineRule="auto"/>
        <w:rPr>
          <w:rFonts w:asciiTheme="minorHAnsi" w:hAnsiTheme="minorHAnsi" w:cs="Tahoma"/>
          <w:b/>
          <w:color w:val="FF0000"/>
          <w:sz w:val="22"/>
          <w:szCs w:val="22"/>
        </w:rPr>
      </w:pPr>
      <w:r w:rsidRPr="00292E0C">
        <w:rPr>
          <w:rFonts w:asciiTheme="minorHAnsi" w:hAnsiTheme="minorHAnsi" w:cs="Tahoma"/>
          <w:b/>
          <w:color w:val="FF0000"/>
          <w:sz w:val="22"/>
          <w:szCs w:val="22"/>
        </w:rPr>
        <w:t xml:space="preserve">    TERMINATE IF HAVE NEVER HEARD OF DIABETES</w:t>
      </w:r>
      <w:r w:rsidR="00C77D5E">
        <w:rPr>
          <w:rFonts w:asciiTheme="minorHAnsi" w:hAnsiTheme="minorHAnsi" w:cs="Tahoma"/>
          <w:b/>
          <w:color w:val="FF0000"/>
          <w:sz w:val="22"/>
          <w:szCs w:val="22"/>
        </w:rPr>
        <w:t xml:space="preserve">, TERMINATE IF Q10r2=1 </w:t>
      </w:r>
    </w:p>
    <w:p w14:paraId="02D41ED9" w14:textId="77777777" w:rsidR="007F62A6" w:rsidRPr="00292E0C" w:rsidRDefault="007F62A6" w:rsidP="00F628AA">
      <w:pPr>
        <w:spacing w:line="276" w:lineRule="auto"/>
        <w:rPr>
          <w:rFonts w:asciiTheme="minorHAnsi" w:hAnsiTheme="minorHAnsi" w:cs="Tahoma"/>
          <w:sz w:val="22"/>
          <w:szCs w:val="22"/>
        </w:rPr>
      </w:pPr>
    </w:p>
    <w:p w14:paraId="1EB013D2" w14:textId="7EE33EFF" w:rsidR="006D1D41" w:rsidRPr="00292E0C" w:rsidRDefault="006D1D41" w:rsidP="00F628AA">
      <w:pPr>
        <w:spacing w:line="276" w:lineRule="auto"/>
        <w:rPr>
          <w:rFonts w:asciiTheme="minorHAnsi" w:hAnsiTheme="minorHAnsi" w:cs="Tahoma"/>
          <w:sz w:val="22"/>
          <w:szCs w:val="22"/>
        </w:rPr>
      </w:pPr>
      <w:r w:rsidRPr="00292E0C">
        <w:rPr>
          <w:rFonts w:asciiTheme="minorHAnsi" w:hAnsiTheme="minorHAnsi" w:cs="Tahoma"/>
          <w:sz w:val="22"/>
          <w:szCs w:val="22"/>
        </w:rPr>
        <w:t xml:space="preserve">Throughout the survey, we will be referring to healthcare providers – please consider this to include </w:t>
      </w:r>
      <w:r w:rsidR="004A1B0F" w:rsidRPr="00292E0C">
        <w:rPr>
          <w:rFonts w:asciiTheme="minorHAnsi" w:hAnsiTheme="minorHAnsi" w:cs="Tahoma"/>
          <w:sz w:val="22"/>
          <w:szCs w:val="22"/>
        </w:rPr>
        <w:t xml:space="preserve">your primary care physician, nurses and any other specialists. </w:t>
      </w:r>
    </w:p>
    <w:p w14:paraId="63F5207A" w14:textId="77777777" w:rsidR="006D1D41" w:rsidRPr="00292E0C" w:rsidRDefault="006D1D41" w:rsidP="00F628AA">
      <w:pPr>
        <w:spacing w:line="276" w:lineRule="auto"/>
        <w:rPr>
          <w:rFonts w:asciiTheme="minorHAnsi" w:hAnsiTheme="minorHAnsi" w:cs="Tahoma"/>
          <w:sz w:val="22"/>
          <w:szCs w:val="22"/>
        </w:rPr>
      </w:pPr>
    </w:p>
    <w:p w14:paraId="4DEBDA36" w14:textId="77777777" w:rsidR="007F62A6" w:rsidRPr="00292E0C" w:rsidRDefault="007F62A6" w:rsidP="00F628AA">
      <w:pPr>
        <w:pStyle w:val="ListParagraph"/>
        <w:numPr>
          <w:ilvl w:val="0"/>
          <w:numId w:val="1"/>
        </w:numPr>
        <w:tabs>
          <w:tab w:val="clear" w:pos="360"/>
          <w:tab w:val="num" w:pos="540"/>
        </w:tabs>
        <w:spacing w:after="0"/>
        <w:ind w:left="540"/>
        <w:rPr>
          <w:rFonts w:asciiTheme="minorHAnsi" w:hAnsiTheme="minorHAnsi" w:cs="Tahoma"/>
        </w:rPr>
      </w:pPr>
      <w:r w:rsidRPr="00292E0C">
        <w:rPr>
          <w:rFonts w:asciiTheme="minorHAnsi" w:hAnsiTheme="minorHAnsi" w:cs="Tahoma"/>
          <w:b/>
        </w:rPr>
        <w:t xml:space="preserve">(ASK ALL) </w:t>
      </w:r>
      <w:r w:rsidRPr="00292E0C">
        <w:rPr>
          <w:rFonts w:asciiTheme="minorHAnsi" w:hAnsiTheme="minorHAnsi" w:cs="Tahoma"/>
        </w:rPr>
        <w:t xml:space="preserve">Which of the following conditions, if any, have you ever been </w:t>
      </w:r>
      <w:r w:rsidRPr="00292E0C">
        <w:rPr>
          <w:rFonts w:asciiTheme="minorHAnsi" w:hAnsiTheme="minorHAnsi" w:cs="Tahoma"/>
          <w:u w:val="single"/>
        </w:rPr>
        <w:t xml:space="preserve">diagnosed with by a healthcare </w:t>
      </w:r>
      <w:r w:rsidR="006D1D41" w:rsidRPr="00292E0C">
        <w:rPr>
          <w:rFonts w:asciiTheme="minorHAnsi" w:hAnsiTheme="minorHAnsi" w:cs="Tahoma"/>
          <w:u w:val="single"/>
        </w:rPr>
        <w:t>provider</w:t>
      </w:r>
      <w:r w:rsidRPr="00292E0C">
        <w:rPr>
          <w:rFonts w:asciiTheme="minorHAnsi" w:hAnsiTheme="minorHAnsi" w:cs="Tahoma"/>
        </w:rPr>
        <w:t xml:space="preserve">? Please select all that apply. </w:t>
      </w:r>
      <w:r w:rsidRPr="00292E0C">
        <w:rPr>
          <w:rFonts w:asciiTheme="minorHAnsi" w:hAnsiTheme="minorHAnsi" w:cs="Tahoma"/>
          <w:b/>
        </w:rPr>
        <w:t>(RANDOMIZE) (SELECT ALL THAT APPLY)</w:t>
      </w:r>
    </w:p>
    <w:p w14:paraId="6C1F270D" w14:textId="77777777" w:rsidR="007F62A6" w:rsidRPr="00292E0C" w:rsidRDefault="007F62A6" w:rsidP="00F628AA">
      <w:pPr>
        <w:spacing w:line="276" w:lineRule="auto"/>
        <w:ind w:left="360"/>
        <w:rPr>
          <w:rFonts w:asciiTheme="minorHAnsi" w:hAnsiTheme="minorHAnsi" w:cs="Tahoma"/>
          <w:sz w:val="22"/>
          <w:szCs w:val="22"/>
        </w:rPr>
      </w:pPr>
    </w:p>
    <w:p w14:paraId="022A0AF9" w14:textId="2C48E880" w:rsidR="007F62A6" w:rsidRPr="00292E0C" w:rsidRDefault="007F62A6" w:rsidP="00F628AA">
      <w:pPr>
        <w:spacing w:line="276" w:lineRule="auto"/>
        <w:ind w:left="360"/>
        <w:rPr>
          <w:rFonts w:asciiTheme="minorHAnsi" w:hAnsiTheme="minorHAnsi" w:cs="Tahoma"/>
          <w:b/>
          <w:sz w:val="22"/>
          <w:szCs w:val="22"/>
        </w:rPr>
      </w:pPr>
      <w:r w:rsidRPr="00292E0C">
        <w:rPr>
          <w:rFonts w:asciiTheme="minorHAnsi" w:hAnsiTheme="minorHAnsi" w:cs="Tahoma"/>
          <w:b/>
          <w:sz w:val="22"/>
          <w:szCs w:val="22"/>
        </w:rPr>
        <w:t>SHOW CONDITIONS AWARE OF IN PREVIOUS QUESTION</w:t>
      </w:r>
      <w:r w:rsidR="00C77D5E">
        <w:rPr>
          <w:rFonts w:asciiTheme="minorHAnsi" w:hAnsiTheme="minorHAnsi" w:cs="Tahoma"/>
          <w:b/>
          <w:sz w:val="22"/>
          <w:szCs w:val="22"/>
        </w:rPr>
        <w:t xml:space="preserve"> (</w:t>
      </w:r>
      <w:r w:rsidR="003F0A70">
        <w:rPr>
          <w:rFonts w:asciiTheme="minorHAnsi" w:hAnsiTheme="minorHAnsi" w:cs="Tahoma"/>
          <w:b/>
          <w:sz w:val="22"/>
          <w:szCs w:val="22"/>
        </w:rPr>
        <w:t>COLUMNS</w:t>
      </w:r>
      <w:r w:rsidR="00C77D5E">
        <w:rPr>
          <w:rFonts w:asciiTheme="minorHAnsi" w:hAnsiTheme="minorHAnsi" w:cs="Tahoma"/>
          <w:b/>
          <w:sz w:val="22"/>
          <w:szCs w:val="22"/>
        </w:rPr>
        <w:t xml:space="preserve"> 2 or 3 in Q10)</w:t>
      </w:r>
    </w:p>
    <w:p w14:paraId="1A401E5D" w14:textId="77777777" w:rsidR="007F62A6" w:rsidRPr="00292E0C" w:rsidRDefault="007F62A6" w:rsidP="0013590F">
      <w:pPr>
        <w:pStyle w:val="ListParagraph"/>
        <w:numPr>
          <w:ilvl w:val="0"/>
          <w:numId w:val="12"/>
        </w:numPr>
        <w:spacing w:after="0"/>
        <w:rPr>
          <w:rFonts w:asciiTheme="minorHAnsi" w:hAnsiTheme="minorHAnsi" w:cs="Tahoma"/>
        </w:rPr>
      </w:pPr>
      <w:r w:rsidRPr="00292E0C">
        <w:rPr>
          <w:rFonts w:asciiTheme="minorHAnsi" w:hAnsiTheme="minorHAnsi" w:cs="Tahoma"/>
        </w:rPr>
        <w:t>Arthritis</w:t>
      </w:r>
    </w:p>
    <w:p w14:paraId="28D9A0B7" w14:textId="77777777" w:rsidR="007F62A6" w:rsidRPr="00292E0C" w:rsidRDefault="007F62A6" w:rsidP="0013590F">
      <w:pPr>
        <w:pStyle w:val="ListParagraph"/>
        <w:numPr>
          <w:ilvl w:val="0"/>
          <w:numId w:val="12"/>
        </w:numPr>
        <w:spacing w:after="0"/>
        <w:rPr>
          <w:rFonts w:asciiTheme="minorHAnsi" w:hAnsiTheme="minorHAnsi" w:cs="Tahoma"/>
        </w:rPr>
      </w:pPr>
      <w:r w:rsidRPr="00292E0C">
        <w:rPr>
          <w:rFonts w:asciiTheme="minorHAnsi" w:hAnsiTheme="minorHAnsi" w:cs="Tahoma"/>
        </w:rPr>
        <w:t xml:space="preserve">Diabetes </w:t>
      </w:r>
    </w:p>
    <w:p w14:paraId="07DFD858" w14:textId="419371CB" w:rsidR="00791814" w:rsidRPr="00292E0C" w:rsidRDefault="00791814" w:rsidP="00791814">
      <w:pPr>
        <w:pStyle w:val="ListParagraph"/>
        <w:numPr>
          <w:ilvl w:val="0"/>
          <w:numId w:val="12"/>
        </w:numPr>
        <w:spacing w:after="0"/>
        <w:rPr>
          <w:rFonts w:asciiTheme="minorHAnsi" w:hAnsiTheme="minorHAnsi" w:cs="Tahoma"/>
        </w:rPr>
      </w:pPr>
      <w:r w:rsidRPr="00292E0C">
        <w:rPr>
          <w:rFonts w:asciiTheme="minorHAnsi" w:hAnsiTheme="minorHAnsi" w:cs="Tahoma"/>
        </w:rPr>
        <w:t>Diabetic Nerve Pain/Painful Diabetic Peripheral Neuropathy (pDPN)</w:t>
      </w:r>
    </w:p>
    <w:p w14:paraId="0F0C4143" w14:textId="77777777" w:rsidR="007F62A6" w:rsidRPr="00292E0C" w:rsidRDefault="007F62A6" w:rsidP="0013590F">
      <w:pPr>
        <w:pStyle w:val="ListParagraph"/>
        <w:numPr>
          <w:ilvl w:val="0"/>
          <w:numId w:val="12"/>
        </w:numPr>
        <w:spacing w:after="0"/>
        <w:rPr>
          <w:rFonts w:asciiTheme="minorHAnsi" w:hAnsiTheme="minorHAnsi" w:cs="Tahoma"/>
        </w:rPr>
      </w:pPr>
      <w:r w:rsidRPr="00292E0C">
        <w:rPr>
          <w:rFonts w:asciiTheme="minorHAnsi" w:hAnsiTheme="minorHAnsi" w:cs="Tahoma"/>
        </w:rPr>
        <w:t>Fibromyalgia</w:t>
      </w:r>
    </w:p>
    <w:p w14:paraId="2CAEA5E5" w14:textId="77777777" w:rsidR="007F62A6" w:rsidRPr="00292E0C" w:rsidRDefault="007F62A6" w:rsidP="0013590F">
      <w:pPr>
        <w:pStyle w:val="ListParagraph"/>
        <w:numPr>
          <w:ilvl w:val="0"/>
          <w:numId w:val="12"/>
        </w:numPr>
        <w:spacing w:after="0"/>
        <w:rPr>
          <w:rFonts w:asciiTheme="minorHAnsi" w:hAnsiTheme="minorHAnsi" w:cs="Tahoma"/>
        </w:rPr>
      </w:pPr>
      <w:r w:rsidRPr="00292E0C">
        <w:rPr>
          <w:rFonts w:asciiTheme="minorHAnsi" w:hAnsiTheme="minorHAnsi" w:cs="Tahoma"/>
        </w:rPr>
        <w:t>High Blood Pressure</w:t>
      </w:r>
    </w:p>
    <w:p w14:paraId="431F09C0" w14:textId="77777777" w:rsidR="007F62A6" w:rsidRPr="00292E0C" w:rsidRDefault="007F62A6" w:rsidP="0013590F">
      <w:pPr>
        <w:pStyle w:val="ListParagraph"/>
        <w:numPr>
          <w:ilvl w:val="0"/>
          <w:numId w:val="12"/>
        </w:numPr>
        <w:spacing w:after="0"/>
        <w:rPr>
          <w:rFonts w:asciiTheme="minorHAnsi" w:hAnsiTheme="minorHAnsi" w:cs="Tahoma"/>
        </w:rPr>
      </w:pPr>
      <w:r w:rsidRPr="00292E0C">
        <w:rPr>
          <w:rFonts w:asciiTheme="minorHAnsi" w:hAnsiTheme="minorHAnsi" w:cs="Tahoma"/>
        </w:rPr>
        <w:t>High Cholesterol</w:t>
      </w:r>
    </w:p>
    <w:p w14:paraId="18C5D023" w14:textId="77777777" w:rsidR="007F62A6" w:rsidRPr="00292E0C" w:rsidRDefault="007F62A6" w:rsidP="0013590F">
      <w:pPr>
        <w:pStyle w:val="ListParagraph"/>
        <w:numPr>
          <w:ilvl w:val="0"/>
          <w:numId w:val="12"/>
        </w:numPr>
        <w:spacing w:after="0"/>
        <w:rPr>
          <w:rFonts w:asciiTheme="minorHAnsi" w:hAnsiTheme="minorHAnsi" w:cs="Tahoma"/>
        </w:rPr>
      </w:pPr>
      <w:r w:rsidRPr="00292E0C">
        <w:rPr>
          <w:rFonts w:asciiTheme="minorHAnsi" w:hAnsiTheme="minorHAnsi" w:cs="Tahoma"/>
        </w:rPr>
        <w:t>Insomnia</w:t>
      </w:r>
    </w:p>
    <w:p w14:paraId="77CE89D5" w14:textId="77777777" w:rsidR="007F62A6" w:rsidRPr="00292E0C" w:rsidRDefault="007F62A6" w:rsidP="0013590F">
      <w:pPr>
        <w:pStyle w:val="ListParagraph"/>
        <w:numPr>
          <w:ilvl w:val="0"/>
          <w:numId w:val="12"/>
        </w:numPr>
        <w:spacing w:after="0"/>
        <w:rPr>
          <w:rFonts w:asciiTheme="minorHAnsi" w:hAnsiTheme="minorHAnsi" w:cs="Tahoma"/>
        </w:rPr>
      </w:pPr>
      <w:r w:rsidRPr="00292E0C">
        <w:rPr>
          <w:rFonts w:asciiTheme="minorHAnsi" w:hAnsiTheme="minorHAnsi" w:cs="Tahoma"/>
        </w:rPr>
        <w:t>Neuropathy</w:t>
      </w:r>
      <w:r w:rsidR="00485A0B" w:rsidRPr="00292E0C">
        <w:rPr>
          <w:rFonts w:asciiTheme="minorHAnsi" w:hAnsiTheme="minorHAnsi" w:cs="Tahoma"/>
        </w:rPr>
        <w:t xml:space="preserve"> (Non-Diabetic)</w:t>
      </w:r>
    </w:p>
    <w:p w14:paraId="498A9648" w14:textId="77777777" w:rsidR="007F62A6" w:rsidRPr="00292E0C" w:rsidRDefault="007F62A6" w:rsidP="0013590F">
      <w:pPr>
        <w:pStyle w:val="ListParagraph"/>
        <w:numPr>
          <w:ilvl w:val="0"/>
          <w:numId w:val="12"/>
        </w:numPr>
        <w:spacing w:after="0"/>
        <w:rPr>
          <w:rFonts w:asciiTheme="minorHAnsi" w:hAnsiTheme="minorHAnsi" w:cs="Tahoma"/>
        </w:rPr>
      </w:pPr>
      <w:r w:rsidRPr="00292E0C">
        <w:rPr>
          <w:rFonts w:asciiTheme="minorHAnsi" w:hAnsiTheme="minorHAnsi" w:cs="Tahoma"/>
        </w:rPr>
        <w:t xml:space="preserve">None of the above </w:t>
      </w:r>
      <w:r w:rsidRPr="00292E0C">
        <w:rPr>
          <w:rFonts w:asciiTheme="minorHAnsi" w:hAnsiTheme="minorHAnsi" w:cs="Tahoma"/>
          <w:b/>
        </w:rPr>
        <w:t>(ANCHOR, EXCLUSIVE)</w:t>
      </w:r>
    </w:p>
    <w:p w14:paraId="64B42331" w14:textId="77777777" w:rsidR="007F62A6" w:rsidRPr="00292E0C" w:rsidRDefault="007F62A6" w:rsidP="00F628AA">
      <w:pPr>
        <w:pStyle w:val="ListParagraph"/>
        <w:spacing w:after="0"/>
        <w:ind w:left="810"/>
        <w:rPr>
          <w:rFonts w:asciiTheme="minorHAnsi" w:hAnsiTheme="minorHAnsi" w:cs="Tahoma"/>
        </w:rPr>
      </w:pPr>
    </w:p>
    <w:p w14:paraId="6DB7033D" w14:textId="3E4901D8" w:rsidR="007F62A6" w:rsidRPr="00292E0C" w:rsidRDefault="007F62A6" w:rsidP="00F628AA">
      <w:pPr>
        <w:spacing w:line="276" w:lineRule="auto"/>
        <w:rPr>
          <w:rFonts w:asciiTheme="minorHAnsi" w:hAnsiTheme="minorHAnsi" w:cs="Tahoma"/>
          <w:b/>
          <w:color w:val="FF0000"/>
          <w:sz w:val="22"/>
          <w:szCs w:val="22"/>
        </w:rPr>
      </w:pPr>
      <w:r w:rsidRPr="00292E0C">
        <w:rPr>
          <w:rFonts w:asciiTheme="minorHAnsi" w:hAnsiTheme="minorHAnsi" w:cs="Tahoma"/>
          <w:b/>
          <w:color w:val="FF0000"/>
          <w:sz w:val="22"/>
          <w:szCs w:val="22"/>
        </w:rPr>
        <w:t>TERMINATE IF HAVE N</w:t>
      </w:r>
      <w:r w:rsidR="00C77D5E">
        <w:rPr>
          <w:rFonts w:asciiTheme="minorHAnsi" w:hAnsiTheme="minorHAnsi" w:cs="Tahoma"/>
          <w:b/>
          <w:color w:val="FF0000"/>
          <w:sz w:val="22"/>
          <w:szCs w:val="22"/>
        </w:rPr>
        <w:t>OT BEEN DIAGNOSED WITH DIABETES, IF Q11≠2</w:t>
      </w:r>
    </w:p>
    <w:p w14:paraId="21041F57" w14:textId="77777777" w:rsidR="007F62A6" w:rsidRPr="00292E0C" w:rsidRDefault="007F62A6" w:rsidP="00F628AA">
      <w:pPr>
        <w:spacing w:line="276" w:lineRule="auto"/>
        <w:rPr>
          <w:rFonts w:asciiTheme="minorHAnsi" w:hAnsiTheme="minorHAnsi" w:cs="Tahoma"/>
          <w:sz w:val="22"/>
          <w:szCs w:val="22"/>
        </w:rPr>
      </w:pPr>
    </w:p>
    <w:p w14:paraId="363320E7" w14:textId="77777777" w:rsidR="00AC2050" w:rsidRPr="00292E0C" w:rsidRDefault="00AC2050" w:rsidP="00AC2050">
      <w:pPr>
        <w:pStyle w:val="ColorfulList-Accent11"/>
        <w:numPr>
          <w:ilvl w:val="0"/>
          <w:numId w:val="1"/>
        </w:numPr>
        <w:tabs>
          <w:tab w:val="clear" w:pos="360"/>
          <w:tab w:val="num" w:pos="540"/>
        </w:tabs>
        <w:spacing w:line="276" w:lineRule="auto"/>
        <w:ind w:left="540"/>
        <w:contextualSpacing/>
        <w:rPr>
          <w:rFonts w:asciiTheme="minorHAnsi" w:hAnsiTheme="minorHAnsi" w:cs="Tahoma"/>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 xml:space="preserve">Do you have pain? </w:t>
      </w:r>
      <w:r w:rsidRPr="00292E0C">
        <w:rPr>
          <w:rFonts w:asciiTheme="minorHAnsi" w:hAnsiTheme="minorHAnsi" w:cs="Tahoma"/>
          <w:b/>
          <w:sz w:val="22"/>
          <w:szCs w:val="22"/>
        </w:rPr>
        <w:t>(SINGLE RESPONSE) (LOCK ORDER)</w:t>
      </w:r>
    </w:p>
    <w:p w14:paraId="6281FEA7" w14:textId="77777777" w:rsidR="00AC2050" w:rsidRPr="00292E0C" w:rsidRDefault="00AC2050" w:rsidP="00AC2050">
      <w:pPr>
        <w:pStyle w:val="ColorfulList-Accent11"/>
        <w:spacing w:line="276" w:lineRule="auto"/>
        <w:ind w:left="540"/>
        <w:contextualSpacing/>
        <w:rPr>
          <w:rFonts w:asciiTheme="minorHAnsi" w:hAnsiTheme="minorHAnsi" w:cs="Tahoma"/>
          <w:sz w:val="22"/>
          <w:szCs w:val="22"/>
        </w:rPr>
      </w:pPr>
    </w:p>
    <w:p w14:paraId="30134A79" w14:textId="77777777" w:rsidR="00AC2050" w:rsidRPr="00292E0C" w:rsidRDefault="00AC2050" w:rsidP="00AC2050">
      <w:pPr>
        <w:pStyle w:val="ListParagraph"/>
        <w:numPr>
          <w:ilvl w:val="0"/>
          <w:numId w:val="22"/>
        </w:numPr>
        <w:spacing w:after="0"/>
        <w:rPr>
          <w:rFonts w:asciiTheme="minorHAnsi" w:hAnsiTheme="minorHAnsi" w:cs="Tahoma"/>
        </w:rPr>
      </w:pPr>
      <w:r w:rsidRPr="00292E0C">
        <w:rPr>
          <w:rFonts w:asciiTheme="minorHAnsi" w:hAnsiTheme="minorHAnsi" w:cs="Tahoma"/>
        </w:rPr>
        <w:t>Yes</w:t>
      </w:r>
    </w:p>
    <w:p w14:paraId="6F1CDCD2" w14:textId="77777777" w:rsidR="00AC2050" w:rsidRPr="00292E0C" w:rsidRDefault="00AC2050" w:rsidP="00AC2050">
      <w:pPr>
        <w:pStyle w:val="ListParagraph"/>
        <w:numPr>
          <w:ilvl w:val="0"/>
          <w:numId w:val="22"/>
        </w:numPr>
        <w:spacing w:after="0"/>
        <w:rPr>
          <w:rFonts w:asciiTheme="minorHAnsi" w:hAnsiTheme="minorHAnsi" w:cs="Tahoma"/>
        </w:rPr>
      </w:pPr>
      <w:r w:rsidRPr="00292E0C">
        <w:rPr>
          <w:rFonts w:asciiTheme="minorHAnsi" w:hAnsiTheme="minorHAnsi" w:cs="Tahoma"/>
        </w:rPr>
        <w:t xml:space="preserve">No  </w:t>
      </w:r>
    </w:p>
    <w:p w14:paraId="41504E76" w14:textId="77777777" w:rsidR="00AC2050" w:rsidRPr="00292E0C" w:rsidRDefault="00AC2050" w:rsidP="00F628AA">
      <w:pPr>
        <w:spacing w:line="276" w:lineRule="auto"/>
        <w:rPr>
          <w:rFonts w:asciiTheme="minorHAnsi" w:hAnsiTheme="minorHAnsi" w:cs="Tahoma"/>
          <w:sz w:val="22"/>
          <w:szCs w:val="22"/>
        </w:rPr>
      </w:pPr>
    </w:p>
    <w:p w14:paraId="40DEED8B" w14:textId="77777777" w:rsidR="007F62A6" w:rsidRPr="00292E0C" w:rsidRDefault="007F62A6" w:rsidP="00F628AA">
      <w:pPr>
        <w:pStyle w:val="ColorfulList-Accent11"/>
        <w:numPr>
          <w:ilvl w:val="0"/>
          <w:numId w:val="1"/>
        </w:numPr>
        <w:tabs>
          <w:tab w:val="clear" w:pos="360"/>
          <w:tab w:val="num" w:pos="540"/>
        </w:tabs>
        <w:spacing w:line="276" w:lineRule="auto"/>
        <w:ind w:left="540"/>
        <w:contextualSpacing/>
        <w:rPr>
          <w:rFonts w:asciiTheme="minorHAnsi" w:hAnsiTheme="minorHAnsi" w:cs="Tahoma"/>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Have you experienced</w:t>
      </w:r>
      <w:r w:rsidR="0051555C" w:rsidRPr="00292E0C">
        <w:rPr>
          <w:rFonts w:asciiTheme="minorHAnsi" w:hAnsiTheme="minorHAnsi" w:cs="Tahoma"/>
          <w:sz w:val="22"/>
          <w:szCs w:val="22"/>
        </w:rPr>
        <w:t xml:space="preserve"> any kind of</w:t>
      </w:r>
      <w:r w:rsidRPr="00292E0C">
        <w:rPr>
          <w:rFonts w:asciiTheme="minorHAnsi" w:hAnsiTheme="minorHAnsi" w:cs="Tahoma"/>
          <w:sz w:val="22"/>
          <w:szCs w:val="22"/>
        </w:rPr>
        <w:t xml:space="preserve"> pain on a </w:t>
      </w:r>
      <w:r w:rsidRPr="00292E0C">
        <w:rPr>
          <w:rFonts w:asciiTheme="minorHAnsi" w:hAnsiTheme="minorHAnsi" w:cs="Tahoma"/>
          <w:sz w:val="22"/>
          <w:szCs w:val="22"/>
          <w:u w:val="single"/>
        </w:rPr>
        <w:t>regular basis</w:t>
      </w:r>
      <w:r w:rsidRPr="00292E0C">
        <w:rPr>
          <w:rFonts w:asciiTheme="minorHAnsi" w:hAnsiTheme="minorHAnsi" w:cs="Tahoma"/>
          <w:sz w:val="22"/>
          <w:szCs w:val="22"/>
        </w:rPr>
        <w:t xml:space="preserve"> for at least the past 3 months (or longer)? </w:t>
      </w:r>
      <w:r w:rsidRPr="00292E0C">
        <w:rPr>
          <w:rFonts w:asciiTheme="minorHAnsi" w:hAnsiTheme="minorHAnsi" w:cs="Tahoma"/>
          <w:b/>
          <w:sz w:val="22"/>
          <w:szCs w:val="22"/>
        </w:rPr>
        <w:t>(SINGLE RESPONSE) (LOCK ORDER)</w:t>
      </w:r>
    </w:p>
    <w:p w14:paraId="434BBDD2" w14:textId="77777777" w:rsidR="00DE08AE" w:rsidRPr="00292E0C" w:rsidRDefault="00DE08AE" w:rsidP="00DE08AE">
      <w:pPr>
        <w:pStyle w:val="ColorfulList-Accent11"/>
        <w:spacing w:line="276" w:lineRule="auto"/>
        <w:ind w:left="540"/>
        <w:contextualSpacing/>
        <w:rPr>
          <w:rFonts w:asciiTheme="minorHAnsi" w:hAnsiTheme="minorHAnsi" w:cs="Tahoma"/>
          <w:sz w:val="22"/>
          <w:szCs w:val="22"/>
        </w:rPr>
      </w:pPr>
    </w:p>
    <w:p w14:paraId="4BBDF057" w14:textId="77777777" w:rsidR="007F62A6" w:rsidRPr="00292E0C" w:rsidRDefault="007F62A6" w:rsidP="0013590F">
      <w:pPr>
        <w:pStyle w:val="ListParagraph"/>
        <w:numPr>
          <w:ilvl w:val="0"/>
          <w:numId w:val="19"/>
        </w:numPr>
        <w:spacing w:after="0"/>
        <w:rPr>
          <w:rFonts w:asciiTheme="minorHAnsi" w:hAnsiTheme="minorHAnsi" w:cs="Tahoma"/>
        </w:rPr>
      </w:pPr>
      <w:r w:rsidRPr="00292E0C">
        <w:rPr>
          <w:rFonts w:asciiTheme="minorHAnsi" w:hAnsiTheme="minorHAnsi" w:cs="Tahoma"/>
        </w:rPr>
        <w:t>Yes</w:t>
      </w:r>
    </w:p>
    <w:p w14:paraId="50BA0548" w14:textId="77777777" w:rsidR="007F62A6" w:rsidRPr="00292E0C" w:rsidRDefault="007F62A6" w:rsidP="0013590F">
      <w:pPr>
        <w:pStyle w:val="ListParagraph"/>
        <w:numPr>
          <w:ilvl w:val="0"/>
          <w:numId w:val="19"/>
        </w:numPr>
        <w:spacing w:after="0"/>
        <w:rPr>
          <w:rFonts w:asciiTheme="minorHAnsi" w:hAnsiTheme="minorHAnsi" w:cs="Tahoma"/>
        </w:rPr>
      </w:pPr>
      <w:r w:rsidRPr="00292E0C">
        <w:rPr>
          <w:rFonts w:asciiTheme="minorHAnsi" w:hAnsiTheme="minorHAnsi" w:cs="Tahoma"/>
        </w:rPr>
        <w:t xml:space="preserve">No  </w:t>
      </w:r>
    </w:p>
    <w:p w14:paraId="0B698688" w14:textId="77777777" w:rsidR="007F62A6" w:rsidRPr="00292E0C" w:rsidRDefault="007F62A6" w:rsidP="00F628AA">
      <w:pPr>
        <w:spacing w:line="276" w:lineRule="auto"/>
        <w:rPr>
          <w:rFonts w:asciiTheme="minorHAnsi" w:hAnsiTheme="minorHAnsi" w:cs="Tahoma"/>
          <w:sz w:val="22"/>
          <w:szCs w:val="22"/>
        </w:rPr>
      </w:pPr>
    </w:p>
    <w:p w14:paraId="6A5ACE0B" w14:textId="13726033" w:rsidR="007C3B2F" w:rsidRPr="00292E0C" w:rsidRDefault="007C3B2F" w:rsidP="00F628AA">
      <w:pPr>
        <w:spacing w:line="276" w:lineRule="auto"/>
        <w:rPr>
          <w:rFonts w:asciiTheme="minorHAnsi" w:hAnsiTheme="minorHAnsi" w:cs="Tahoma"/>
          <w:b/>
          <w:color w:val="FF0000"/>
          <w:sz w:val="22"/>
          <w:szCs w:val="22"/>
        </w:rPr>
      </w:pPr>
      <w:r w:rsidRPr="00292E0C">
        <w:rPr>
          <w:rFonts w:asciiTheme="minorHAnsi" w:hAnsiTheme="minorHAnsi" w:cs="Tahoma"/>
          <w:b/>
          <w:color w:val="FF0000"/>
          <w:sz w:val="22"/>
          <w:szCs w:val="22"/>
        </w:rPr>
        <w:t xml:space="preserve">IF NOT DIAGNOSED WITH DPN, TERMINATE IF NO PAIN FOR 3+ MONTHS </w:t>
      </w:r>
      <w:r w:rsidR="00C77D5E">
        <w:rPr>
          <w:rFonts w:asciiTheme="minorHAnsi" w:hAnsiTheme="minorHAnsi" w:cs="Tahoma"/>
          <w:b/>
          <w:color w:val="FF0000"/>
          <w:sz w:val="22"/>
          <w:szCs w:val="22"/>
        </w:rPr>
        <w:t>(TERMINATE IF Q11≠3 AND Q13=2)</w:t>
      </w:r>
    </w:p>
    <w:p w14:paraId="389F7681" w14:textId="77777777" w:rsidR="007F62A6" w:rsidRPr="00292E0C" w:rsidRDefault="007F62A6" w:rsidP="00F628AA">
      <w:pPr>
        <w:spacing w:line="276" w:lineRule="auto"/>
        <w:rPr>
          <w:rFonts w:asciiTheme="minorHAnsi" w:hAnsiTheme="minorHAnsi" w:cs="Tahoma"/>
          <w:sz w:val="22"/>
          <w:szCs w:val="22"/>
        </w:rPr>
      </w:pPr>
    </w:p>
    <w:p w14:paraId="58920C07" w14:textId="77777777" w:rsidR="007F62A6" w:rsidRPr="00292E0C" w:rsidRDefault="007F62A6" w:rsidP="00F628AA">
      <w:pPr>
        <w:pStyle w:val="ColorfulList-Accent11"/>
        <w:numPr>
          <w:ilvl w:val="0"/>
          <w:numId w:val="1"/>
        </w:numPr>
        <w:tabs>
          <w:tab w:val="clear" w:pos="360"/>
          <w:tab w:val="num" w:pos="540"/>
        </w:tabs>
        <w:spacing w:line="276" w:lineRule="auto"/>
        <w:ind w:left="540"/>
        <w:contextualSpacing/>
        <w:rPr>
          <w:rFonts w:asciiTheme="minorHAnsi" w:hAnsiTheme="minorHAnsi" w:cs="Tahoma"/>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Do you have pain other than headache</w:t>
      </w:r>
      <w:r w:rsidR="00FC6D93" w:rsidRPr="00292E0C">
        <w:rPr>
          <w:rFonts w:asciiTheme="minorHAnsi" w:hAnsiTheme="minorHAnsi" w:cs="Tahoma"/>
          <w:sz w:val="22"/>
          <w:szCs w:val="22"/>
        </w:rPr>
        <w:t>s</w:t>
      </w:r>
      <w:r w:rsidRPr="00292E0C">
        <w:rPr>
          <w:rFonts w:asciiTheme="minorHAnsi" w:hAnsiTheme="minorHAnsi" w:cs="Tahoma"/>
          <w:sz w:val="22"/>
          <w:szCs w:val="22"/>
        </w:rPr>
        <w:t xml:space="preserve">? </w:t>
      </w:r>
      <w:r w:rsidRPr="00292E0C">
        <w:rPr>
          <w:rFonts w:asciiTheme="minorHAnsi" w:hAnsiTheme="minorHAnsi" w:cs="Tahoma"/>
          <w:b/>
          <w:sz w:val="22"/>
          <w:szCs w:val="22"/>
        </w:rPr>
        <w:t>(SINGLE RESPONSE) (LOCK ORDER)</w:t>
      </w:r>
    </w:p>
    <w:p w14:paraId="75E44839" w14:textId="77777777" w:rsidR="00DE08AE" w:rsidRPr="00292E0C" w:rsidRDefault="00DE08AE" w:rsidP="00DE08AE">
      <w:pPr>
        <w:pStyle w:val="ColorfulList-Accent11"/>
        <w:spacing w:line="276" w:lineRule="auto"/>
        <w:ind w:left="540"/>
        <w:contextualSpacing/>
        <w:rPr>
          <w:rFonts w:asciiTheme="minorHAnsi" w:hAnsiTheme="minorHAnsi" w:cs="Tahoma"/>
          <w:sz w:val="22"/>
          <w:szCs w:val="22"/>
        </w:rPr>
      </w:pPr>
    </w:p>
    <w:p w14:paraId="51B3B12F" w14:textId="77777777" w:rsidR="007F62A6" w:rsidRPr="00292E0C" w:rsidRDefault="007F62A6" w:rsidP="0013590F">
      <w:pPr>
        <w:pStyle w:val="ListParagraph"/>
        <w:numPr>
          <w:ilvl w:val="0"/>
          <w:numId w:val="20"/>
        </w:numPr>
        <w:spacing w:after="0"/>
        <w:rPr>
          <w:rFonts w:asciiTheme="minorHAnsi" w:hAnsiTheme="minorHAnsi" w:cs="Tahoma"/>
        </w:rPr>
      </w:pPr>
      <w:r w:rsidRPr="00292E0C">
        <w:rPr>
          <w:rFonts w:asciiTheme="minorHAnsi" w:hAnsiTheme="minorHAnsi" w:cs="Tahoma"/>
        </w:rPr>
        <w:t>Yes</w:t>
      </w:r>
    </w:p>
    <w:p w14:paraId="75A1494A" w14:textId="77777777" w:rsidR="007F62A6" w:rsidRPr="00292E0C" w:rsidRDefault="007F62A6" w:rsidP="0013590F">
      <w:pPr>
        <w:pStyle w:val="ListParagraph"/>
        <w:numPr>
          <w:ilvl w:val="0"/>
          <w:numId w:val="20"/>
        </w:numPr>
        <w:spacing w:after="0"/>
        <w:rPr>
          <w:rFonts w:asciiTheme="minorHAnsi" w:hAnsiTheme="minorHAnsi" w:cs="Tahoma"/>
        </w:rPr>
      </w:pPr>
      <w:r w:rsidRPr="00292E0C">
        <w:rPr>
          <w:rFonts w:asciiTheme="minorHAnsi" w:hAnsiTheme="minorHAnsi" w:cs="Tahoma"/>
        </w:rPr>
        <w:t xml:space="preserve">No  </w:t>
      </w:r>
    </w:p>
    <w:p w14:paraId="47858754" w14:textId="77777777" w:rsidR="007F62A6" w:rsidRPr="00292E0C" w:rsidRDefault="007F62A6" w:rsidP="00F628AA">
      <w:pPr>
        <w:spacing w:line="276" w:lineRule="auto"/>
        <w:rPr>
          <w:rFonts w:asciiTheme="minorHAnsi" w:hAnsiTheme="minorHAnsi" w:cs="Tahoma"/>
          <w:sz w:val="22"/>
          <w:szCs w:val="22"/>
        </w:rPr>
      </w:pPr>
    </w:p>
    <w:p w14:paraId="68A58DA3" w14:textId="57F545B8" w:rsidR="007C3B2F" w:rsidRPr="00292E0C" w:rsidRDefault="007C3B2F" w:rsidP="007C3B2F">
      <w:pPr>
        <w:spacing w:line="276" w:lineRule="auto"/>
        <w:rPr>
          <w:rFonts w:asciiTheme="minorHAnsi" w:hAnsiTheme="minorHAnsi" w:cs="Tahoma"/>
          <w:b/>
          <w:color w:val="FF0000"/>
          <w:sz w:val="22"/>
          <w:szCs w:val="22"/>
        </w:rPr>
      </w:pPr>
      <w:r w:rsidRPr="00292E0C">
        <w:rPr>
          <w:rFonts w:asciiTheme="minorHAnsi" w:hAnsiTheme="minorHAnsi" w:cs="Tahoma"/>
          <w:b/>
          <w:color w:val="FF0000"/>
          <w:sz w:val="22"/>
          <w:szCs w:val="22"/>
        </w:rPr>
        <w:t xml:space="preserve">IF NOT DIAGNOSED WITH DPN, TERMINATE IF NO PAIN OTHER THAN A HEADACHE </w:t>
      </w:r>
      <w:r w:rsidR="00C77D5E">
        <w:rPr>
          <w:rFonts w:asciiTheme="minorHAnsi" w:hAnsiTheme="minorHAnsi" w:cs="Tahoma"/>
          <w:b/>
          <w:color w:val="FF0000"/>
          <w:sz w:val="22"/>
          <w:szCs w:val="22"/>
        </w:rPr>
        <w:t>(TERMINATE IF Q11≠3 AND Q14=2)</w:t>
      </w:r>
    </w:p>
    <w:p w14:paraId="673CFB3C" w14:textId="77777777" w:rsidR="0069698E" w:rsidRPr="00292E0C" w:rsidRDefault="0069698E" w:rsidP="00F628AA">
      <w:pPr>
        <w:spacing w:line="276" w:lineRule="auto"/>
        <w:rPr>
          <w:rFonts w:asciiTheme="minorHAnsi" w:hAnsiTheme="minorHAnsi" w:cs="Tahoma"/>
          <w:sz w:val="22"/>
          <w:szCs w:val="22"/>
        </w:rPr>
      </w:pPr>
    </w:p>
    <w:p w14:paraId="16D683A6" w14:textId="658A75FC" w:rsidR="007F62A6" w:rsidRPr="00292E0C" w:rsidRDefault="007F62A6" w:rsidP="00F628AA">
      <w:pPr>
        <w:pStyle w:val="ListParagraph"/>
        <w:numPr>
          <w:ilvl w:val="0"/>
          <w:numId w:val="1"/>
        </w:numPr>
        <w:tabs>
          <w:tab w:val="clear" w:pos="360"/>
          <w:tab w:val="num" w:pos="540"/>
        </w:tabs>
        <w:spacing w:after="0"/>
        <w:ind w:left="540"/>
        <w:rPr>
          <w:rFonts w:asciiTheme="minorHAnsi" w:hAnsiTheme="minorHAnsi" w:cs="Tahoma"/>
        </w:rPr>
      </w:pPr>
      <w:r w:rsidRPr="00292E0C">
        <w:rPr>
          <w:rFonts w:asciiTheme="minorHAnsi" w:hAnsiTheme="minorHAnsi" w:cs="Tahoma"/>
          <w:b/>
        </w:rPr>
        <w:t xml:space="preserve">(ASK </w:t>
      </w:r>
      <w:r w:rsidR="006E48C1">
        <w:rPr>
          <w:rFonts w:asciiTheme="minorHAnsi" w:hAnsiTheme="minorHAnsi" w:cs="Tahoma"/>
          <w:b/>
        </w:rPr>
        <w:t>IF Q14=1</w:t>
      </w:r>
      <w:r w:rsidRPr="00292E0C">
        <w:rPr>
          <w:rFonts w:asciiTheme="minorHAnsi" w:hAnsiTheme="minorHAnsi" w:cs="Tahoma"/>
          <w:b/>
        </w:rPr>
        <w:t xml:space="preserve">) </w:t>
      </w:r>
      <w:r w:rsidR="006E48C1" w:rsidRPr="006E48C1">
        <w:rPr>
          <w:rFonts w:asciiTheme="minorHAnsi" w:hAnsiTheme="minorHAnsi" w:cs="Tahoma"/>
        </w:rPr>
        <w:t>You mentioned you experience pain other than headaches.</w:t>
      </w:r>
      <w:r w:rsidR="006E48C1">
        <w:rPr>
          <w:rFonts w:asciiTheme="minorHAnsi" w:hAnsiTheme="minorHAnsi" w:cs="Tahoma"/>
          <w:b/>
        </w:rPr>
        <w:t xml:space="preserve">  </w:t>
      </w:r>
      <w:r w:rsidRPr="00292E0C">
        <w:rPr>
          <w:rFonts w:asciiTheme="minorHAnsi" w:hAnsiTheme="minorHAnsi" w:cs="Tahoma"/>
        </w:rPr>
        <w:t xml:space="preserve">In particular, in what areas do you </w:t>
      </w:r>
      <w:r w:rsidR="00F56934" w:rsidRPr="00292E0C">
        <w:rPr>
          <w:rFonts w:asciiTheme="minorHAnsi" w:hAnsiTheme="minorHAnsi" w:cs="Tahoma"/>
        </w:rPr>
        <w:t>experience</w:t>
      </w:r>
      <w:r w:rsidRPr="00292E0C">
        <w:rPr>
          <w:rFonts w:asciiTheme="minorHAnsi" w:hAnsiTheme="minorHAnsi" w:cs="Tahoma"/>
        </w:rPr>
        <w:t xml:space="preserve"> pain?  Please select all that apply. </w:t>
      </w:r>
      <w:r w:rsidRPr="00292E0C">
        <w:rPr>
          <w:rFonts w:asciiTheme="minorHAnsi" w:hAnsiTheme="minorHAnsi" w:cs="Tahoma"/>
          <w:b/>
        </w:rPr>
        <w:t>(RANDOMIZE) (SELECT ALL THAT APPLY)</w:t>
      </w:r>
    </w:p>
    <w:p w14:paraId="3E852DDA" w14:textId="77777777" w:rsidR="007F62A6" w:rsidRPr="00292E0C" w:rsidRDefault="007F62A6" w:rsidP="00F628AA">
      <w:pPr>
        <w:spacing w:line="276" w:lineRule="auto"/>
        <w:ind w:left="360"/>
        <w:rPr>
          <w:rFonts w:asciiTheme="minorHAnsi" w:hAnsiTheme="minorHAnsi" w:cs="Tahoma"/>
          <w:sz w:val="22"/>
          <w:szCs w:val="22"/>
        </w:rPr>
      </w:pPr>
    </w:p>
    <w:p w14:paraId="163CE707" w14:textId="77777777" w:rsidR="007F62A6" w:rsidRPr="00292E0C" w:rsidRDefault="007F62A6" w:rsidP="0013590F">
      <w:pPr>
        <w:pStyle w:val="ListParagraph"/>
        <w:numPr>
          <w:ilvl w:val="0"/>
          <w:numId w:val="14"/>
        </w:numPr>
        <w:spacing w:after="0"/>
        <w:rPr>
          <w:rFonts w:asciiTheme="minorHAnsi" w:hAnsiTheme="minorHAnsi" w:cs="Tahoma"/>
        </w:rPr>
      </w:pPr>
      <w:r w:rsidRPr="00292E0C">
        <w:rPr>
          <w:rFonts w:asciiTheme="minorHAnsi" w:hAnsiTheme="minorHAnsi" w:cs="Tahoma"/>
        </w:rPr>
        <w:t xml:space="preserve">Feet </w:t>
      </w:r>
    </w:p>
    <w:p w14:paraId="3977C16C" w14:textId="77777777" w:rsidR="007F62A6" w:rsidRPr="00292E0C" w:rsidRDefault="007F62A6" w:rsidP="0013590F">
      <w:pPr>
        <w:pStyle w:val="ListParagraph"/>
        <w:numPr>
          <w:ilvl w:val="0"/>
          <w:numId w:val="14"/>
        </w:numPr>
        <w:spacing w:after="0"/>
        <w:rPr>
          <w:rFonts w:asciiTheme="minorHAnsi" w:hAnsiTheme="minorHAnsi" w:cs="Tahoma"/>
        </w:rPr>
      </w:pPr>
      <w:r w:rsidRPr="00292E0C">
        <w:rPr>
          <w:rFonts w:asciiTheme="minorHAnsi" w:hAnsiTheme="minorHAnsi" w:cs="Tahoma"/>
        </w:rPr>
        <w:t>Toes</w:t>
      </w:r>
    </w:p>
    <w:p w14:paraId="424429D2" w14:textId="77777777" w:rsidR="007F62A6" w:rsidRPr="00292E0C" w:rsidRDefault="007F62A6" w:rsidP="0013590F">
      <w:pPr>
        <w:pStyle w:val="ListParagraph"/>
        <w:numPr>
          <w:ilvl w:val="0"/>
          <w:numId w:val="14"/>
        </w:numPr>
        <w:spacing w:after="0"/>
        <w:rPr>
          <w:rFonts w:asciiTheme="minorHAnsi" w:hAnsiTheme="minorHAnsi" w:cs="Tahoma"/>
        </w:rPr>
      </w:pPr>
      <w:r w:rsidRPr="00292E0C">
        <w:rPr>
          <w:rFonts w:asciiTheme="minorHAnsi" w:hAnsiTheme="minorHAnsi" w:cs="Tahoma"/>
        </w:rPr>
        <w:t xml:space="preserve">Hands </w:t>
      </w:r>
    </w:p>
    <w:p w14:paraId="4C05321C" w14:textId="77777777" w:rsidR="007F62A6" w:rsidRPr="00292E0C" w:rsidRDefault="007F62A6" w:rsidP="0013590F">
      <w:pPr>
        <w:pStyle w:val="ListParagraph"/>
        <w:numPr>
          <w:ilvl w:val="0"/>
          <w:numId w:val="14"/>
        </w:numPr>
        <w:spacing w:after="0"/>
        <w:rPr>
          <w:rFonts w:asciiTheme="minorHAnsi" w:hAnsiTheme="minorHAnsi" w:cs="Tahoma"/>
        </w:rPr>
      </w:pPr>
      <w:r w:rsidRPr="00292E0C">
        <w:rPr>
          <w:rFonts w:asciiTheme="minorHAnsi" w:hAnsiTheme="minorHAnsi" w:cs="Tahoma"/>
        </w:rPr>
        <w:t>Fingers</w:t>
      </w:r>
    </w:p>
    <w:p w14:paraId="7E602752" w14:textId="77777777" w:rsidR="007F62A6" w:rsidRPr="00292E0C" w:rsidRDefault="007F62A6" w:rsidP="0013590F">
      <w:pPr>
        <w:pStyle w:val="ListParagraph"/>
        <w:numPr>
          <w:ilvl w:val="0"/>
          <w:numId w:val="14"/>
        </w:numPr>
        <w:spacing w:after="0"/>
        <w:rPr>
          <w:rFonts w:asciiTheme="minorHAnsi" w:hAnsiTheme="minorHAnsi" w:cs="Tahoma"/>
        </w:rPr>
      </w:pPr>
      <w:r w:rsidRPr="00292E0C">
        <w:rPr>
          <w:rFonts w:asciiTheme="minorHAnsi" w:hAnsiTheme="minorHAnsi" w:cs="Tahoma"/>
        </w:rPr>
        <w:t xml:space="preserve">Knees </w:t>
      </w:r>
    </w:p>
    <w:p w14:paraId="49D17C1C" w14:textId="77777777" w:rsidR="007F62A6" w:rsidRPr="00292E0C" w:rsidRDefault="007F62A6" w:rsidP="0013590F">
      <w:pPr>
        <w:pStyle w:val="ListParagraph"/>
        <w:numPr>
          <w:ilvl w:val="0"/>
          <w:numId w:val="14"/>
        </w:numPr>
        <w:spacing w:after="0"/>
        <w:rPr>
          <w:rFonts w:asciiTheme="minorHAnsi" w:hAnsiTheme="minorHAnsi" w:cs="Tahoma"/>
        </w:rPr>
      </w:pPr>
      <w:r w:rsidRPr="00292E0C">
        <w:rPr>
          <w:rFonts w:asciiTheme="minorHAnsi" w:hAnsiTheme="minorHAnsi" w:cs="Tahoma"/>
        </w:rPr>
        <w:t xml:space="preserve">Back </w:t>
      </w:r>
    </w:p>
    <w:p w14:paraId="049319D0" w14:textId="77777777" w:rsidR="007F62A6" w:rsidRPr="00292E0C" w:rsidRDefault="007F62A6" w:rsidP="0013590F">
      <w:pPr>
        <w:pStyle w:val="ListParagraph"/>
        <w:numPr>
          <w:ilvl w:val="0"/>
          <w:numId w:val="14"/>
        </w:numPr>
        <w:spacing w:after="0"/>
        <w:rPr>
          <w:rFonts w:asciiTheme="minorHAnsi" w:hAnsiTheme="minorHAnsi" w:cs="Tahoma"/>
        </w:rPr>
      </w:pPr>
      <w:r w:rsidRPr="00292E0C">
        <w:rPr>
          <w:rFonts w:asciiTheme="minorHAnsi" w:hAnsiTheme="minorHAnsi" w:cs="Tahoma"/>
        </w:rPr>
        <w:t>Arms</w:t>
      </w:r>
    </w:p>
    <w:p w14:paraId="1A51F9A9" w14:textId="77777777" w:rsidR="007F62A6" w:rsidRPr="00292E0C" w:rsidRDefault="007F62A6" w:rsidP="0013590F">
      <w:pPr>
        <w:pStyle w:val="ListParagraph"/>
        <w:numPr>
          <w:ilvl w:val="0"/>
          <w:numId w:val="14"/>
        </w:numPr>
        <w:spacing w:after="0"/>
        <w:rPr>
          <w:rFonts w:asciiTheme="minorHAnsi" w:hAnsiTheme="minorHAnsi" w:cs="Tahoma"/>
        </w:rPr>
      </w:pPr>
      <w:r w:rsidRPr="00292E0C">
        <w:rPr>
          <w:rFonts w:asciiTheme="minorHAnsi" w:hAnsiTheme="minorHAnsi" w:cs="Tahoma"/>
        </w:rPr>
        <w:t>Legs</w:t>
      </w:r>
    </w:p>
    <w:p w14:paraId="55E38B9B" w14:textId="77777777" w:rsidR="007F62A6" w:rsidRPr="00292E0C" w:rsidRDefault="007F62A6" w:rsidP="0013590F">
      <w:pPr>
        <w:pStyle w:val="ListParagraph"/>
        <w:numPr>
          <w:ilvl w:val="0"/>
          <w:numId w:val="14"/>
        </w:numPr>
        <w:spacing w:after="0"/>
        <w:rPr>
          <w:rFonts w:asciiTheme="minorHAnsi" w:hAnsiTheme="minorHAnsi" w:cs="Tahoma"/>
        </w:rPr>
      </w:pPr>
      <w:r w:rsidRPr="00292E0C">
        <w:rPr>
          <w:rFonts w:asciiTheme="minorHAnsi" w:hAnsiTheme="minorHAnsi" w:cs="Tahoma"/>
        </w:rPr>
        <w:t xml:space="preserve">Somewhere else </w:t>
      </w:r>
      <w:r w:rsidRPr="00292E0C">
        <w:rPr>
          <w:rFonts w:asciiTheme="minorHAnsi" w:hAnsiTheme="minorHAnsi" w:cs="Tahoma"/>
          <w:b/>
        </w:rPr>
        <w:t>(ANCHOR)</w:t>
      </w:r>
      <w:r w:rsidRPr="00292E0C">
        <w:rPr>
          <w:rFonts w:asciiTheme="minorHAnsi" w:hAnsiTheme="minorHAnsi" w:cs="Tahoma"/>
        </w:rPr>
        <w:t xml:space="preserve"> </w:t>
      </w:r>
    </w:p>
    <w:p w14:paraId="156F9087" w14:textId="77777777" w:rsidR="007F62A6" w:rsidRPr="00292E0C" w:rsidRDefault="007F62A6" w:rsidP="00F628AA">
      <w:pPr>
        <w:spacing w:line="276" w:lineRule="auto"/>
        <w:rPr>
          <w:rFonts w:asciiTheme="minorHAnsi" w:hAnsiTheme="minorHAnsi" w:cs="Tahoma"/>
          <w:sz w:val="22"/>
          <w:szCs w:val="22"/>
        </w:rPr>
      </w:pPr>
    </w:p>
    <w:p w14:paraId="74084F00" w14:textId="73C2847B" w:rsidR="007C3B2F" w:rsidRPr="00292E0C" w:rsidRDefault="007C3B2F" w:rsidP="007C3B2F">
      <w:pPr>
        <w:spacing w:line="276" w:lineRule="auto"/>
        <w:rPr>
          <w:rFonts w:asciiTheme="minorHAnsi" w:hAnsiTheme="minorHAnsi" w:cs="Tahoma"/>
          <w:b/>
          <w:color w:val="FF0000"/>
          <w:sz w:val="22"/>
          <w:szCs w:val="22"/>
        </w:rPr>
      </w:pPr>
      <w:r w:rsidRPr="00292E0C">
        <w:rPr>
          <w:rFonts w:asciiTheme="minorHAnsi" w:hAnsiTheme="minorHAnsi" w:cs="Tahoma"/>
          <w:b/>
          <w:color w:val="FF0000"/>
          <w:sz w:val="22"/>
          <w:szCs w:val="22"/>
        </w:rPr>
        <w:t>IF NOT DIAGNOSED WITH DPN, TERMINATE IF NO PAIN IN FEET OR TOES</w:t>
      </w:r>
      <w:r w:rsidR="00C77D5E">
        <w:rPr>
          <w:rFonts w:asciiTheme="minorHAnsi" w:hAnsiTheme="minorHAnsi" w:cs="Tahoma"/>
          <w:b/>
          <w:color w:val="FF0000"/>
          <w:sz w:val="22"/>
          <w:szCs w:val="22"/>
        </w:rPr>
        <w:t xml:space="preserve"> (TERMINATE IF Q11≠3 AND Q15≠1 OR 2)</w:t>
      </w:r>
      <w:r w:rsidRPr="00292E0C">
        <w:rPr>
          <w:rFonts w:asciiTheme="minorHAnsi" w:hAnsiTheme="minorHAnsi" w:cs="Tahoma"/>
          <w:b/>
          <w:color w:val="FF0000"/>
          <w:sz w:val="22"/>
          <w:szCs w:val="22"/>
        </w:rPr>
        <w:t xml:space="preserve"> </w:t>
      </w:r>
    </w:p>
    <w:p w14:paraId="7DCBA988" w14:textId="77777777" w:rsidR="007C3B2F" w:rsidRPr="00292E0C" w:rsidRDefault="007C3B2F" w:rsidP="00F628AA">
      <w:pPr>
        <w:spacing w:line="276" w:lineRule="auto"/>
        <w:rPr>
          <w:rFonts w:asciiTheme="minorHAnsi" w:hAnsiTheme="minorHAnsi" w:cs="Tahoma"/>
          <w:sz w:val="22"/>
          <w:szCs w:val="22"/>
        </w:rPr>
      </w:pPr>
    </w:p>
    <w:p w14:paraId="0933D466" w14:textId="563B9401" w:rsidR="007F62A6" w:rsidRPr="00292E0C" w:rsidRDefault="007F62A6" w:rsidP="00F628AA">
      <w:pPr>
        <w:pStyle w:val="ListParagraph"/>
        <w:numPr>
          <w:ilvl w:val="0"/>
          <w:numId w:val="1"/>
        </w:numPr>
        <w:tabs>
          <w:tab w:val="clear" w:pos="360"/>
          <w:tab w:val="num" w:pos="540"/>
        </w:tabs>
        <w:spacing w:after="0"/>
        <w:ind w:left="540"/>
        <w:rPr>
          <w:rFonts w:asciiTheme="minorHAnsi" w:hAnsiTheme="minorHAnsi" w:cs="Tahoma"/>
        </w:rPr>
      </w:pPr>
      <w:r w:rsidRPr="00292E0C">
        <w:rPr>
          <w:rFonts w:asciiTheme="minorHAnsi" w:hAnsiTheme="minorHAnsi" w:cs="Tahoma"/>
          <w:b/>
        </w:rPr>
        <w:t>(ASK IF PAIN IN MORE THAN ONE AREA</w:t>
      </w:r>
      <w:r w:rsidR="002D60B8" w:rsidRPr="00292E0C">
        <w:rPr>
          <w:rFonts w:asciiTheme="minorHAnsi" w:hAnsiTheme="minorHAnsi" w:cs="Tahoma"/>
          <w:b/>
        </w:rPr>
        <w:t xml:space="preserve">, </w:t>
      </w:r>
      <w:r w:rsidR="00F655BC" w:rsidRPr="00292E0C">
        <w:rPr>
          <w:rFonts w:asciiTheme="minorHAnsi" w:hAnsiTheme="minorHAnsi" w:cs="Tahoma"/>
          <w:b/>
        </w:rPr>
        <w:t>IF MORE THAN ONE PUNCH IS CHOSEN FOR Q15</w:t>
      </w:r>
      <w:r w:rsidRPr="00292E0C">
        <w:rPr>
          <w:rFonts w:asciiTheme="minorHAnsi" w:hAnsiTheme="minorHAnsi" w:cs="Tahoma"/>
          <w:b/>
        </w:rPr>
        <w:t xml:space="preserve">) </w:t>
      </w:r>
      <w:r w:rsidRPr="00292E0C">
        <w:rPr>
          <w:rFonts w:asciiTheme="minorHAnsi" w:hAnsiTheme="minorHAnsi" w:cs="Tahoma"/>
        </w:rPr>
        <w:t xml:space="preserve">You mentioned you experience pain in more than one area.  In particular, what area </w:t>
      </w:r>
      <w:r w:rsidRPr="00292E0C">
        <w:rPr>
          <w:rFonts w:asciiTheme="minorHAnsi" w:hAnsiTheme="minorHAnsi" w:cs="Tahoma"/>
          <w:u w:val="single"/>
        </w:rPr>
        <w:t>bothers you the most</w:t>
      </w:r>
      <w:r w:rsidRPr="00292E0C">
        <w:rPr>
          <w:rFonts w:asciiTheme="minorHAnsi" w:hAnsiTheme="minorHAnsi" w:cs="Tahoma"/>
        </w:rPr>
        <w:t xml:space="preserve">?  </w:t>
      </w:r>
      <w:r w:rsidRPr="00292E0C">
        <w:rPr>
          <w:rFonts w:asciiTheme="minorHAnsi" w:hAnsiTheme="minorHAnsi" w:cs="Tahoma"/>
          <w:b/>
        </w:rPr>
        <w:t>(RANDOMIZE) (SINGLE RESPONSE)</w:t>
      </w:r>
    </w:p>
    <w:p w14:paraId="246808A0" w14:textId="77777777" w:rsidR="007F62A6" w:rsidRPr="00292E0C" w:rsidRDefault="007F62A6" w:rsidP="00F628AA">
      <w:pPr>
        <w:spacing w:line="276" w:lineRule="auto"/>
        <w:ind w:left="360"/>
        <w:rPr>
          <w:rFonts w:asciiTheme="minorHAnsi" w:hAnsiTheme="minorHAnsi" w:cs="Tahoma"/>
          <w:sz w:val="22"/>
          <w:szCs w:val="22"/>
        </w:rPr>
      </w:pPr>
    </w:p>
    <w:p w14:paraId="461FA51C" w14:textId="77777777" w:rsidR="007F62A6" w:rsidRPr="00292E0C" w:rsidRDefault="007F62A6" w:rsidP="00F628AA">
      <w:pPr>
        <w:spacing w:line="276" w:lineRule="auto"/>
        <w:ind w:left="360"/>
        <w:rPr>
          <w:rFonts w:asciiTheme="minorHAnsi" w:hAnsiTheme="minorHAnsi" w:cs="Tahoma"/>
          <w:b/>
          <w:sz w:val="22"/>
          <w:szCs w:val="22"/>
        </w:rPr>
      </w:pPr>
      <w:r w:rsidRPr="00292E0C">
        <w:rPr>
          <w:rFonts w:asciiTheme="minorHAnsi" w:hAnsiTheme="minorHAnsi" w:cs="Tahoma"/>
          <w:b/>
          <w:sz w:val="22"/>
          <w:szCs w:val="22"/>
        </w:rPr>
        <w:t>SHOW AREAS OF PAIN</w:t>
      </w:r>
    </w:p>
    <w:p w14:paraId="470E0BD9" w14:textId="77777777" w:rsidR="007F62A6" w:rsidRPr="00292E0C" w:rsidRDefault="007F62A6" w:rsidP="0013590F">
      <w:pPr>
        <w:pStyle w:val="ListParagraph"/>
        <w:numPr>
          <w:ilvl w:val="0"/>
          <w:numId w:val="21"/>
        </w:numPr>
        <w:spacing w:after="0"/>
        <w:rPr>
          <w:rFonts w:asciiTheme="minorHAnsi" w:hAnsiTheme="minorHAnsi" w:cs="Tahoma"/>
        </w:rPr>
      </w:pPr>
      <w:r w:rsidRPr="00292E0C">
        <w:rPr>
          <w:rFonts w:asciiTheme="minorHAnsi" w:hAnsiTheme="minorHAnsi" w:cs="Tahoma"/>
        </w:rPr>
        <w:t xml:space="preserve">Feet </w:t>
      </w:r>
    </w:p>
    <w:p w14:paraId="00E95429" w14:textId="77777777" w:rsidR="007F62A6" w:rsidRPr="00292E0C" w:rsidRDefault="007F62A6" w:rsidP="0013590F">
      <w:pPr>
        <w:pStyle w:val="ListParagraph"/>
        <w:numPr>
          <w:ilvl w:val="0"/>
          <w:numId w:val="21"/>
        </w:numPr>
        <w:spacing w:after="0"/>
        <w:rPr>
          <w:rFonts w:asciiTheme="minorHAnsi" w:hAnsiTheme="minorHAnsi" w:cs="Tahoma"/>
        </w:rPr>
      </w:pPr>
      <w:r w:rsidRPr="00292E0C">
        <w:rPr>
          <w:rFonts w:asciiTheme="minorHAnsi" w:hAnsiTheme="minorHAnsi" w:cs="Tahoma"/>
        </w:rPr>
        <w:t>Toes</w:t>
      </w:r>
    </w:p>
    <w:p w14:paraId="124E5195" w14:textId="77777777" w:rsidR="007F62A6" w:rsidRPr="00292E0C" w:rsidRDefault="007F62A6" w:rsidP="0013590F">
      <w:pPr>
        <w:pStyle w:val="ListParagraph"/>
        <w:numPr>
          <w:ilvl w:val="0"/>
          <w:numId w:val="21"/>
        </w:numPr>
        <w:spacing w:after="0"/>
        <w:rPr>
          <w:rFonts w:asciiTheme="minorHAnsi" w:hAnsiTheme="minorHAnsi" w:cs="Tahoma"/>
        </w:rPr>
      </w:pPr>
      <w:r w:rsidRPr="00292E0C">
        <w:rPr>
          <w:rFonts w:asciiTheme="minorHAnsi" w:hAnsiTheme="minorHAnsi" w:cs="Tahoma"/>
        </w:rPr>
        <w:t xml:space="preserve">Hands </w:t>
      </w:r>
    </w:p>
    <w:p w14:paraId="619C8CCE" w14:textId="77777777" w:rsidR="007F62A6" w:rsidRPr="00292E0C" w:rsidRDefault="007F62A6" w:rsidP="0013590F">
      <w:pPr>
        <w:pStyle w:val="ListParagraph"/>
        <w:numPr>
          <w:ilvl w:val="0"/>
          <w:numId w:val="21"/>
        </w:numPr>
        <w:spacing w:after="0"/>
        <w:rPr>
          <w:rFonts w:asciiTheme="minorHAnsi" w:hAnsiTheme="minorHAnsi" w:cs="Tahoma"/>
        </w:rPr>
      </w:pPr>
      <w:r w:rsidRPr="00292E0C">
        <w:rPr>
          <w:rFonts w:asciiTheme="minorHAnsi" w:hAnsiTheme="minorHAnsi" w:cs="Tahoma"/>
        </w:rPr>
        <w:t>Fingers</w:t>
      </w:r>
    </w:p>
    <w:p w14:paraId="4DD2B1B6" w14:textId="77777777" w:rsidR="007F62A6" w:rsidRPr="00292E0C" w:rsidRDefault="007F62A6" w:rsidP="0013590F">
      <w:pPr>
        <w:pStyle w:val="ListParagraph"/>
        <w:numPr>
          <w:ilvl w:val="0"/>
          <w:numId w:val="21"/>
        </w:numPr>
        <w:spacing w:after="0"/>
        <w:rPr>
          <w:rFonts w:asciiTheme="minorHAnsi" w:hAnsiTheme="minorHAnsi" w:cs="Tahoma"/>
        </w:rPr>
      </w:pPr>
      <w:r w:rsidRPr="00292E0C">
        <w:rPr>
          <w:rFonts w:asciiTheme="minorHAnsi" w:hAnsiTheme="minorHAnsi" w:cs="Tahoma"/>
        </w:rPr>
        <w:t xml:space="preserve">Knees </w:t>
      </w:r>
    </w:p>
    <w:p w14:paraId="26F86072" w14:textId="77777777" w:rsidR="007F62A6" w:rsidRPr="00292E0C" w:rsidRDefault="007F62A6" w:rsidP="0013590F">
      <w:pPr>
        <w:pStyle w:val="ListParagraph"/>
        <w:numPr>
          <w:ilvl w:val="0"/>
          <w:numId w:val="21"/>
        </w:numPr>
        <w:spacing w:after="0"/>
        <w:rPr>
          <w:rFonts w:asciiTheme="minorHAnsi" w:hAnsiTheme="minorHAnsi" w:cs="Tahoma"/>
        </w:rPr>
      </w:pPr>
      <w:r w:rsidRPr="00292E0C">
        <w:rPr>
          <w:rFonts w:asciiTheme="minorHAnsi" w:hAnsiTheme="minorHAnsi" w:cs="Tahoma"/>
        </w:rPr>
        <w:t xml:space="preserve">Back </w:t>
      </w:r>
    </w:p>
    <w:p w14:paraId="2198BA46" w14:textId="77777777" w:rsidR="007F62A6" w:rsidRPr="00292E0C" w:rsidRDefault="007F62A6" w:rsidP="0013590F">
      <w:pPr>
        <w:pStyle w:val="ListParagraph"/>
        <w:numPr>
          <w:ilvl w:val="0"/>
          <w:numId w:val="21"/>
        </w:numPr>
        <w:spacing w:after="0"/>
        <w:rPr>
          <w:rFonts w:asciiTheme="minorHAnsi" w:hAnsiTheme="minorHAnsi" w:cs="Tahoma"/>
        </w:rPr>
      </w:pPr>
      <w:r w:rsidRPr="00292E0C">
        <w:rPr>
          <w:rFonts w:asciiTheme="minorHAnsi" w:hAnsiTheme="minorHAnsi" w:cs="Tahoma"/>
        </w:rPr>
        <w:t>Arms</w:t>
      </w:r>
    </w:p>
    <w:p w14:paraId="7B2EE67E" w14:textId="77777777" w:rsidR="007F62A6" w:rsidRPr="00292E0C" w:rsidRDefault="007F62A6" w:rsidP="0013590F">
      <w:pPr>
        <w:pStyle w:val="ListParagraph"/>
        <w:numPr>
          <w:ilvl w:val="0"/>
          <w:numId w:val="21"/>
        </w:numPr>
        <w:spacing w:after="0"/>
        <w:rPr>
          <w:rFonts w:asciiTheme="minorHAnsi" w:hAnsiTheme="minorHAnsi" w:cs="Tahoma"/>
        </w:rPr>
      </w:pPr>
      <w:r w:rsidRPr="00292E0C">
        <w:rPr>
          <w:rFonts w:asciiTheme="minorHAnsi" w:hAnsiTheme="minorHAnsi" w:cs="Tahoma"/>
        </w:rPr>
        <w:t>Legs</w:t>
      </w:r>
    </w:p>
    <w:p w14:paraId="514D7286" w14:textId="5432EF1B" w:rsidR="007F62A6" w:rsidRPr="00292E0C" w:rsidRDefault="007F62A6" w:rsidP="0013590F">
      <w:pPr>
        <w:pStyle w:val="ListParagraph"/>
        <w:numPr>
          <w:ilvl w:val="0"/>
          <w:numId w:val="21"/>
        </w:numPr>
        <w:spacing w:after="0"/>
        <w:rPr>
          <w:rFonts w:asciiTheme="minorHAnsi" w:hAnsiTheme="minorHAnsi" w:cs="Tahoma"/>
        </w:rPr>
      </w:pPr>
      <w:r w:rsidRPr="00292E0C">
        <w:rPr>
          <w:rFonts w:asciiTheme="minorHAnsi" w:hAnsiTheme="minorHAnsi" w:cs="Tahoma"/>
        </w:rPr>
        <w:t xml:space="preserve">Somewhere else </w:t>
      </w:r>
      <w:r w:rsidRPr="00292E0C">
        <w:rPr>
          <w:rFonts w:asciiTheme="minorHAnsi" w:hAnsiTheme="minorHAnsi" w:cs="Tahoma"/>
          <w:b/>
        </w:rPr>
        <w:t>(ANCHOR</w:t>
      </w:r>
      <w:r w:rsidR="002D60B8" w:rsidRPr="00292E0C">
        <w:rPr>
          <w:rFonts w:asciiTheme="minorHAnsi" w:hAnsiTheme="minorHAnsi" w:cs="Tahoma"/>
          <w:b/>
        </w:rPr>
        <w:t>, EXCLUSIVE</w:t>
      </w:r>
      <w:r w:rsidRPr="00292E0C">
        <w:rPr>
          <w:rFonts w:asciiTheme="minorHAnsi" w:hAnsiTheme="minorHAnsi" w:cs="Tahoma"/>
          <w:b/>
        </w:rPr>
        <w:t>)</w:t>
      </w:r>
      <w:r w:rsidRPr="00292E0C">
        <w:rPr>
          <w:rFonts w:asciiTheme="minorHAnsi" w:hAnsiTheme="minorHAnsi" w:cs="Tahoma"/>
        </w:rPr>
        <w:t xml:space="preserve"> </w:t>
      </w:r>
    </w:p>
    <w:p w14:paraId="232F572C" w14:textId="77777777" w:rsidR="007F62A6" w:rsidRPr="00292E0C" w:rsidRDefault="007F62A6" w:rsidP="00F628AA">
      <w:pPr>
        <w:spacing w:line="276" w:lineRule="auto"/>
        <w:rPr>
          <w:rFonts w:asciiTheme="minorHAnsi" w:hAnsiTheme="minorHAnsi" w:cs="Tahoma"/>
          <w:sz w:val="22"/>
          <w:szCs w:val="22"/>
        </w:rPr>
      </w:pPr>
    </w:p>
    <w:p w14:paraId="6A2FFA50" w14:textId="62EDADF4" w:rsidR="007F62A6" w:rsidRPr="00292E0C" w:rsidRDefault="007F62A6" w:rsidP="00F628AA">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IF </w:t>
      </w:r>
      <w:r w:rsidR="00925DDD" w:rsidRPr="00292E0C">
        <w:rPr>
          <w:rFonts w:asciiTheme="minorHAnsi" w:hAnsiTheme="minorHAnsi" w:cs="Tahoma"/>
          <w:b/>
        </w:rPr>
        <w:t xml:space="preserve">PAIN IN </w:t>
      </w:r>
      <w:r w:rsidRPr="00292E0C">
        <w:rPr>
          <w:rFonts w:asciiTheme="minorHAnsi" w:hAnsiTheme="minorHAnsi" w:cs="Tahoma"/>
          <w:b/>
        </w:rPr>
        <w:t>FEET</w:t>
      </w:r>
      <w:r w:rsidR="009D3A9C" w:rsidRPr="00292E0C">
        <w:rPr>
          <w:rFonts w:asciiTheme="minorHAnsi" w:hAnsiTheme="minorHAnsi" w:cs="Tahoma"/>
          <w:b/>
        </w:rPr>
        <w:t xml:space="preserve"> OR </w:t>
      </w:r>
      <w:r w:rsidRPr="00292E0C">
        <w:rPr>
          <w:rFonts w:asciiTheme="minorHAnsi" w:hAnsiTheme="minorHAnsi" w:cs="Tahoma"/>
          <w:b/>
        </w:rPr>
        <w:t>TOES</w:t>
      </w:r>
      <w:r w:rsidR="002D60B8" w:rsidRPr="00292E0C">
        <w:rPr>
          <w:rFonts w:asciiTheme="minorHAnsi" w:hAnsiTheme="minorHAnsi" w:cs="Tahoma"/>
          <w:b/>
        </w:rPr>
        <w:t>, Q15=1-2</w:t>
      </w:r>
      <w:r w:rsidRPr="00292E0C">
        <w:rPr>
          <w:rFonts w:asciiTheme="minorHAnsi" w:hAnsiTheme="minorHAnsi" w:cs="Tahoma"/>
          <w:b/>
        </w:rPr>
        <w:t xml:space="preserve">) </w:t>
      </w:r>
      <w:r w:rsidRPr="00292E0C">
        <w:rPr>
          <w:rFonts w:asciiTheme="minorHAnsi" w:hAnsiTheme="minorHAnsi" w:cs="Tahoma"/>
        </w:rPr>
        <w:t>You mentioned that you experience pain in your feet, toes, hands and/or fingers.  In particular, how have you experienced this pain?</w:t>
      </w:r>
      <w:r w:rsidR="00A8420E">
        <w:rPr>
          <w:rFonts w:asciiTheme="minorHAnsi" w:hAnsiTheme="minorHAnsi" w:cs="Tahoma"/>
        </w:rPr>
        <w:t xml:space="preserve"> Select one per group.</w:t>
      </w:r>
      <w:r w:rsidRPr="00292E0C">
        <w:rPr>
          <w:rFonts w:asciiTheme="minorHAnsi" w:hAnsiTheme="minorHAnsi" w:cs="Tahoma"/>
          <w:b/>
        </w:rPr>
        <w:t xml:space="preserve"> (RANDOMIZE ALL) (SINGLE RESPONSE PER GROUPING)</w:t>
      </w:r>
    </w:p>
    <w:p w14:paraId="4DA2CC44" w14:textId="77777777" w:rsidR="007F62A6" w:rsidRPr="00292E0C" w:rsidRDefault="007F62A6" w:rsidP="00F628AA">
      <w:pPr>
        <w:spacing w:line="276" w:lineRule="auto"/>
        <w:ind w:left="360"/>
        <w:rPr>
          <w:rFonts w:asciiTheme="minorHAnsi" w:hAnsiTheme="minorHAnsi" w:cs="Tahoma"/>
          <w:sz w:val="22"/>
          <w:szCs w:val="22"/>
        </w:rPr>
      </w:pPr>
    </w:p>
    <w:p w14:paraId="79833A8B" w14:textId="0DDDC726" w:rsidR="007F62A6" w:rsidRPr="00292E0C" w:rsidRDefault="00C77D5E" w:rsidP="00F628AA">
      <w:pPr>
        <w:spacing w:line="276" w:lineRule="auto"/>
        <w:ind w:left="360"/>
        <w:rPr>
          <w:rFonts w:asciiTheme="minorHAnsi" w:hAnsiTheme="minorHAnsi" w:cs="Tahoma"/>
          <w:b/>
          <w:sz w:val="22"/>
          <w:szCs w:val="22"/>
        </w:rPr>
      </w:pPr>
      <w:r>
        <w:rPr>
          <w:rFonts w:asciiTheme="minorHAnsi" w:hAnsiTheme="minorHAnsi" w:cs="Tahoma"/>
          <w:b/>
          <w:sz w:val="22"/>
          <w:szCs w:val="22"/>
        </w:rPr>
        <w:t>Q17_</w:t>
      </w:r>
      <w:r w:rsidR="007F62A6" w:rsidRPr="00292E0C">
        <w:rPr>
          <w:rFonts w:asciiTheme="minorHAnsi" w:hAnsiTheme="minorHAnsi" w:cs="Tahoma"/>
          <w:b/>
          <w:sz w:val="22"/>
          <w:szCs w:val="22"/>
        </w:rPr>
        <w:t>1 – SHOW IF FEET</w:t>
      </w:r>
      <w:r>
        <w:rPr>
          <w:rFonts w:asciiTheme="minorHAnsi" w:hAnsiTheme="minorHAnsi" w:cs="Tahoma"/>
          <w:b/>
          <w:sz w:val="22"/>
          <w:szCs w:val="22"/>
        </w:rPr>
        <w:t xml:space="preserve"> (SHOW IF Q15=1)</w:t>
      </w:r>
    </w:p>
    <w:p w14:paraId="3A69F1A3" w14:textId="77777777" w:rsidR="007F62A6" w:rsidRPr="00292E0C" w:rsidRDefault="007F62A6" w:rsidP="0013590F">
      <w:pPr>
        <w:pStyle w:val="ListParagraph"/>
        <w:numPr>
          <w:ilvl w:val="0"/>
          <w:numId w:val="15"/>
        </w:numPr>
        <w:spacing w:after="0"/>
        <w:rPr>
          <w:rFonts w:asciiTheme="minorHAnsi" w:hAnsiTheme="minorHAnsi" w:cs="Tahoma"/>
        </w:rPr>
      </w:pPr>
      <w:r w:rsidRPr="00292E0C">
        <w:rPr>
          <w:rFonts w:asciiTheme="minorHAnsi" w:hAnsiTheme="minorHAnsi" w:cs="Tahoma"/>
        </w:rPr>
        <w:t xml:space="preserve">My </w:t>
      </w:r>
      <w:r w:rsidRPr="00292E0C">
        <w:rPr>
          <w:rFonts w:asciiTheme="minorHAnsi" w:hAnsiTheme="minorHAnsi" w:cs="Tahoma"/>
          <w:b/>
        </w:rPr>
        <w:t>left</w:t>
      </w:r>
      <w:r w:rsidRPr="00292E0C">
        <w:rPr>
          <w:rFonts w:asciiTheme="minorHAnsi" w:hAnsiTheme="minorHAnsi" w:cs="Tahoma"/>
        </w:rPr>
        <w:t xml:space="preserve"> foot only</w:t>
      </w:r>
    </w:p>
    <w:p w14:paraId="0D67DFE5" w14:textId="77777777" w:rsidR="007F62A6" w:rsidRPr="00292E0C" w:rsidRDefault="007F62A6" w:rsidP="0013590F">
      <w:pPr>
        <w:pStyle w:val="ListParagraph"/>
        <w:numPr>
          <w:ilvl w:val="0"/>
          <w:numId w:val="15"/>
        </w:numPr>
        <w:spacing w:after="0"/>
        <w:rPr>
          <w:rFonts w:asciiTheme="minorHAnsi" w:hAnsiTheme="minorHAnsi" w:cs="Tahoma"/>
        </w:rPr>
      </w:pPr>
      <w:r w:rsidRPr="00292E0C">
        <w:rPr>
          <w:rFonts w:asciiTheme="minorHAnsi" w:hAnsiTheme="minorHAnsi" w:cs="Tahoma"/>
        </w:rPr>
        <w:t xml:space="preserve">My </w:t>
      </w:r>
      <w:r w:rsidRPr="00292E0C">
        <w:rPr>
          <w:rFonts w:asciiTheme="minorHAnsi" w:hAnsiTheme="minorHAnsi" w:cs="Tahoma"/>
          <w:b/>
        </w:rPr>
        <w:t>right</w:t>
      </w:r>
      <w:r w:rsidRPr="00292E0C">
        <w:rPr>
          <w:rFonts w:asciiTheme="minorHAnsi" w:hAnsiTheme="minorHAnsi" w:cs="Tahoma"/>
        </w:rPr>
        <w:t xml:space="preserve"> foot only</w:t>
      </w:r>
    </w:p>
    <w:p w14:paraId="65051A53" w14:textId="77777777" w:rsidR="007F62A6" w:rsidRPr="00292E0C" w:rsidRDefault="007F62A6" w:rsidP="0013590F">
      <w:pPr>
        <w:pStyle w:val="ListParagraph"/>
        <w:numPr>
          <w:ilvl w:val="0"/>
          <w:numId w:val="15"/>
        </w:numPr>
        <w:spacing w:after="0"/>
        <w:rPr>
          <w:rFonts w:asciiTheme="minorHAnsi" w:hAnsiTheme="minorHAnsi" w:cs="Tahoma"/>
        </w:rPr>
      </w:pPr>
      <w:r w:rsidRPr="00292E0C">
        <w:rPr>
          <w:rFonts w:asciiTheme="minorHAnsi" w:hAnsiTheme="minorHAnsi" w:cs="Tahoma"/>
        </w:rPr>
        <w:t xml:space="preserve">Both my left and right feet </w:t>
      </w:r>
      <w:r w:rsidRPr="00292E0C">
        <w:rPr>
          <w:rFonts w:asciiTheme="minorHAnsi" w:hAnsiTheme="minorHAnsi" w:cs="Tahoma"/>
          <w:b/>
        </w:rPr>
        <w:t>(ANCHOR)</w:t>
      </w:r>
      <w:r w:rsidRPr="00292E0C">
        <w:rPr>
          <w:rFonts w:asciiTheme="minorHAnsi" w:hAnsiTheme="minorHAnsi" w:cs="Tahoma"/>
        </w:rPr>
        <w:t xml:space="preserve"> </w:t>
      </w:r>
    </w:p>
    <w:p w14:paraId="0FCFBC98" w14:textId="77777777" w:rsidR="007F62A6" w:rsidRPr="00292E0C" w:rsidRDefault="007F62A6" w:rsidP="00F628AA">
      <w:pPr>
        <w:spacing w:line="276" w:lineRule="auto"/>
        <w:rPr>
          <w:rFonts w:asciiTheme="minorHAnsi" w:hAnsiTheme="minorHAnsi" w:cs="Tahoma"/>
          <w:sz w:val="22"/>
          <w:szCs w:val="22"/>
        </w:rPr>
      </w:pPr>
    </w:p>
    <w:p w14:paraId="2F82CFE9" w14:textId="69BF6B62" w:rsidR="007F62A6" w:rsidRPr="00292E0C" w:rsidRDefault="00C77D5E" w:rsidP="00F628AA">
      <w:pPr>
        <w:spacing w:line="276" w:lineRule="auto"/>
        <w:ind w:left="360"/>
        <w:rPr>
          <w:rFonts w:asciiTheme="minorHAnsi" w:hAnsiTheme="minorHAnsi" w:cs="Tahoma"/>
          <w:b/>
          <w:sz w:val="22"/>
          <w:szCs w:val="22"/>
        </w:rPr>
      </w:pPr>
      <w:r>
        <w:rPr>
          <w:rFonts w:asciiTheme="minorHAnsi" w:hAnsiTheme="minorHAnsi" w:cs="Tahoma"/>
          <w:b/>
          <w:sz w:val="22"/>
          <w:szCs w:val="22"/>
        </w:rPr>
        <w:t xml:space="preserve">Q17_2 </w:t>
      </w:r>
      <w:r w:rsidR="007F62A6" w:rsidRPr="00292E0C">
        <w:rPr>
          <w:rFonts w:asciiTheme="minorHAnsi" w:hAnsiTheme="minorHAnsi" w:cs="Tahoma"/>
          <w:b/>
          <w:sz w:val="22"/>
          <w:szCs w:val="22"/>
        </w:rPr>
        <w:t>– SHOW IF TOES</w:t>
      </w:r>
      <w:r>
        <w:rPr>
          <w:rFonts w:asciiTheme="minorHAnsi" w:hAnsiTheme="minorHAnsi" w:cs="Tahoma"/>
          <w:b/>
          <w:sz w:val="22"/>
          <w:szCs w:val="22"/>
        </w:rPr>
        <w:t xml:space="preserve"> (SHOW IF Q15=2)</w:t>
      </w:r>
    </w:p>
    <w:p w14:paraId="486EFC6E" w14:textId="77777777" w:rsidR="007F62A6" w:rsidRPr="00292E0C" w:rsidRDefault="007F62A6" w:rsidP="0013590F">
      <w:pPr>
        <w:pStyle w:val="ListParagraph"/>
        <w:numPr>
          <w:ilvl w:val="0"/>
          <w:numId w:val="23"/>
        </w:numPr>
        <w:spacing w:after="0"/>
        <w:rPr>
          <w:rFonts w:asciiTheme="minorHAnsi" w:hAnsiTheme="minorHAnsi" w:cs="Tahoma"/>
        </w:rPr>
      </w:pPr>
      <w:r w:rsidRPr="00292E0C">
        <w:rPr>
          <w:rFonts w:asciiTheme="minorHAnsi" w:hAnsiTheme="minorHAnsi" w:cs="Tahoma"/>
        </w:rPr>
        <w:t xml:space="preserve">My </w:t>
      </w:r>
      <w:r w:rsidRPr="00292E0C">
        <w:rPr>
          <w:rFonts w:asciiTheme="minorHAnsi" w:hAnsiTheme="minorHAnsi" w:cs="Tahoma"/>
          <w:b/>
        </w:rPr>
        <w:t>left</w:t>
      </w:r>
      <w:r w:rsidRPr="00292E0C">
        <w:rPr>
          <w:rFonts w:asciiTheme="minorHAnsi" w:hAnsiTheme="minorHAnsi" w:cs="Tahoma"/>
        </w:rPr>
        <w:t xml:space="preserve"> toes only</w:t>
      </w:r>
    </w:p>
    <w:p w14:paraId="64D6D92E" w14:textId="77777777" w:rsidR="007F62A6" w:rsidRPr="00292E0C" w:rsidRDefault="007F62A6" w:rsidP="0013590F">
      <w:pPr>
        <w:pStyle w:val="ListParagraph"/>
        <w:numPr>
          <w:ilvl w:val="0"/>
          <w:numId w:val="23"/>
        </w:numPr>
        <w:spacing w:after="0"/>
        <w:rPr>
          <w:rFonts w:asciiTheme="minorHAnsi" w:hAnsiTheme="minorHAnsi" w:cs="Tahoma"/>
        </w:rPr>
      </w:pPr>
      <w:r w:rsidRPr="00292E0C">
        <w:rPr>
          <w:rFonts w:asciiTheme="minorHAnsi" w:hAnsiTheme="minorHAnsi" w:cs="Tahoma"/>
        </w:rPr>
        <w:t xml:space="preserve">My </w:t>
      </w:r>
      <w:r w:rsidRPr="00292E0C">
        <w:rPr>
          <w:rFonts w:asciiTheme="minorHAnsi" w:hAnsiTheme="minorHAnsi" w:cs="Tahoma"/>
          <w:b/>
        </w:rPr>
        <w:t>right</w:t>
      </w:r>
      <w:r w:rsidRPr="00292E0C">
        <w:rPr>
          <w:rFonts w:asciiTheme="minorHAnsi" w:hAnsiTheme="minorHAnsi" w:cs="Tahoma"/>
        </w:rPr>
        <w:t xml:space="preserve"> toes only</w:t>
      </w:r>
    </w:p>
    <w:p w14:paraId="16919E68" w14:textId="6667667C" w:rsidR="007F62A6" w:rsidRPr="00292E0C" w:rsidRDefault="007F62A6" w:rsidP="00F628AA">
      <w:pPr>
        <w:pStyle w:val="ListParagraph"/>
        <w:numPr>
          <w:ilvl w:val="0"/>
          <w:numId w:val="23"/>
        </w:numPr>
        <w:spacing w:after="0"/>
        <w:rPr>
          <w:rFonts w:asciiTheme="minorHAnsi" w:hAnsiTheme="minorHAnsi" w:cs="Tahoma"/>
        </w:rPr>
      </w:pPr>
      <w:r w:rsidRPr="00292E0C">
        <w:rPr>
          <w:rFonts w:asciiTheme="minorHAnsi" w:hAnsiTheme="minorHAnsi" w:cs="Tahoma"/>
        </w:rPr>
        <w:t xml:space="preserve">Both my left and right toes </w:t>
      </w:r>
      <w:r w:rsidRPr="00292E0C">
        <w:rPr>
          <w:rFonts w:asciiTheme="minorHAnsi" w:hAnsiTheme="minorHAnsi" w:cs="Tahoma"/>
          <w:b/>
        </w:rPr>
        <w:t>(ANCHOR)</w:t>
      </w:r>
      <w:r w:rsidRPr="00292E0C">
        <w:rPr>
          <w:rFonts w:asciiTheme="minorHAnsi" w:hAnsiTheme="minorHAnsi" w:cs="Tahoma"/>
        </w:rPr>
        <w:t xml:space="preserve"> </w:t>
      </w:r>
    </w:p>
    <w:p w14:paraId="02D11340" w14:textId="77777777" w:rsidR="007F62A6" w:rsidRPr="00292E0C" w:rsidRDefault="007F62A6" w:rsidP="00F628AA">
      <w:pPr>
        <w:spacing w:line="276" w:lineRule="auto"/>
        <w:rPr>
          <w:rFonts w:asciiTheme="minorHAnsi" w:hAnsiTheme="minorHAnsi" w:cs="Tahoma"/>
          <w:sz w:val="22"/>
          <w:szCs w:val="22"/>
        </w:rPr>
      </w:pPr>
    </w:p>
    <w:p w14:paraId="29DC2524" w14:textId="6F877686" w:rsidR="007C3B2F" w:rsidRPr="00292E0C" w:rsidRDefault="007C3B2F" w:rsidP="007C3B2F">
      <w:pPr>
        <w:spacing w:line="276" w:lineRule="auto"/>
        <w:rPr>
          <w:rFonts w:asciiTheme="minorHAnsi" w:hAnsiTheme="minorHAnsi" w:cs="Tahoma"/>
          <w:b/>
          <w:color w:val="FF0000"/>
          <w:sz w:val="22"/>
          <w:szCs w:val="22"/>
        </w:rPr>
      </w:pPr>
      <w:r w:rsidRPr="00292E0C">
        <w:rPr>
          <w:rFonts w:asciiTheme="minorHAnsi" w:hAnsiTheme="minorHAnsi" w:cs="Tahoma"/>
          <w:b/>
          <w:color w:val="FF0000"/>
          <w:sz w:val="22"/>
          <w:szCs w:val="22"/>
        </w:rPr>
        <w:t xml:space="preserve">IF NOT DIAGNOSED WITH DPN, TERMINATE IF PAIN IS NOT IN BOTH FEET OR BOTH TOES </w:t>
      </w:r>
      <w:r w:rsidR="00C77D5E">
        <w:rPr>
          <w:rFonts w:asciiTheme="minorHAnsi" w:hAnsiTheme="minorHAnsi" w:cs="Tahoma"/>
          <w:b/>
          <w:color w:val="FF0000"/>
          <w:sz w:val="22"/>
          <w:szCs w:val="22"/>
        </w:rPr>
        <w:t>(TERMINATE IF Q11≠3 AND Q17_1≠3 AND Q17_2≠3)</w:t>
      </w:r>
    </w:p>
    <w:p w14:paraId="7D8993F8" w14:textId="77777777" w:rsidR="007C3B2F" w:rsidRPr="00292E0C" w:rsidRDefault="007C3B2F" w:rsidP="00F628AA">
      <w:pPr>
        <w:spacing w:line="276" w:lineRule="auto"/>
        <w:rPr>
          <w:rFonts w:asciiTheme="minorHAnsi" w:hAnsiTheme="minorHAnsi" w:cs="Tahoma"/>
          <w:sz w:val="22"/>
          <w:szCs w:val="22"/>
        </w:rPr>
      </w:pPr>
    </w:p>
    <w:p w14:paraId="21FE8349" w14:textId="7D41013C" w:rsidR="007F62A6" w:rsidRPr="00292E0C" w:rsidRDefault="007F62A6" w:rsidP="00F628AA">
      <w:pPr>
        <w:pStyle w:val="ListParagraph"/>
        <w:numPr>
          <w:ilvl w:val="0"/>
          <w:numId w:val="1"/>
        </w:numPr>
        <w:tabs>
          <w:tab w:val="clear" w:pos="360"/>
          <w:tab w:val="num" w:pos="540"/>
        </w:tabs>
        <w:spacing w:after="0"/>
        <w:ind w:left="540"/>
        <w:rPr>
          <w:rFonts w:asciiTheme="minorHAnsi" w:hAnsiTheme="minorHAnsi" w:cs="Tahoma"/>
        </w:rPr>
      </w:pPr>
      <w:r w:rsidRPr="00292E0C">
        <w:rPr>
          <w:rFonts w:asciiTheme="minorHAnsi" w:hAnsiTheme="minorHAnsi" w:cs="Tahoma"/>
          <w:b/>
        </w:rPr>
        <w:t>(ASK IF</w:t>
      </w:r>
      <w:r w:rsidR="00925DDD" w:rsidRPr="00292E0C">
        <w:rPr>
          <w:rFonts w:asciiTheme="minorHAnsi" w:hAnsiTheme="minorHAnsi" w:cs="Tahoma"/>
          <w:b/>
        </w:rPr>
        <w:t xml:space="preserve"> PAIN IN </w:t>
      </w:r>
      <w:r w:rsidRPr="00292E0C">
        <w:rPr>
          <w:rFonts w:asciiTheme="minorHAnsi" w:hAnsiTheme="minorHAnsi" w:cs="Tahoma"/>
          <w:b/>
        </w:rPr>
        <w:t>FEET, TOES, HANDS OR FINGERS</w:t>
      </w:r>
      <w:r w:rsidR="002D60B8" w:rsidRPr="00292E0C">
        <w:rPr>
          <w:rFonts w:asciiTheme="minorHAnsi" w:hAnsiTheme="minorHAnsi" w:cs="Tahoma"/>
          <w:b/>
        </w:rPr>
        <w:t>, Q15=1-4</w:t>
      </w:r>
      <w:r w:rsidRPr="00292E0C">
        <w:rPr>
          <w:rFonts w:asciiTheme="minorHAnsi" w:hAnsiTheme="minorHAnsi" w:cs="Tahoma"/>
          <w:b/>
        </w:rPr>
        <w:t xml:space="preserve">) </w:t>
      </w:r>
      <w:r w:rsidRPr="00292E0C">
        <w:rPr>
          <w:rFonts w:asciiTheme="minorHAnsi" w:hAnsiTheme="minorHAnsi" w:cs="Tahoma"/>
        </w:rPr>
        <w:t xml:space="preserve">You mentioned that you experience </w:t>
      </w:r>
      <w:r w:rsidR="00925DDD" w:rsidRPr="00292E0C">
        <w:rPr>
          <w:rFonts w:asciiTheme="minorHAnsi" w:hAnsiTheme="minorHAnsi" w:cs="Tahoma"/>
        </w:rPr>
        <w:t>pain</w:t>
      </w:r>
      <w:r w:rsidRPr="00292E0C">
        <w:rPr>
          <w:rFonts w:asciiTheme="minorHAnsi" w:hAnsiTheme="minorHAnsi" w:cs="Tahoma"/>
        </w:rPr>
        <w:t xml:space="preserve"> in your feet/toes or hands/fingers.  Which of the following, if any, describe your pain </w:t>
      </w:r>
      <w:r w:rsidRPr="00292E0C">
        <w:rPr>
          <w:rFonts w:asciiTheme="minorHAnsi" w:hAnsiTheme="minorHAnsi" w:cs="Tahoma"/>
          <w:b/>
        </w:rPr>
        <w:t xml:space="preserve">in </w:t>
      </w:r>
      <w:r w:rsidRPr="00292E0C">
        <w:rPr>
          <w:rFonts w:asciiTheme="minorHAnsi" w:hAnsiTheme="minorHAnsi" w:cs="Tahoma"/>
          <w:b/>
          <w:u w:val="single"/>
        </w:rPr>
        <w:t>those areas</w:t>
      </w:r>
      <w:r w:rsidRPr="00292E0C">
        <w:rPr>
          <w:rFonts w:asciiTheme="minorHAnsi" w:hAnsiTheme="minorHAnsi" w:cs="Tahoma"/>
          <w:b/>
        </w:rPr>
        <w:t xml:space="preserve"> over the past week</w:t>
      </w:r>
      <w:r w:rsidRPr="00292E0C">
        <w:rPr>
          <w:rFonts w:asciiTheme="minorHAnsi" w:hAnsiTheme="minorHAnsi" w:cs="Tahoma"/>
        </w:rPr>
        <w:t xml:space="preserve">?  </w:t>
      </w:r>
      <w:r w:rsidRPr="00292E0C">
        <w:rPr>
          <w:rFonts w:asciiTheme="minorHAnsi" w:hAnsiTheme="minorHAnsi" w:cs="Tahoma"/>
          <w:b/>
        </w:rPr>
        <w:t>(RANDOMIZE) (SELECT ALL THAT APPLY)</w:t>
      </w:r>
    </w:p>
    <w:p w14:paraId="3BFF5A77" w14:textId="77777777" w:rsidR="007F62A6" w:rsidRPr="00292E0C" w:rsidRDefault="007F62A6" w:rsidP="00F628AA">
      <w:pPr>
        <w:spacing w:line="276" w:lineRule="auto"/>
        <w:ind w:left="360"/>
        <w:rPr>
          <w:rFonts w:asciiTheme="minorHAnsi" w:hAnsiTheme="minorHAnsi" w:cs="Tahoma"/>
          <w:sz w:val="22"/>
          <w:szCs w:val="22"/>
        </w:rPr>
      </w:pPr>
    </w:p>
    <w:p w14:paraId="4E3E63FE" w14:textId="77777777" w:rsidR="007F62A6" w:rsidRPr="00292E0C" w:rsidRDefault="007F62A6" w:rsidP="0013590F">
      <w:pPr>
        <w:pStyle w:val="ListParagraph"/>
        <w:numPr>
          <w:ilvl w:val="0"/>
          <w:numId w:val="18"/>
        </w:numPr>
        <w:spacing w:after="0"/>
        <w:rPr>
          <w:rFonts w:asciiTheme="minorHAnsi" w:hAnsiTheme="minorHAnsi" w:cs="Tahoma"/>
        </w:rPr>
      </w:pPr>
      <w:r w:rsidRPr="00292E0C">
        <w:rPr>
          <w:rFonts w:asciiTheme="minorHAnsi" w:hAnsiTheme="minorHAnsi" w:cs="Tahoma"/>
        </w:rPr>
        <w:t xml:space="preserve">Feels like pins and needles </w:t>
      </w:r>
      <w:r w:rsidRPr="00292E0C">
        <w:rPr>
          <w:rFonts w:asciiTheme="minorHAnsi" w:hAnsiTheme="minorHAnsi" w:cs="Tahoma"/>
          <w:b/>
        </w:rPr>
        <w:t>(programmer note: value=+1 if chosen)</w:t>
      </w:r>
    </w:p>
    <w:p w14:paraId="4A8EDC2B" w14:textId="77777777" w:rsidR="007F62A6" w:rsidRPr="00292E0C" w:rsidRDefault="007F62A6" w:rsidP="0013590F">
      <w:pPr>
        <w:pStyle w:val="ListParagraph"/>
        <w:numPr>
          <w:ilvl w:val="0"/>
          <w:numId w:val="18"/>
        </w:numPr>
        <w:spacing w:after="0"/>
        <w:rPr>
          <w:rFonts w:asciiTheme="minorHAnsi" w:hAnsiTheme="minorHAnsi" w:cs="Tahoma"/>
        </w:rPr>
      </w:pPr>
      <w:r w:rsidRPr="00292E0C">
        <w:rPr>
          <w:rFonts w:asciiTheme="minorHAnsi" w:hAnsiTheme="minorHAnsi" w:cs="Tahoma"/>
        </w:rPr>
        <w:t xml:space="preserve">Feels hot/burning </w:t>
      </w:r>
      <w:r w:rsidRPr="00292E0C">
        <w:rPr>
          <w:rFonts w:asciiTheme="minorHAnsi" w:hAnsiTheme="minorHAnsi" w:cs="Tahoma"/>
          <w:b/>
        </w:rPr>
        <w:t>(programmer note: value=+1 if chosen)</w:t>
      </w:r>
    </w:p>
    <w:p w14:paraId="65A12FBE" w14:textId="77777777" w:rsidR="007F62A6" w:rsidRPr="00292E0C" w:rsidRDefault="007F62A6" w:rsidP="0013590F">
      <w:pPr>
        <w:pStyle w:val="ListParagraph"/>
        <w:numPr>
          <w:ilvl w:val="0"/>
          <w:numId w:val="18"/>
        </w:numPr>
        <w:spacing w:after="0"/>
        <w:rPr>
          <w:rFonts w:asciiTheme="minorHAnsi" w:hAnsiTheme="minorHAnsi" w:cs="Tahoma"/>
        </w:rPr>
      </w:pPr>
      <w:r w:rsidRPr="00292E0C">
        <w:rPr>
          <w:rFonts w:asciiTheme="minorHAnsi" w:hAnsiTheme="minorHAnsi" w:cs="Tahoma"/>
        </w:rPr>
        <w:t xml:space="preserve">Feels numb </w:t>
      </w:r>
      <w:r w:rsidRPr="00292E0C">
        <w:rPr>
          <w:rFonts w:asciiTheme="minorHAnsi" w:hAnsiTheme="minorHAnsi" w:cs="Tahoma"/>
          <w:b/>
        </w:rPr>
        <w:t>(programmer note: value=+1 if chosen)</w:t>
      </w:r>
    </w:p>
    <w:p w14:paraId="73B168DB" w14:textId="77777777" w:rsidR="007F62A6" w:rsidRPr="00292E0C" w:rsidRDefault="007F62A6" w:rsidP="0013590F">
      <w:pPr>
        <w:pStyle w:val="ListParagraph"/>
        <w:numPr>
          <w:ilvl w:val="0"/>
          <w:numId w:val="18"/>
        </w:numPr>
        <w:spacing w:after="0"/>
        <w:rPr>
          <w:rFonts w:asciiTheme="minorHAnsi" w:hAnsiTheme="minorHAnsi" w:cs="Tahoma"/>
        </w:rPr>
      </w:pPr>
      <w:r w:rsidRPr="00292E0C">
        <w:rPr>
          <w:rFonts w:asciiTheme="minorHAnsi" w:hAnsiTheme="minorHAnsi" w:cs="Tahoma"/>
        </w:rPr>
        <w:t xml:space="preserve">Feels like electrical shocks </w:t>
      </w:r>
      <w:r w:rsidRPr="00292E0C">
        <w:rPr>
          <w:rFonts w:asciiTheme="minorHAnsi" w:hAnsiTheme="minorHAnsi" w:cs="Tahoma"/>
          <w:b/>
        </w:rPr>
        <w:t>(programmer note: value=+1 if chosen)</w:t>
      </w:r>
    </w:p>
    <w:p w14:paraId="78109BC8" w14:textId="77777777" w:rsidR="007F62A6" w:rsidRPr="00292E0C" w:rsidRDefault="007F62A6" w:rsidP="0013590F">
      <w:pPr>
        <w:pStyle w:val="ListParagraph"/>
        <w:numPr>
          <w:ilvl w:val="0"/>
          <w:numId w:val="18"/>
        </w:numPr>
        <w:spacing w:after="0"/>
        <w:rPr>
          <w:rFonts w:asciiTheme="minorHAnsi" w:hAnsiTheme="minorHAnsi" w:cs="Tahoma"/>
        </w:rPr>
      </w:pPr>
      <w:r w:rsidRPr="00292E0C">
        <w:rPr>
          <w:rFonts w:asciiTheme="minorHAnsi" w:hAnsiTheme="minorHAnsi" w:cs="Tahoma"/>
        </w:rPr>
        <w:t xml:space="preserve">It is made worse with the touch of clothing or bed sheets </w:t>
      </w:r>
      <w:r w:rsidRPr="00292E0C">
        <w:rPr>
          <w:rFonts w:asciiTheme="minorHAnsi" w:hAnsiTheme="minorHAnsi" w:cs="Tahoma"/>
          <w:b/>
        </w:rPr>
        <w:t>(programmer note: value=+1 if chosen)</w:t>
      </w:r>
    </w:p>
    <w:p w14:paraId="30353C2C" w14:textId="77777777" w:rsidR="007F62A6" w:rsidRPr="00292E0C" w:rsidRDefault="007F62A6" w:rsidP="0013590F">
      <w:pPr>
        <w:pStyle w:val="ListParagraph"/>
        <w:numPr>
          <w:ilvl w:val="0"/>
          <w:numId w:val="18"/>
        </w:numPr>
        <w:spacing w:after="0"/>
        <w:rPr>
          <w:rFonts w:asciiTheme="minorHAnsi" w:hAnsiTheme="minorHAnsi" w:cs="Tahoma"/>
        </w:rPr>
      </w:pPr>
      <w:r w:rsidRPr="00292E0C">
        <w:rPr>
          <w:rFonts w:asciiTheme="minorHAnsi" w:hAnsiTheme="minorHAnsi" w:cs="Tahoma"/>
        </w:rPr>
        <w:t xml:space="preserve">It is limited to my joints </w:t>
      </w:r>
      <w:r w:rsidRPr="00292E0C">
        <w:rPr>
          <w:rFonts w:asciiTheme="minorHAnsi" w:hAnsiTheme="minorHAnsi" w:cs="Tahoma"/>
          <w:b/>
        </w:rPr>
        <w:t>(programmer note: value=-1 if chosen)</w:t>
      </w:r>
    </w:p>
    <w:p w14:paraId="055228D9" w14:textId="410F1EC8" w:rsidR="007F62A6" w:rsidRPr="00292E0C" w:rsidRDefault="007F62A6" w:rsidP="0013590F">
      <w:pPr>
        <w:pStyle w:val="ListParagraph"/>
        <w:numPr>
          <w:ilvl w:val="0"/>
          <w:numId w:val="18"/>
        </w:numPr>
        <w:spacing w:after="0"/>
        <w:rPr>
          <w:rFonts w:asciiTheme="minorHAnsi" w:hAnsiTheme="minorHAnsi" w:cs="Tahoma"/>
        </w:rPr>
      </w:pPr>
      <w:r w:rsidRPr="00292E0C">
        <w:rPr>
          <w:rFonts w:asciiTheme="minorHAnsi" w:hAnsiTheme="minorHAnsi" w:cs="Tahoma"/>
        </w:rPr>
        <w:t xml:space="preserve">None of these </w:t>
      </w:r>
      <w:r w:rsidR="002A32C0" w:rsidRPr="002A32C0">
        <w:rPr>
          <w:rFonts w:asciiTheme="minorHAnsi" w:hAnsiTheme="minorHAnsi" w:cs="Tahoma"/>
          <w:b/>
        </w:rPr>
        <w:t>(programmer note: value=0 if chosen)</w:t>
      </w:r>
      <w:r w:rsidR="002A32C0">
        <w:rPr>
          <w:rFonts w:asciiTheme="minorHAnsi" w:hAnsiTheme="minorHAnsi" w:cs="Tahoma"/>
        </w:rPr>
        <w:t xml:space="preserve"> </w:t>
      </w:r>
      <w:r w:rsidRPr="00292E0C">
        <w:rPr>
          <w:rFonts w:asciiTheme="minorHAnsi" w:hAnsiTheme="minorHAnsi" w:cs="Tahoma"/>
          <w:b/>
        </w:rPr>
        <w:t>(ANCHOR, EXCLUSIVE)</w:t>
      </w:r>
      <w:r w:rsidR="00C77D5E">
        <w:rPr>
          <w:rFonts w:asciiTheme="minorHAnsi" w:hAnsiTheme="minorHAnsi" w:cs="Tahoma"/>
          <w:b/>
        </w:rPr>
        <w:t xml:space="preserve">  </w:t>
      </w:r>
    </w:p>
    <w:p w14:paraId="3BF5BD89" w14:textId="77777777" w:rsidR="007F62A6" w:rsidRPr="00292E0C" w:rsidRDefault="007F62A6" w:rsidP="00F628AA">
      <w:pPr>
        <w:pStyle w:val="ListParagraph"/>
        <w:spacing w:after="0"/>
        <w:ind w:left="810"/>
        <w:rPr>
          <w:rFonts w:asciiTheme="minorHAnsi" w:hAnsiTheme="minorHAnsi" w:cs="Tahoma"/>
        </w:rPr>
      </w:pPr>
    </w:p>
    <w:p w14:paraId="5D750D28" w14:textId="6053C051" w:rsidR="007F62A6" w:rsidRPr="00292E0C" w:rsidRDefault="00C77D5E" w:rsidP="00F628AA">
      <w:pPr>
        <w:spacing w:line="276" w:lineRule="auto"/>
        <w:rPr>
          <w:rFonts w:asciiTheme="minorHAnsi" w:hAnsiTheme="minorHAnsi" w:cs="Tahoma"/>
          <w:b/>
          <w:sz w:val="22"/>
          <w:szCs w:val="22"/>
        </w:rPr>
      </w:pPr>
      <w:r>
        <w:rPr>
          <w:rFonts w:asciiTheme="minorHAnsi" w:hAnsiTheme="minorHAnsi" w:cs="Tahoma"/>
          <w:b/>
          <w:sz w:val="22"/>
          <w:szCs w:val="22"/>
        </w:rPr>
        <w:t xml:space="preserve">IDPainSum.  </w:t>
      </w:r>
      <w:r w:rsidR="007F62A6" w:rsidRPr="00292E0C">
        <w:rPr>
          <w:rFonts w:asciiTheme="minorHAnsi" w:hAnsiTheme="minorHAnsi" w:cs="Tahoma"/>
          <w:b/>
          <w:sz w:val="22"/>
          <w:szCs w:val="22"/>
        </w:rPr>
        <w:t xml:space="preserve">PROGRAMMER:  CREATE A SUM OF THE RESPONSE OPTIONS IN </w:t>
      </w:r>
      <w:r>
        <w:rPr>
          <w:rFonts w:asciiTheme="minorHAnsi" w:hAnsiTheme="minorHAnsi" w:cs="Tahoma"/>
          <w:b/>
          <w:sz w:val="22"/>
          <w:szCs w:val="22"/>
        </w:rPr>
        <w:t xml:space="preserve">Q18 </w:t>
      </w:r>
    </w:p>
    <w:p w14:paraId="6E868FF2" w14:textId="77777777" w:rsidR="00F14B78" w:rsidRDefault="00F14B78" w:rsidP="00F628AA">
      <w:pPr>
        <w:spacing w:line="276" w:lineRule="auto"/>
        <w:rPr>
          <w:rFonts w:asciiTheme="minorHAnsi" w:hAnsiTheme="minorHAnsi" w:cs="Tahoma"/>
          <w:b/>
          <w:sz w:val="22"/>
          <w:szCs w:val="22"/>
        </w:rPr>
      </w:pPr>
    </w:p>
    <w:p w14:paraId="0805C4E9" w14:textId="307E370A" w:rsidR="00C77D5E" w:rsidRDefault="00C77D5E" w:rsidP="00F628AA">
      <w:pPr>
        <w:spacing w:line="276" w:lineRule="auto"/>
        <w:rPr>
          <w:rFonts w:asciiTheme="minorHAnsi" w:hAnsiTheme="minorHAnsi" w:cs="Tahoma"/>
          <w:b/>
          <w:color w:val="FF0000"/>
          <w:sz w:val="22"/>
          <w:szCs w:val="22"/>
        </w:rPr>
      </w:pPr>
      <w:r w:rsidRPr="00C77D5E">
        <w:rPr>
          <w:rFonts w:asciiTheme="minorHAnsi" w:hAnsiTheme="minorHAnsi" w:cs="Tahoma"/>
          <w:b/>
          <w:color w:val="FF0000"/>
          <w:sz w:val="22"/>
          <w:szCs w:val="22"/>
        </w:rPr>
        <w:t xml:space="preserve">TERMINATE IF NOT DIAGNOSED WITH NERVE PAIN/DIABETIC PERIPHERAL NEUROPATHY AND NOT 3+ IN IDPainSum (TERMINATE IF </w:t>
      </w:r>
      <w:r w:rsidR="00F64E45">
        <w:rPr>
          <w:rFonts w:asciiTheme="minorHAnsi" w:hAnsiTheme="minorHAnsi" w:cs="Tahoma"/>
          <w:b/>
          <w:color w:val="FF0000"/>
          <w:sz w:val="22"/>
          <w:szCs w:val="22"/>
        </w:rPr>
        <w:t>Q</w:t>
      </w:r>
      <w:r w:rsidRPr="00C77D5E">
        <w:rPr>
          <w:rFonts w:asciiTheme="minorHAnsi" w:hAnsiTheme="minorHAnsi" w:cs="Tahoma"/>
          <w:b/>
          <w:color w:val="FF0000"/>
          <w:sz w:val="22"/>
          <w:szCs w:val="22"/>
        </w:rPr>
        <w:t>11≠3 AND IDPainSum&lt;3)</w:t>
      </w:r>
    </w:p>
    <w:p w14:paraId="124C0BC6" w14:textId="77777777" w:rsidR="00C77D5E" w:rsidRPr="00C77D5E" w:rsidRDefault="00C77D5E" w:rsidP="00F628AA">
      <w:pPr>
        <w:spacing w:line="276" w:lineRule="auto"/>
        <w:rPr>
          <w:rFonts w:asciiTheme="minorHAnsi" w:hAnsiTheme="minorHAnsi" w:cs="Tahoma"/>
          <w:b/>
          <w:color w:val="FF0000"/>
          <w:sz w:val="22"/>
          <w:szCs w:val="22"/>
        </w:rPr>
      </w:pPr>
    </w:p>
    <w:p w14:paraId="3B4D1DA4" w14:textId="73F01C8A" w:rsidR="007F62A6" w:rsidRPr="00292E0C" w:rsidRDefault="002A32C0" w:rsidP="00F628AA">
      <w:pPr>
        <w:spacing w:line="276" w:lineRule="auto"/>
        <w:rPr>
          <w:rFonts w:asciiTheme="minorHAnsi" w:hAnsiTheme="minorHAnsi" w:cs="Tahoma"/>
          <w:b/>
          <w:sz w:val="22"/>
          <w:szCs w:val="22"/>
        </w:rPr>
      </w:pPr>
      <w:r>
        <w:rPr>
          <w:rFonts w:asciiTheme="minorHAnsi" w:hAnsiTheme="minorHAnsi" w:cs="Tahoma"/>
          <w:b/>
          <w:sz w:val="22"/>
          <w:szCs w:val="22"/>
        </w:rPr>
        <w:t xml:space="preserve">TESTING NOTE:  </w:t>
      </w:r>
      <w:r w:rsidR="007F62A6" w:rsidRPr="00292E0C">
        <w:rPr>
          <w:rFonts w:asciiTheme="minorHAnsi" w:hAnsiTheme="minorHAnsi" w:cs="Tahoma"/>
          <w:b/>
          <w:sz w:val="22"/>
          <w:szCs w:val="22"/>
        </w:rPr>
        <w:t xml:space="preserve">IF DIAGNOSED WITH </w:t>
      </w:r>
      <w:r w:rsidR="00F56934" w:rsidRPr="00292E0C">
        <w:rPr>
          <w:rFonts w:asciiTheme="minorHAnsi" w:hAnsiTheme="minorHAnsi" w:cs="Tahoma"/>
          <w:b/>
          <w:sz w:val="22"/>
          <w:szCs w:val="22"/>
        </w:rPr>
        <w:t xml:space="preserve">NERVE PAIN/DIABETIC NEUROPATHY/DIABETIC PERIPHERAL NEUROPATHY, </w:t>
      </w:r>
      <w:r>
        <w:rPr>
          <w:rFonts w:asciiTheme="minorHAnsi" w:hAnsiTheme="minorHAnsi" w:cs="Tahoma"/>
          <w:b/>
          <w:sz w:val="22"/>
          <w:szCs w:val="22"/>
        </w:rPr>
        <w:t xml:space="preserve">ALWAYS </w:t>
      </w:r>
      <w:r w:rsidR="00F56934" w:rsidRPr="00292E0C">
        <w:rPr>
          <w:rFonts w:asciiTheme="minorHAnsi" w:hAnsiTheme="minorHAnsi" w:cs="Tahoma"/>
          <w:b/>
          <w:sz w:val="22"/>
          <w:szCs w:val="22"/>
        </w:rPr>
        <w:t xml:space="preserve">QUALIFIES </w:t>
      </w:r>
      <w:r w:rsidR="007F62A6" w:rsidRPr="00292E0C">
        <w:rPr>
          <w:rFonts w:asciiTheme="minorHAnsi" w:hAnsiTheme="minorHAnsi" w:cs="Tahoma"/>
          <w:b/>
          <w:sz w:val="22"/>
          <w:szCs w:val="22"/>
        </w:rPr>
        <w:t>FOR SURVEY</w:t>
      </w:r>
      <w:r w:rsidR="00C77D5E">
        <w:rPr>
          <w:rFonts w:asciiTheme="minorHAnsi" w:hAnsiTheme="minorHAnsi" w:cs="Tahoma"/>
          <w:b/>
          <w:sz w:val="22"/>
          <w:szCs w:val="22"/>
        </w:rPr>
        <w:t xml:space="preserve"> (QUALIFIES IF Q11=3)</w:t>
      </w:r>
    </w:p>
    <w:p w14:paraId="1876F79E" w14:textId="50B61766" w:rsidR="005C0BB8" w:rsidRPr="00C77D5E" w:rsidRDefault="007F62A6" w:rsidP="00F628AA">
      <w:pPr>
        <w:spacing w:line="276" w:lineRule="auto"/>
        <w:rPr>
          <w:rFonts w:asciiTheme="minorHAnsi" w:hAnsiTheme="minorHAnsi" w:cs="Tahoma"/>
          <w:b/>
          <w:sz w:val="22"/>
          <w:szCs w:val="22"/>
        </w:rPr>
      </w:pPr>
      <w:r w:rsidRPr="00C77D5E">
        <w:rPr>
          <w:rFonts w:asciiTheme="minorHAnsi" w:hAnsiTheme="minorHAnsi" w:cs="Tahoma"/>
          <w:b/>
          <w:sz w:val="22"/>
          <w:szCs w:val="22"/>
        </w:rPr>
        <w:t>IF NOT DIAGNOSED WITH</w:t>
      </w:r>
      <w:r w:rsidR="00F56934" w:rsidRPr="00C77D5E">
        <w:rPr>
          <w:rFonts w:asciiTheme="minorHAnsi" w:hAnsiTheme="minorHAnsi"/>
          <w:sz w:val="22"/>
          <w:szCs w:val="22"/>
        </w:rPr>
        <w:t xml:space="preserve"> </w:t>
      </w:r>
      <w:r w:rsidR="00F56934" w:rsidRPr="00C77D5E">
        <w:rPr>
          <w:rFonts w:asciiTheme="minorHAnsi" w:hAnsiTheme="minorHAnsi" w:cs="Tahoma"/>
          <w:b/>
          <w:sz w:val="22"/>
          <w:szCs w:val="22"/>
        </w:rPr>
        <w:t>NERVE PAIN/DIABETIC PERIPHERAL NEUROPATHY,</w:t>
      </w:r>
      <w:r w:rsidR="00C77D5E" w:rsidRPr="00C77D5E">
        <w:rPr>
          <w:rFonts w:asciiTheme="minorHAnsi" w:hAnsiTheme="minorHAnsi" w:cs="Tahoma"/>
          <w:b/>
          <w:sz w:val="22"/>
          <w:szCs w:val="22"/>
        </w:rPr>
        <w:t xml:space="preserve"> RESPONDENT QUALIFIES IF </w:t>
      </w:r>
      <w:r w:rsidRPr="00C77D5E">
        <w:rPr>
          <w:rFonts w:asciiTheme="minorHAnsi" w:hAnsiTheme="minorHAnsi" w:cs="Tahoma"/>
          <w:b/>
          <w:sz w:val="22"/>
          <w:szCs w:val="22"/>
        </w:rPr>
        <w:t>EXPERIENCE CHRONIC PAIN, EXPERIENCE PAIN OTHER THAN HEADACHE,</w:t>
      </w:r>
      <w:r w:rsidR="00F14B78" w:rsidRPr="00C77D5E">
        <w:rPr>
          <w:rFonts w:asciiTheme="minorHAnsi" w:hAnsiTheme="minorHAnsi" w:cs="Tahoma"/>
          <w:b/>
          <w:sz w:val="22"/>
          <w:szCs w:val="22"/>
        </w:rPr>
        <w:t xml:space="preserve"> </w:t>
      </w:r>
      <w:r w:rsidRPr="00C77D5E">
        <w:rPr>
          <w:rFonts w:asciiTheme="minorHAnsi" w:hAnsiTheme="minorHAnsi" w:cs="Tahoma"/>
          <w:b/>
          <w:sz w:val="22"/>
          <w:szCs w:val="22"/>
        </w:rPr>
        <w:t xml:space="preserve">EXPERIENCE PAIN IN BOTH FEET/TOES </w:t>
      </w:r>
      <w:r w:rsidR="00C77D5E" w:rsidRPr="002A32C0">
        <w:rPr>
          <w:rFonts w:asciiTheme="minorHAnsi" w:hAnsiTheme="minorHAnsi" w:cs="Tahoma"/>
          <w:b/>
          <w:sz w:val="22"/>
          <w:szCs w:val="22"/>
          <w:u w:val="single"/>
        </w:rPr>
        <w:t>AND</w:t>
      </w:r>
      <w:r w:rsidRPr="00C77D5E">
        <w:rPr>
          <w:rFonts w:asciiTheme="minorHAnsi" w:hAnsiTheme="minorHAnsi" w:cs="Tahoma"/>
          <w:b/>
          <w:sz w:val="22"/>
          <w:szCs w:val="22"/>
        </w:rPr>
        <w:t xml:space="preserve"> RESPONDENT’S </w:t>
      </w:r>
      <w:r w:rsidR="002A32C0">
        <w:rPr>
          <w:rFonts w:asciiTheme="minorHAnsi" w:hAnsiTheme="minorHAnsi" w:cs="Tahoma"/>
          <w:b/>
          <w:sz w:val="22"/>
          <w:szCs w:val="22"/>
        </w:rPr>
        <w:t>IDPainSum</w:t>
      </w:r>
      <w:r w:rsidRPr="00C77D5E">
        <w:rPr>
          <w:rFonts w:asciiTheme="minorHAnsi" w:hAnsiTheme="minorHAnsi" w:cs="Tahoma"/>
          <w:b/>
          <w:sz w:val="22"/>
          <w:szCs w:val="22"/>
        </w:rPr>
        <w:t xml:space="preserve"> IS </w:t>
      </w:r>
      <w:r w:rsidR="00C77D5E">
        <w:rPr>
          <w:rFonts w:asciiTheme="minorHAnsi" w:hAnsiTheme="minorHAnsi" w:cs="Tahoma"/>
          <w:b/>
          <w:sz w:val="22"/>
          <w:szCs w:val="22"/>
        </w:rPr>
        <w:t>3+</w:t>
      </w:r>
    </w:p>
    <w:p w14:paraId="5711864D" w14:textId="77777777" w:rsidR="00703DD0" w:rsidRPr="00292E0C" w:rsidRDefault="00703DD0" w:rsidP="00703DD0">
      <w:pPr>
        <w:keepNext/>
        <w:keepLines/>
        <w:spacing w:line="276" w:lineRule="auto"/>
        <w:rPr>
          <w:rFonts w:asciiTheme="minorHAnsi" w:hAnsiTheme="minorHAnsi" w:cs="Tahoma"/>
          <w:b/>
          <w:bCs/>
          <w:sz w:val="22"/>
          <w:szCs w:val="22"/>
        </w:rPr>
      </w:pPr>
    </w:p>
    <w:p w14:paraId="3464A423" w14:textId="77777777" w:rsidR="002D623F" w:rsidRPr="00292E0C" w:rsidRDefault="0051555C" w:rsidP="00703DD0">
      <w:pPr>
        <w:pStyle w:val="Heading9"/>
        <w:keepNext/>
        <w:keepLines/>
        <w:pBdr>
          <w:top w:val="single" w:sz="4" w:space="0" w:color="auto" w:shadow="1"/>
          <w:left w:val="single" w:sz="4" w:space="4" w:color="auto" w:shadow="1"/>
          <w:bottom w:val="single" w:sz="4" w:space="1" w:color="auto" w:shadow="1"/>
          <w:right w:val="single" w:sz="4" w:space="4" w:color="auto" w:shadow="1"/>
        </w:pBdr>
        <w:tabs>
          <w:tab w:val="right" w:pos="8640"/>
        </w:tabs>
        <w:spacing w:before="0" w:after="0" w:line="276" w:lineRule="auto"/>
        <w:rPr>
          <w:rFonts w:asciiTheme="minorHAnsi" w:hAnsiTheme="minorHAnsi" w:cs="Tahoma"/>
          <w:b/>
        </w:rPr>
      </w:pPr>
      <w:r w:rsidRPr="00292E0C">
        <w:rPr>
          <w:rFonts w:asciiTheme="minorHAnsi" w:hAnsiTheme="minorHAnsi" w:cs="Tahoma"/>
          <w:b/>
        </w:rPr>
        <w:t xml:space="preserve">GENERAL </w:t>
      </w:r>
      <w:r w:rsidR="002D623F" w:rsidRPr="00292E0C">
        <w:rPr>
          <w:rFonts w:asciiTheme="minorHAnsi" w:hAnsiTheme="minorHAnsi" w:cs="Tahoma"/>
          <w:b/>
        </w:rPr>
        <w:t>NERVE PAIN PERCEPTIONS</w:t>
      </w:r>
      <w:r w:rsidR="00062B82" w:rsidRPr="00292E0C">
        <w:rPr>
          <w:rFonts w:asciiTheme="minorHAnsi" w:hAnsiTheme="minorHAnsi" w:cs="Tahoma"/>
          <w:b/>
        </w:rPr>
        <w:t xml:space="preserve"> </w:t>
      </w:r>
    </w:p>
    <w:p w14:paraId="13F9A6F0" w14:textId="77777777" w:rsidR="002D623F" w:rsidRPr="00292E0C" w:rsidRDefault="002D623F" w:rsidP="00703DD0">
      <w:pPr>
        <w:keepNext/>
        <w:keepLines/>
        <w:spacing w:line="276" w:lineRule="auto"/>
        <w:rPr>
          <w:rFonts w:asciiTheme="minorHAnsi" w:hAnsiTheme="minorHAnsi" w:cs="Tahoma"/>
          <w:sz w:val="22"/>
          <w:szCs w:val="22"/>
        </w:rPr>
      </w:pPr>
    </w:p>
    <w:p w14:paraId="511F9706" w14:textId="5232A852" w:rsidR="00745147" w:rsidRDefault="00732CA2" w:rsidP="00703DD0">
      <w:pPr>
        <w:keepNext/>
        <w:keepLines/>
        <w:spacing w:line="276" w:lineRule="auto"/>
        <w:rPr>
          <w:rFonts w:asciiTheme="minorHAnsi" w:hAnsiTheme="minorHAnsi" w:cs="Tahoma"/>
          <w:sz w:val="22"/>
          <w:szCs w:val="22"/>
        </w:rPr>
      </w:pPr>
      <w:r w:rsidRPr="00292E0C">
        <w:rPr>
          <w:rFonts w:asciiTheme="minorHAnsi" w:hAnsiTheme="minorHAnsi" w:cs="Tahoma"/>
          <w:b/>
          <w:sz w:val="22"/>
          <w:szCs w:val="22"/>
        </w:rPr>
        <w:t>(SHOW ALL)</w:t>
      </w:r>
      <w:r w:rsidRPr="00292E0C">
        <w:rPr>
          <w:rFonts w:asciiTheme="minorHAnsi" w:hAnsiTheme="minorHAnsi" w:cs="Tahoma"/>
          <w:sz w:val="22"/>
          <w:szCs w:val="22"/>
        </w:rPr>
        <w:t xml:space="preserve"> </w:t>
      </w:r>
      <w:r w:rsidR="00745147">
        <w:rPr>
          <w:rFonts w:asciiTheme="minorHAnsi" w:hAnsiTheme="minorHAnsi" w:cs="Tahoma"/>
          <w:sz w:val="22"/>
          <w:szCs w:val="22"/>
        </w:rPr>
        <w:t>Congratulations, you qualify for this survey.</w:t>
      </w:r>
    </w:p>
    <w:p w14:paraId="3B980633" w14:textId="77777777" w:rsidR="00745147" w:rsidRDefault="00745147" w:rsidP="00703DD0">
      <w:pPr>
        <w:keepNext/>
        <w:keepLines/>
        <w:spacing w:line="276" w:lineRule="auto"/>
        <w:rPr>
          <w:rFonts w:asciiTheme="minorHAnsi" w:hAnsiTheme="minorHAnsi" w:cs="Tahoma"/>
          <w:sz w:val="22"/>
          <w:szCs w:val="22"/>
        </w:rPr>
      </w:pPr>
    </w:p>
    <w:p w14:paraId="6B85FEF4" w14:textId="43F1ABE1" w:rsidR="00BF6F1B" w:rsidRPr="00292E0C" w:rsidRDefault="000E6286" w:rsidP="00703DD0">
      <w:pPr>
        <w:keepNext/>
        <w:keepLines/>
        <w:spacing w:line="276" w:lineRule="auto"/>
        <w:rPr>
          <w:rFonts w:asciiTheme="minorHAnsi" w:hAnsiTheme="minorHAnsi" w:cs="Tahoma"/>
          <w:sz w:val="22"/>
          <w:szCs w:val="22"/>
        </w:rPr>
      </w:pPr>
      <w:r w:rsidRPr="00292E0C">
        <w:rPr>
          <w:rFonts w:asciiTheme="minorHAnsi" w:hAnsiTheme="minorHAnsi" w:cs="Tahoma"/>
          <w:sz w:val="22"/>
          <w:szCs w:val="22"/>
        </w:rPr>
        <w:t xml:space="preserve">We’re going to start off by asking you about </w:t>
      </w:r>
      <w:r w:rsidR="00A11F87" w:rsidRPr="00292E0C">
        <w:rPr>
          <w:rFonts w:asciiTheme="minorHAnsi" w:hAnsiTheme="minorHAnsi" w:cs="Tahoma"/>
          <w:sz w:val="22"/>
          <w:szCs w:val="22"/>
        </w:rPr>
        <w:t>nerve pain</w:t>
      </w:r>
      <w:r w:rsidR="00AC2050" w:rsidRPr="00292E0C">
        <w:rPr>
          <w:rFonts w:asciiTheme="minorHAnsi" w:hAnsiTheme="minorHAnsi" w:cs="Tahoma"/>
          <w:sz w:val="22"/>
          <w:szCs w:val="22"/>
        </w:rPr>
        <w:t>, which is also often referred to as painful neuropathy</w:t>
      </w:r>
      <w:r w:rsidR="00732CA2" w:rsidRPr="00292E0C">
        <w:rPr>
          <w:rFonts w:asciiTheme="minorHAnsi" w:hAnsiTheme="minorHAnsi" w:cs="Tahoma"/>
          <w:sz w:val="22"/>
          <w:szCs w:val="22"/>
        </w:rPr>
        <w:t>.</w:t>
      </w:r>
      <w:r w:rsidRPr="00292E0C">
        <w:rPr>
          <w:rFonts w:asciiTheme="minorHAnsi" w:hAnsiTheme="minorHAnsi" w:cs="Tahoma"/>
          <w:sz w:val="22"/>
          <w:szCs w:val="22"/>
        </w:rPr>
        <w:t xml:space="preserve"> </w:t>
      </w:r>
      <w:r w:rsidR="00732CA2" w:rsidRPr="00292E0C">
        <w:rPr>
          <w:rFonts w:asciiTheme="minorHAnsi" w:hAnsiTheme="minorHAnsi" w:cs="Tahoma"/>
          <w:sz w:val="22"/>
          <w:szCs w:val="22"/>
        </w:rPr>
        <w:t xml:space="preserve"> </w:t>
      </w:r>
    </w:p>
    <w:p w14:paraId="0936E034" w14:textId="77777777" w:rsidR="006C2172" w:rsidRPr="00292E0C" w:rsidRDefault="006C2172" w:rsidP="00703DD0">
      <w:pPr>
        <w:keepNext/>
        <w:keepLines/>
        <w:spacing w:line="276" w:lineRule="auto"/>
        <w:rPr>
          <w:rFonts w:asciiTheme="minorHAnsi" w:hAnsiTheme="minorHAnsi" w:cs="Tahoma"/>
          <w:sz w:val="22"/>
          <w:szCs w:val="22"/>
        </w:rPr>
      </w:pPr>
    </w:p>
    <w:p w14:paraId="05CC55E7" w14:textId="46DE7F1D" w:rsidR="00703DD0" w:rsidRPr="00292E0C" w:rsidRDefault="00BF6F1B" w:rsidP="00F628AA">
      <w:pPr>
        <w:spacing w:line="276" w:lineRule="auto"/>
        <w:rPr>
          <w:rFonts w:asciiTheme="minorHAnsi" w:hAnsiTheme="minorHAnsi" w:cs="Tahoma"/>
          <w:sz w:val="22"/>
          <w:szCs w:val="22"/>
        </w:rPr>
      </w:pPr>
      <w:r w:rsidRPr="00292E0C">
        <w:rPr>
          <w:rFonts w:asciiTheme="minorHAnsi" w:hAnsiTheme="minorHAnsi" w:cs="Tahoma"/>
          <w:b/>
          <w:sz w:val="22"/>
          <w:szCs w:val="22"/>
        </w:rPr>
        <w:t>(SHOW IF NOT DIAGNOSED</w:t>
      </w:r>
      <w:r w:rsidR="00F64E45">
        <w:rPr>
          <w:rFonts w:asciiTheme="minorHAnsi" w:hAnsiTheme="minorHAnsi" w:cs="Tahoma"/>
          <w:b/>
          <w:sz w:val="22"/>
          <w:szCs w:val="22"/>
        </w:rPr>
        <w:t xml:space="preserve">, SHOW IF </w:t>
      </w:r>
      <w:r w:rsidR="00F64E45" w:rsidRPr="00F64E45">
        <w:rPr>
          <w:rFonts w:asciiTheme="minorHAnsi" w:hAnsiTheme="minorHAnsi" w:cs="Tahoma"/>
          <w:b/>
          <w:sz w:val="22"/>
          <w:szCs w:val="22"/>
        </w:rPr>
        <w:t>Q11≠3</w:t>
      </w:r>
      <w:r w:rsidRPr="00292E0C">
        <w:rPr>
          <w:rFonts w:asciiTheme="minorHAnsi" w:hAnsiTheme="minorHAnsi" w:cs="Tahoma"/>
          <w:b/>
          <w:sz w:val="22"/>
          <w:szCs w:val="22"/>
        </w:rPr>
        <w:t>)</w:t>
      </w:r>
      <w:r w:rsidRPr="00292E0C">
        <w:rPr>
          <w:rFonts w:asciiTheme="minorHAnsi" w:hAnsiTheme="minorHAnsi" w:cs="Tahoma"/>
          <w:sz w:val="22"/>
          <w:szCs w:val="22"/>
        </w:rPr>
        <w:t xml:space="preserve"> </w:t>
      </w:r>
      <w:r w:rsidR="00732CA2" w:rsidRPr="00292E0C">
        <w:rPr>
          <w:rFonts w:asciiTheme="minorHAnsi" w:hAnsiTheme="minorHAnsi" w:cs="Tahoma"/>
          <w:sz w:val="22"/>
          <w:szCs w:val="22"/>
        </w:rPr>
        <w:t xml:space="preserve">For the purposes of this survey, please consider “nerve pain” to </w:t>
      </w:r>
      <w:r w:rsidR="00FC1910" w:rsidRPr="00292E0C">
        <w:rPr>
          <w:rFonts w:asciiTheme="minorHAnsi" w:hAnsiTheme="minorHAnsi" w:cs="Tahoma"/>
          <w:sz w:val="22"/>
          <w:szCs w:val="22"/>
        </w:rPr>
        <w:t>be</w:t>
      </w:r>
      <w:r w:rsidR="00732CA2" w:rsidRPr="00292E0C">
        <w:rPr>
          <w:rFonts w:asciiTheme="minorHAnsi" w:hAnsiTheme="minorHAnsi" w:cs="Tahoma"/>
          <w:sz w:val="22"/>
          <w:szCs w:val="22"/>
        </w:rPr>
        <w:t xml:space="preserve"> pain </w:t>
      </w:r>
      <w:r w:rsidR="00E852D5" w:rsidRPr="00292E0C">
        <w:rPr>
          <w:rFonts w:asciiTheme="minorHAnsi" w:hAnsiTheme="minorHAnsi" w:cs="Tahoma"/>
          <w:i/>
          <w:sz w:val="22"/>
          <w:szCs w:val="22"/>
        </w:rPr>
        <w:t xml:space="preserve">other than a headache </w:t>
      </w:r>
      <w:r w:rsidR="00E852D5" w:rsidRPr="00292E0C">
        <w:rPr>
          <w:rFonts w:asciiTheme="minorHAnsi" w:hAnsiTheme="minorHAnsi" w:cs="Tahoma"/>
          <w:sz w:val="22"/>
          <w:szCs w:val="22"/>
        </w:rPr>
        <w:t xml:space="preserve">that </w:t>
      </w:r>
      <w:r w:rsidR="00A11F87" w:rsidRPr="00292E0C">
        <w:rPr>
          <w:rFonts w:asciiTheme="minorHAnsi" w:hAnsiTheme="minorHAnsi" w:cs="Tahoma"/>
          <w:sz w:val="22"/>
          <w:szCs w:val="22"/>
        </w:rPr>
        <w:t>feels like a burning sensation, electrical shocks, tingling/prickling, shooting pain, radiating pain, stinging, throbbing or stabbing pain</w:t>
      </w:r>
      <w:r w:rsidR="00732CA2" w:rsidRPr="00292E0C">
        <w:rPr>
          <w:rFonts w:asciiTheme="minorHAnsi" w:hAnsiTheme="minorHAnsi" w:cs="Tahoma"/>
          <w:sz w:val="22"/>
          <w:szCs w:val="22"/>
        </w:rPr>
        <w:t>.</w:t>
      </w:r>
    </w:p>
    <w:p w14:paraId="328B0B51" w14:textId="77777777" w:rsidR="000E6286" w:rsidRPr="00292E0C" w:rsidRDefault="000E6286" w:rsidP="00F628AA">
      <w:pPr>
        <w:spacing w:line="276" w:lineRule="auto"/>
        <w:rPr>
          <w:rFonts w:asciiTheme="minorHAnsi" w:hAnsiTheme="minorHAnsi" w:cs="Tahoma"/>
          <w:sz w:val="22"/>
          <w:szCs w:val="22"/>
        </w:rPr>
      </w:pPr>
    </w:p>
    <w:p w14:paraId="1B3DF7B2" w14:textId="77777777" w:rsidR="00861A09" w:rsidRPr="00292E0C" w:rsidRDefault="00861A09" w:rsidP="00861A09">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 xml:space="preserve">(ASK ALL) </w:t>
      </w:r>
      <w:r w:rsidR="00281D28" w:rsidRPr="00292E0C">
        <w:rPr>
          <w:rFonts w:asciiTheme="minorHAnsi" w:hAnsiTheme="minorHAnsi" w:cs="Tahoma"/>
          <w:sz w:val="22"/>
          <w:szCs w:val="22"/>
        </w:rPr>
        <w:t>In general, h</w:t>
      </w:r>
      <w:r w:rsidRPr="00292E0C">
        <w:rPr>
          <w:rFonts w:asciiTheme="minorHAnsi" w:hAnsiTheme="minorHAnsi" w:cs="Tahoma"/>
          <w:sz w:val="22"/>
          <w:szCs w:val="22"/>
        </w:rPr>
        <w:t xml:space="preserve">ow </w:t>
      </w:r>
      <w:r w:rsidR="00ED4911" w:rsidRPr="00292E0C">
        <w:rPr>
          <w:rFonts w:asciiTheme="minorHAnsi" w:hAnsiTheme="minorHAnsi" w:cs="Tahoma"/>
          <w:sz w:val="22"/>
          <w:szCs w:val="22"/>
        </w:rPr>
        <w:t xml:space="preserve">would you describe your knowledge </w:t>
      </w:r>
      <w:r w:rsidR="004932B8" w:rsidRPr="00292E0C">
        <w:rPr>
          <w:rFonts w:asciiTheme="minorHAnsi" w:hAnsiTheme="minorHAnsi" w:cs="Tahoma"/>
          <w:sz w:val="22"/>
          <w:szCs w:val="22"/>
        </w:rPr>
        <w:t>of</w:t>
      </w:r>
      <w:r w:rsidRPr="00292E0C">
        <w:rPr>
          <w:rFonts w:asciiTheme="minorHAnsi" w:hAnsiTheme="minorHAnsi" w:cs="Tahoma"/>
          <w:sz w:val="22"/>
          <w:szCs w:val="22"/>
        </w:rPr>
        <w:t xml:space="preserve"> nerve pain? </w:t>
      </w:r>
      <w:r w:rsidRPr="00292E0C">
        <w:rPr>
          <w:rFonts w:asciiTheme="minorHAnsi" w:hAnsiTheme="minorHAnsi" w:cs="Tahoma"/>
          <w:b/>
          <w:sz w:val="22"/>
          <w:szCs w:val="22"/>
        </w:rPr>
        <w:t>(SINGLE RESPONSE) (LOCK ORDER)</w:t>
      </w:r>
      <w:r w:rsidR="00925DDD" w:rsidRPr="00292E0C">
        <w:rPr>
          <w:rFonts w:asciiTheme="minorHAnsi" w:hAnsiTheme="minorHAnsi" w:cs="Tahoma"/>
          <w:b/>
          <w:sz w:val="22"/>
          <w:szCs w:val="22"/>
        </w:rPr>
        <w:t xml:space="preserve"> (DISPLAY AS SLIDER)</w:t>
      </w:r>
    </w:p>
    <w:p w14:paraId="33543644" w14:textId="77777777" w:rsidR="00861A09" w:rsidRPr="00292E0C" w:rsidRDefault="00861A09" w:rsidP="00861A09">
      <w:pPr>
        <w:spacing w:line="276" w:lineRule="auto"/>
        <w:ind w:left="360"/>
        <w:rPr>
          <w:rFonts w:asciiTheme="minorHAnsi" w:hAnsiTheme="minorHAnsi" w:cs="Tahoma"/>
          <w:sz w:val="22"/>
          <w:szCs w:val="22"/>
        </w:rPr>
      </w:pPr>
    </w:p>
    <w:p w14:paraId="40B296EF" w14:textId="77777777" w:rsidR="00ED4911" w:rsidRPr="00292E0C" w:rsidRDefault="00ED4911" w:rsidP="00CC6091">
      <w:pPr>
        <w:numPr>
          <w:ilvl w:val="0"/>
          <w:numId w:val="45"/>
        </w:numPr>
        <w:spacing w:line="276" w:lineRule="auto"/>
        <w:rPr>
          <w:rFonts w:asciiTheme="minorHAnsi" w:hAnsiTheme="minorHAnsi" w:cs="Tahoma"/>
          <w:sz w:val="22"/>
          <w:szCs w:val="22"/>
        </w:rPr>
      </w:pPr>
      <w:r w:rsidRPr="00292E0C">
        <w:rPr>
          <w:rFonts w:asciiTheme="minorHAnsi" w:hAnsiTheme="minorHAnsi" w:cs="Tahoma"/>
          <w:sz w:val="22"/>
          <w:szCs w:val="22"/>
        </w:rPr>
        <w:t xml:space="preserve">No knowledge </w:t>
      </w:r>
    </w:p>
    <w:p w14:paraId="1E552C90" w14:textId="77777777" w:rsidR="00ED4911" w:rsidRPr="00292E0C" w:rsidRDefault="00ED4911" w:rsidP="00CC6091">
      <w:pPr>
        <w:numPr>
          <w:ilvl w:val="0"/>
          <w:numId w:val="45"/>
        </w:numPr>
        <w:spacing w:line="276" w:lineRule="auto"/>
        <w:rPr>
          <w:rFonts w:asciiTheme="minorHAnsi" w:hAnsiTheme="minorHAnsi" w:cs="Tahoma"/>
          <w:sz w:val="22"/>
          <w:szCs w:val="22"/>
        </w:rPr>
      </w:pPr>
      <w:r w:rsidRPr="00292E0C">
        <w:rPr>
          <w:rFonts w:asciiTheme="minorHAnsi" w:hAnsiTheme="minorHAnsi" w:cs="Tahoma"/>
          <w:sz w:val="22"/>
          <w:szCs w:val="22"/>
        </w:rPr>
        <w:t xml:space="preserve">Modest level of knowledge </w:t>
      </w:r>
    </w:p>
    <w:p w14:paraId="449B4CB4" w14:textId="77777777" w:rsidR="00ED4911" w:rsidRPr="00292E0C" w:rsidRDefault="00ED4911" w:rsidP="00CC6091">
      <w:pPr>
        <w:numPr>
          <w:ilvl w:val="0"/>
          <w:numId w:val="45"/>
        </w:numPr>
        <w:spacing w:line="276" w:lineRule="auto"/>
        <w:rPr>
          <w:rFonts w:asciiTheme="minorHAnsi" w:hAnsiTheme="minorHAnsi" w:cs="Tahoma"/>
          <w:sz w:val="22"/>
          <w:szCs w:val="22"/>
        </w:rPr>
      </w:pPr>
      <w:r w:rsidRPr="00292E0C">
        <w:rPr>
          <w:rFonts w:asciiTheme="minorHAnsi" w:hAnsiTheme="minorHAnsi" w:cs="Tahoma"/>
          <w:sz w:val="22"/>
          <w:szCs w:val="22"/>
        </w:rPr>
        <w:t xml:space="preserve">Moderate level knowledge </w:t>
      </w:r>
    </w:p>
    <w:p w14:paraId="14DA7EAB" w14:textId="77777777" w:rsidR="00ED4911" w:rsidRPr="00292E0C" w:rsidRDefault="00ED4911" w:rsidP="00CC6091">
      <w:pPr>
        <w:numPr>
          <w:ilvl w:val="0"/>
          <w:numId w:val="45"/>
        </w:numPr>
        <w:spacing w:line="276" w:lineRule="auto"/>
        <w:rPr>
          <w:rFonts w:asciiTheme="minorHAnsi" w:hAnsiTheme="minorHAnsi" w:cs="Tahoma"/>
          <w:sz w:val="22"/>
          <w:szCs w:val="22"/>
        </w:rPr>
      </w:pPr>
      <w:r w:rsidRPr="00292E0C">
        <w:rPr>
          <w:rFonts w:asciiTheme="minorHAnsi" w:hAnsiTheme="minorHAnsi" w:cs="Tahoma"/>
          <w:sz w:val="22"/>
          <w:szCs w:val="22"/>
        </w:rPr>
        <w:t xml:space="preserve">High level of knowledge </w:t>
      </w:r>
    </w:p>
    <w:p w14:paraId="1D3A2177" w14:textId="77777777" w:rsidR="00EC3A28" w:rsidRPr="00292E0C" w:rsidRDefault="00EC3A28" w:rsidP="00F628AA">
      <w:pPr>
        <w:spacing w:line="276" w:lineRule="auto"/>
        <w:rPr>
          <w:rFonts w:asciiTheme="minorHAnsi" w:hAnsiTheme="minorHAnsi" w:cs="Tahoma"/>
          <w:sz w:val="22"/>
          <w:szCs w:val="22"/>
        </w:rPr>
      </w:pPr>
    </w:p>
    <w:p w14:paraId="5A22A6AC" w14:textId="77777777" w:rsidR="00EC3A28" w:rsidRPr="00292E0C" w:rsidRDefault="00EC3A28" w:rsidP="00EC3A28">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ALL) </w:t>
      </w:r>
      <w:r w:rsidRPr="00292E0C">
        <w:rPr>
          <w:rFonts w:asciiTheme="minorHAnsi" w:hAnsiTheme="minorHAnsi" w:cs="Tahoma"/>
        </w:rPr>
        <w:t xml:space="preserve">What would you consider to be the cause(s) of nerve pain? </w:t>
      </w:r>
      <w:r w:rsidRPr="00292E0C">
        <w:rPr>
          <w:rFonts w:asciiTheme="minorHAnsi" w:hAnsiTheme="minorHAnsi" w:cs="Tahoma"/>
          <w:b/>
        </w:rPr>
        <w:t>(SELECT ALL) (RANDOMIZE)</w:t>
      </w:r>
    </w:p>
    <w:p w14:paraId="7E610985" w14:textId="77777777" w:rsidR="00EC3A28" w:rsidRPr="00292E0C" w:rsidRDefault="00EC3A28" w:rsidP="00EC3A28">
      <w:pPr>
        <w:pStyle w:val="ListParagraph"/>
        <w:spacing w:after="0"/>
        <w:ind w:left="360"/>
        <w:rPr>
          <w:rFonts w:asciiTheme="minorHAnsi" w:hAnsiTheme="minorHAnsi" w:cs="Tahoma"/>
        </w:rPr>
      </w:pPr>
    </w:p>
    <w:p w14:paraId="6BB728E0" w14:textId="77777777" w:rsidR="00EC3A28" w:rsidRPr="00292E0C" w:rsidRDefault="00EC3A28" w:rsidP="00EC3A28">
      <w:pPr>
        <w:pStyle w:val="ListParagraph"/>
        <w:numPr>
          <w:ilvl w:val="1"/>
          <w:numId w:val="1"/>
        </w:numPr>
        <w:spacing w:after="0"/>
        <w:rPr>
          <w:rFonts w:asciiTheme="minorHAnsi" w:hAnsiTheme="minorHAnsi" w:cs="Tahoma"/>
        </w:rPr>
      </w:pPr>
      <w:r w:rsidRPr="00292E0C">
        <w:rPr>
          <w:rFonts w:asciiTheme="minorHAnsi" w:hAnsiTheme="minorHAnsi" w:cs="Tahoma"/>
        </w:rPr>
        <w:t>Damaged nerves</w:t>
      </w:r>
    </w:p>
    <w:p w14:paraId="6CA8196D" w14:textId="77777777" w:rsidR="00EC3A28" w:rsidRPr="00292E0C" w:rsidRDefault="00EC3A28" w:rsidP="00EC3A28">
      <w:pPr>
        <w:pStyle w:val="ListParagraph"/>
        <w:numPr>
          <w:ilvl w:val="1"/>
          <w:numId w:val="1"/>
        </w:numPr>
        <w:spacing w:after="0"/>
        <w:rPr>
          <w:rFonts w:asciiTheme="minorHAnsi" w:hAnsiTheme="minorHAnsi" w:cs="Tahoma"/>
        </w:rPr>
      </w:pPr>
      <w:r w:rsidRPr="00292E0C">
        <w:rPr>
          <w:rFonts w:asciiTheme="minorHAnsi" w:hAnsiTheme="minorHAnsi" w:cs="Tahoma"/>
        </w:rPr>
        <w:t>Genetics</w:t>
      </w:r>
    </w:p>
    <w:p w14:paraId="07E454C6" w14:textId="77777777" w:rsidR="00EC3A28" w:rsidRPr="00292E0C" w:rsidRDefault="00EC3A28" w:rsidP="00EC3A28">
      <w:pPr>
        <w:pStyle w:val="ListParagraph"/>
        <w:numPr>
          <w:ilvl w:val="1"/>
          <w:numId w:val="1"/>
        </w:numPr>
        <w:spacing w:after="0"/>
        <w:rPr>
          <w:rFonts w:asciiTheme="minorHAnsi" w:hAnsiTheme="minorHAnsi" w:cs="Tahoma"/>
        </w:rPr>
      </w:pPr>
      <w:r w:rsidRPr="00292E0C">
        <w:rPr>
          <w:rFonts w:asciiTheme="minorHAnsi" w:hAnsiTheme="minorHAnsi" w:cs="Tahoma"/>
        </w:rPr>
        <w:t>Another condition or disease (e.g. cancer,  diabetes, HIV)</w:t>
      </w:r>
    </w:p>
    <w:p w14:paraId="5D94F23D" w14:textId="77777777" w:rsidR="00EC3A28" w:rsidRPr="00292E0C" w:rsidRDefault="00EC3A28" w:rsidP="00EC3A28">
      <w:pPr>
        <w:pStyle w:val="ListParagraph"/>
        <w:numPr>
          <w:ilvl w:val="1"/>
          <w:numId w:val="1"/>
        </w:numPr>
        <w:spacing w:after="0"/>
        <w:rPr>
          <w:rFonts w:asciiTheme="minorHAnsi" w:hAnsiTheme="minorHAnsi" w:cs="Tahoma"/>
        </w:rPr>
      </w:pPr>
      <w:r w:rsidRPr="00292E0C">
        <w:rPr>
          <w:rFonts w:asciiTheme="minorHAnsi" w:hAnsiTheme="minorHAnsi" w:cs="Tahoma"/>
        </w:rPr>
        <w:t>Aging in general</w:t>
      </w:r>
    </w:p>
    <w:p w14:paraId="361E04D9" w14:textId="77777777" w:rsidR="00EC3A28" w:rsidRPr="00292E0C" w:rsidRDefault="00EC3A28" w:rsidP="00EC3A28">
      <w:pPr>
        <w:pStyle w:val="ListParagraph"/>
        <w:numPr>
          <w:ilvl w:val="1"/>
          <w:numId w:val="1"/>
        </w:numPr>
        <w:spacing w:after="0"/>
        <w:rPr>
          <w:rFonts w:asciiTheme="minorHAnsi" w:hAnsiTheme="minorHAnsi" w:cs="Tahoma"/>
        </w:rPr>
      </w:pPr>
      <w:r w:rsidRPr="00292E0C">
        <w:rPr>
          <w:rFonts w:asciiTheme="minorHAnsi" w:hAnsiTheme="minorHAnsi" w:cs="Tahoma"/>
        </w:rPr>
        <w:t>Poor diet</w:t>
      </w:r>
    </w:p>
    <w:p w14:paraId="38ACC7E2" w14:textId="77777777" w:rsidR="00EC3A28" w:rsidRPr="00292E0C" w:rsidRDefault="00EC3A28" w:rsidP="00EC3A28">
      <w:pPr>
        <w:pStyle w:val="ListParagraph"/>
        <w:numPr>
          <w:ilvl w:val="1"/>
          <w:numId w:val="1"/>
        </w:numPr>
        <w:spacing w:after="0"/>
        <w:rPr>
          <w:rFonts w:asciiTheme="minorHAnsi" w:hAnsiTheme="minorHAnsi" w:cs="Tahoma"/>
        </w:rPr>
      </w:pPr>
      <w:r w:rsidRPr="00292E0C">
        <w:rPr>
          <w:rFonts w:asciiTheme="minorHAnsi" w:hAnsiTheme="minorHAnsi" w:cs="Tahoma"/>
        </w:rPr>
        <w:t>Not exercising enough</w:t>
      </w:r>
    </w:p>
    <w:p w14:paraId="577CF4C7" w14:textId="77777777" w:rsidR="00EC3A28" w:rsidRPr="00292E0C" w:rsidRDefault="00EC3A28" w:rsidP="00EC3A28">
      <w:pPr>
        <w:pStyle w:val="ListParagraph"/>
        <w:numPr>
          <w:ilvl w:val="1"/>
          <w:numId w:val="1"/>
        </w:numPr>
        <w:spacing w:after="0"/>
        <w:rPr>
          <w:rFonts w:asciiTheme="minorHAnsi" w:hAnsiTheme="minorHAnsi" w:cs="Tahoma"/>
        </w:rPr>
      </w:pPr>
      <w:r w:rsidRPr="00292E0C">
        <w:rPr>
          <w:rFonts w:asciiTheme="minorHAnsi" w:hAnsiTheme="minorHAnsi" w:cs="Tahoma"/>
        </w:rPr>
        <w:t xml:space="preserve">Other </w:t>
      </w:r>
      <w:r w:rsidRPr="00292E0C">
        <w:rPr>
          <w:rFonts w:asciiTheme="minorHAnsi" w:hAnsiTheme="minorHAnsi" w:cs="Tahoma"/>
          <w:b/>
        </w:rPr>
        <w:t>(ANCHOR)</w:t>
      </w:r>
    </w:p>
    <w:p w14:paraId="6FC761AA" w14:textId="77777777" w:rsidR="00EC3A28" w:rsidRPr="00292E0C" w:rsidRDefault="00EC3A28" w:rsidP="00EC3A28">
      <w:pPr>
        <w:pStyle w:val="ListParagraph"/>
        <w:numPr>
          <w:ilvl w:val="1"/>
          <w:numId w:val="1"/>
        </w:numPr>
        <w:spacing w:after="0"/>
        <w:rPr>
          <w:rFonts w:asciiTheme="minorHAnsi" w:hAnsiTheme="minorHAnsi" w:cs="Tahoma"/>
        </w:rPr>
      </w:pPr>
      <w:r w:rsidRPr="00292E0C">
        <w:rPr>
          <w:rFonts w:asciiTheme="minorHAnsi" w:hAnsiTheme="minorHAnsi" w:cs="Tahoma"/>
        </w:rPr>
        <w:t>I’m not sure</w:t>
      </w:r>
      <w:r w:rsidRPr="00292E0C">
        <w:rPr>
          <w:rFonts w:asciiTheme="minorHAnsi" w:hAnsiTheme="minorHAnsi" w:cs="Tahoma"/>
          <w:b/>
        </w:rPr>
        <w:t xml:space="preserve"> (ANCHOR, EXCLUSIVE)</w:t>
      </w:r>
    </w:p>
    <w:p w14:paraId="4EFA9BC3" w14:textId="77777777" w:rsidR="00EC3A28" w:rsidRPr="00292E0C" w:rsidRDefault="00EC3A28" w:rsidP="00F628AA">
      <w:pPr>
        <w:spacing w:line="276" w:lineRule="auto"/>
        <w:rPr>
          <w:rFonts w:asciiTheme="minorHAnsi" w:hAnsiTheme="minorHAnsi" w:cs="Tahoma"/>
          <w:sz w:val="22"/>
          <w:szCs w:val="22"/>
        </w:rPr>
      </w:pPr>
    </w:p>
    <w:p w14:paraId="7F365BFB" w14:textId="77777777" w:rsidR="008E0FE2" w:rsidRPr="00292E0C" w:rsidRDefault="008E0FE2" w:rsidP="00F628AA">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ALL) </w:t>
      </w:r>
      <w:r w:rsidR="00732CA2" w:rsidRPr="00292E0C">
        <w:rPr>
          <w:rFonts w:asciiTheme="minorHAnsi" w:hAnsiTheme="minorHAnsi" w:cs="Tahoma"/>
        </w:rPr>
        <w:t xml:space="preserve">Please tell us how strongly you </w:t>
      </w:r>
      <w:r w:rsidR="00732CA2" w:rsidRPr="00A8420E">
        <w:rPr>
          <w:rFonts w:asciiTheme="minorHAnsi" w:hAnsiTheme="minorHAnsi" w:cs="Tahoma"/>
          <w:u w:val="single"/>
        </w:rPr>
        <w:t>agree or disagree</w:t>
      </w:r>
      <w:r w:rsidR="00732CA2" w:rsidRPr="00292E0C">
        <w:rPr>
          <w:rFonts w:asciiTheme="minorHAnsi" w:hAnsiTheme="minorHAnsi" w:cs="Tahoma"/>
        </w:rPr>
        <w:t xml:space="preserve"> with each of the following statements</w:t>
      </w:r>
      <w:r w:rsidR="00BF6F1B" w:rsidRPr="00292E0C">
        <w:rPr>
          <w:rFonts w:asciiTheme="minorHAnsi" w:hAnsiTheme="minorHAnsi" w:cs="Tahoma"/>
        </w:rPr>
        <w:t xml:space="preserve"> about </w:t>
      </w:r>
      <w:r w:rsidR="00A11F87" w:rsidRPr="00292E0C">
        <w:rPr>
          <w:rFonts w:asciiTheme="minorHAnsi" w:hAnsiTheme="minorHAnsi" w:cs="Tahoma"/>
        </w:rPr>
        <w:t xml:space="preserve">nerve pain and </w:t>
      </w:r>
      <w:r w:rsidR="00BF6F1B" w:rsidRPr="00292E0C">
        <w:rPr>
          <w:rFonts w:asciiTheme="minorHAnsi" w:hAnsiTheme="minorHAnsi" w:cs="Tahoma"/>
        </w:rPr>
        <w:t>diabetes</w:t>
      </w:r>
      <w:r w:rsidR="00732CA2" w:rsidRPr="00292E0C">
        <w:rPr>
          <w:rFonts w:asciiTheme="minorHAnsi" w:hAnsiTheme="minorHAnsi" w:cs="Tahoma"/>
        </w:rPr>
        <w:t xml:space="preserve">. </w:t>
      </w:r>
      <w:r w:rsidR="00F628AA" w:rsidRPr="00292E0C">
        <w:rPr>
          <w:rFonts w:asciiTheme="minorHAnsi" w:hAnsiTheme="minorHAnsi" w:cs="Tahoma"/>
          <w:b/>
        </w:rPr>
        <w:t>(</w:t>
      </w:r>
      <w:r w:rsidR="00296062" w:rsidRPr="00292E0C">
        <w:rPr>
          <w:rFonts w:asciiTheme="minorHAnsi" w:hAnsiTheme="minorHAnsi" w:cs="Tahoma"/>
          <w:b/>
        </w:rPr>
        <w:t>SINGLE RESPONSE PER ROW) (RANDOMIZE ROWS</w:t>
      </w:r>
      <w:r w:rsidR="00F628AA" w:rsidRPr="00292E0C">
        <w:rPr>
          <w:rFonts w:asciiTheme="minorHAnsi" w:hAnsiTheme="minorHAnsi" w:cs="Tahoma"/>
          <w:b/>
        </w:rPr>
        <w:t>)</w:t>
      </w:r>
    </w:p>
    <w:p w14:paraId="6373ABB6" w14:textId="77777777" w:rsidR="008E0FE2" w:rsidRPr="00292E0C" w:rsidRDefault="008E0FE2" w:rsidP="00F628AA">
      <w:pPr>
        <w:pStyle w:val="ListParagraph"/>
        <w:spacing w:after="0"/>
        <w:ind w:left="360"/>
        <w:rPr>
          <w:rFonts w:asciiTheme="minorHAnsi" w:hAnsiTheme="minorHAnsi" w:cs="Tahoma"/>
        </w:rPr>
      </w:pPr>
    </w:p>
    <w:p w14:paraId="678F44F3" w14:textId="77777777" w:rsidR="00732CA2" w:rsidRPr="00292E0C" w:rsidRDefault="00732CA2" w:rsidP="00F628AA">
      <w:pPr>
        <w:pStyle w:val="ListParagraph"/>
        <w:spacing w:after="0"/>
        <w:ind w:left="360"/>
        <w:rPr>
          <w:rFonts w:asciiTheme="minorHAnsi" w:hAnsiTheme="minorHAnsi" w:cs="Tahoma"/>
          <w:b/>
        </w:rPr>
      </w:pPr>
      <w:r w:rsidRPr="00292E0C">
        <w:rPr>
          <w:rFonts w:asciiTheme="minorHAnsi" w:hAnsiTheme="minorHAnsi" w:cs="Tahoma"/>
          <w:b/>
        </w:rPr>
        <w:t>COLUMNS</w:t>
      </w:r>
    </w:p>
    <w:p w14:paraId="7E550454" w14:textId="77777777" w:rsidR="00732CA2" w:rsidRPr="00292E0C" w:rsidRDefault="00BF6F1B" w:rsidP="00F628AA">
      <w:pPr>
        <w:pStyle w:val="ListParagraph"/>
        <w:numPr>
          <w:ilvl w:val="1"/>
          <w:numId w:val="1"/>
        </w:numPr>
        <w:spacing w:after="0"/>
        <w:rPr>
          <w:rFonts w:asciiTheme="minorHAnsi" w:hAnsiTheme="minorHAnsi" w:cs="Tahoma"/>
        </w:rPr>
      </w:pPr>
      <w:r w:rsidRPr="00292E0C">
        <w:rPr>
          <w:rFonts w:asciiTheme="minorHAnsi" w:hAnsiTheme="minorHAnsi" w:cs="Tahoma"/>
        </w:rPr>
        <w:t>Strongly disagree</w:t>
      </w:r>
    </w:p>
    <w:p w14:paraId="1E93F37E" w14:textId="77777777" w:rsidR="00BF6F1B" w:rsidRPr="00292E0C" w:rsidRDefault="00BF6F1B" w:rsidP="00F628AA">
      <w:pPr>
        <w:pStyle w:val="ListParagraph"/>
        <w:numPr>
          <w:ilvl w:val="1"/>
          <w:numId w:val="1"/>
        </w:numPr>
        <w:spacing w:after="0"/>
        <w:rPr>
          <w:rFonts w:asciiTheme="minorHAnsi" w:hAnsiTheme="minorHAnsi" w:cs="Tahoma"/>
        </w:rPr>
      </w:pPr>
      <w:r w:rsidRPr="00292E0C">
        <w:rPr>
          <w:rFonts w:asciiTheme="minorHAnsi" w:hAnsiTheme="minorHAnsi" w:cs="Tahoma"/>
        </w:rPr>
        <w:t xml:space="preserve">Somewhat disagree </w:t>
      </w:r>
    </w:p>
    <w:p w14:paraId="2CF0EEAF" w14:textId="77777777" w:rsidR="00BF6F1B" w:rsidRPr="00292E0C" w:rsidRDefault="00BF6F1B" w:rsidP="00F628AA">
      <w:pPr>
        <w:pStyle w:val="ListParagraph"/>
        <w:numPr>
          <w:ilvl w:val="1"/>
          <w:numId w:val="1"/>
        </w:numPr>
        <w:spacing w:after="0"/>
        <w:rPr>
          <w:rFonts w:asciiTheme="minorHAnsi" w:hAnsiTheme="minorHAnsi" w:cs="Tahoma"/>
        </w:rPr>
      </w:pPr>
      <w:r w:rsidRPr="00292E0C">
        <w:rPr>
          <w:rFonts w:asciiTheme="minorHAnsi" w:hAnsiTheme="minorHAnsi" w:cs="Tahoma"/>
        </w:rPr>
        <w:t>Somewhat agree</w:t>
      </w:r>
    </w:p>
    <w:p w14:paraId="3201751C" w14:textId="77777777" w:rsidR="00BF6F1B" w:rsidRPr="00292E0C" w:rsidRDefault="00BF6F1B" w:rsidP="00F628AA">
      <w:pPr>
        <w:pStyle w:val="ListParagraph"/>
        <w:numPr>
          <w:ilvl w:val="1"/>
          <w:numId w:val="1"/>
        </w:numPr>
        <w:spacing w:after="0"/>
        <w:rPr>
          <w:rFonts w:asciiTheme="minorHAnsi" w:hAnsiTheme="minorHAnsi" w:cs="Tahoma"/>
        </w:rPr>
      </w:pPr>
      <w:r w:rsidRPr="00292E0C">
        <w:rPr>
          <w:rFonts w:asciiTheme="minorHAnsi" w:hAnsiTheme="minorHAnsi" w:cs="Tahoma"/>
        </w:rPr>
        <w:t>Strongly agree</w:t>
      </w:r>
    </w:p>
    <w:p w14:paraId="7CF67C39" w14:textId="77777777" w:rsidR="00732CA2" w:rsidRPr="00292E0C" w:rsidRDefault="00732CA2" w:rsidP="00F628AA">
      <w:pPr>
        <w:pStyle w:val="ListParagraph"/>
        <w:spacing w:after="0"/>
        <w:ind w:left="360"/>
        <w:rPr>
          <w:rFonts w:asciiTheme="minorHAnsi" w:hAnsiTheme="minorHAnsi" w:cs="Tahoma"/>
        </w:rPr>
      </w:pPr>
    </w:p>
    <w:p w14:paraId="17089ABC" w14:textId="77777777" w:rsidR="00732CA2" w:rsidRPr="00292E0C" w:rsidRDefault="00732CA2" w:rsidP="00811F90">
      <w:pPr>
        <w:pStyle w:val="ListParagraph"/>
        <w:spacing w:after="0"/>
        <w:ind w:firstLine="360"/>
        <w:rPr>
          <w:rFonts w:asciiTheme="minorHAnsi" w:hAnsiTheme="minorHAnsi" w:cs="Tahoma"/>
          <w:b/>
        </w:rPr>
      </w:pPr>
      <w:r w:rsidRPr="00292E0C">
        <w:rPr>
          <w:rFonts w:asciiTheme="minorHAnsi" w:hAnsiTheme="minorHAnsi" w:cs="Tahoma"/>
          <w:b/>
        </w:rPr>
        <w:t>ROWS</w:t>
      </w:r>
    </w:p>
    <w:p w14:paraId="4024D3DF" w14:textId="77777777" w:rsidR="008E0FE2" w:rsidRPr="00292E0C" w:rsidRDefault="00732CA2" w:rsidP="00CC6091">
      <w:pPr>
        <w:pStyle w:val="ListParagraph"/>
        <w:numPr>
          <w:ilvl w:val="0"/>
          <w:numId w:val="34"/>
        </w:numPr>
        <w:spacing w:after="0"/>
        <w:rPr>
          <w:rFonts w:asciiTheme="minorHAnsi" w:hAnsiTheme="minorHAnsi" w:cs="Tahoma"/>
        </w:rPr>
      </w:pPr>
      <w:r w:rsidRPr="00292E0C">
        <w:rPr>
          <w:rFonts w:asciiTheme="minorHAnsi" w:hAnsiTheme="minorHAnsi" w:cs="Tahoma"/>
        </w:rPr>
        <w:t xml:space="preserve">Nerve pain is a common complication of diabetes </w:t>
      </w:r>
    </w:p>
    <w:p w14:paraId="5FE0E6FB" w14:textId="77777777" w:rsidR="00F628AA" w:rsidRPr="00292E0C" w:rsidRDefault="00F628AA" w:rsidP="00CC6091">
      <w:pPr>
        <w:pStyle w:val="ListParagraph"/>
        <w:numPr>
          <w:ilvl w:val="0"/>
          <w:numId w:val="34"/>
        </w:numPr>
        <w:spacing w:after="0"/>
        <w:rPr>
          <w:rFonts w:asciiTheme="minorHAnsi" w:hAnsiTheme="minorHAnsi" w:cs="Tahoma"/>
        </w:rPr>
      </w:pPr>
      <w:r w:rsidRPr="00292E0C">
        <w:rPr>
          <w:rFonts w:asciiTheme="minorHAnsi" w:hAnsiTheme="minorHAnsi" w:cs="Tahoma"/>
        </w:rPr>
        <w:t xml:space="preserve">Nerve pain is an expected part of what </w:t>
      </w:r>
      <w:r w:rsidR="008B5968" w:rsidRPr="00292E0C">
        <w:rPr>
          <w:rFonts w:asciiTheme="minorHAnsi" w:hAnsiTheme="minorHAnsi" w:cs="Tahoma"/>
        </w:rPr>
        <w:t xml:space="preserve">people with </w:t>
      </w:r>
      <w:r w:rsidRPr="00292E0C">
        <w:rPr>
          <w:rFonts w:asciiTheme="minorHAnsi" w:hAnsiTheme="minorHAnsi" w:cs="Tahoma"/>
        </w:rPr>
        <w:t>diabetes have to deal with</w:t>
      </w:r>
    </w:p>
    <w:p w14:paraId="520A0446" w14:textId="77777777" w:rsidR="00F628AA" w:rsidRPr="00292E0C" w:rsidRDefault="00F628AA" w:rsidP="00CC6091">
      <w:pPr>
        <w:pStyle w:val="ListParagraph"/>
        <w:numPr>
          <w:ilvl w:val="0"/>
          <w:numId w:val="34"/>
        </w:numPr>
        <w:spacing w:after="0"/>
        <w:rPr>
          <w:rFonts w:asciiTheme="minorHAnsi" w:hAnsiTheme="minorHAnsi" w:cs="Tahoma"/>
        </w:rPr>
      </w:pPr>
      <w:r w:rsidRPr="00292E0C">
        <w:rPr>
          <w:rFonts w:asciiTheme="minorHAnsi" w:hAnsiTheme="minorHAnsi" w:cs="Tahoma"/>
        </w:rPr>
        <w:t>Nerve pain is unavoidable for those who have diabetes</w:t>
      </w:r>
    </w:p>
    <w:p w14:paraId="6552CA25" w14:textId="77777777" w:rsidR="008B5968" w:rsidRPr="00292E0C" w:rsidRDefault="008B5968" w:rsidP="00CC6091">
      <w:pPr>
        <w:pStyle w:val="ListParagraph"/>
        <w:numPr>
          <w:ilvl w:val="0"/>
          <w:numId w:val="34"/>
        </w:numPr>
        <w:spacing w:after="0"/>
        <w:rPr>
          <w:rFonts w:asciiTheme="minorHAnsi" w:hAnsiTheme="minorHAnsi" w:cs="Tahoma"/>
        </w:rPr>
      </w:pPr>
      <w:r w:rsidRPr="00292E0C">
        <w:rPr>
          <w:rFonts w:asciiTheme="minorHAnsi" w:hAnsiTheme="minorHAnsi" w:cs="Tahoma"/>
        </w:rPr>
        <w:t>There is no cure for nerve pain</w:t>
      </w:r>
    </w:p>
    <w:p w14:paraId="3421C9AE" w14:textId="77777777" w:rsidR="00861A09" w:rsidRPr="00292E0C" w:rsidRDefault="00861A09" w:rsidP="00CC6091">
      <w:pPr>
        <w:pStyle w:val="ListParagraph"/>
        <w:numPr>
          <w:ilvl w:val="0"/>
          <w:numId w:val="34"/>
        </w:numPr>
        <w:spacing w:after="0"/>
        <w:rPr>
          <w:rFonts w:asciiTheme="minorHAnsi" w:hAnsiTheme="minorHAnsi" w:cs="Tahoma"/>
        </w:rPr>
      </w:pPr>
      <w:r w:rsidRPr="00292E0C">
        <w:rPr>
          <w:rFonts w:asciiTheme="minorHAnsi" w:hAnsiTheme="minorHAnsi" w:cs="Tahoma"/>
        </w:rPr>
        <w:t>Having chronically high blood sugar can damage your nerves</w:t>
      </w:r>
    </w:p>
    <w:p w14:paraId="0F42E2B1" w14:textId="77777777" w:rsidR="0051555C" w:rsidRPr="00292E0C" w:rsidRDefault="0051555C" w:rsidP="0051555C">
      <w:pPr>
        <w:spacing w:line="276" w:lineRule="auto"/>
        <w:rPr>
          <w:rFonts w:asciiTheme="minorHAnsi" w:eastAsia="Calibri" w:hAnsiTheme="minorHAnsi" w:cs="Tahoma"/>
          <w:sz w:val="22"/>
          <w:szCs w:val="22"/>
        </w:rPr>
      </w:pPr>
    </w:p>
    <w:p w14:paraId="13FF68E9" w14:textId="77777777" w:rsidR="00A54BD7" w:rsidRPr="00292E0C" w:rsidRDefault="00A54BD7" w:rsidP="00967329">
      <w:pPr>
        <w:spacing w:line="276" w:lineRule="auto"/>
        <w:rPr>
          <w:rFonts w:asciiTheme="minorHAnsi" w:hAnsiTheme="minorHAnsi" w:cs="Tahoma"/>
          <w:sz w:val="22"/>
          <w:szCs w:val="22"/>
        </w:rPr>
      </w:pPr>
    </w:p>
    <w:p w14:paraId="4868667F" w14:textId="77777777" w:rsidR="00630BA3" w:rsidRPr="00292E0C" w:rsidRDefault="00630BA3" w:rsidP="00630BA3">
      <w:pPr>
        <w:pStyle w:val="Heading9"/>
        <w:keepNext/>
        <w:keepLines/>
        <w:pBdr>
          <w:top w:val="single" w:sz="4" w:space="0" w:color="auto" w:shadow="1"/>
          <w:left w:val="single" w:sz="4" w:space="4" w:color="auto" w:shadow="1"/>
          <w:bottom w:val="single" w:sz="4" w:space="1" w:color="auto" w:shadow="1"/>
          <w:right w:val="single" w:sz="4" w:space="4" w:color="auto" w:shadow="1"/>
        </w:pBdr>
        <w:tabs>
          <w:tab w:val="right" w:pos="8640"/>
        </w:tabs>
        <w:spacing w:before="0" w:after="0" w:line="276" w:lineRule="auto"/>
        <w:rPr>
          <w:rFonts w:asciiTheme="minorHAnsi" w:hAnsiTheme="minorHAnsi" w:cs="Tahoma"/>
          <w:b/>
        </w:rPr>
      </w:pPr>
      <w:r w:rsidRPr="00292E0C">
        <w:rPr>
          <w:rFonts w:asciiTheme="minorHAnsi" w:hAnsiTheme="minorHAnsi" w:cs="Tahoma"/>
          <w:b/>
        </w:rPr>
        <w:t>S</w:t>
      </w:r>
      <w:r w:rsidR="00707DDB" w:rsidRPr="00292E0C">
        <w:rPr>
          <w:rFonts w:asciiTheme="minorHAnsi" w:hAnsiTheme="minorHAnsi" w:cs="Tahoma"/>
          <w:b/>
        </w:rPr>
        <w:t>YMPTOMS</w:t>
      </w:r>
      <w:r w:rsidR="007645AB" w:rsidRPr="00292E0C">
        <w:rPr>
          <w:rFonts w:asciiTheme="minorHAnsi" w:hAnsiTheme="minorHAnsi" w:cs="Tahoma"/>
          <w:b/>
        </w:rPr>
        <w:t>,</w:t>
      </w:r>
      <w:r w:rsidR="00707DDB" w:rsidRPr="00292E0C">
        <w:rPr>
          <w:rFonts w:asciiTheme="minorHAnsi" w:hAnsiTheme="minorHAnsi" w:cs="Tahoma"/>
          <w:b/>
        </w:rPr>
        <w:t xml:space="preserve"> S</w:t>
      </w:r>
      <w:r w:rsidRPr="00292E0C">
        <w:rPr>
          <w:rFonts w:asciiTheme="minorHAnsi" w:hAnsiTheme="minorHAnsi" w:cs="Tahoma"/>
          <w:b/>
        </w:rPr>
        <w:t xml:space="preserve">EVERITY </w:t>
      </w:r>
      <w:r w:rsidR="007645AB" w:rsidRPr="00292E0C">
        <w:rPr>
          <w:rFonts w:asciiTheme="minorHAnsi" w:hAnsiTheme="minorHAnsi" w:cs="Tahoma"/>
          <w:b/>
        </w:rPr>
        <w:t>&amp; IMPACT</w:t>
      </w:r>
    </w:p>
    <w:p w14:paraId="6830E449" w14:textId="77777777" w:rsidR="00630BA3" w:rsidRPr="00292E0C" w:rsidRDefault="00630BA3" w:rsidP="00630BA3">
      <w:pPr>
        <w:keepNext/>
        <w:keepLines/>
        <w:spacing w:line="276" w:lineRule="auto"/>
        <w:rPr>
          <w:rFonts w:asciiTheme="minorHAnsi" w:hAnsiTheme="minorHAnsi" w:cs="Tahoma"/>
          <w:sz w:val="22"/>
          <w:szCs w:val="22"/>
        </w:rPr>
      </w:pPr>
    </w:p>
    <w:p w14:paraId="36B2AFAB" w14:textId="4CA5813B" w:rsidR="000325D6" w:rsidRPr="00292E0C" w:rsidRDefault="00630BA3" w:rsidP="00590684">
      <w:pPr>
        <w:spacing w:line="276" w:lineRule="auto"/>
        <w:rPr>
          <w:rFonts w:asciiTheme="minorHAnsi" w:hAnsiTheme="minorHAnsi" w:cs="Tahoma"/>
          <w:sz w:val="22"/>
          <w:szCs w:val="22"/>
        </w:rPr>
      </w:pPr>
      <w:r w:rsidRPr="00292E0C">
        <w:rPr>
          <w:rFonts w:asciiTheme="minorHAnsi" w:hAnsiTheme="minorHAnsi" w:cs="Tahoma"/>
          <w:sz w:val="22"/>
          <w:szCs w:val="22"/>
        </w:rPr>
        <w:t>Shifting gears, we’d like to ask you about the symptoms you experience</w:t>
      </w:r>
      <w:r w:rsidR="007645AB" w:rsidRPr="00292E0C">
        <w:rPr>
          <w:rFonts w:asciiTheme="minorHAnsi" w:hAnsiTheme="minorHAnsi" w:cs="Tahoma"/>
          <w:sz w:val="22"/>
          <w:szCs w:val="22"/>
        </w:rPr>
        <w:t xml:space="preserve"> and the impact of </w:t>
      </w:r>
      <w:r w:rsidR="00791814" w:rsidRPr="00292E0C">
        <w:rPr>
          <w:rFonts w:asciiTheme="minorHAnsi" w:hAnsiTheme="minorHAnsi" w:cs="Tahoma"/>
          <w:sz w:val="22"/>
          <w:szCs w:val="22"/>
        </w:rPr>
        <w:t>the</w:t>
      </w:r>
      <w:r w:rsidR="007645AB" w:rsidRPr="00292E0C">
        <w:rPr>
          <w:rFonts w:asciiTheme="minorHAnsi" w:hAnsiTheme="minorHAnsi" w:cs="Tahoma"/>
          <w:sz w:val="22"/>
          <w:szCs w:val="22"/>
        </w:rPr>
        <w:t xml:space="preserve"> pain</w:t>
      </w:r>
      <w:r w:rsidR="00791814" w:rsidRPr="00292E0C">
        <w:rPr>
          <w:rFonts w:asciiTheme="minorHAnsi" w:hAnsiTheme="minorHAnsi" w:cs="Tahoma"/>
          <w:sz w:val="22"/>
          <w:szCs w:val="22"/>
        </w:rPr>
        <w:t xml:space="preserve"> in your feet and/or hands</w:t>
      </w:r>
      <w:r w:rsidR="007645AB" w:rsidRPr="00292E0C">
        <w:rPr>
          <w:rFonts w:asciiTheme="minorHAnsi" w:hAnsiTheme="minorHAnsi" w:cs="Tahoma"/>
          <w:sz w:val="22"/>
          <w:szCs w:val="22"/>
        </w:rPr>
        <w:t xml:space="preserve"> on your ability to work and perform regular activities</w:t>
      </w:r>
      <w:r w:rsidRPr="00292E0C">
        <w:rPr>
          <w:rFonts w:asciiTheme="minorHAnsi" w:hAnsiTheme="minorHAnsi" w:cs="Tahoma"/>
          <w:sz w:val="22"/>
          <w:szCs w:val="22"/>
        </w:rPr>
        <w:t>.</w:t>
      </w:r>
      <w:r w:rsidR="002A23CB" w:rsidRPr="00292E0C">
        <w:rPr>
          <w:rFonts w:asciiTheme="minorHAnsi" w:hAnsiTheme="minorHAnsi" w:cs="Tahoma"/>
          <w:sz w:val="22"/>
          <w:szCs w:val="22"/>
        </w:rPr>
        <w:t xml:space="preserve"> </w:t>
      </w:r>
      <w:r w:rsidR="000325D6" w:rsidRPr="00292E0C">
        <w:rPr>
          <w:rFonts w:asciiTheme="minorHAnsi" w:hAnsiTheme="minorHAnsi" w:cs="Tahoma"/>
          <w:sz w:val="22"/>
          <w:szCs w:val="22"/>
        </w:rPr>
        <w:t xml:space="preserve"> Earlier, you mentioned you experience pain in your </w:t>
      </w:r>
      <w:r w:rsidR="00AC2050" w:rsidRPr="00292E0C">
        <w:rPr>
          <w:rFonts w:asciiTheme="minorHAnsi" w:hAnsiTheme="minorHAnsi" w:cs="Tahoma"/>
          <w:sz w:val="22"/>
          <w:szCs w:val="22"/>
          <w:u w:val="single"/>
        </w:rPr>
        <w:t>feet and/or hands</w:t>
      </w:r>
      <w:r w:rsidR="0073109D" w:rsidRPr="00292E0C">
        <w:rPr>
          <w:rFonts w:asciiTheme="minorHAnsi" w:hAnsiTheme="minorHAnsi" w:cs="Tahoma"/>
          <w:sz w:val="22"/>
          <w:szCs w:val="22"/>
        </w:rPr>
        <w:t xml:space="preserve">.  </w:t>
      </w:r>
      <w:r w:rsidR="002111C0" w:rsidRPr="00292E0C">
        <w:rPr>
          <w:rFonts w:asciiTheme="minorHAnsi" w:hAnsiTheme="minorHAnsi" w:cs="Tahoma"/>
          <w:sz w:val="22"/>
          <w:szCs w:val="22"/>
        </w:rPr>
        <w:t xml:space="preserve">This may be a type of nerve pain. </w:t>
      </w:r>
      <w:r w:rsidR="0073109D" w:rsidRPr="00292E0C">
        <w:rPr>
          <w:rFonts w:asciiTheme="minorHAnsi" w:hAnsiTheme="minorHAnsi" w:cs="Tahoma"/>
          <w:sz w:val="22"/>
          <w:szCs w:val="22"/>
        </w:rPr>
        <w:t xml:space="preserve"> </w:t>
      </w:r>
      <w:r w:rsidR="000325D6" w:rsidRPr="00292E0C">
        <w:rPr>
          <w:rFonts w:asciiTheme="minorHAnsi" w:hAnsiTheme="minorHAnsi" w:cs="Tahoma"/>
          <w:b/>
          <w:sz w:val="22"/>
          <w:szCs w:val="22"/>
        </w:rPr>
        <w:t>Throughout the survey, when we mention “</w:t>
      </w:r>
      <w:r w:rsidR="004A1B0F" w:rsidRPr="00292E0C">
        <w:rPr>
          <w:rFonts w:asciiTheme="minorHAnsi" w:hAnsiTheme="minorHAnsi" w:cs="Tahoma"/>
          <w:b/>
          <w:sz w:val="22"/>
          <w:szCs w:val="22"/>
        </w:rPr>
        <w:t xml:space="preserve">nerve </w:t>
      </w:r>
      <w:r w:rsidR="000325D6" w:rsidRPr="00292E0C">
        <w:rPr>
          <w:rFonts w:asciiTheme="minorHAnsi" w:hAnsiTheme="minorHAnsi" w:cs="Tahoma"/>
          <w:b/>
          <w:sz w:val="22"/>
          <w:szCs w:val="22"/>
        </w:rPr>
        <w:t>pain” we are referring to pain</w:t>
      </w:r>
      <w:r w:rsidR="004A1B0F" w:rsidRPr="00292E0C">
        <w:rPr>
          <w:rFonts w:asciiTheme="minorHAnsi" w:hAnsiTheme="minorHAnsi" w:cs="Tahoma"/>
          <w:b/>
          <w:sz w:val="22"/>
          <w:szCs w:val="22"/>
        </w:rPr>
        <w:t xml:space="preserve"> in your feet and/or hands</w:t>
      </w:r>
      <w:r w:rsidR="002111C0" w:rsidRPr="00292E0C">
        <w:rPr>
          <w:rFonts w:asciiTheme="minorHAnsi" w:hAnsiTheme="minorHAnsi" w:cs="Tahoma"/>
          <w:b/>
          <w:sz w:val="22"/>
          <w:szCs w:val="22"/>
        </w:rPr>
        <w:t xml:space="preserve">. </w:t>
      </w:r>
      <w:r w:rsidR="000325D6" w:rsidRPr="00292E0C">
        <w:rPr>
          <w:rFonts w:asciiTheme="minorHAnsi" w:hAnsiTheme="minorHAnsi" w:cs="Tahoma"/>
          <w:sz w:val="22"/>
          <w:szCs w:val="22"/>
        </w:rPr>
        <w:t xml:space="preserve"> </w:t>
      </w:r>
    </w:p>
    <w:p w14:paraId="000A0339" w14:textId="77777777" w:rsidR="00630BA3" w:rsidRPr="00292E0C" w:rsidRDefault="00630BA3" w:rsidP="00630BA3">
      <w:pPr>
        <w:spacing w:line="276" w:lineRule="auto"/>
        <w:rPr>
          <w:rFonts w:asciiTheme="minorHAnsi" w:hAnsiTheme="minorHAnsi" w:cs="Tahoma"/>
          <w:sz w:val="22"/>
          <w:szCs w:val="22"/>
        </w:rPr>
      </w:pPr>
    </w:p>
    <w:p w14:paraId="1B2A5BDB" w14:textId="5C70107E" w:rsidR="00630BA3" w:rsidRPr="00292E0C" w:rsidRDefault="00630BA3" w:rsidP="00630BA3">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ALL) </w:t>
      </w:r>
      <w:r w:rsidRPr="00292E0C">
        <w:rPr>
          <w:rFonts w:asciiTheme="minorHAnsi" w:hAnsiTheme="minorHAnsi" w:cs="Tahoma"/>
        </w:rPr>
        <w:t xml:space="preserve">Please indicate </w:t>
      </w:r>
      <w:r w:rsidR="00707DDB" w:rsidRPr="00292E0C">
        <w:rPr>
          <w:rFonts w:asciiTheme="minorHAnsi" w:hAnsiTheme="minorHAnsi" w:cs="Tahoma"/>
        </w:rPr>
        <w:t>your experience with each of the following symptoms</w:t>
      </w:r>
      <w:r w:rsidR="004A1B0F" w:rsidRPr="00292E0C">
        <w:rPr>
          <w:rFonts w:asciiTheme="minorHAnsi" w:hAnsiTheme="minorHAnsi" w:cs="Tahoma"/>
        </w:rPr>
        <w:t xml:space="preserve"> in your feet and/or hands</w:t>
      </w:r>
      <w:r w:rsidR="00707DDB" w:rsidRPr="00292E0C">
        <w:rPr>
          <w:rFonts w:asciiTheme="minorHAnsi" w:hAnsiTheme="minorHAnsi" w:cs="Tahoma"/>
        </w:rPr>
        <w:t>.</w:t>
      </w:r>
      <w:r w:rsidRPr="00292E0C">
        <w:rPr>
          <w:rFonts w:asciiTheme="minorHAnsi" w:hAnsiTheme="minorHAnsi" w:cs="Tahoma"/>
        </w:rPr>
        <w:t xml:space="preserve"> </w:t>
      </w:r>
      <w:r w:rsidRPr="00292E0C">
        <w:rPr>
          <w:rFonts w:asciiTheme="minorHAnsi" w:hAnsiTheme="minorHAnsi" w:cs="Tahoma"/>
          <w:b/>
        </w:rPr>
        <w:t>(RANDOMIZE ALL) (</w:t>
      </w:r>
      <w:r w:rsidR="00707DDB" w:rsidRPr="00292E0C">
        <w:rPr>
          <w:rFonts w:asciiTheme="minorHAnsi" w:hAnsiTheme="minorHAnsi" w:cs="Tahoma"/>
          <w:b/>
        </w:rPr>
        <w:t>SINGLE RESPONSE PER ROW</w:t>
      </w:r>
      <w:r w:rsidRPr="00292E0C">
        <w:rPr>
          <w:rFonts w:asciiTheme="minorHAnsi" w:hAnsiTheme="minorHAnsi" w:cs="Tahoma"/>
          <w:b/>
        </w:rPr>
        <w:t>)</w:t>
      </w:r>
    </w:p>
    <w:p w14:paraId="4312923D" w14:textId="77777777" w:rsidR="00630BA3" w:rsidRPr="00292E0C" w:rsidRDefault="00630BA3" w:rsidP="00630BA3">
      <w:pPr>
        <w:spacing w:line="276" w:lineRule="auto"/>
        <w:ind w:left="360"/>
        <w:rPr>
          <w:rFonts w:asciiTheme="minorHAnsi" w:hAnsiTheme="minorHAnsi" w:cs="Tahoma"/>
          <w:sz w:val="22"/>
          <w:szCs w:val="22"/>
        </w:rPr>
      </w:pPr>
    </w:p>
    <w:p w14:paraId="3A80FFAF" w14:textId="5CA9811F" w:rsidR="00630BA3" w:rsidRPr="00292E0C" w:rsidRDefault="00630BA3" w:rsidP="00630BA3">
      <w:pPr>
        <w:spacing w:line="276" w:lineRule="auto"/>
        <w:ind w:left="360"/>
        <w:rPr>
          <w:rFonts w:asciiTheme="minorHAnsi" w:hAnsiTheme="minorHAnsi" w:cs="Tahoma"/>
          <w:b/>
          <w:sz w:val="22"/>
          <w:szCs w:val="22"/>
        </w:rPr>
      </w:pPr>
      <w:r w:rsidRPr="00292E0C">
        <w:rPr>
          <w:rFonts w:asciiTheme="minorHAnsi" w:hAnsiTheme="minorHAnsi" w:cs="Tahoma"/>
          <w:b/>
          <w:sz w:val="22"/>
          <w:szCs w:val="22"/>
        </w:rPr>
        <w:t>COLUMNS</w:t>
      </w:r>
      <w:r w:rsidR="00A2091F" w:rsidRPr="00292E0C">
        <w:rPr>
          <w:rFonts w:asciiTheme="minorHAnsi" w:hAnsiTheme="minorHAnsi" w:cs="Tahoma"/>
          <w:b/>
          <w:sz w:val="22"/>
          <w:szCs w:val="22"/>
        </w:rPr>
        <w:t xml:space="preserve"> </w:t>
      </w:r>
    </w:p>
    <w:p w14:paraId="01DDA808" w14:textId="2FACEB31" w:rsidR="00707DDB" w:rsidRPr="00292E0C" w:rsidRDefault="00707DDB" w:rsidP="00CC6091">
      <w:pPr>
        <w:pStyle w:val="ListParagraph"/>
        <w:numPr>
          <w:ilvl w:val="0"/>
          <w:numId w:val="30"/>
        </w:numPr>
        <w:rPr>
          <w:rFonts w:asciiTheme="minorHAnsi" w:hAnsiTheme="minorHAnsi" w:cs="Tahoma"/>
        </w:rPr>
      </w:pPr>
      <w:r w:rsidRPr="00292E0C">
        <w:rPr>
          <w:rFonts w:asciiTheme="minorHAnsi" w:hAnsiTheme="minorHAnsi" w:cs="Tahoma"/>
        </w:rPr>
        <w:t xml:space="preserve">Have </w:t>
      </w:r>
      <w:r w:rsidRPr="00A8420E">
        <w:rPr>
          <w:rFonts w:asciiTheme="minorHAnsi" w:hAnsiTheme="minorHAnsi" w:cs="Tahoma"/>
          <w:u w:val="single"/>
        </w:rPr>
        <w:t>never</w:t>
      </w:r>
      <w:r w:rsidRPr="00292E0C">
        <w:rPr>
          <w:rFonts w:asciiTheme="minorHAnsi" w:hAnsiTheme="minorHAnsi" w:cs="Tahoma"/>
        </w:rPr>
        <w:t xml:space="preserve"> experienced</w:t>
      </w:r>
    </w:p>
    <w:p w14:paraId="2F83EB03" w14:textId="4E2B0314" w:rsidR="00707DDB" w:rsidRPr="00292E0C" w:rsidRDefault="00707DDB" w:rsidP="00CC6091">
      <w:pPr>
        <w:pStyle w:val="ListParagraph"/>
        <w:numPr>
          <w:ilvl w:val="0"/>
          <w:numId w:val="30"/>
        </w:numPr>
        <w:rPr>
          <w:rFonts w:asciiTheme="minorHAnsi" w:hAnsiTheme="minorHAnsi" w:cs="Tahoma"/>
        </w:rPr>
      </w:pPr>
      <w:r w:rsidRPr="00292E0C">
        <w:rPr>
          <w:rFonts w:asciiTheme="minorHAnsi" w:hAnsiTheme="minorHAnsi" w:cs="Tahoma"/>
        </w:rPr>
        <w:t xml:space="preserve">Have experienced, but </w:t>
      </w:r>
      <w:r w:rsidRPr="00A8420E">
        <w:rPr>
          <w:rFonts w:asciiTheme="minorHAnsi" w:hAnsiTheme="minorHAnsi" w:cs="Tahoma"/>
          <w:u w:val="single"/>
        </w:rPr>
        <w:t>do not currently</w:t>
      </w:r>
      <w:r w:rsidRPr="00292E0C">
        <w:rPr>
          <w:rFonts w:asciiTheme="minorHAnsi" w:hAnsiTheme="minorHAnsi" w:cs="Tahoma"/>
        </w:rPr>
        <w:t xml:space="preserve"> experience on </w:t>
      </w:r>
      <w:r w:rsidR="00C07088" w:rsidRPr="00292E0C">
        <w:rPr>
          <w:rFonts w:asciiTheme="minorHAnsi" w:hAnsiTheme="minorHAnsi" w:cs="Tahoma"/>
        </w:rPr>
        <w:t>most days</w:t>
      </w:r>
    </w:p>
    <w:p w14:paraId="72DB9D18" w14:textId="5AC4FB38" w:rsidR="00707DDB" w:rsidRPr="00292E0C" w:rsidRDefault="00707DDB" w:rsidP="00CC6091">
      <w:pPr>
        <w:pStyle w:val="ListParagraph"/>
        <w:numPr>
          <w:ilvl w:val="0"/>
          <w:numId w:val="30"/>
        </w:numPr>
        <w:rPr>
          <w:rFonts w:asciiTheme="minorHAnsi" w:hAnsiTheme="minorHAnsi" w:cs="Tahoma"/>
        </w:rPr>
      </w:pPr>
      <w:r w:rsidRPr="00A8420E">
        <w:rPr>
          <w:rFonts w:asciiTheme="minorHAnsi" w:hAnsiTheme="minorHAnsi" w:cs="Tahoma"/>
          <w:u w:val="single"/>
        </w:rPr>
        <w:t>Currently</w:t>
      </w:r>
      <w:r w:rsidRPr="00292E0C">
        <w:rPr>
          <w:rFonts w:asciiTheme="minorHAnsi" w:hAnsiTheme="minorHAnsi" w:cs="Tahoma"/>
        </w:rPr>
        <w:t xml:space="preserve"> experience on </w:t>
      </w:r>
      <w:r w:rsidR="00C07088" w:rsidRPr="00292E0C">
        <w:rPr>
          <w:rFonts w:asciiTheme="minorHAnsi" w:hAnsiTheme="minorHAnsi" w:cs="Tahoma"/>
        </w:rPr>
        <w:t>most days</w:t>
      </w:r>
    </w:p>
    <w:p w14:paraId="6E268BBD" w14:textId="109E2E40" w:rsidR="00630BA3" w:rsidRPr="00292E0C" w:rsidRDefault="00630BA3" w:rsidP="00630BA3">
      <w:pPr>
        <w:spacing w:line="276" w:lineRule="auto"/>
        <w:ind w:left="900"/>
        <w:rPr>
          <w:rFonts w:asciiTheme="minorHAnsi" w:hAnsiTheme="minorHAnsi" w:cs="Tahoma"/>
          <w:b/>
          <w:sz w:val="22"/>
          <w:szCs w:val="22"/>
        </w:rPr>
      </w:pPr>
      <w:r w:rsidRPr="00292E0C">
        <w:rPr>
          <w:rFonts w:asciiTheme="minorHAnsi" w:hAnsiTheme="minorHAnsi" w:cs="Tahoma"/>
          <w:b/>
          <w:sz w:val="22"/>
          <w:szCs w:val="22"/>
        </w:rPr>
        <w:t>ROWS</w:t>
      </w:r>
    </w:p>
    <w:p w14:paraId="57CBD2C3" w14:textId="77777777" w:rsidR="00630BA3" w:rsidRPr="00292E0C" w:rsidRDefault="00630BA3" w:rsidP="0013590F">
      <w:pPr>
        <w:pStyle w:val="ListParagraph"/>
        <w:numPr>
          <w:ilvl w:val="0"/>
          <w:numId w:val="13"/>
        </w:numPr>
        <w:spacing w:after="0"/>
        <w:ind w:left="1350"/>
        <w:rPr>
          <w:rFonts w:asciiTheme="minorHAnsi" w:hAnsiTheme="minorHAnsi" w:cs="Tahoma"/>
        </w:rPr>
      </w:pPr>
      <w:r w:rsidRPr="00292E0C">
        <w:rPr>
          <w:rFonts w:asciiTheme="minorHAnsi" w:hAnsiTheme="minorHAnsi" w:cs="Tahoma"/>
        </w:rPr>
        <w:t>Numbness</w:t>
      </w:r>
    </w:p>
    <w:p w14:paraId="41615B7B" w14:textId="77777777" w:rsidR="00630BA3" w:rsidRPr="00292E0C" w:rsidRDefault="00630BA3" w:rsidP="0013590F">
      <w:pPr>
        <w:pStyle w:val="ListParagraph"/>
        <w:numPr>
          <w:ilvl w:val="0"/>
          <w:numId w:val="13"/>
        </w:numPr>
        <w:spacing w:after="0"/>
        <w:ind w:left="1350"/>
        <w:rPr>
          <w:rFonts w:asciiTheme="minorHAnsi" w:hAnsiTheme="minorHAnsi" w:cs="Tahoma"/>
        </w:rPr>
      </w:pPr>
      <w:r w:rsidRPr="00292E0C">
        <w:rPr>
          <w:rFonts w:asciiTheme="minorHAnsi" w:hAnsiTheme="minorHAnsi" w:cs="Tahoma"/>
        </w:rPr>
        <w:t>Pins and needles</w:t>
      </w:r>
    </w:p>
    <w:p w14:paraId="4EFF52F4" w14:textId="77777777" w:rsidR="00630BA3" w:rsidRPr="00292E0C" w:rsidRDefault="00630BA3" w:rsidP="0013590F">
      <w:pPr>
        <w:pStyle w:val="ListParagraph"/>
        <w:numPr>
          <w:ilvl w:val="0"/>
          <w:numId w:val="13"/>
        </w:numPr>
        <w:spacing w:after="0"/>
        <w:ind w:left="1350"/>
        <w:rPr>
          <w:rFonts w:asciiTheme="minorHAnsi" w:hAnsiTheme="minorHAnsi" w:cs="Tahoma"/>
        </w:rPr>
      </w:pPr>
      <w:r w:rsidRPr="00292E0C">
        <w:rPr>
          <w:rFonts w:asciiTheme="minorHAnsi" w:hAnsiTheme="minorHAnsi" w:cs="Tahoma"/>
        </w:rPr>
        <w:t>Pain or discomfort at night</w:t>
      </w:r>
    </w:p>
    <w:p w14:paraId="341E293E" w14:textId="77777777" w:rsidR="00630BA3" w:rsidRPr="00292E0C" w:rsidRDefault="00630BA3" w:rsidP="0013590F">
      <w:pPr>
        <w:pStyle w:val="ListParagraph"/>
        <w:numPr>
          <w:ilvl w:val="0"/>
          <w:numId w:val="13"/>
        </w:numPr>
        <w:spacing w:after="0"/>
        <w:ind w:left="1350"/>
        <w:rPr>
          <w:rFonts w:asciiTheme="minorHAnsi" w:hAnsiTheme="minorHAnsi" w:cs="Tahoma"/>
        </w:rPr>
      </w:pPr>
      <w:r w:rsidRPr="00292E0C">
        <w:rPr>
          <w:rFonts w:asciiTheme="minorHAnsi" w:hAnsiTheme="minorHAnsi" w:cs="Tahoma"/>
        </w:rPr>
        <w:t>Tingling or prickling sensation</w:t>
      </w:r>
    </w:p>
    <w:p w14:paraId="0420F7C2" w14:textId="77777777" w:rsidR="00630BA3" w:rsidRPr="00292E0C" w:rsidRDefault="00630BA3" w:rsidP="0013590F">
      <w:pPr>
        <w:pStyle w:val="ListParagraph"/>
        <w:numPr>
          <w:ilvl w:val="0"/>
          <w:numId w:val="13"/>
        </w:numPr>
        <w:spacing w:after="0"/>
        <w:ind w:left="1350"/>
        <w:rPr>
          <w:rFonts w:asciiTheme="minorHAnsi" w:hAnsiTheme="minorHAnsi" w:cs="Tahoma"/>
        </w:rPr>
      </w:pPr>
      <w:r w:rsidRPr="00292E0C">
        <w:rPr>
          <w:rFonts w:asciiTheme="minorHAnsi" w:hAnsiTheme="minorHAnsi" w:cs="Tahoma"/>
        </w:rPr>
        <w:t>Sensitivity to touch</w:t>
      </w:r>
    </w:p>
    <w:p w14:paraId="7FCD84D8" w14:textId="77777777" w:rsidR="00630BA3" w:rsidRPr="00292E0C" w:rsidRDefault="00630BA3" w:rsidP="0013590F">
      <w:pPr>
        <w:pStyle w:val="ListParagraph"/>
        <w:numPr>
          <w:ilvl w:val="0"/>
          <w:numId w:val="13"/>
        </w:numPr>
        <w:spacing w:after="0"/>
        <w:ind w:left="1350"/>
        <w:rPr>
          <w:rFonts w:asciiTheme="minorHAnsi" w:hAnsiTheme="minorHAnsi" w:cs="Tahoma"/>
        </w:rPr>
      </w:pPr>
      <w:r w:rsidRPr="00292E0C">
        <w:rPr>
          <w:rFonts w:asciiTheme="minorHAnsi" w:hAnsiTheme="minorHAnsi" w:cs="Tahoma"/>
        </w:rPr>
        <w:t>Burning pain or sensation</w:t>
      </w:r>
    </w:p>
    <w:p w14:paraId="0A6E5B97" w14:textId="77777777" w:rsidR="00630BA3" w:rsidRPr="00292E0C" w:rsidRDefault="00630BA3" w:rsidP="0013590F">
      <w:pPr>
        <w:pStyle w:val="ListParagraph"/>
        <w:numPr>
          <w:ilvl w:val="0"/>
          <w:numId w:val="13"/>
        </w:numPr>
        <w:spacing w:after="0"/>
        <w:ind w:left="1350"/>
        <w:rPr>
          <w:rFonts w:asciiTheme="minorHAnsi" w:hAnsiTheme="minorHAnsi" w:cs="Tahoma"/>
        </w:rPr>
      </w:pPr>
      <w:r w:rsidRPr="00292E0C">
        <w:rPr>
          <w:rFonts w:asciiTheme="minorHAnsi" w:hAnsiTheme="minorHAnsi" w:cs="Tahoma"/>
        </w:rPr>
        <w:t>Shooting pain</w:t>
      </w:r>
    </w:p>
    <w:p w14:paraId="46916AA7" w14:textId="77777777" w:rsidR="00630BA3" w:rsidRPr="00292E0C" w:rsidRDefault="00630BA3" w:rsidP="0013590F">
      <w:pPr>
        <w:pStyle w:val="ListParagraph"/>
        <w:numPr>
          <w:ilvl w:val="0"/>
          <w:numId w:val="13"/>
        </w:numPr>
        <w:spacing w:after="0"/>
        <w:ind w:left="1350"/>
        <w:rPr>
          <w:rFonts w:asciiTheme="minorHAnsi" w:hAnsiTheme="minorHAnsi" w:cs="Tahoma"/>
        </w:rPr>
      </w:pPr>
      <w:r w:rsidRPr="00292E0C">
        <w:rPr>
          <w:rFonts w:asciiTheme="minorHAnsi" w:hAnsiTheme="minorHAnsi" w:cs="Tahoma"/>
        </w:rPr>
        <w:t>Stinging</w:t>
      </w:r>
    </w:p>
    <w:p w14:paraId="53B554DF" w14:textId="77777777" w:rsidR="00630BA3" w:rsidRPr="00292E0C" w:rsidRDefault="00630BA3" w:rsidP="0013590F">
      <w:pPr>
        <w:pStyle w:val="ListParagraph"/>
        <w:numPr>
          <w:ilvl w:val="0"/>
          <w:numId w:val="13"/>
        </w:numPr>
        <w:spacing w:after="0"/>
        <w:ind w:left="1350"/>
        <w:rPr>
          <w:rFonts w:asciiTheme="minorHAnsi" w:hAnsiTheme="minorHAnsi" w:cs="Tahoma"/>
        </w:rPr>
      </w:pPr>
      <w:r w:rsidRPr="00292E0C">
        <w:rPr>
          <w:rFonts w:asciiTheme="minorHAnsi" w:hAnsiTheme="minorHAnsi" w:cs="Tahoma"/>
        </w:rPr>
        <w:t>Stabbing pain</w:t>
      </w:r>
    </w:p>
    <w:p w14:paraId="6E85BE6F" w14:textId="77777777" w:rsidR="00630BA3" w:rsidRPr="00292E0C" w:rsidRDefault="00630BA3" w:rsidP="0013590F">
      <w:pPr>
        <w:pStyle w:val="ListParagraph"/>
        <w:numPr>
          <w:ilvl w:val="0"/>
          <w:numId w:val="13"/>
        </w:numPr>
        <w:spacing w:after="0"/>
        <w:ind w:left="1350"/>
        <w:rPr>
          <w:rFonts w:asciiTheme="minorHAnsi" w:hAnsiTheme="minorHAnsi" w:cs="Tahoma"/>
        </w:rPr>
      </w:pPr>
      <w:r w:rsidRPr="00292E0C">
        <w:rPr>
          <w:rFonts w:asciiTheme="minorHAnsi" w:hAnsiTheme="minorHAnsi" w:cs="Tahoma"/>
        </w:rPr>
        <w:t>Electric shock-like symptoms or sudden pain attacks</w:t>
      </w:r>
    </w:p>
    <w:p w14:paraId="1E92B350" w14:textId="77777777" w:rsidR="00630BA3" w:rsidRPr="00292E0C" w:rsidRDefault="00630BA3" w:rsidP="00630BA3">
      <w:pPr>
        <w:spacing w:line="276" w:lineRule="auto"/>
        <w:rPr>
          <w:rFonts w:asciiTheme="minorHAnsi" w:hAnsiTheme="minorHAnsi" w:cs="Tahoma"/>
          <w:sz w:val="22"/>
          <w:szCs w:val="22"/>
        </w:rPr>
      </w:pPr>
    </w:p>
    <w:p w14:paraId="7CF5CB8A" w14:textId="70DB5B5A" w:rsidR="00FC6D93" w:rsidRPr="00292E0C" w:rsidRDefault="00FC6D93" w:rsidP="00630BA3">
      <w:pPr>
        <w:spacing w:line="276" w:lineRule="auto"/>
        <w:rPr>
          <w:rFonts w:asciiTheme="minorHAnsi" w:hAnsiTheme="minorHAnsi" w:cs="Tahoma"/>
          <w:b/>
          <w:sz w:val="22"/>
          <w:szCs w:val="22"/>
        </w:rPr>
      </w:pPr>
      <w:r w:rsidRPr="00292E0C">
        <w:rPr>
          <w:rFonts w:asciiTheme="minorHAnsi" w:hAnsiTheme="minorHAnsi" w:cs="Tahoma"/>
          <w:b/>
          <w:sz w:val="22"/>
          <w:szCs w:val="22"/>
        </w:rPr>
        <w:t xml:space="preserve">PROGRAMMING NOTE:  IF RESPONDENT NOTED A SYMPTOM IN </w:t>
      </w:r>
      <w:r w:rsidR="00F64E45">
        <w:rPr>
          <w:rFonts w:asciiTheme="minorHAnsi" w:hAnsiTheme="minorHAnsi" w:cs="Tahoma"/>
          <w:b/>
          <w:sz w:val="22"/>
          <w:szCs w:val="22"/>
        </w:rPr>
        <w:t>Q18</w:t>
      </w:r>
      <w:r w:rsidRPr="00292E0C">
        <w:rPr>
          <w:rFonts w:asciiTheme="minorHAnsi" w:hAnsiTheme="minorHAnsi" w:cs="Tahoma"/>
          <w:b/>
          <w:sz w:val="22"/>
          <w:szCs w:val="22"/>
        </w:rPr>
        <w:t>, DISPLAY AN ERROR MESSAGE IF THEY DO NOT INDICATE</w:t>
      </w:r>
      <w:r w:rsidR="00F64E45">
        <w:rPr>
          <w:rFonts w:asciiTheme="minorHAnsi" w:hAnsiTheme="minorHAnsi" w:cs="Tahoma"/>
          <w:b/>
          <w:sz w:val="22"/>
          <w:szCs w:val="22"/>
        </w:rPr>
        <w:t xml:space="preserve"> EVER EXPERIENCING</w:t>
      </w:r>
      <w:r w:rsidRPr="00292E0C">
        <w:rPr>
          <w:rFonts w:asciiTheme="minorHAnsi" w:hAnsiTheme="minorHAnsi" w:cs="Tahoma"/>
          <w:b/>
          <w:sz w:val="22"/>
          <w:szCs w:val="22"/>
        </w:rPr>
        <w:t xml:space="preserve"> THAT SYMPTOM IN </w:t>
      </w:r>
      <w:r w:rsidR="00F64E45">
        <w:rPr>
          <w:rFonts w:asciiTheme="minorHAnsi" w:hAnsiTheme="minorHAnsi" w:cs="Tahoma"/>
          <w:b/>
          <w:sz w:val="22"/>
          <w:szCs w:val="22"/>
        </w:rPr>
        <w:t>Q22</w:t>
      </w:r>
    </w:p>
    <w:p w14:paraId="7C8E7845" w14:textId="77777777" w:rsidR="00FC6D93" w:rsidRPr="00292E0C" w:rsidRDefault="00FC6D93" w:rsidP="00630BA3">
      <w:pPr>
        <w:spacing w:line="276" w:lineRule="auto"/>
        <w:rPr>
          <w:rFonts w:asciiTheme="minorHAnsi" w:hAnsiTheme="minorHAnsi" w:cs="Tahoma"/>
          <w:sz w:val="22"/>
          <w:szCs w:val="22"/>
        </w:rPr>
      </w:pPr>
    </w:p>
    <w:p w14:paraId="00A8FB1D" w14:textId="77777777" w:rsidR="00707DDB" w:rsidRPr="00292E0C" w:rsidRDefault="00707DDB" w:rsidP="00707DDB">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ALL) </w:t>
      </w:r>
      <w:r w:rsidRPr="00292E0C">
        <w:rPr>
          <w:rFonts w:asciiTheme="minorHAnsi" w:hAnsiTheme="minorHAnsi" w:cs="Tahoma"/>
        </w:rPr>
        <w:t xml:space="preserve">On average, how often do you experience </w:t>
      </w:r>
      <w:r w:rsidR="00074359" w:rsidRPr="00292E0C">
        <w:rPr>
          <w:rFonts w:asciiTheme="minorHAnsi" w:hAnsiTheme="minorHAnsi" w:cs="Tahoma"/>
        </w:rPr>
        <w:t xml:space="preserve">nerve </w:t>
      </w:r>
      <w:r w:rsidR="000325D6" w:rsidRPr="00292E0C">
        <w:rPr>
          <w:rFonts w:asciiTheme="minorHAnsi" w:hAnsiTheme="minorHAnsi" w:cs="Tahoma"/>
        </w:rPr>
        <w:t xml:space="preserve">pain </w:t>
      </w:r>
      <w:r w:rsidR="00AC2050" w:rsidRPr="00292E0C">
        <w:rPr>
          <w:rFonts w:asciiTheme="minorHAnsi" w:hAnsiTheme="minorHAnsi" w:cs="Tahoma"/>
        </w:rPr>
        <w:t xml:space="preserve">in your </w:t>
      </w:r>
      <w:r w:rsidR="00AC2050" w:rsidRPr="00292E0C">
        <w:rPr>
          <w:rFonts w:asciiTheme="minorHAnsi" w:hAnsiTheme="minorHAnsi" w:cs="Tahoma"/>
          <w:u w:val="single"/>
        </w:rPr>
        <w:t>feet and/or hands</w:t>
      </w:r>
      <w:r w:rsidRPr="00292E0C">
        <w:rPr>
          <w:rFonts w:asciiTheme="minorHAnsi" w:hAnsiTheme="minorHAnsi" w:cs="Tahoma"/>
        </w:rPr>
        <w:t xml:space="preserve">? </w:t>
      </w:r>
      <w:r w:rsidRPr="00292E0C">
        <w:rPr>
          <w:rFonts w:asciiTheme="minorHAnsi" w:hAnsiTheme="minorHAnsi" w:cs="Tahoma"/>
          <w:b/>
        </w:rPr>
        <w:t>(SINGLE RESPONSE) (LOCK ORDER)</w:t>
      </w:r>
    </w:p>
    <w:p w14:paraId="6DB62761" w14:textId="77777777" w:rsidR="00707DDB" w:rsidRPr="00292E0C" w:rsidRDefault="00707DDB" w:rsidP="00707DDB">
      <w:pPr>
        <w:spacing w:line="276" w:lineRule="auto"/>
        <w:rPr>
          <w:rFonts w:asciiTheme="minorHAnsi" w:hAnsiTheme="minorHAnsi" w:cs="Tahoma"/>
          <w:b/>
          <w:bCs/>
          <w:sz w:val="22"/>
          <w:szCs w:val="22"/>
        </w:rPr>
      </w:pPr>
    </w:p>
    <w:p w14:paraId="001195A7" w14:textId="77777777" w:rsidR="00707DDB" w:rsidRPr="00292E0C" w:rsidRDefault="00707DDB" w:rsidP="00707DDB">
      <w:pPr>
        <w:pStyle w:val="ListParagraph"/>
        <w:numPr>
          <w:ilvl w:val="1"/>
          <w:numId w:val="1"/>
        </w:numPr>
        <w:spacing w:after="0"/>
        <w:rPr>
          <w:rFonts w:asciiTheme="minorHAnsi" w:hAnsiTheme="minorHAnsi" w:cs="Tahoma"/>
        </w:rPr>
      </w:pPr>
      <w:r w:rsidRPr="00292E0C">
        <w:rPr>
          <w:rFonts w:asciiTheme="minorHAnsi" w:hAnsiTheme="minorHAnsi" w:cs="Tahoma"/>
        </w:rPr>
        <w:t>Rarely</w:t>
      </w:r>
    </w:p>
    <w:p w14:paraId="3DA6C56A" w14:textId="77777777" w:rsidR="00707DDB" w:rsidRPr="00292E0C" w:rsidRDefault="00707DDB" w:rsidP="00707DDB">
      <w:pPr>
        <w:pStyle w:val="ListParagraph"/>
        <w:numPr>
          <w:ilvl w:val="1"/>
          <w:numId w:val="1"/>
        </w:numPr>
        <w:spacing w:after="0"/>
        <w:rPr>
          <w:rFonts w:asciiTheme="minorHAnsi" w:hAnsiTheme="minorHAnsi" w:cs="Tahoma"/>
        </w:rPr>
      </w:pPr>
      <w:r w:rsidRPr="00292E0C">
        <w:rPr>
          <w:rFonts w:asciiTheme="minorHAnsi" w:hAnsiTheme="minorHAnsi" w:cs="Tahoma"/>
        </w:rPr>
        <w:t>Sometimes</w:t>
      </w:r>
    </w:p>
    <w:p w14:paraId="41F0519F" w14:textId="77777777" w:rsidR="00707DDB" w:rsidRPr="00292E0C" w:rsidRDefault="00707DDB" w:rsidP="00707DDB">
      <w:pPr>
        <w:pStyle w:val="ListParagraph"/>
        <w:numPr>
          <w:ilvl w:val="1"/>
          <w:numId w:val="1"/>
        </w:numPr>
        <w:spacing w:after="0"/>
        <w:rPr>
          <w:rFonts w:asciiTheme="minorHAnsi" w:hAnsiTheme="minorHAnsi" w:cs="Tahoma"/>
        </w:rPr>
      </w:pPr>
      <w:r w:rsidRPr="00292E0C">
        <w:rPr>
          <w:rFonts w:asciiTheme="minorHAnsi" w:hAnsiTheme="minorHAnsi" w:cs="Tahoma"/>
        </w:rPr>
        <w:t>Most of the time</w:t>
      </w:r>
    </w:p>
    <w:p w14:paraId="3B780745" w14:textId="77777777" w:rsidR="00707DDB" w:rsidRPr="00292E0C" w:rsidRDefault="00707DDB" w:rsidP="00707DDB">
      <w:pPr>
        <w:pStyle w:val="ListParagraph"/>
        <w:numPr>
          <w:ilvl w:val="1"/>
          <w:numId w:val="1"/>
        </w:numPr>
        <w:spacing w:after="0"/>
        <w:rPr>
          <w:rFonts w:asciiTheme="minorHAnsi" w:hAnsiTheme="minorHAnsi" w:cs="Tahoma"/>
        </w:rPr>
      </w:pPr>
      <w:r w:rsidRPr="00292E0C">
        <w:rPr>
          <w:rFonts w:asciiTheme="minorHAnsi" w:hAnsiTheme="minorHAnsi" w:cs="Tahoma"/>
        </w:rPr>
        <w:t>Always</w:t>
      </w:r>
    </w:p>
    <w:p w14:paraId="06BBB8FD" w14:textId="77777777" w:rsidR="00707DDB" w:rsidRPr="00292E0C" w:rsidRDefault="00707DDB" w:rsidP="00630BA3">
      <w:pPr>
        <w:spacing w:line="276" w:lineRule="auto"/>
        <w:rPr>
          <w:rFonts w:asciiTheme="minorHAnsi" w:hAnsiTheme="minorHAnsi" w:cs="Tahoma"/>
          <w:sz w:val="22"/>
          <w:szCs w:val="22"/>
        </w:rPr>
      </w:pPr>
    </w:p>
    <w:p w14:paraId="6AB469FF" w14:textId="0F66ABBC" w:rsidR="00A54BD7" w:rsidRPr="00292E0C" w:rsidRDefault="00A54BD7" w:rsidP="009B6183">
      <w:pPr>
        <w:pStyle w:val="ListParagraph"/>
        <w:keepNext/>
        <w:keepLines/>
        <w:numPr>
          <w:ilvl w:val="0"/>
          <w:numId w:val="1"/>
        </w:numPr>
        <w:spacing w:after="0"/>
        <w:rPr>
          <w:rFonts w:asciiTheme="minorHAnsi" w:hAnsiTheme="minorHAnsi" w:cs="Tahoma"/>
        </w:rPr>
      </w:pPr>
      <w:r w:rsidRPr="00292E0C">
        <w:rPr>
          <w:rFonts w:asciiTheme="minorHAnsi" w:hAnsiTheme="minorHAnsi" w:cs="Tahoma"/>
          <w:b/>
        </w:rPr>
        <w:t xml:space="preserve">(ASK ALL) </w:t>
      </w:r>
      <w:r w:rsidRPr="00292E0C">
        <w:rPr>
          <w:rFonts w:asciiTheme="minorHAnsi" w:hAnsiTheme="minorHAnsi" w:cs="Tahoma"/>
        </w:rPr>
        <w:t xml:space="preserve">About how long have you been experiencing </w:t>
      </w:r>
      <w:r w:rsidR="00074359" w:rsidRPr="00292E0C">
        <w:rPr>
          <w:rFonts w:asciiTheme="minorHAnsi" w:hAnsiTheme="minorHAnsi" w:cs="Tahoma"/>
        </w:rPr>
        <w:t xml:space="preserve">nerve </w:t>
      </w:r>
      <w:r w:rsidRPr="00292E0C">
        <w:rPr>
          <w:rFonts w:asciiTheme="minorHAnsi" w:hAnsiTheme="minorHAnsi" w:cs="Tahoma"/>
        </w:rPr>
        <w:t>pain</w:t>
      </w:r>
      <w:r w:rsidR="00074359" w:rsidRPr="00292E0C">
        <w:rPr>
          <w:rFonts w:asciiTheme="minorHAnsi" w:hAnsiTheme="minorHAnsi" w:cs="Tahoma"/>
        </w:rPr>
        <w:t xml:space="preserve"> in your </w:t>
      </w:r>
      <w:r w:rsidR="00074359" w:rsidRPr="00292E0C">
        <w:rPr>
          <w:rFonts w:asciiTheme="minorHAnsi" w:hAnsiTheme="minorHAnsi" w:cs="Tahoma"/>
          <w:u w:val="single"/>
        </w:rPr>
        <w:t>feet and/or hands</w:t>
      </w:r>
      <w:r w:rsidRPr="00292E0C">
        <w:rPr>
          <w:rFonts w:asciiTheme="minorHAnsi" w:hAnsiTheme="minorHAnsi" w:cs="Tahoma"/>
        </w:rPr>
        <w:t xml:space="preserve">? </w:t>
      </w:r>
      <w:r w:rsidRPr="00292E0C">
        <w:rPr>
          <w:rFonts w:asciiTheme="minorHAnsi" w:hAnsiTheme="minorHAnsi" w:cs="Tahoma"/>
          <w:b/>
        </w:rPr>
        <w:t>(NUMERIC OPEN END)</w:t>
      </w:r>
    </w:p>
    <w:p w14:paraId="26533C4C" w14:textId="77777777" w:rsidR="00A54BD7" w:rsidRPr="00292E0C" w:rsidRDefault="00A54BD7" w:rsidP="009B6183">
      <w:pPr>
        <w:keepNext/>
        <w:keepLines/>
        <w:spacing w:line="276" w:lineRule="auto"/>
        <w:rPr>
          <w:rFonts w:asciiTheme="minorHAnsi" w:hAnsiTheme="minorHAnsi" w:cs="Tahoma"/>
          <w:b/>
          <w:bCs/>
          <w:sz w:val="22"/>
          <w:szCs w:val="22"/>
        </w:rPr>
      </w:pPr>
    </w:p>
    <w:p w14:paraId="623CEF39" w14:textId="135C9551" w:rsidR="00A54BD7" w:rsidRPr="00292E0C" w:rsidRDefault="00A54BD7" w:rsidP="009B6183">
      <w:pPr>
        <w:keepNext/>
        <w:keepLines/>
        <w:spacing w:line="276" w:lineRule="auto"/>
        <w:ind w:left="720"/>
        <w:rPr>
          <w:rFonts w:asciiTheme="minorHAnsi" w:hAnsiTheme="minorHAnsi" w:cs="Tahoma"/>
          <w:b/>
          <w:bCs/>
          <w:sz w:val="22"/>
          <w:szCs w:val="22"/>
        </w:rPr>
      </w:pPr>
      <w:r w:rsidRPr="00292E0C">
        <w:rPr>
          <w:rFonts w:asciiTheme="minorHAnsi" w:hAnsiTheme="minorHAnsi" w:cs="Tahoma"/>
          <w:b/>
          <w:bCs/>
          <w:sz w:val="22"/>
          <w:szCs w:val="22"/>
        </w:rPr>
        <w:t xml:space="preserve">_____ </w:t>
      </w:r>
      <w:r w:rsidRPr="00292E0C">
        <w:rPr>
          <w:rFonts w:asciiTheme="minorHAnsi" w:hAnsiTheme="minorHAnsi" w:cs="Tahoma"/>
          <w:bCs/>
          <w:sz w:val="22"/>
          <w:szCs w:val="22"/>
        </w:rPr>
        <w:t>year(s)</w:t>
      </w:r>
      <w:r w:rsidRPr="00292E0C">
        <w:rPr>
          <w:rFonts w:asciiTheme="minorHAnsi" w:hAnsiTheme="minorHAnsi" w:cs="Tahoma"/>
          <w:b/>
          <w:bCs/>
          <w:sz w:val="22"/>
          <w:szCs w:val="22"/>
        </w:rPr>
        <w:t xml:space="preserve"> (</w:t>
      </w:r>
      <w:r w:rsidR="00F40720" w:rsidRPr="00F40720">
        <w:rPr>
          <w:rFonts w:asciiTheme="minorHAnsi" w:hAnsiTheme="minorHAnsi" w:cs="Tahoma"/>
          <w:b/>
          <w:bCs/>
          <w:sz w:val="22"/>
          <w:szCs w:val="22"/>
          <w:u w:val="single"/>
        </w:rPr>
        <w:t>PROGRAMMER</w:t>
      </w:r>
      <w:r w:rsidR="00F40720">
        <w:rPr>
          <w:rFonts w:asciiTheme="minorHAnsi" w:hAnsiTheme="minorHAnsi" w:cs="Tahoma"/>
          <w:b/>
          <w:bCs/>
          <w:sz w:val="22"/>
          <w:szCs w:val="22"/>
        </w:rPr>
        <w:t xml:space="preserve">: </w:t>
      </w:r>
      <w:r w:rsidRPr="00292E0C">
        <w:rPr>
          <w:rFonts w:asciiTheme="minorHAnsi" w:hAnsiTheme="minorHAnsi" w:cs="Tahoma"/>
          <w:b/>
          <w:bCs/>
          <w:sz w:val="22"/>
          <w:szCs w:val="22"/>
        </w:rPr>
        <w:t xml:space="preserve">MINIMUM 1; </w:t>
      </w:r>
      <w:r w:rsidR="00F40720" w:rsidRPr="00F40720">
        <w:rPr>
          <w:rFonts w:asciiTheme="minorHAnsi" w:hAnsiTheme="minorHAnsi" w:cs="Tahoma"/>
          <w:b/>
          <w:bCs/>
          <w:sz w:val="22"/>
          <w:szCs w:val="22"/>
          <w:u w:val="single"/>
        </w:rPr>
        <w:t>DATA PROCESSOR</w:t>
      </w:r>
      <w:r w:rsidR="00F40720">
        <w:rPr>
          <w:rFonts w:asciiTheme="minorHAnsi" w:hAnsiTheme="minorHAnsi" w:cs="Tahoma"/>
          <w:b/>
          <w:bCs/>
          <w:sz w:val="22"/>
          <w:szCs w:val="22"/>
        </w:rPr>
        <w:t xml:space="preserve">: </w:t>
      </w:r>
      <w:r w:rsidRPr="00292E0C">
        <w:rPr>
          <w:rFonts w:asciiTheme="minorHAnsi" w:hAnsiTheme="minorHAnsi" w:cs="Tahoma"/>
          <w:b/>
          <w:bCs/>
          <w:sz w:val="22"/>
          <w:szCs w:val="22"/>
        </w:rPr>
        <w:t>MAXIMUM NOT TO EXCEED RESPONDENT’S AGE</w:t>
      </w:r>
      <w:r w:rsidR="00DE1406">
        <w:rPr>
          <w:rFonts w:asciiTheme="minorHAnsi" w:hAnsiTheme="minorHAnsi" w:cs="Tahoma"/>
          <w:b/>
          <w:bCs/>
          <w:sz w:val="22"/>
          <w:szCs w:val="22"/>
        </w:rPr>
        <w:t xml:space="preserve"> IN Q3</w:t>
      </w:r>
      <w:r w:rsidRPr="00292E0C">
        <w:rPr>
          <w:rFonts w:asciiTheme="minorHAnsi" w:hAnsiTheme="minorHAnsi" w:cs="Tahoma"/>
          <w:b/>
          <w:bCs/>
          <w:sz w:val="22"/>
          <w:szCs w:val="22"/>
        </w:rPr>
        <w:t>)</w:t>
      </w:r>
    </w:p>
    <w:p w14:paraId="56B23FB6" w14:textId="77777777" w:rsidR="00A54BD7" w:rsidRPr="00292E0C" w:rsidRDefault="00A54BD7" w:rsidP="009B6183">
      <w:pPr>
        <w:keepNext/>
        <w:keepLines/>
        <w:spacing w:line="276" w:lineRule="auto"/>
        <w:ind w:left="720"/>
        <w:rPr>
          <w:rFonts w:asciiTheme="minorHAnsi" w:hAnsiTheme="minorHAnsi" w:cs="Tahoma"/>
          <w:bCs/>
          <w:sz w:val="22"/>
          <w:szCs w:val="22"/>
        </w:rPr>
      </w:pPr>
      <w:r w:rsidRPr="00292E0C">
        <w:rPr>
          <w:rFonts w:asciiTheme="minorHAnsi" w:hAnsiTheme="minorHAnsi" w:cs="Tahoma"/>
          <w:bCs/>
          <w:sz w:val="22"/>
          <w:szCs w:val="22"/>
        </w:rPr>
        <w:t>Less than 1 year</w:t>
      </w:r>
    </w:p>
    <w:p w14:paraId="0F431970" w14:textId="77777777" w:rsidR="00A54BD7" w:rsidRPr="00292E0C" w:rsidRDefault="00A54BD7" w:rsidP="00630BA3">
      <w:pPr>
        <w:spacing w:line="276" w:lineRule="auto"/>
        <w:rPr>
          <w:rFonts w:asciiTheme="minorHAnsi" w:hAnsiTheme="minorHAnsi" w:cs="Tahoma"/>
          <w:sz w:val="22"/>
          <w:szCs w:val="22"/>
        </w:rPr>
      </w:pPr>
    </w:p>
    <w:p w14:paraId="1C339BE1" w14:textId="77777777" w:rsidR="00937DB6" w:rsidRPr="00292E0C" w:rsidRDefault="00937DB6" w:rsidP="00937DB6">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ALL) </w:t>
      </w:r>
      <w:r w:rsidRPr="00292E0C">
        <w:rPr>
          <w:rFonts w:asciiTheme="minorHAnsi" w:hAnsiTheme="minorHAnsi" w:cs="Tahoma"/>
        </w:rPr>
        <w:t xml:space="preserve">Throughout our lives, most of us have had pain from time to time (such as minor headaches, sprains and toothaches).  Have you had pain other than these kinds of pain </w:t>
      </w:r>
      <w:r w:rsidRPr="00292E0C">
        <w:rPr>
          <w:rFonts w:asciiTheme="minorHAnsi" w:hAnsiTheme="minorHAnsi" w:cs="Tahoma"/>
          <w:u w:val="single"/>
        </w:rPr>
        <w:t>today</w:t>
      </w:r>
      <w:r w:rsidRPr="00292E0C">
        <w:rPr>
          <w:rFonts w:asciiTheme="minorHAnsi" w:hAnsiTheme="minorHAnsi" w:cs="Tahoma"/>
        </w:rPr>
        <w:t>?</w:t>
      </w:r>
      <w:r w:rsidRPr="00292E0C">
        <w:rPr>
          <w:rFonts w:asciiTheme="minorHAnsi" w:hAnsiTheme="minorHAnsi" w:cs="Tahoma"/>
          <w:b/>
        </w:rPr>
        <w:t xml:space="preserve"> (</w:t>
      </w:r>
      <w:r w:rsidR="007645AB" w:rsidRPr="00292E0C">
        <w:rPr>
          <w:rFonts w:asciiTheme="minorHAnsi" w:hAnsiTheme="minorHAnsi" w:cs="Tahoma"/>
          <w:b/>
        </w:rPr>
        <w:t>SINGLE RESPONSE) (LOCK ORDER</w:t>
      </w:r>
      <w:r w:rsidRPr="00292E0C">
        <w:rPr>
          <w:rFonts w:asciiTheme="minorHAnsi" w:hAnsiTheme="minorHAnsi" w:cs="Tahoma"/>
          <w:b/>
        </w:rPr>
        <w:t>)</w:t>
      </w:r>
    </w:p>
    <w:p w14:paraId="02EFD771" w14:textId="77777777" w:rsidR="00937DB6" w:rsidRPr="00292E0C" w:rsidRDefault="00937DB6" w:rsidP="00937DB6">
      <w:pPr>
        <w:pStyle w:val="ListParagraph"/>
        <w:spacing w:after="0"/>
        <w:ind w:left="360"/>
        <w:rPr>
          <w:rFonts w:asciiTheme="minorHAnsi" w:hAnsiTheme="minorHAnsi" w:cs="Tahoma"/>
        </w:rPr>
      </w:pPr>
    </w:p>
    <w:p w14:paraId="4628AF37"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Yes</w:t>
      </w:r>
    </w:p>
    <w:p w14:paraId="21D6AE6C"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No</w:t>
      </w:r>
    </w:p>
    <w:p w14:paraId="43EE1CC2" w14:textId="77777777" w:rsidR="00937DB6" w:rsidRPr="00292E0C" w:rsidRDefault="00937DB6" w:rsidP="00937DB6">
      <w:pPr>
        <w:pStyle w:val="ListParagraph"/>
        <w:spacing w:after="0"/>
        <w:ind w:left="1080"/>
        <w:rPr>
          <w:rFonts w:asciiTheme="minorHAnsi" w:hAnsiTheme="minorHAnsi" w:cs="Tahoma"/>
        </w:rPr>
      </w:pPr>
    </w:p>
    <w:p w14:paraId="20D208CF" w14:textId="4370CF88" w:rsidR="00937DB6" w:rsidRPr="00292E0C" w:rsidRDefault="00937DB6" w:rsidP="00937DB6">
      <w:pPr>
        <w:pStyle w:val="ListParagraph"/>
        <w:numPr>
          <w:ilvl w:val="0"/>
          <w:numId w:val="1"/>
        </w:numPr>
        <w:spacing w:after="0"/>
        <w:rPr>
          <w:rFonts w:asciiTheme="minorHAnsi" w:hAnsiTheme="minorHAnsi" w:cs="Tahoma"/>
        </w:rPr>
      </w:pPr>
      <w:r w:rsidRPr="00292E0C">
        <w:rPr>
          <w:rFonts w:asciiTheme="minorHAnsi" w:hAnsiTheme="minorHAnsi" w:cs="Tahoma"/>
          <w:b/>
        </w:rPr>
        <w:t>(</w:t>
      </w:r>
      <w:r w:rsidR="007645AB" w:rsidRPr="00292E0C">
        <w:rPr>
          <w:rFonts w:asciiTheme="minorHAnsi" w:hAnsiTheme="minorHAnsi" w:cs="Tahoma"/>
          <w:b/>
        </w:rPr>
        <w:t>ASK ALL</w:t>
      </w:r>
      <w:r w:rsidRPr="00292E0C">
        <w:rPr>
          <w:rFonts w:asciiTheme="minorHAnsi" w:hAnsiTheme="minorHAnsi" w:cs="Tahoma"/>
          <w:b/>
        </w:rPr>
        <w:t xml:space="preserve">) </w:t>
      </w:r>
      <w:r w:rsidRPr="00292E0C">
        <w:rPr>
          <w:rFonts w:asciiTheme="minorHAnsi" w:hAnsiTheme="minorHAnsi" w:cs="Tahoma"/>
        </w:rPr>
        <w:t xml:space="preserve">Please rate your pain by selecting the one number that best describes your pain at its </w:t>
      </w:r>
      <w:r w:rsidRPr="00292E0C">
        <w:rPr>
          <w:rFonts w:asciiTheme="minorHAnsi" w:hAnsiTheme="minorHAnsi" w:cs="Tahoma"/>
          <w:u w:val="single"/>
        </w:rPr>
        <w:t>worst</w:t>
      </w:r>
      <w:r w:rsidRPr="00292E0C">
        <w:rPr>
          <w:rFonts w:asciiTheme="minorHAnsi" w:hAnsiTheme="minorHAnsi" w:cs="Tahoma"/>
        </w:rPr>
        <w:t xml:space="preserve"> in the last 24 hours. </w:t>
      </w:r>
      <w:r w:rsidRPr="00292E0C">
        <w:rPr>
          <w:rFonts w:asciiTheme="minorHAnsi" w:hAnsiTheme="minorHAnsi" w:cs="Tahoma"/>
          <w:b/>
        </w:rPr>
        <w:t>(</w:t>
      </w:r>
      <w:r w:rsidR="007645AB" w:rsidRPr="00292E0C">
        <w:rPr>
          <w:rFonts w:asciiTheme="minorHAnsi" w:hAnsiTheme="minorHAnsi" w:cs="Tahoma"/>
          <w:b/>
        </w:rPr>
        <w:t>SINGLE RESPONSE) (LOCK ORDER</w:t>
      </w:r>
      <w:r w:rsidRPr="00292E0C">
        <w:rPr>
          <w:rFonts w:asciiTheme="minorHAnsi" w:hAnsiTheme="minorHAnsi" w:cs="Tahoma"/>
          <w:b/>
        </w:rPr>
        <w:t>)</w:t>
      </w:r>
      <w:r w:rsidR="00F64E45">
        <w:rPr>
          <w:rFonts w:asciiTheme="minorHAnsi" w:hAnsiTheme="minorHAnsi" w:cs="Tahoma"/>
          <w:b/>
        </w:rPr>
        <w:t xml:space="preserve"> </w:t>
      </w:r>
      <w:r w:rsidR="00F64E45" w:rsidRPr="00292E0C">
        <w:rPr>
          <w:rFonts w:asciiTheme="minorHAnsi" w:hAnsiTheme="minorHAnsi" w:cs="Tahoma"/>
          <w:b/>
        </w:rPr>
        <w:t>(DISPLAY SCALE AS A HORIZONTAL SLIDER)</w:t>
      </w:r>
    </w:p>
    <w:p w14:paraId="34A8A7DE" w14:textId="77777777" w:rsidR="00937DB6" w:rsidRPr="00292E0C" w:rsidRDefault="00937DB6" w:rsidP="00937DB6">
      <w:pPr>
        <w:pStyle w:val="ListParagraph"/>
        <w:spacing w:after="0"/>
        <w:ind w:left="360"/>
        <w:rPr>
          <w:rFonts w:asciiTheme="minorHAnsi" w:hAnsiTheme="minorHAnsi" w:cs="Tahoma"/>
        </w:rPr>
      </w:pPr>
    </w:p>
    <w:p w14:paraId="453CD21B"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0 – No Pain</w:t>
      </w:r>
    </w:p>
    <w:p w14:paraId="4955233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w:t>
      </w:r>
    </w:p>
    <w:p w14:paraId="62349A71"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2</w:t>
      </w:r>
    </w:p>
    <w:p w14:paraId="1715DA5D"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3</w:t>
      </w:r>
    </w:p>
    <w:p w14:paraId="3C66D82F"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4</w:t>
      </w:r>
    </w:p>
    <w:p w14:paraId="508057F8"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5</w:t>
      </w:r>
    </w:p>
    <w:p w14:paraId="66BB9737"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6</w:t>
      </w:r>
    </w:p>
    <w:p w14:paraId="45A4F5D1"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7</w:t>
      </w:r>
    </w:p>
    <w:p w14:paraId="64772EC9"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8</w:t>
      </w:r>
    </w:p>
    <w:p w14:paraId="4B4AC962"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9</w:t>
      </w:r>
    </w:p>
    <w:p w14:paraId="0F1C91D1"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10 – Pain as bad as you can imagine</w:t>
      </w:r>
    </w:p>
    <w:p w14:paraId="5612B0E7" w14:textId="77777777" w:rsidR="00937DB6" w:rsidRPr="00292E0C" w:rsidRDefault="00937DB6" w:rsidP="00937DB6">
      <w:pPr>
        <w:pStyle w:val="ListParagraph"/>
        <w:spacing w:after="0"/>
        <w:ind w:left="1080"/>
        <w:rPr>
          <w:rFonts w:asciiTheme="minorHAnsi" w:hAnsiTheme="minorHAnsi" w:cs="Tahoma"/>
        </w:rPr>
      </w:pPr>
      <w:r w:rsidRPr="00292E0C">
        <w:rPr>
          <w:rFonts w:asciiTheme="minorHAnsi" w:hAnsiTheme="minorHAnsi" w:cs="Tahoma"/>
        </w:rPr>
        <w:t xml:space="preserve"> </w:t>
      </w:r>
    </w:p>
    <w:p w14:paraId="26196DAE" w14:textId="735FB4EF" w:rsidR="00937DB6" w:rsidRPr="00292E0C" w:rsidRDefault="00937DB6" w:rsidP="00937DB6">
      <w:pPr>
        <w:pStyle w:val="ListParagraph"/>
        <w:numPr>
          <w:ilvl w:val="0"/>
          <w:numId w:val="1"/>
        </w:numPr>
        <w:spacing w:after="0"/>
        <w:rPr>
          <w:rFonts w:asciiTheme="minorHAnsi" w:hAnsiTheme="minorHAnsi" w:cs="Tahoma"/>
        </w:rPr>
      </w:pPr>
      <w:r w:rsidRPr="00292E0C">
        <w:rPr>
          <w:rFonts w:asciiTheme="minorHAnsi" w:hAnsiTheme="minorHAnsi" w:cs="Tahoma"/>
          <w:b/>
        </w:rPr>
        <w:t>(</w:t>
      </w:r>
      <w:r w:rsidR="007645AB" w:rsidRPr="00292E0C">
        <w:rPr>
          <w:rFonts w:asciiTheme="minorHAnsi" w:hAnsiTheme="minorHAnsi" w:cs="Tahoma"/>
          <w:b/>
        </w:rPr>
        <w:t>ASK ALL</w:t>
      </w:r>
      <w:r w:rsidRPr="00292E0C">
        <w:rPr>
          <w:rFonts w:asciiTheme="minorHAnsi" w:hAnsiTheme="minorHAnsi" w:cs="Tahoma"/>
          <w:b/>
        </w:rPr>
        <w:t xml:space="preserve">) </w:t>
      </w:r>
      <w:r w:rsidRPr="00292E0C">
        <w:rPr>
          <w:rFonts w:asciiTheme="minorHAnsi" w:hAnsiTheme="minorHAnsi" w:cs="Tahoma"/>
        </w:rPr>
        <w:t xml:space="preserve">Please rate your pain by selecting the one number that best describes your pain at its </w:t>
      </w:r>
      <w:r w:rsidRPr="00292E0C">
        <w:rPr>
          <w:rFonts w:asciiTheme="minorHAnsi" w:hAnsiTheme="minorHAnsi" w:cs="Tahoma"/>
          <w:u w:val="single"/>
        </w:rPr>
        <w:t>least</w:t>
      </w:r>
      <w:r w:rsidRPr="00292E0C">
        <w:rPr>
          <w:rFonts w:asciiTheme="minorHAnsi" w:hAnsiTheme="minorHAnsi" w:cs="Tahoma"/>
        </w:rPr>
        <w:t xml:space="preserve"> in the last 24 hours. </w:t>
      </w:r>
      <w:r w:rsidRPr="00292E0C">
        <w:rPr>
          <w:rFonts w:asciiTheme="minorHAnsi" w:hAnsiTheme="minorHAnsi" w:cs="Tahoma"/>
          <w:b/>
        </w:rPr>
        <w:t>(</w:t>
      </w:r>
      <w:r w:rsidR="007645AB" w:rsidRPr="00292E0C">
        <w:rPr>
          <w:rFonts w:asciiTheme="minorHAnsi" w:hAnsiTheme="minorHAnsi" w:cs="Tahoma"/>
          <w:b/>
        </w:rPr>
        <w:t>SINGLE RESPONSE) (LOCK ORDER</w:t>
      </w:r>
      <w:r w:rsidRPr="00292E0C">
        <w:rPr>
          <w:rFonts w:asciiTheme="minorHAnsi" w:hAnsiTheme="minorHAnsi" w:cs="Tahoma"/>
          <w:b/>
        </w:rPr>
        <w:t>)</w:t>
      </w:r>
      <w:r w:rsidR="00F64E45">
        <w:rPr>
          <w:rFonts w:asciiTheme="minorHAnsi" w:hAnsiTheme="minorHAnsi" w:cs="Tahoma"/>
          <w:b/>
        </w:rPr>
        <w:t xml:space="preserve"> </w:t>
      </w:r>
      <w:r w:rsidR="00F64E45" w:rsidRPr="00292E0C">
        <w:rPr>
          <w:rFonts w:asciiTheme="minorHAnsi" w:hAnsiTheme="minorHAnsi" w:cs="Tahoma"/>
          <w:b/>
        </w:rPr>
        <w:t>(DISPLAY SCALE AS A HORIZONTAL SLIDER)</w:t>
      </w:r>
    </w:p>
    <w:p w14:paraId="389164EF" w14:textId="77777777" w:rsidR="00937DB6" w:rsidRPr="00292E0C" w:rsidRDefault="00937DB6" w:rsidP="00937DB6">
      <w:pPr>
        <w:pStyle w:val="ListParagraph"/>
        <w:spacing w:after="0"/>
        <w:ind w:left="360"/>
        <w:rPr>
          <w:rFonts w:asciiTheme="minorHAnsi" w:hAnsiTheme="minorHAnsi" w:cs="Tahoma"/>
        </w:rPr>
      </w:pPr>
    </w:p>
    <w:p w14:paraId="3CD9EB8F"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0 – No Pain</w:t>
      </w:r>
    </w:p>
    <w:p w14:paraId="0F2E9269"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w:t>
      </w:r>
    </w:p>
    <w:p w14:paraId="08B3883C"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2</w:t>
      </w:r>
    </w:p>
    <w:p w14:paraId="6A7E213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3</w:t>
      </w:r>
    </w:p>
    <w:p w14:paraId="03CD166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4</w:t>
      </w:r>
    </w:p>
    <w:p w14:paraId="6DE0EB3E"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5</w:t>
      </w:r>
    </w:p>
    <w:p w14:paraId="68AD9F75"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6</w:t>
      </w:r>
    </w:p>
    <w:p w14:paraId="67CB481C"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7</w:t>
      </w:r>
    </w:p>
    <w:p w14:paraId="7C9A36A1"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8</w:t>
      </w:r>
    </w:p>
    <w:p w14:paraId="432EC43C"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9</w:t>
      </w:r>
    </w:p>
    <w:p w14:paraId="742B1479"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10 – Pain as bad as you can imagine</w:t>
      </w:r>
    </w:p>
    <w:p w14:paraId="33BD6EA1" w14:textId="77777777" w:rsidR="00937DB6" w:rsidRPr="00292E0C" w:rsidRDefault="00937DB6" w:rsidP="00937DB6">
      <w:pPr>
        <w:pStyle w:val="ListParagraph"/>
        <w:spacing w:after="0"/>
        <w:ind w:left="1080"/>
        <w:rPr>
          <w:rFonts w:asciiTheme="minorHAnsi" w:hAnsiTheme="minorHAnsi" w:cs="Tahoma"/>
        </w:rPr>
      </w:pPr>
      <w:r w:rsidRPr="00292E0C">
        <w:rPr>
          <w:rFonts w:asciiTheme="minorHAnsi" w:hAnsiTheme="minorHAnsi" w:cs="Tahoma"/>
        </w:rPr>
        <w:t xml:space="preserve"> </w:t>
      </w:r>
    </w:p>
    <w:p w14:paraId="0549D5F5" w14:textId="7D81E1B1" w:rsidR="00937DB6" w:rsidRPr="00292E0C" w:rsidRDefault="00937DB6" w:rsidP="009B6183">
      <w:pPr>
        <w:pStyle w:val="ListParagraph"/>
        <w:keepNext/>
        <w:keepLines/>
        <w:numPr>
          <w:ilvl w:val="0"/>
          <w:numId w:val="1"/>
        </w:numPr>
        <w:spacing w:after="0"/>
        <w:rPr>
          <w:rFonts w:asciiTheme="minorHAnsi" w:hAnsiTheme="minorHAnsi" w:cs="Tahoma"/>
        </w:rPr>
      </w:pPr>
      <w:r w:rsidRPr="00292E0C">
        <w:rPr>
          <w:rFonts w:asciiTheme="minorHAnsi" w:hAnsiTheme="minorHAnsi" w:cs="Tahoma"/>
          <w:b/>
        </w:rPr>
        <w:t xml:space="preserve"> (</w:t>
      </w:r>
      <w:r w:rsidR="007645AB" w:rsidRPr="00292E0C">
        <w:rPr>
          <w:rFonts w:asciiTheme="minorHAnsi" w:hAnsiTheme="minorHAnsi" w:cs="Tahoma"/>
          <w:b/>
        </w:rPr>
        <w:t>ASK ALL</w:t>
      </w:r>
      <w:r w:rsidRPr="00292E0C">
        <w:rPr>
          <w:rFonts w:asciiTheme="minorHAnsi" w:hAnsiTheme="minorHAnsi" w:cs="Tahoma"/>
          <w:b/>
        </w:rPr>
        <w:t xml:space="preserve">) </w:t>
      </w:r>
      <w:r w:rsidRPr="00292E0C">
        <w:rPr>
          <w:rFonts w:asciiTheme="minorHAnsi" w:hAnsiTheme="minorHAnsi" w:cs="Tahoma"/>
        </w:rPr>
        <w:t xml:space="preserve">Please rate your pain by selecting the one number that best describes your pain on the </w:t>
      </w:r>
      <w:r w:rsidRPr="00292E0C">
        <w:rPr>
          <w:rFonts w:asciiTheme="minorHAnsi" w:hAnsiTheme="minorHAnsi" w:cs="Tahoma"/>
          <w:u w:val="single"/>
        </w:rPr>
        <w:t>average</w:t>
      </w:r>
      <w:r w:rsidRPr="00292E0C">
        <w:rPr>
          <w:rFonts w:asciiTheme="minorHAnsi" w:hAnsiTheme="minorHAnsi" w:cs="Tahoma"/>
        </w:rPr>
        <w:t xml:space="preserve">. </w:t>
      </w:r>
      <w:r w:rsidRPr="00292E0C">
        <w:rPr>
          <w:rFonts w:asciiTheme="minorHAnsi" w:hAnsiTheme="minorHAnsi" w:cs="Tahoma"/>
          <w:b/>
        </w:rPr>
        <w:t>(</w:t>
      </w:r>
      <w:r w:rsidR="007645AB" w:rsidRPr="00292E0C">
        <w:rPr>
          <w:rFonts w:asciiTheme="minorHAnsi" w:hAnsiTheme="minorHAnsi" w:cs="Tahoma"/>
          <w:b/>
        </w:rPr>
        <w:t>SINGLE RESPONSE) (LOCK ORDER</w:t>
      </w:r>
      <w:r w:rsidRPr="00292E0C">
        <w:rPr>
          <w:rFonts w:asciiTheme="minorHAnsi" w:hAnsiTheme="minorHAnsi" w:cs="Tahoma"/>
          <w:b/>
        </w:rPr>
        <w:t>)</w:t>
      </w:r>
      <w:r w:rsidR="00F64E45">
        <w:rPr>
          <w:rFonts w:asciiTheme="minorHAnsi" w:hAnsiTheme="minorHAnsi" w:cs="Tahoma"/>
          <w:b/>
        </w:rPr>
        <w:t xml:space="preserve"> </w:t>
      </w:r>
      <w:r w:rsidR="00F64E45" w:rsidRPr="00292E0C">
        <w:rPr>
          <w:rFonts w:asciiTheme="minorHAnsi" w:hAnsiTheme="minorHAnsi" w:cs="Tahoma"/>
          <w:b/>
        </w:rPr>
        <w:t>(DISPLAY HORIZONTAL</w:t>
      </w:r>
      <w:r w:rsidR="00F64E45">
        <w:rPr>
          <w:rFonts w:asciiTheme="minorHAnsi" w:hAnsiTheme="minorHAnsi" w:cs="Tahoma"/>
          <w:b/>
        </w:rPr>
        <w:t>LY</w:t>
      </w:r>
      <w:r w:rsidR="00F64E45" w:rsidRPr="00292E0C">
        <w:rPr>
          <w:rFonts w:asciiTheme="minorHAnsi" w:hAnsiTheme="minorHAnsi" w:cs="Tahoma"/>
          <w:b/>
        </w:rPr>
        <w:t>)</w:t>
      </w:r>
    </w:p>
    <w:p w14:paraId="7CA1C5B5" w14:textId="77777777" w:rsidR="00937DB6" w:rsidRPr="00292E0C" w:rsidRDefault="00937DB6" w:rsidP="009B6183">
      <w:pPr>
        <w:pStyle w:val="ListParagraph"/>
        <w:keepNext/>
        <w:keepLines/>
        <w:spacing w:after="0"/>
        <w:ind w:left="360"/>
        <w:rPr>
          <w:rFonts w:asciiTheme="minorHAnsi" w:hAnsiTheme="minorHAnsi" w:cs="Tahoma"/>
        </w:rPr>
      </w:pPr>
    </w:p>
    <w:p w14:paraId="652AA950" w14:textId="77777777" w:rsidR="00937DB6" w:rsidRPr="00292E0C" w:rsidRDefault="00937DB6" w:rsidP="009B6183">
      <w:pPr>
        <w:pStyle w:val="ListParagraph"/>
        <w:keepNext/>
        <w:keepLines/>
        <w:numPr>
          <w:ilvl w:val="1"/>
          <w:numId w:val="1"/>
        </w:numPr>
        <w:spacing w:after="0"/>
        <w:rPr>
          <w:rFonts w:asciiTheme="minorHAnsi" w:hAnsiTheme="minorHAnsi" w:cs="Tahoma"/>
        </w:rPr>
      </w:pPr>
      <w:r w:rsidRPr="00292E0C">
        <w:rPr>
          <w:rFonts w:asciiTheme="minorHAnsi" w:hAnsiTheme="minorHAnsi" w:cs="Tahoma"/>
        </w:rPr>
        <w:t>0 – No Pain</w:t>
      </w:r>
    </w:p>
    <w:p w14:paraId="30AE45F1" w14:textId="77777777" w:rsidR="00937DB6" w:rsidRPr="00292E0C" w:rsidRDefault="00937DB6" w:rsidP="009B6183">
      <w:pPr>
        <w:pStyle w:val="ListParagraph"/>
        <w:keepNext/>
        <w:keepLines/>
        <w:numPr>
          <w:ilvl w:val="1"/>
          <w:numId w:val="1"/>
        </w:numPr>
        <w:spacing w:after="0"/>
        <w:rPr>
          <w:rFonts w:asciiTheme="minorHAnsi" w:hAnsiTheme="minorHAnsi" w:cs="Tahoma"/>
        </w:rPr>
      </w:pPr>
      <w:r w:rsidRPr="00292E0C">
        <w:rPr>
          <w:rFonts w:asciiTheme="minorHAnsi" w:hAnsiTheme="minorHAnsi" w:cs="Tahoma"/>
        </w:rPr>
        <w:t>1</w:t>
      </w:r>
    </w:p>
    <w:p w14:paraId="28BE0D43" w14:textId="77777777" w:rsidR="00937DB6" w:rsidRPr="00292E0C" w:rsidRDefault="00937DB6" w:rsidP="009B6183">
      <w:pPr>
        <w:pStyle w:val="ListParagraph"/>
        <w:keepNext/>
        <w:keepLines/>
        <w:numPr>
          <w:ilvl w:val="1"/>
          <w:numId w:val="1"/>
        </w:numPr>
        <w:spacing w:after="0"/>
        <w:rPr>
          <w:rFonts w:asciiTheme="minorHAnsi" w:hAnsiTheme="minorHAnsi" w:cs="Tahoma"/>
        </w:rPr>
      </w:pPr>
      <w:r w:rsidRPr="00292E0C">
        <w:rPr>
          <w:rFonts w:asciiTheme="minorHAnsi" w:hAnsiTheme="minorHAnsi" w:cs="Tahoma"/>
        </w:rPr>
        <w:t>2</w:t>
      </w:r>
    </w:p>
    <w:p w14:paraId="1E0F8D99"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3</w:t>
      </w:r>
    </w:p>
    <w:p w14:paraId="55B7DA48"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4</w:t>
      </w:r>
    </w:p>
    <w:p w14:paraId="093DE2BD"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5</w:t>
      </w:r>
    </w:p>
    <w:p w14:paraId="26301353"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6</w:t>
      </w:r>
    </w:p>
    <w:p w14:paraId="1D622681"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7</w:t>
      </w:r>
    </w:p>
    <w:p w14:paraId="596BE40D"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8</w:t>
      </w:r>
    </w:p>
    <w:p w14:paraId="1B18A19D"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9</w:t>
      </w:r>
    </w:p>
    <w:p w14:paraId="1AFCC42D"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10 – Pain as bad as you can imagine</w:t>
      </w:r>
    </w:p>
    <w:p w14:paraId="6DFEB867" w14:textId="77777777" w:rsidR="00937DB6" w:rsidRPr="00292E0C" w:rsidRDefault="00937DB6" w:rsidP="00937DB6">
      <w:pPr>
        <w:pStyle w:val="ListParagraph"/>
        <w:spacing w:after="0"/>
        <w:ind w:left="1080"/>
        <w:rPr>
          <w:rFonts w:asciiTheme="minorHAnsi" w:hAnsiTheme="minorHAnsi" w:cs="Tahoma"/>
        </w:rPr>
      </w:pPr>
      <w:r w:rsidRPr="00292E0C">
        <w:rPr>
          <w:rFonts w:asciiTheme="minorHAnsi" w:hAnsiTheme="minorHAnsi" w:cs="Tahoma"/>
        </w:rPr>
        <w:t xml:space="preserve"> </w:t>
      </w:r>
    </w:p>
    <w:p w14:paraId="5FF54140" w14:textId="403274B5" w:rsidR="00937DB6" w:rsidRPr="00292E0C" w:rsidRDefault="00937DB6" w:rsidP="00937DB6">
      <w:pPr>
        <w:pStyle w:val="ListParagraph"/>
        <w:numPr>
          <w:ilvl w:val="0"/>
          <w:numId w:val="1"/>
        </w:numPr>
        <w:spacing w:after="0"/>
        <w:rPr>
          <w:rFonts w:asciiTheme="minorHAnsi" w:hAnsiTheme="minorHAnsi" w:cs="Tahoma"/>
        </w:rPr>
      </w:pPr>
      <w:r w:rsidRPr="00292E0C">
        <w:rPr>
          <w:rFonts w:asciiTheme="minorHAnsi" w:hAnsiTheme="minorHAnsi" w:cs="Tahoma"/>
          <w:b/>
        </w:rPr>
        <w:t xml:space="preserve"> (</w:t>
      </w:r>
      <w:r w:rsidR="007645AB" w:rsidRPr="00292E0C">
        <w:rPr>
          <w:rFonts w:asciiTheme="minorHAnsi" w:hAnsiTheme="minorHAnsi" w:cs="Tahoma"/>
          <w:b/>
        </w:rPr>
        <w:t>ASK ALL</w:t>
      </w:r>
      <w:r w:rsidRPr="00292E0C">
        <w:rPr>
          <w:rFonts w:asciiTheme="minorHAnsi" w:hAnsiTheme="minorHAnsi" w:cs="Tahoma"/>
          <w:b/>
        </w:rPr>
        <w:t xml:space="preserve">) </w:t>
      </w:r>
      <w:r w:rsidRPr="00292E0C">
        <w:rPr>
          <w:rFonts w:asciiTheme="minorHAnsi" w:hAnsiTheme="minorHAnsi" w:cs="Tahoma"/>
        </w:rPr>
        <w:t xml:space="preserve">Please rate your pain by selecting the one number that tells how much pain you have </w:t>
      </w:r>
      <w:r w:rsidRPr="00292E0C">
        <w:rPr>
          <w:rFonts w:asciiTheme="minorHAnsi" w:hAnsiTheme="minorHAnsi" w:cs="Tahoma"/>
          <w:u w:val="single"/>
        </w:rPr>
        <w:t>right now</w:t>
      </w:r>
      <w:r w:rsidRPr="00292E0C">
        <w:rPr>
          <w:rFonts w:asciiTheme="minorHAnsi" w:hAnsiTheme="minorHAnsi" w:cs="Tahoma"/>
        </w:rPr>
        <w:t xml:space="preserve">. </w:t>
      </w:r>
      <w:r w:rsidRPr="00292E0C">
        <w:rPr>
          <w:rFonts w:asciiTheme="minorHAnsi" w:hAnsiTheme="minorHAnsi" w:cs="Tahoma"/>
          <w:b/>
        </w:rPr>
        <w:t>(</w:t>
      </w:r>
      <w:r w:rsidR="007645AB" w:rsidRPr="00292E0C">
        <w:rPr>
          <w:rFonts w:asciiTheme="minorHAnsi" w:hAnsiTheme="minorHAnsi" w:cs="Tahoma"/>
          <w:b/>
        </w:rPr>
        <w:t>SINGLE RESPONSE) (LOCK ORDER</w:t>
      </w:r>
      <w:r w:rsidRPr="00292E0C">
        <w:rPr>
          <w:rFonts w:asciiTheme="minorHAnsi" w:hAnsiTheme="minorHAnsi" w:cs="Tahoma"/>
          <w:b/>
        </w:rPr>
        <w:t>)</w:t>
      </w:r>
      <w:r w:rsidR="00F64E45">
        <w:rPr>
          <w:rFonts w:asciiTheme="minorHAnsi" w:hAnsiTheme="minorHAnsi" w:cs="Tahoma"/>
          <w:b/>
        </w:rPr>
        <w:t xml:space="preserve"> </w:t>
      </w:r>
      <w:r w:rsidR="00F64E45" w:rsidRPr="00292E0C">
        <w:rPr>
          <w:rFonts w:asciiTheme="minorHAnsi" w:hAnsiTheme="minorHAnsi" w:cs="Tahoma"/>
          <w:b/>
        </w:rPr>
        <w:t>(DISPLAY HORIZONTAL</w:t>
      </w:r>
      <w:r w:rsidR="00F64E45">
        <w:rPr>
          <w:rFonts w:asciiTheme="minorHAnsi" w:hAnsiTheme="minorHAnsi" w:cs="Tahoma"/>
          <w:b/>
        </w:rPr>
        <w:t>LY</w:t>
      </w:r>
      <w:r w:rsidR="00F64E45" w:rsidRPr="00292E0C">
        <w:rPr>
          <w:rFonts w:asciiTheme="minorHAnsi" w:hAnsiTheme="minorHAnsi" w:cs="Tahoma"/>
          <w:b/>
        </w:rPr>
        <w:t>)</w:t>
      </w:r>
    </w:p>
    <w:p w14:paraId="5ED51B93" w14:textId="77777777" w:rsidR="00937DB6" w:rsidRPr="00292E0C" w:rsidRDefault="00937DB6" w:rsidP="00937DB6">
      <w:pPr>
        <w:pStyle w:val="ListParagraph"/>
        <w:spacing w:after="0"/>
        <w:ind w:left="360"/>
        <w:rPr>
          <w:rFonts w:asciiTheme="minorHAnsi" w:hAnsiTheme="minorHAnsi" w:cs="Tahoma"/>
        </w:rPr>
      </w:pPr>
    </w:p>
    <w:p w14:paraId="308FC2C0"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0 – No Pain</w:t>
      </w:r>
    </w:p>
    <w:p w14:paraId="162F0C41"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w:t>
      </w:r>
    </w:p>
    <w:p w14:paraId="25F5DE8D"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2</w:t>
      </w:r>
    </w:p>
    <w:p w14:paraId="64677EE4"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3</w:t>
      </w:r>
    </w:p>
    <w:p w14:paraId="717BEF74"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4</w:t>
      </w:r>
    </w:p>
    <w:p w14:paraId="3A9E344B"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5</w:t>
      </w:r>
    </w:p>
    <w:p w14:paraId="6249048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6</w:t>
      </w:r>
    </w:p>
    <w:p w14:paraId="263F7C5F"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7</w:t>
      </w:r>
    </w:p>
    <w:p w14:paraId="6C930D5E"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8</w:t>
      </w:r>
    </w:p>
    <w:p w14:paraId="6074CC94"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9</w:t>
      </w:r>
    </w:p>
    <w:p w14:paraId="7BD9264C"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10 – Pain as bad as you can imagine</w:t>
      </w:r>
    </w:p>
    <w:p w14:paraId="549F3E53" w14:textId="77777777" w:rsidR="00937DB6" w:rsidRPr="00292E0C" w:rsidRDefault="00937DB6" w:rsidP="00937DB6">
      <w:pPr>
        <w:pStyle w:val="ListParagraph"/>
        <w:spacing w:after="0"/>
        <w:ind w:left="1080"/>
        <w:rPr>
          <w:rFonts w:asciiTheme="minorHAnsi" w:hAnsiTheme="minorHAnsi" w:cs="Tahoma"/>
        </w:rPr>
      </w:pPr>
      <w:r w:rsidRPr="00292E0C">
        <w:rPr>
          <w:rFonts w:asciiTheme="minorHAnsi" w:hAnsiTheme="minorHAnsi" w:cs="Tahoma"/>
        </w:rPr>
        <w:t xml:space="preserve"> </w:t>
      </w:r>
    </w:p>
    <w:p w14:paraId="7C26D4C9" w14:textId="18C3BA35" w:rsidR="00937DB6" w:rsidRPr="00292E0C" w:rsidRDefault="00937DB6" w:rsidP="00937DB6">
      <w:pPr>
        <w:pStyle w:val="ListParagraph"/>
        <w:numPr>
          <w:ilvl w:val="0"/>
          <w:numId w:val="1"/>
        </w:numPr>
        <w:spacing w:after="0"/>
        <w:rPr>
          <w:rFonts w:asciiTheme="minorHAnsi" w:hAnsiTheme="minorHAnsi" w:cs="Tahoma"/>
        </w:rPr>
      </w:pPr>
      <w:r w:rsidRPr="00292E0C">
        <w:rPr>
          <w:rFonts w:asciiTheme="minorHAnsi" w:hAnsiTheme="minorHAnsi" w:cs="Tahoma"/>
          <w:b/>
        </w:rPr>
        <w:t>(</w:t>
      </w:r>
      <w:r w:rsidR="007645AB" w:rsidRPr="00292E0C">
        <w:rPr>
          <w:rFonts w:asciiTheme="minorHAnsi" w:hAnsiTheme="minorHAnsi" w:cs="Tahoma"/>
          <w:b/>
        </w:rPr>
        <w:t>ASK ALL</w:t>
      </w:r>
      <w:r w:rsidRPr="00292E0C">
        <w:rPr>
          <w:rFonts w:asciiTheme="minorHAnsi" w:hAnsiTheme="minorHAnsi" w:cs="Tahoma"/>
          <w:b/>
        </w:rPr>
        <w:t xml:space="preserve">) </w:t>
      </w:r>
      <w:r w:rsidRPr="00292E0C">
        <w:rPr>
          <w:rFonts w:asciiTheme="minorHAnsi" w:hAnsiTheme="minorHAnsi" w:cs="Tahoma"/>
        </w:rPr>
        <w:t xml:space="preserve">In the last 24 hours, how much relief have pain treatments or medications provided?  Please select the one percentage that most shows how much </w:t>
      </w:r>
      <w:r w:rsidRPr="00292E0C">
        <w:rPr>
          <w:rFonts w:asciiTheme="minorHAnsi" w:hAnsiTheme="minorHAnsi" w:cs="Tahoma"/>
          <w:u w:val="single"/>
        </w:rPr>
        <w:t>relief</w:t>
      </w:r>
      <w:r w:rsidRPr="00292E0C">
        <w:rPr>
          <w:rFonts w:asciiTheme="minorHAnsi" w:hAnsiTheme="minorHAnsi" w:cs="Tahoma"/>
        </w:rPr>
        <w:t xml:space="preserve"> you have received. </w:t>
      </w:r>
      <w:r w:rsidRPr="00292E0C">
        <w:rPr>
          <w:rFonts w:asciiTheme="minorHAnsi" w:hAnsiTheme="minorHAnsi" w:cs="Tahoma"/>
          <w:b/>
        </w:rPr>
        <w:t>(</w:t>
      </w:r>
      <w:r w:rsidR="007645AB" w:rsidRPr="00292E0C">
        <w:rPr>
          <w:rFonts w:asciiTheme="minorHAnsi" w:hAnsiTheme="minorHAnsi" w:cs="Tahoma"/>
          <w:b/>
        </w:rPr>
        <w:t>SINGLE RESPONSE) (LOCK ORDER</w:t>
      </w:r>
      <w:r w:rsidRPr="00292E0C">
        <w:rPr>
          <w:rFonts w:asciiTheme="minorHAnsi" w:hAnsiTheme="minorHAnsi" w:cs="Tahoma"/>
          <w:b/>
        </w:rPr>
        <w:t>)</w:t>
      </w:r>
      <w:r w:rsidR="00F64E45">
        <w:rPr>
          <w:rFonts w:asciiTheme="minorHAnsi" w:hAnsiTheme="minorHAnsi" w:cs="Tahoma"/>
          <w:b/>
        </w:rPr>
        <w:t xml:space="preserve"> </w:t>
      </w:r>
      <w:r w:rsidR="00F64E45" w:rsidRPr="00292E0C">
        <w:rPr>
          <w:rFonts w:asciiTheme="minorHAnsi" w:hAnsiTheme="minorHAnsi" w:cs="Tahoma"/>
          <w:b/>
        </w:rPr>
        <w:t>(DISPLAY HORIZONTAL</w:t>
      </w:r>
      <w:r w:rsidR="00F64E45">
        <w:rPr>
          <w:rFonts w:asciiTheme="minorHAnsi" w:hAnsiTheme="minorHAnsi" w:cs="Tahoma"/>
          <w:b/>
        </w:rPr>
        <w:t>LY</w:t>
      </w:r>
      <w:r w:rsidR="00F64E45" w:rsidRPr="00292E0C">
        <w:rPr>
          <w:rFonts w:asciiTheme="minorHAnsi" w:hAnsiTheme="minorHAnsi" w:cs="Tahoma"/>
          <w:b/>
        </w:rPr>
        <w:t>)</w:t>
      </w:r>
    </w:p>
    <w:p w14:paraId="78BE0CAA" w14:textId="77777777" w:rsidR="00937DB6" w:rsidRPr="00292E0C" w:rsidRDefault="00937DB6" w:rsidP="00937DB6">
      <w:pPr>
        <w:pStyle w:val="ListParagraph"/>
        <w:spacing w:after="0"/>
        <w:ind w:left="360"/>
        <w:rPr>
          <w:rFonts w:asciiTheme="minorHAnsi" w:hAnsiTheme="minorHAnsi" w:cs="Tahoma"/>
        </w:rPr>
      </w:pPr>
    </w:p>
    <w:p w14:paraId="2DF8DA75"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0% - No relief</w:t>
      </w:r>
    </w:p>
    <w:p w14:paraId="3EE1885B"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10%</w:t>
      </w:r>
    </w:p>
    <w:p w14:paraId="6D38DA55"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20%</w:t>
      </w:r>
    </w:p>
    <w:p w14:paraId="391CCF7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30%</w:t>
      </w:r>
    </w:p>
    <w:p w14:paraId="214FC0F4"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40%</w:t>
      </w:r>
    </w:p>
    <w:p w14:paraId="0BAA1760"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50%</w:t>
      </w:r>
    </w:p>
    <w:p w14:paraId="174F835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60%</w:t>
      </w:r>
    </w:p>
    <w:p w14:paraId="606E3C54"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70%</w:t>
      </w:r>
    </w:p>
    <w:p w14:paraId="000D444D"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80%</w:t>
      </w:r>
    </w:p>
    <w:p w14:paraId="1801F30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90%</w:t>
      </w:r>
    </w:p>
    <w:p w14:paraId="1DD4F7BD"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 xml:space="preserve">100% - Complete relief </w:t>
      </w:r>
    </w:p>
    <w:p w14:paraId="0E30C488" w14:textId="77777777" w:rsidR="00937DB6" w:rsidRPr="00292E0C" w:rsidRDefault="00937DB6" w:rsidP="00937DB6">
      <w:pPr>
        <w:pStyle w:val="ListParagraph"/>
        <w:spacing w:after="0"/>
        <w:ind w:left="1080"/>
        <w:rPr>
          <w:rFonts w:asciiTheme="minorHAnsi" w:hAnsiTheme="minorHAnsi" w:cs="Tahoma"/>
        </w:rPr>
      </w:pPr>
    </w:p>
    <w:p w14:paraId="7FF03F83" w14:textId="4FEBBEE5" w:rsidR="00937DB6" w:rsidRPr="00292E0C" w:rsidRDefault="00937DB6" w:rsidP="00937DB6">
      <w:pPr>
        <w:pStyle w:val="ListParagraph"/>
        <w:numPr>
          <w:ilvl w:val="0"/>
          <w:numId w:val="1"/>
        </w:numPr>
        <w:spacing w:after="0"/>
        <w:rPr>
          <w:rFonts w:asciiTheme="minorHAnsi" w:hAnsiTheme="minorHAnsi" w:cs="Tahoma"/>
        </w:rPr>
      </w:pPr>
      <w:r w:rsidRPr="00292E0C">
        <w:rPr>
          <w:rFonts w:asciiTheme="minorHAnsi" w:hAnsiTheme="minorHAnsi" w:cs="Tahoma"/>
          <w:b/>
        </w:rPr>
        <w:t>(</w:t>
      </w:r>
      <w:r w:rsidR="007645AB" w:rsidRPr="00292E0C">
        <w:rPr>
          <w:rFonts w:asciiTheme="minorHAnsi" w:hAnsiTheme="minorHAnsi" w:cs="Tahoma"/>
          <w:b/>
        </w:rPr>
        <w:t>ASK ALL</w:t>
      </w:r>
      <w:r w:rsidRPr="00292E0C">
        <w:rPr>
          <w:rFonts w:asciiTheme="minorHAnsi" w:hAnsiTheme="minorHAnsi" w:cs="Tahoma"/>
          <w:b/>
        </w:rPr>
        <w:t xml:space="preserve">) </w:t>
      </w:r>
      <w:r w:rsidRPr="00292E0C">
        <w:rPr>
          <w:rFonts w:asciiTheme="minorHAnsi" w:hAnsiTheme="minorHAnsi" w:cs="Tahoma"/>
        </w:rPr>
        <w:t xml:space="preserve">Select the one number that describes how, during the past 24 hours, pain has interfered with your:  </w:t>
      </w:r>
      <w:r w:rsidRPr="00292E0C">
        <w:rPr>
          <w:rFonts w:asciiTheme="minorHAnsi" w:hAnsiTheme="minorHAnsi" w:cs="Tahoma"/>
          <w:b/>
        </w:rPr>
        <w:t>(</w:t>
      </w:r>
      <w:r w:rsidR="007645AB" w:rsidRPr="00292E0C">
        <w:rPr>
          <w:rFonts w:asciiTheme="minorHAnsi" w:hAnsiTheme="minorHAnsi" w:cs="Tahoma"/>
          <w:b/>
        </w:rPr>
        <w:t>SINGLE RESPONSE</w:t>
      </w:r>
      <w:r w:rsidR="00F64E45">
        <w:rPr>
          <w:rFonts w:asciiTheme="minorHAnsi" w:hAnsiTheme="minorHAnsi" w:cs="Tahoma"/>
          <w:b/>
        </w:rPr>
        <w:t xml:space="preserve"> PER ROW</w:t>
      </w:r>
      <w:r w:rsidR="007645AB" w:rsidRPr="00292E0C">
        <w:rPr>
          <w:rFonts w:asciiTheme="minorHAnsi" w:hAnsiTheme="minorHAnsi" w:cs="Tahoma"/>
          <w:b/>
        </w:rPr>
        <w:t>) (LOCK ORDER</w:t>
      </w:r>
      <w:r w:rsidR="00F64E45">
        <w:rPr>
          <w:rFonts w:asciiTheme="minorHAnsi" w:hAnsiTheme="minorHAnsi" w:cs="Tahoma"/>
          <w:b/>
        </w:rPr>
        <w:t xml:space="preserve"> OF COLUMNS; RANDOMIZE ROWS</w:t>
      </w:r>
      <w:r w:rsidRPr="00292E0C">
        <w:rPr>
          <w:rFonts w:asciiTheme="minorHAnsi" w:hAnsiTheme="minorHAnsi" w:cs="Tahoma"/>
          <w:b/>
        </w:rPr>
        <w:t>)</w:t>
      </w:r>
    </w:p>
    <w:p w14:paraId="3EC187F1" w14:textId="77777777" w:rsidR="00937DB6" w:rsidRDefault="00937DB6" w:rsidP="00937DB6">
      <w:pPr>
        <w:pStyle w:val="ListParagraph"/>
        <w:spacing w:after="0"/>
        <w:ind w:left="360"/>
        <w:rPr>
          <w:rFonts w:asciiTheme="minorHAnsi" w:hAnsiTheme="minorHAnsi" w:cs="Tahoma"/>
        </w:rPr>
      </w:pPr>
    </w:p>
    <w:p w14:paraId="27CB3DC6" w14:textId="3B0DA973" w:rsidR="00F64E45" w:rsidRPr="00F64E45" w:rsidRDefault="00F64E45" w:rsidP="00937DB6">
      <w:pPr>
        <w:pStyle w:val="ListParagraph"/>
        <w:spacing w:after="0"/>
        <w:ind w:left="360"/>
        <w:rPr>
          <w:rFonts w:asciiTheme="minorHAnsi" w:hAnsiTheme="minorHAnsi" w:cs="Tahoma"/>
          <w:b/>
        </w:rPr>
      </w:pPr>
      <w:r w:rsidRPr="00F64E45">
        <w:rPr>
          <w:rFonts w:asciiTheme="minorHAnsi" w:hAnsiTheme="minorHAnsi" w:cs="Tahoma"/>
          <w:b/>
        </w:rPr>
        <w:t>COLUMNS</w:t>
      </w:r>
    </w:p>
    <w:p w14:paraId="2188EC10"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0 – Does not interfere</w:t>
      </w:r>
    </w:p>
    <w:p w14:paraId="1CD4EE8B"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w:t>
      </w:r>
    </w:p>
    <w:p w14:paraId="2FCFFDF9"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2</w:t>
      </w:r>
    </w:p>
    <w:p w14:paraId="594F0B21"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3</w:t>
      </w:r>
    </w:p>
    <w:p w14:paraId="486ACA61"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4</w:t>
      </w:r>
    </w:p>
    <w:p w14:paraId="43E2B977"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5</w:t>
      </w:r>
    </w:p>
    <w:p w14:paraId="6BF1D5FB"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6</w:t>
      </w:r>
    </w:p>
    <w:p w14:paraId="37AAF08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7</w:t>
      </w:r>
    </w:p>
    <w:p w14:paraId="33DA25B7"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8</w:t>
      </w:r>
    </w:p>
    <w:p w14:paraId="52E59992"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9</w:t>
      </w:r>
    </w:p>
    <w:p w14:paraId="4D4169CE"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10 – Completely interferes</w:t>
      </w:r>
    </w:p>
    <w:p w14:paraId="6184CFA9" w14:textId="77777777" w:rsidR="00937DB6" w:rsidRDefault="00937DB6" w:rsidP="00937DB6">
      <w:pPr>
        <w:pStyle w:val="ListParagraph"/>
        <w:spacing w:after="0"/>
        <w:ind w:left="1080"/>
        <w:rPr>
          <w:rFonts w:asciiTheme="minorHAnsi" w:hAnsiTheme="minorHAnsi" w:cs="Tahoma"/>
        </w:rPr>
      </w:pPr>
    </w:p>
    <w:p w14:paraId="162A766C" w14:textId="760DD84F" w:rsidR="00F64E45" w:rsidRPr="00F64E45" w:rsidRDefault="00F64E45" w:rsidP="00937DB6">
      <w:pPr>
        <w:pStyle w:val="ListParagraph"/>
        <w:spacing w:after="0"/>
        <w:ind w:left="1080"/>
        <w:rPr>
          <w:rFonts w:asciiTheme="minorHAnsi" w:hAnsiTheme="minorHAnsi" w:cs="Tahoma"/>
          <w:b/>
        </w:rPr>
      </w:pPr>
      <w:r w:rsidRPr="00F64E45">
        <w:rPr>
          <w:rFonts w:asciiTheme="minorHAnsi" w:hAnsiTheme="minorHAnsi" w:cs="Tahoma"/>
          <w:b/>
        </w:rPr>
        <w:t>ROWS</w:t>
      </w:r>
    </w:p>
    <w:p w14:paraId="3F1F7FB4" w14:textId="77777777" w:rsidR="00937DB6" w:rsidRPr="00292E0C" w:rsidRDefault="00937DB6" w:rsidP="00CC6091">
      <w:pPr>
        <w:pStyle w:val="ListParagraph"/>
        <w:numPr>
          <w:ilvl w:val="0"/>
          <w:numId w:val="25"/>
        </w:numPr>
        <w:spacing w:after="0"/>
        <w:rPr>
          <w:rFonts w:asciiTheme="minorHAnsi" w:hAnsiTheme="minorHAnsi" w:cs="Tahoma"/>
        </w:rPr>
      </w:pPr>
      <w:r w:rsidRPr="00292E0C">
        <w:rPr>
          <w:rFonts w:asciiTheme="minorHAnsi" w:hAnsiTheme="minorHAnsi" w:cs="Tahoma"/>
        </w:rPr>
        <w:t>General activity</w:t>
      </w:r>
    </w:p>
    <w:p w14:paraId="3672F927" w14:textId="77777777" w:rsidR="00937DB6" w:rsidRPr="00292E0C" w:rsidRDefault="00937DB6" w:rsidP="00CC6091">
      <w:pPr>
        <w:pStyle w:val="ListParagraph"/>
        <w:numPr>
          <w:ilvl w:val="0"/>
          <w:numId w:val="25"/>
        </w:numPr>
        <w:spacing w:after="0"/>
        <w:rPr>
          <w:rFonts w:asciiTheme="minorHAnsi" w:hAnsiTheme="minorHAnsi" w:cs="Tahoma"/>
        </w:rPr>
      </w:pPr>
      <w:r w:rsidRPr="00292E0C">
        <w:rPr>
          <w:rFonts w:asciiTheme="minorHAnsi" w:hAnsiTheme="minorHAnsi" w:cs="Tahoma"/>
        </w:rPr>
        <w:t>Mood</w:t>
      </w:r>
    </w:p>
    <w:p w14:paraId="73CD220F" w14:textId="77777777" w:rsidR="00937DB6" w:rsidRPr="00292E0C" w:rsidRDefault="00937DB6" w:rsidP="00CC6091">
      <w:pPr>
        <w:pStyle w:val="ListParagraph"/>
        <w:numPr>
          <w:ilvl w:val="0"/>
          <w:numId w:val="25"/>
        </w:numPr>
        <w:spacing w:after="0"/>
        <w:rPr>
          <w:rFonts w:asciiTheme="minorHAnsi" w:hAnsiTheme="minorHAnsi" w:cs="Tahoma"/>
        </w:rPr>
      </w:pPr>
      <w:r w:rsidRPr="00292E0C">
        <w:rPr>
          <w:rFonts w:asciiTheme="minorHAnsi" w:hAnsiTheme="minorHAnsi" w:cs="Tahoma"/>
        </w:rPr>
        <w:t>Walking ability</w:t>
      </w:r>
    </w:p>
    <w:p w14:paraId="1FA091F0" w14:textId="77777777" w:rsidR="00937DB6" w:rsidRPr="00292E0C" w:rsidRDefault="00937DB6" w:rsidP="00CC6091">
      <w:pPr>
        <w:pStyle w:val="ListParagraph"/>
        <w:numPr>
          <w:ilvl w:val="0"/>
          <w:numId w:val="25"/>
        </w:numPr>
        <w:spacing w:after="0"/>
        <w:rPr>
          <w:rFonts w:asciiTheme="minorHAnsi" w:hAnsiTheme="minorHAnsi" w:cs="Tahoma"/>
        </w:rPr>
      </w:pPr>
      <w:r w:rsidRPr="00292E0C">
        <w:rPr>
          <w:rFonts w:asciiTheme="minorHAnsi" w:hAnsiTheme="minorHAnsi" w:cs="Tahoma"/>
        </w:rPr>
        <w:t>Normal work (includes both work outside the home and housework)</w:t>
      </w:r>
    </w:p>
    <w:p w14:paraId="6E0B5AA8" w14:textId="77777777" w:rsidR="00937DB6" w:rsidRPr="00292E0C" w:rsidRDefault="00937DB6" w:rsidP="00CC6091">
      <w:pPr>
        <w:pStyle w:val="ListParagraph"/>
        <w:numPr>
          <w:ilvl w:val="0"/>
          <w:numId w:val="25"/>
        </w:numPr>
        <w:spacing w:after="0"/>
        <w:rPr>
          <w:rFonts w:asciiTheme="minorHAnsi" w:hAnsiTheme="minorHAnsi" w:cs="Tahoma"/>
        </w:rPr>
      </w:pPr>
      <w:r w:rsidRPr="00292E0C">
        <w:rPr>
          <w:rFonts w:asciiTheme="minorHAnsi" w:hAnsiTheme="minorHAnsi" w:cs="Tahoma"/>
        </w:rPr>
        <w:t>Relations with other people</w:t>
      </w:r>
    </w:p>
    <w:p w14:paraId="44A1E142" w14:textId="77777777" w:rsidR="00937DB6" w:rsidRPr="00292E0C" w:rsidRDefault="00937DB6" w:rsidP="00CC6091">
      <w:pPr>
        <w:pStyle w:val="ListParagraph"/>
        <w:numPr>
          <w:ilvl w:val="0"/>
          <w:numId w:val="25"/>
        </w:numPr>
        <w:spacing w:after="0"/>
        <w:rPr>
          <w:rFonts w:asciiTheme="minorHAnsi" w:hAnsiTheme="minorHAnsi" w:cs="Tahoma"/>
        </w:rPr>
      </w:pPr>
      <w:r w:rsidRPr="00292E0C">
        <w:rPr>
          <w:rFonts w:asciiTheme="minorHAnsi" w:hAnsiTheme="minorHAnsi" w:cs="Tahoma"/>
        </w:rPr>
        <w:t>Sleep</w:t>
      </w:r>
    </w:p>
    <w:p w14:paraId="114B6F21" w14:textId="77777777" w:rsidR="00937DB6" w:rsidRPr="00292E0C" w:rsidRDefault="00937DB6" w:rsidP="00CC6091">
      <w:pPr>
        <w:pStyle w:val="ListParagraph"/>
        <w:numPr>
          <w:ilvl w:val="0"/>
          <w:numId w:val="25"/>
        </w:numPr>
        <w:spacing w:after="0"/>
        <w:rPr>
          <w:rFonts w:asciiTheme="minorHAnsi" w:hAnsiTheme="minorHAnsi" w:cs="Tahoma"/>
        </w:rPr>
      </w:pPr>
      <w:r w:rsidRPr="00292E0C">
        <w:rPr>
          <w:rFonts w:asciiTheme="minorHAnsi" w:hAnsiTheme="minorHAnsi" w:cs="Tahoma"/>
        </w:rPr>
        <w:t>Enjoyment of life</w:t>
      </w:r>
    </w:p>
    <w:p w14:paraId="15F309C6" w14:textId="77777777" w:rsidR="001D720B" w:rsidRPr="00292E0C" w:rsidRDefault="001D720B" w:rsidP="00630BA3">
      <w:pPr>
        <w:spacing w:line="276" w:lineRule="auto"/>
        <w:rPr>
          <w:rFonts w:asciiTheme="minorHAnsi" w:hAnsiTheme="minorHAnsi" w:cs="Tahoma"/>
          <w:sz w:val="22"/>
          <w:szCs w:val="22"/>
        </w:rPr>
      </w:pPr>
    </w:p>
    <w:p w14:paraId="27CAC108" w14:textId="77777777" w:rsidR="007645AB" w:rsidRPr="00292E0C" w:rsidRDefault="0085045C" w:rsidP="00630BA3">
      <w:pPr>
        <w:spacing w:line="276" w:lineRule="auto"/>
        <w:rPr>
          <w:rFonts w:asciiTheme="minorHAnsi" w:hAnsiTheme="minorHAnsi" w:cs="Tahoma"/>
          <w:sz w:val="22"/>
          <w:szCs w:val="22"/>
        </w:rPr>
      </w:pPr>
      <w:r w:rsidRPr="00292E0C">
        <w:rPr>
          <w:rFonts w:asciiTheme="minorHAnsi" w:hAnsiTheme="minorHAnsi" w:cs="Tahoma"/>
          <w:sz w:val="22"/>
          <w:szCs w:val="22"/>
        </w:rPr>
        <w:t>Now, please think about the</w:t>
      </w:r>
      <w:r w:rsidR="0070067A" w:rsidRPr="00292E0C">
        <w:rPr>
          <w:rFonts w:asciiTheme="minorHAnsi" w:hAnsiTheme="minorHAnsi" w:cs="Tahoma"/>
          <w:sz w:val="22"/>
          <w:szCs w:val="22"/>
        </w:rPr>
        <w:t xml:space="preserve"> past year.</w:t>
      </w:r>
      <w:r w:rsidRPr="00292E0C">
        <w:rPr>
          <w:rFonts w:asciiTheme="minorHAnsi" w:hAnsiTheme="minorHAnsi" w:cs="Tahoma"/>
          <w:sz w:val="22"/>
          <w:szCs w:val="22"/>
        </w:rPr>
        <w:t xml:space="preserve"> </w:t>
      </w:r>
      <w:r w:rsidR="007645AB" w:rsidRPr="00292E0C">
        <w:rPr>
          <w:rFonts w:asciiTheme="minorHAnsi" w:hAnsiTheme="minorHAnsi" w:cs="Tahoma"/>
          <w:sz w:val="22"/>
          <w:szCs w:val="22"/>
        </w:rPr>
        <w:t xml:space="preserve"> </w:t>
      </w:r>
    </w:p>
    <w:p w14:paraId="285C0A0D" w14:textId="77777777" w:rsidR="007645AB" w:rsidRPr="00292E0C" w:rsidRDefault="007645AB" w:rsidP="00630BA3">
      <w:pPr>
        <w:spacing w:line="276" w:lineRule="auto"/>
        <w:rPr>
          <w:rFonts w:asciiTheme="minorHAnsi" w:hAnsiTheme="minorHAnsi" w:cs="Tahoma"/>
          <w:sz w:val="22"/>
          <w:szCs w:val="22"/>
        </w:rPr>
      </w:pPr>
    </w:p>
    <w:p w14:paraId="3D44A986" w14:textId="77777777" w:rsidR="00630BA3" w:rsidRPr="00292E0C" w:rsidRDefault="00630BA3" w:rsidP="007645AB">
      <w:pPr>
        <w:rPr>
          <w:rFonts w:asciiTheme="minorHAnsi" w:hAnsiTheme="minorHAnsi" w:cs="Tahoma"/>
        </w:rPr>
      </w:pPr>
    </w:p>
    <w:p w14:paraId="0E28588B" w14:textId="034C1FDB" w:rsidR="00630BA3" w:rsidRPr="00292E0C" w:rsidRDefault="00630BA3" w:rsidP="00630BA3">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ALL) </w:t>
      </w:r>
      <w:r w:rsidRPr="00292E0C">
        <w:rPr>
          <w:rFonts w:asciiTheme="minorHAnsi" w:hAnsiTheme="minorHAnsi" w:cs="Tahoma"/>
        </w:rPr>
        <w:t xml:space="preserve">Please rate the severity of your </w:t>
      </w:r>
      <w:r w:rsidR="00074359" w:rsidRPr="00292E0C">
        <w:rPr>
          <w:rFonts w:asciiTheme="minorHAnsi" w:hAnsiTheme="minorHAnsi" w:cs="Tahoma"/>
        </w:rPr>
        <w:t xml:space="preserve">nerve </w:t>
      </w:r>
      <w:r w:rsidRPr="00292E0C">
        <w:rPr>
          <w:rFonts w:asciiTheme="minorHAnsi" w:hAnsiTheme="minorHAnsi" w:cs="Tahoma"/>
        </w:rPr>
        <w:t xml:space="preserve">pain by selecting the one number that best describes </w:t>
      </w:r>
      <w:r w:rsidR="00074359" w:rsidRPr="00292E0C">
        <w:rPr>
          <w:rFonts w:asciiTheme="minorHAnsi" w:hAnsiTheme="minorHAnsi" w:cs="Tahoma"/>
        </w:rPr>
        <w:t xml:space="preserve">the </w:t>
      </w:r>
      <w:r w:rsidRPr="00292E0C">
        <w:rPr>
          <w:rFonts w:asciiTheme="minorHAnsi" w:hAnsiTheme="minorHAnsi" w:cs="Tahoma"/>
        </w:rPr>
        <w:t>pain</w:t>
      </w:r>
      <w:r w:rsidR="00074359" w:rsidRPr="00292E0C">
        <w:rPr>
          <w:rFonts w:asciiTheme="minorHAnsi" w:hAnsiTheme="minorHAnsi" w:cs="Tahoma"/>
        </w:rPr>
        <w:t xml:space="preserve"> in your feet and/or hands</w:t>
      </w:r>
      <w:r w:rsidRPr="00292E0C">
        <w:rPr>
          <w:rFonts w:asciiTheme="minorHAnsi" w:hAnsiTheme="minorHAnsi" w:cs="Tahoma"/>
        </w:rPr>
        <w:t xml:space="preserve"> on </w:t>
      </w:r>
      <w:r w:rsidRPr="00292E0C">
        <w:rPr>
          <w:rFonts w:asciiTheme="minorHAnsi" w:hAnsiTheme="minorHAnsi" w:cs="Tahoma"/>
          <w:u w:val="single"/>
        </w:rPr>
        <w:t>average</w:t>
      </w:r>
      <w:r w:rsidR="007645AB" w:rsidRPr="00292E0C">
        <w:rPr>
          <w:rFonts w:asciiTheme="minorHAnsi" w:hAnsiTheme="minorHAnsi" w:cs="Tahoma"/>
          <w:u w:val="single"/>
        </w:rPr>
        <w:t xml:space="preserve"> </w:t>
      </w:r>
      <w:r w:rsidR="0070067A" w:rsidRPr="00292E0C">
        <w:rPr>
          <w:rFonts w:asciiTheme="minorHAnsi" w:hAnsiTheme="minorHAnsi" w:cs="Tahoma"/>
          <w:u w:val="single"/>
        </w:rPr>
        <w:t>within the past year</w:t>
      </w:r>
      <w:r w:rsidRPr="00292E0C">
        <w:rPr>
          <w:rFonts w:asciiTheme="minorHAnsi" w:hAnsiTheme="minorHAnsi" w:cs="Tahoma"/>
        </w:rPr>
        <w:t xml:space="preserve">. </w:t>
      </w:r>
      <w:r w:rsidRPr="00292E0C">
        <w:rPr>
          <w:rFonts w:asciiTheme="minorHAnsi" w:hAnsiTheme="minorHAnsi" w:cs="Tahoma"/>
          <w:b/>
        </w:rPr>
        <w:t xml:space="preserve">(SINGLE RESPONSE) (DISPLAY </w:t>
      </w:r>
      <w:r w:rsidR="00A2091F" w:rsidRPr="00292E0C">
        <w:rPr>
          <w:rFonts w:asciiTheme="minorHAnsi" w:hAnsiTheme="minorHAnsi" w:cs="Tahoma"/>
          <w:b/>
        </w:rPr>
        <w:t>SCALE AS A HORIZONTAL SLIDER</w:t>
      </w:r>
      <w:r w:rsidRPr="00292E0C">
        <w:rPr>
          <w:rFonts w:asciiTheme="minorHAnsi" w:hAnsiTheme="minorHAnsi" w:cs="Tahoma"/>
          <w:b/>
        </w:rPr>
        <w:t>)</w:t>
      </w:r>
    </w:p>
    <w:p w14:paraId="3CD97E53" w14:textId="77777777" w:rsidR="00630BA3" w:rsidRPr="00292E0C" w:rsidRDefault="00630BA3" w:rsidP="00630BA3">
      <w:pPr>
        <w:pStyle w:val="ListParagraph"/>
        <w:spacing w:after="0"/>
        <w:ind w:left="360"/>
        <w:rPr>
          <w:rFonts w:asciiTheme="minorHAnsi" w:hAnsiTheme="minorHAnsi" w:cs="Tahoma"/>
        </w:rPr>
      </w:pPr>
    </w:p>
    <w:p w14:paraId="7ED007F8" w14:textId="77777777" w:rsidR="00630BA3" w:rsidRPr="00292E0C" w:rsidRDefault="00630BA3" w:rsidP="00630BA3">
      <w:pPr>
        <w:pStyle w:val="ListParagraph"/>
        <w:numPr>
          <w:ilvl w:val="1"/>
          <w:numId w:val="1"/>
        </w:numPr>
        <w:spacing w:after="0"/>
        <w:rPr>
          <w:rFonts w:asciiTheme="minorHAnsi" w:hAnsiTheme="minorHAnsi" w:cs="Tahoma"/>
        </w:rPr>
      </w:pPr>
      <w:r w:rsidRPr="00292E0C">
        <w:rPr>
          <w:rFonts w:asciiTheme="minorHAnsi" w:hAnsiTheme="minorHAnsi" w:cs="Tahoma"/>
        </w:rPr>
        <w:t>0 – No Pain</w:t>
      </w:r>
    </w:p>
    <w:p w14:paraId="0DCEC2C9" w14:textId="77777777" w:rsidR="00630BA3" w:rsidRPr="00292E0C" w:rsidRDefault="00630BA3" w:rsidP="00630BA3">
      <w:pPr>
        <w:pStyle w:val="ListParagraph"/>
        <w:numPr>
          <w:ilvl w:val="1"/>
          <w:numId w:val="1"/>
        </w:numPr>
        <w:spacing w:after="0"/>
        <w:rPr>
          <w:rFonts w:asciiTheme="minorHAnsi" w:hAnsiTheme="minorHAnsi" w:cs="Tahoma"/>
        </w:rPr>
      </w:pPr>
      <w:r w:rsidRPr="00292E0C">
        <w:rPr>
          <w:rFonts w:asciiTheme="minorHAnsi" w:hAnsiTheme="minorHAnsi" w:cs="Tahoma"/>
        </w:rPr>
        <w:t>1</w:t>
      </w:r>
    </w:p>
    <w:p w14:paraId="50135F14" w14:textId="77777777" w:rsidR="00630BA3" w:rsidRPr="00292E0C" w:rsidRDefault="00630BA3" w:rsidP="00630BA3">
      <w:pPr>
        <w:pStyle w:val="ListParagraph"/>
        <w:numPr>
          <w:ilvl w:val="1"/>
          <w:numId w:val="1"/>
        </w:numPr>
        <w:spacing w:after="0"/>
        <w:rPr>
          <w:rFonts w:asciiTheme="minorHAnsi" w:hAnsiTheme="minorHAnsi" w:cs="Tahoma"/>
        </w:rPr>
      </w:pPr>
      <w:r w:rsidRPr="00292E0C">
        <w:rPr>
          <w:rFonts w:asciiTheme="minorHAnsi" w:hAnsiTheme="minorHAnsi" w:cs="Tahoma"/>
        </w:rPr>
        <w:t>2</w:t>
      </w:r>
    </w:p>
    <w:p w14:paraId="123355BD" w14:textId="77777777" w:rsidR="00630BA3" w:rsidRPr="00292E0C" w:rsidRDefault="00630BA3" w:rsidP="00630BA3">
      <w:pPr>
        <w:pStyle w:val="ListParagraph"/>
        <w:numPr>
          <w:ilvl w:val="1"/>
          <w:numId w:val="1"/>
        </w:numPr>
        <w:spacing w:after="0"/>
        <w:rPr>
          <w:rFonts w:asciiTheme="minorHAnsi" w:hAnsiTheme="minorHAnsi" w:cs="Tahoma"/>
        </w:rPr>
      </w:pPr>
      <w:r w:rsidRPr="00292E0C">
        <w:rPr>
          <w:rFonts w:asciiTheme="minorHAnsi" w:hAnsiTheme="minorHAnsi" w:cs="Tahoma"/>
        </w:rPr>
        <w:t>3</w:t>
      </w:r>
    </w:p>
    <w:p w14:paraId="566CF479" w14:textId="77777777" w:rsidR="00630BA3" w:rsidRPr="00292E0C" w:rsidRDefault="00630BA3" w:rsidP="00630BA3">
      <w:pPr>
        <w:pStyle w:val="ListParagraph"/>
        <w:numPr>
          <w:ilvl w:val="1"/>
          <w:numId w:val="1"/>
        </w:numPr>
        <w:spacing w:after="0"/>
        <w:rPr>
          <w:rFonts w:asciiTheme="minorHAnsi" w:hAnsiTheme="minorHAnsi" w:cs="Tahoma"/>
        </w:rPr>
      </w:pPr>
      <w:r w:rsidRPr="00292E0C">
        <w:rPr>
          <w:rFonts w:asciiTheme="minorHAnsi" w:hAnsiTheme="minorHAnsi" w:cs="Tahoma"/>
        </w:rPr>
        <w:t>4</w:t>
      </w:r>
    </w:p>
    <w:p w14:paraId="2CEBA45E" w14:textId="77777777" w:rsidR="00630BA3" w:rsidRPr="00292E0C" w:rsidRDefault="00630BA3" w:rsidP="00630BA3">
      <w:pPr>
        <w:pStyle w:val="ListParagraph"/>
        <w:numPr>
          <w:ilvl w:val="1"/>
          <w:numId w:val="1"/>
        </w:numPr>
        <w:spacing w:after="0"/>
        <w:rPr>
          <w:rFonts w:asciiTheme="minorHAnsi" w:hAnsiTheme="minorHAnsi" w:cs="Tahoma"/>
        </w:rPr>
      </w:pPr>
      <w:r w:rsidRPr="00292E0C">
        <w:rPr>
          <w:rFonts w:asciiTheme="minorHAnsi" w:hAnsiTheme="minorHAnsi" w:cs="Tahoma"/>
        </w:rPr>
        <w:t>5</w:t>
      </w:r>
    </w:p>
    <w:p w14:paraId="670D7EE4" w14:textId="77777777" w:rsidR="00630BA3" w:rsidRPr="00292E0C" w:rsidRDefault="00630BA3" w:rsidP="00630BA3">
      <w:pPr>
        <w:pStyle w:val="ListParagraph"/>
        <w:numPr>
          <w:ilvl w:val="1"/>
          <w:numId w:val="1"/>
        </w:numPr>
        <w:spacing w:after="0"/>
        <w:rPr>
          <w:rFonts w:asciiTheme="minorHAnsi" w:hAnsiTheme="minorHAnsi" w:cs="Tahoma"/>
        </w:rPr>
      </w:pPr>
      <w:r w:rsidRPr="00292E0C">
        <w:rPr>
          <w:rFonts w:asciiTheme="minorHAnsi" w:hAnsiTheme="minorHAnsi" w:cs="Tahoma"/>
        </w:rPr>
        <w:t>6</w:t>
      </w:r>
    </w:p>
    <w:p w14:paraId="0BC9DB61" w14:textId="77777777" w:rsidR="00630BA3" w:rsidRPr="00292E0C" w:rsidRDefault="00630BA3" w:rsidP="00630BA3">
      <w:pPr>
        <w:pStyle w:val="ListParagraph"/>
        <w:numPr>
          <w:ilvl w:val="1"/>
          <w:numId w:val="1"/>
        </w:numPr>
        <w:spacing w:after="0"/>
        <w:rPr>
          <w:rFonts w:asciiTheme="minorHAnsi" w:hAnsiTheme="minorHAnsi" w:cs="Tahoma"/>
        </w:rPr>
      </w:pPr>
      <w:r w:rsidRPr="00292E0C">
        <w:rPr>
          <w:rFonts w:asciiTheme="minorHAnsi" w:hAnsiTheme="minorHAnsi" w:cs="Tahoma"/>
        </w:rPr>
        <w:t>7</w:t>
      </w:r>
    </w:p>
    <w:p w14:paraId="59F1D6F4" w14:textId="77777777" w:rsidR="00630BA3" w:rsidRPr="00292E0C" w:rsidRDefault="00630BA3" w:rsidP="00630BA3">
      <w:pPr>
        <w:pStyle w:val="ListParagraph"/>
        <w:numPr>
          <w:ilvl w:val="1"/>
          <w:numId w:val="1"/>
        </w:numPr>
        <w:spacing w:after="0"/>
        <w:rPr>
          <w:rFonts w:asciiTheme="minorHAnsi" w:hAnsiTheme="minorHAnsi" w:cs="Tahoma"/>
        </w:rPr>
      </w:pPr>
      <w:r w:rsidRPr="00292E0C">
        <w:rPr>
          <w:rFonts w:asciiTheme="minorHAnsi" w:hAnsiTheme="minorHAnsi" w:cs="Tahoma"/>
        </w:rPr>
        <w:t>8</w:t>
      </w:r>
    </w:p>
    <w:p w14:paraId="2DD029C1" w14:textId="77777777" w:rsidR="00630BA3" w:rsidRPr="00292E0C" w:rsidRDefault="00630BA3" w:rsidP="00630BA3">
      <w:pPr>
        <w:pStyle w:val="ListParagraph"/>
        <w:numPr>
          <w:ilvl w:val="1"/>
          <w:numId w:val="1"/>
        </w:numPr>
        <w:spacing w:after="0"/>
        <w:rPr>
          <w:rFonts w:asciiTheme="minorHAnsi" w:hAnsiTheme="minorHAnsi" w:cs="Tahoma"/>
        </w:rPr>
      </w:pPr>
      <w:r w:rsidRPr="00292E0C">
        <w:rPr>
          <w:rFonts w:asciiTheme="minorHAnsi" w:hAnsiTheme="minorHAnsi" w:cs="Tahoma"/>
        </w:rPr>
        <w:t>9</w:t>
      </w:r>
    </w:p>
    <w:p w14:paraId="25DEA629" w14:textId="77777777" w:rsidR="00630BA3" w:rsidRPr="00292E0C" w:rsidRDefault="00630BA3" w:rsidP="00630BA3">
      <w:pPr>
        <w:pStyle w:val="ListParagraph"/>
        <w:numPr>
          <w:ilvl w:val="1"/>
          <w:numId w:val="1"/>
        </w:numPr>
        <w:spacing w:after="0"/>
        <w:rPr>
          <w:rFonts w:asciiTheme="minorHAnsi" w:hAnsiTheme="minorHAnsi" w:cs="Tahoma"/>
        </w:rPr>
      </w:pPr>
      <w:r w:rsidRPr="00292E0C">
        <w:rPr>
          <w:rFonts w:asciiTheme="minorHAnsi" w:hAnsiTheme="minorHAnsi" w:cs="Tahoma"/>
        </w:rPr>
        <w:t>10 – Pain as bad as you can imagine</w:t>
      </w:r>
    </w:p>
    <w:p w14:paraId="69992C96" w14:textId="77777777" w:rsidR="00937DB6" w:rsidRPr="00292E0C" w:rsidRDefault="00630BA3" w:rsidP="007645AB">
      <w:pPr>
        <w:pStyle w:val="ListParagraph"/>
        <w:spacing w:after="0"/>
        <w:ind w:left="1080"/>
        <w:rPr>
          <w:rFonts w:asciiTheme="minorHAnsi" w:hAnsiTheme="minorHAnsi" w:cs="Tahoma"/>
        </w:rPr>
      </w:pPr>
      <w:r w:rsidRPr="00292E0C">
        <w:rPr>
          <w:rFonts w:asciiTheme="minorHAnsi" w:hAnsiTheme="minorHAnsi" w:cs="Tahoma"/>
        </w:rPr>
        <w:t xml:space="preserve"> </w:t>
      </w:r>
    </w:p>
    <w:p w14:paraId="34507173" w14:textId="77777777" w:rsidR="00937DB6" w:rsidRPr="00292E0C" w:rsidRDefault="00937DB6" w:rsidP="00937DB6">
      <w:pPr>
        <w:rPr>
          <w:rFonts w:asciiTheme="minorHAnsi" w:hAnsiTheme="minorHAnsi" w:cs="Tahoma"/>
        </w:rPr>
      </w:pPr>
    </w:p>
    <w:p w14:paraId="0D1D2564" w14:textId="77777777" w:rsidR="00554959" w:rsidRPr="00292E0C" w:rsidRDefault="00554959" w:rsidP="00554959">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ALL) </w:t>
      </w:r>
      <w:r w:rsidR="0070067A" w:rsidRPr="00292E0C">
        <w:rPr>
          <w:rFonts w:asciiTheme="minorHAnsi" w:hAnsiTheme="minorHAnsi" w:cs="Tahoma"/>
          <w:u w:val="single"/>
        </w:rPr>
        <w:t>Within the past year</w:t>
      </w:r>
      <w:r w:rsidR="0085045C" w:rsidRPr="00292E0C">
        <w:rPr>
          <w:rFonts w:asciiTheme="minorHAnsi" w:hAnsiTheme="minorHAnsi" w:cs="Tahoma"/>
        </w:rPr>
        <w:t xml:space="preserve"> how</w:t>
      </w:r>
      <w:r w:rsidRPr="00292E0C">
        <w:rPr>
          <w:rFonts w:asciiTheme="minorHAnsi" w:hAnsiTheme="minorHAnsi" w:cs="Tahoma"/>
        </w:rPr>
        <w:t xml:space="preserve">, if at all, </w:t>
      </w:r>
      <w:r w:rsidR="00074359" w:rsidRPr="00292E0C">
        <w:rPr>
          <w:rFonts w:asciiTheme="minorHAnsi" w:hAnsiTheme="minorHAnsi" w:cs="Tahoma"/>
        </w:rPr>
        <w:t xml:space="preserve">nerve </w:t>
      </w:r>
      <w:r w:rsidRPr="00292E0C">
        <w:rPr>
          <w:rFonts w:asciiTheme="minorHAnsi" w:hAnsiTheme="minorHAnsi" w:cs="Tahoma"/>
        </w:rPr>
        <w:t>pain</w:t>
      </w:r>
      <w:r w:rsidR="00074359" w:rsidRPr="00292E0C">
        <w:rPr>
          <w:rFonts w:asciiTheme="minorHAnsi" w:hAnsiTheme="minorHAnsi" w:cs="Tahoma"/>
        </w:rPr>
        <w:t xml:space="preserve"> in your feet and/or hands</w:t>
      </w:r>
      <w:r w:rsidRPr="00292E0C">
        <w:rPr>
          <w:rFonts w:asciiTheme="minorHAnsi" w:hAnsiTheme="minorHAnsi" w:cs="Tahoma"/>
        </w:rPr>
        <w:t xml:space="preserve"> has interfered with your:  </w:t>
      </w:r>
      <w:r w:rsidRPr="00292E0C">
        <w:rPr>
          <w:rFonts w:asciiTheme="minorHAnsi" w:hAnsiTheme="minorHAnsi" w:cs="Tahoma"/>
          <w:b/>
        </w:rPr>
        <w:t>(SINGLE RESPONSE PER ROW) (RANDOMIZE ROWS) (DISPLAY SCALE AS A HORIZONTAL SLIDER)</w:t>
      </w:r>
    </w:p>
    <w:p w14:paraId="32303449" w14:textId="77777777" w:rsidR="00554959" w:rsidRPr="00292E0C" w:rsidRDefault="00554959" w:rsidP="00554959">
      <w:pPr>
        <w:pStyle w:val="ListParagraph"/>
        <w:spacing w:after="0"/>
        <w:ind w:left="360"/>
        <w:rPr>
          <w:rFonts w:asciiTheme="minorHAnsi" w:hAnsiTheme="minorHAnsi" w:cs="Tahoma"/>
        </w:rPr>
      </w:pPr>
    </w:p>
    <w:p w14:paraId="7E52AEE1" w14:textId="77777777" w:rsidR="00554959" w:rsidRPr="00292E0C" w:rsidRDefault="00554959" w:rsidP="00554959">
      <w:pPr>
        <w:pStyle w:val="ListParagraph"/>
        <w:spacing w:after="0"/>
        <w:ind w:left="360"/>
        <w:rPr>
          <w:rFonts w:asciiTheme="minorHAnsi" w:hAnsiTheme="minorHAnsi" w:cs="Tahoma"/>
          <w:b/>
        </w:rPr>
      </w:pPr>
      <w:r w:rsidRPr="00292E0C">
        <w:rPr>
          <w:rFonts w:asciiTheme="minorHAnsi" w:hAnsiTheme="minorHAnsi" w:cs="Tahoma"/>
          <w:b/>
        </w:rPr>
        <w:t>COLUMNS</w:t>
      </w:r>
    </w:p>
    <w:p w14:paraId="450BF030" w14:textId="77777777" w:rsidR="00554959" w:rsidRPr="00292E0C" w:rsidRDefault="00554959" w:rsidP="00554959">
      <w:pPr>
        <w:pStyle w:val="ListParagraph"/>
        <w:numPr>
          <w:ilvl w:val="1"/>
          <w:numId w:val="1"/>
        </w:numPr>
        <w:spacing w:after="0"/>
        <w:rPr>
          <w:rFonts w:asciiTheme="minorHAnsi" w:hAnsiTheme="minorHAnsi" w:cs="Tahoma"/>
        </w:rPr>
      </w:pPr>
      <w:r w:rsidRPr="00292E0C">
        <w:rPr>
          <w:rFonts w:asciiTheme="minorHAnsi" w:hAnsiTheme="minorHAnsi" w:cs="Tahoma"/>
        </w:rPr>
        <w:t>0 – Does not interfere</w:t>
      </w:r>
    </w:p>
    <w:p w14:paraId="760A446A" w14:textId="77777777" w:rsidR="00554959" w:rsidRPr="00292E0C" w:rsidRDefault="00554959" w:rsidP="00554959">
      <w:pPr>
        <w:pStyle w:val="ListParagraph"/>
        <w:numPr>
          <w:ilvl w:val="1"/>
          <w:numId w:val="1"/>
        </w:numPr>
        <w:spacing w:after="0"/>
        <w:rPr>
          <w:rFonts w:asciiTheme="minorHAnsi" w:hAnsiTheme="minorHAnsi" w:cs="Tahoma"/>
        </w:rPr>
      </w:pPr>
      <w:r w:rsidRPr="00292E0C">
        <w:rPr>
          <w:rFonts w:asciiTheme="minorHAnsi" w:hAnsiTheme="minorHAnsi" w:cs="Tahoma"/>
        </w:rPr>
        <w:t>1</w:t>
      </w:r>
    </w:p>
    <w:p w14:paraId="02EF94B1" w14:textId="77777777" w:rsidR="00554959" w:rsidRPr="00292E0C" w:rsidRDefault="00554959" w:rsidP="00554959">
      <w:pPr>
        <w:pStyle w:val="ListParagraph"/>
        <w:numPr>
          <w:ilvl w:val="1"/>
          <w:numId w:val="1"/>
        </w:numPr>
        <w:spacing w:after="0"/>
        <w:rPr>
          <w:rFonts w:asciiTheme="minorHAnsi" w:hAnsiTheme="minorHAnsi" w:cs="Tahoma"/>
        </w:rPr>
      </w:pPr>
      <w:r w:rsidRPr="00292E0C">
        <w:rPr>
          <w:rFonts w:asciiTheme="minorHAnsi" w:hAnsiTheme="minorHAnsi" w:cs="Tahoma"/>
        </w:rPr>
        <w:t>2</w:t>
      </w:r>
    </w:p>
    <w:p w14:paraId="3C27F948" w14:textId="77777777" w:rsidR="00554959" w:rsidRPr="00292E0C" w:rsidRDefault="00554959" w:rsidP="00554959">
      <w:pPr>
        <w:pStyle w:val="ListParagraph"/>
        <w:numPr>
          <w:ilvl w:val="1"/>
          <w:numId w:val="1"/>
        </w:numPr>
        <w:spacing w:after="0"/>
        <w:rPr>
          <w:rFonts w:asciiTheme="minorHAnsi" w:hAnsiTheme="minorHAnsi" w:cs="Tahoma"/>
        </w:rPr>
      </w:pPr>
      <w:r w:rsidRPr="00292E0C">
        <w:rPr>
          <w:rFonts w:asciiTheme="minorHAnsi" w:hAnsiTheme="minorHAnsi" w:cs="Tahoma"/>
        </w:rPr>
        <w:t>3</w:t>
      </w:r>
    </w:p>
    <w:p w14:paraId="649314BA" w14:textId="77777777" w:rsidR="00554959" w:rsidRPr="00292E0C" w:rsidRDefault="00554959" w:rsidP="00554959">
      <w:pPr>
        <w:pStyle w:val="ListParagraph"/>
        <w:numPr>
          <w:ilvl w:val="1"/>
          <w:numId w:val="1"/>
        </w:numPr>
        <w:spacing w:after="0"/>
        <w:rPr>
          <w:rFonts w:asciiTheme="minorHAnsi" w:hAnsiTheme="minorHAnsi" w:cs="Tahoma"/>
        </w:rPr>
      </w:pPr>
      <w:r w:rsidRPr="00292E0C">
        <w:rPr>
          <w:rFonts w:asciiTheme="minorHAnsi" w:hAnsiTheme="minorHAnsi" w:cs="Tahoma"/>
        </w:rPr>
        <w:t>4</w:t>
      </w:r>
    </w:p>
    <w:p w14:paraId="798EFEAE" w14:textId="77777777" w:rsidR="00554959" w:rsidRPr="00292E0C" w:rsidRDefault="00554959" w:rsidP="00554959">
      <w:pPr>
        <w:pStyle w:val="ListParagraph"/>
        <w:numPr>
          <w:ilvl w:val="1"/>
          <w:numId w:val="1"/>
        </w:numPr>
        <w:spacing w:after="0"/>
        <w:rPr>
          <w:rFonts w:asciiTheme="minorHAnsi" w:hAnsiTheme="minorHAnsi" w:cs="Tahoma"/>
        </w:rPr>
      </w:pPr>
      <w:r w:rsidRPr="00292E0C">
        <w:rPr>
          <w:rFonts w:asciiTheme="minorHAnsi" w:hAnsiTheme="minorHAnsi" w:cs="Tahoma"/>
        </w:rPr>
        <w:t>5</w:t>
      </w:r>
    </w:p>
    <w:p w14:paraId="7DCD549D" w14:textId="77777777" w:rsidR="00554959" w:rsidRPr="00292E0C" w:rsidRDefault="00554959" w:rsidP="00554959">
      <w:pPr>
        <w:pStyle w:val="ListParagraph"/>
        <w:numPr>
          <w:ilvl w:val="1"/>
          <w:numId w:val="1"/>
        </w:numPr>
        <w:spacing w:after="0"/>
        <w:rPr>
          <w:rFonts w:asciiTheme="minorHAnsi" w:hAnsiTheme="minorHAnsi" w:cs="Tahoma"/>
        </w:rPr>
      </w:pPr>
      <w:r w:rsidRPr="00292E0C">
        <w:rPr>
          <w:rFonts w:asciiTheme="minorHAnsi" w:hAnsiTheme="minorHAnsi" w:cs="Tahoma"/>
        </w:rPr>
        <w:t>6</w:t>
      </w:r>
    </w:p>
    <w:p w14:paraId="49341188" w14:textId="77777777" w:rsidR="00554959" w:rsidRPr="00292E0C" w:rsidRDefault="00554959" w:rsidP="00554959">
      <w:pPr>
        <w:pStyle w:val="ListParagraph"/>
        <w:numPr>
          <w:ilvl w:val="1"/>
          <w:numId w:val="1"/>
        </w:numPr>
        <w:spacing w:after="0"/>
        <w:rPr>
          <w:rFonts w:asciiTheme="minorHAnsi" w:hAnsiTheme="minorHAnsi" w:cs="Tahoma"/>
        </w:rPr>
      </w:pPr>
      <w:r w:rsidRPr="00292E0C">
        <w:rPr>
          <w:rFonts w:asciiTheme="minorHAnsi" w:hAnsiTheme="minorHAnsi" w:cs="Tahoma"/>
        </w:rPr>
        <w:t>7</w:t>
      </w:r>
    </w:p>
    <w:p w14:paraId="6D916A0B" w14:textId="77777777" w:rsidR="00554959" w:rsidRPr="00292E0C" w:rsidRDefault="00554959" w:rsidP="00554959">
      <w:pPr>
        <w:pStyle w:val="ListParagraph"/>
        <w:numPr>
          <w:ilvl w:val="1"/>
          <w:numId w:val="1"/>
        </w:numPr>
        <w:spacing w:after="0"/>
        <w:rPr>
          <w:rFonts w:asciiTheme="minorHAnsi" w:hAnsiTheme="minorHAnsi" w:cs="Tahoma"/>
        </w:rPr>
      </w:pPr>
      <w:r w:rsidRPr="00292E0C">
        <w:rPr>
          <w:rFonts w:asciiTheme="minorHAnsi" w:hAnsiTheme="minorHAnsi" w:cs="Tahoma"/>
        </w:rPr>
        <w:t>8</w:t>
      </w:r>
    </w:p>
    <w:p w14:paraId="7E9E0774" w14:textId="77777777" w:rsidR="00554959" w:rsidRPr="00292E0C" w:rsidRDefault="00554959" w:rsidP="00554959">
      <w:pPr>
        <w:pStyle w:val="ListParagraph"/>
        <w:numPr>
          <w:ilvl w:val="1"/>
          <w:numId w:val="1"/>
        </w:numPr>
        <w:spacing w:after="0"/>
        <w:rPr>
          <w:rFonts w:asciiTheme="minorHAnsi" w:hAnsiTheme="minorHAnsi" w:cs="Tahoma"/>
        </w:rPr>
      </w:pPr>
      <w:r w:rsidRPr="00292E0C">
        <w:rPr>
          <w:rFonts w:asciiTheme="minorHAnsi" w:hAnsiTheme="minorHAnsi" w:cs="Tahoma"/>
        </w:rPr>
        <w:t>9</w:t>
      </w:r>
    </w:p>
    <w:p w14:paraId="0F90D6DE" w14:textId="77777777" w:rsidR="00554959" w:rsidRPr="00292E0C" w:rsidRDefault="00554959" w:rsidP="00554959">
      <w:pPr>
        <w:pStyle w:val="ListParagraph"/>
        <w:numPr>
          <w:ilvl w:val="1"/>
          <w:numId w:val="1"/>
        </w:numPr>
        <w:spacing w:after="0"/>
        <w:rPr>
          <w:rFonts w:asciiTheme="minorHAnsi" w:hAnsiTheme="minorHAnsi" w:cs="Tahoma"/>
        </w:rPr>
      </w:pPr>
      <w:r w:rsidRPr="00292E0C">
        <w:rPr>
          <w:rFonts w:asciiTheme="minorHAnsi" w:hAnsiTheme="minorHAnsi" w:cs="Tahoma"/>
        </w:rPr>
        <w:t>10 – Completely interferes</w:t>
      </w:r>
    </w:p>
    <w:p w14:paraId="428FC183" w14:textId="77777777" w:rsidR="00554959" w:rsidRPr="00292E0C" w:rsidRDefault="00554959" w:rsidP="00554959">
      <w:pPr>
        <w:rPr>
          <w:rFonts w:asciiTheme="minorHAnsi" w:hAnsiTheme="minorHAnsi" w:cs="Tahoma"/>
          <w:sz w:val="22"/>
          <w:szCs w:val="22"/>
        </w:rPr>
      </w:pPr>
    </w:p>
    <w:p w14:paraId="1FFFA7A4" w14:textId="77777777" w:rsidR="00554959" w:rsidRPr="00292E0C" w:rsidRDefault="00554959" w:rsidP="00554959">
      <w:pPr>
        <w:ind w:left="720" w:firstLine="720"/>
        <w:rPr>
          <w:rFonts w:asciiTheme="minorHAnsi" w:hAnsiTheme="minorHAnsi" w:cs="Tahoma"/>
          <w:b/>
          <w:sz w:val="22"/>
          <w:szCs w:val="22"/>
        </w:rPr>
      </w:pPr>
      <w:r w:rsidRPr="00292E0C">
        <w:rPr>
          <w:rFonts w:asciiTheme="minorHAnsi" w:hAnsiTheme="minorHAnsi" w:cs="Tahoma"/>
          <w:b/>
          <w:sz w:val="22"/>
          <w:szCs w:val="22"/>
        </w:rPr>
        <w:t>ROWS</w:t>
      </w:r>
    </w:p>
    <w:p w14:paraId="2DCF0B62"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General activity</w:t>
      </w:r>
    </w:p>
    <w:p w14:paraId="7AF4690B"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Mood</w:t>
      </w:r>
    </w:p>
    <w:p w14:paraId="0D6EBEEA"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Walking ability</w:t>
      </w:r>
    </w:p>
    <w:p w14:paraId="6C9ECA7B"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Relations with other people</w:t>
      </w:r>
    </w:p>
    <w:p w14:paraId="22CAC8B9"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Sleep</w:t>
      </w:r>
    </w:p>
    <w:p w14:paraId="58831462"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Enjoyment of life</w:t>
      </w:r>
    </w:p>
    <w:p w14:paraId="37B1CFC4"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Exercise</w:t>
      </w:r>
    </w:p>
    <w:p w14:paraId="3B7C55B7"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Housework</w:t>
      </w:r>
    </w:p>
    <w:p w14:paraId="2BF11A35"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Cooking</w:t>
      </w:r>
    </w:p>
    <w:p w14:paraId="5B873D17"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Hobbies</w:t>
      </w:r>
    </w:p>
    <w:p w14:paraId="6E3F9363"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 xml:space="preserve">Ability to travel </w:t>
      </w:r>
    </w:p>
    <w:p w14:paraId="18063CB8" w14:textId="77777777"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rPr>
        <w:t>Ability to participate in leisurely physical activities (e.g. dancing, playing sports)</w:t>
      </w:r>
    </w:p>
    <w:p w14:paraId="42542D25" w14:textId="0C71A93B" w:rsidR="00554959" w:rsidRPr="00292E0C" w:rsidRDefault="00554959" w:rsidP="00CC6091">
      <w:pPr>
        <w:pStyle w:val="ListParagraph"/>
        <w:numPr>
          <w:ilvl w:val="0"/>
          <w:numId w:val="43"/>
        </w:numPr>
        <w:spacing w:after="0"/>
        <w:rPr>
          <w:rFonts w:asciiTheme="minorHAnsi" w:hAnsiTheme="minorHAnsi" w:cs="Tahoma"/>
        </w:rPr>
      </w:pPr>
      <w:r w:rsidRPr="00292E0C">
        <w:rPr>
          <w:rFonts w:asciiTheme="minorHAnsi" w:hAnsiTheme="minorHAnsi" w:cs="Tahoma"/>
          <w:b/>
        </w:rPr>
        <w:t>(SHOW IF EMPLOYED</w:t>
      </w:r>
      <w:r w:rsidR="00F64E45">
        <w:rPr>
          <w:rFonts w:asciiTheme="minorHAnsi" w:hAnsiTheme="minorHAnsi" w:cs="Tahoma"/>
          <w:b/>
        </w:rPr>
        <w:t>, IF Q6=1-3</w:t>
      </w:r>
      <w:r w:rsidRPr="00292E0C">
        <w:rPr>
          <w:rFonts w:asciiTheme="minorHAnsi" w:hAnsiTheme="minorHAnsi" w:cs="Tahoma"/>
          <w:b/>
        </w:rPr>
        <w:t>)</w:t>
      </w:r>
      <w:r w:rsidRPr="00292E0C">
        <w:rPr>
          <w:rFonts w:asciiTheme="minorHAnsi" w:hAnsiTheme="minorHAnsi" w:cs="Tahoma"/>
        </w:rPr>
        <w:t xml:space="preserve"> Work </w:t>
      </w:r>
    </w:p>
    <w:p w14:paraId="3254B72A" w14:textId="77777777" w:rsidR="0070067A" w:rsidRPr="00292E0C" w:rsidRDefault="0070067A" w:rsidP="00630BA3">
      <w:pPr>
        <w:spacing w:line="276" w:lineRule="auto"/>
        <w:rPr>
          <w:rFonts w:asciiTheme="minorHAnsi" w:hAnsiTheme="minorHAnsi" w:cs="Tahoma"/>
          <w:sz w:val="22"/>
          <w:szCs w:val="22"/>
        </w:rPr>
      </w:pPr>
    </w:p>
    <w:p w14:paraId="0C9C1D15" w14:textId="1755630E" w:rsidR="0070067A" w:rsidRPr="00292E0C" w:rsidRDefault="0070067A" w:rsidP="00630BA3">
      <w:pPr>
        <w:spacing w:line="276" w:lineRule="auto"/>
        <w:rPr>
          <w:rFonts w:asciiTheme="minorHAnsi" w:hAnsiTheme="minorHAnsi" w:cs="Tahoma"/>
          <w:sz w:val="22"/>
          <w:szCs w:val="22"/>
        </w:rPr>
      </w:pPr>
    </w:p>
    <w:p w14:paraId="6E862C0D" w14:textId="18C1DB34" w:rsidR="00630BA3" w:rsidRPr="00292E0C" w:rsidRDefault="002D1948" w:rsidP="00630BA3">
      <w:pPr>
        <w:pStyle w:val="ListParagraph"/>
        <w:numPr>
          <w:ilvl w:val="0"/>
          <w:numId w:val="1"/>
        </w:numPr>
        <w:spacing w:after="0"/>
        <w:contextualSpacing w:val="0"/>
        <w:rPr>
          <w:rFonts w:asciiTheme="minorHAnsi" w:hAnsiTheme="minorHAnsi" w:cs="Tahoma"/>
        </w:rPr>
      </w:pPr>
      <w:r w:rsidRPr="00292E0C" w:rsidDel="002D1948">
        <w:rPr>
          <w:rFonts w:asciiTheme="minorHAnsi" w:hAnsiTheme="minorHAnsi" w:cs="Tahoma"/>
          <w:b/>
        </w:rPr>
        <w:t xml:space="preserve"> </w:t>
      </w:r>
      <w:r w:rsidR="00630BA3" w:rsidRPr="00292E0C">
        <w:rPr>
          <w:rFonts w:asciiTheme="minorHAnsi" w:hAnsiTheme="minorHAnsi" w:cs="Tahoma"/>
          <w:b/>
        </w:rPr>
        <w:t xml:space="preserve">(ASK ALL) </w:t>
      </w:r>
      <w:r w:rsidR="00630BA3" w:rsidRPr="00292E0C">
        <w:rPr>
          <w:rFonts w:asciiTheme="minorHAnsi" w:hAnsiTheme="minorHAnsi" w:cs="Tahoma"/>
        </w:rPr>
        <w:t xml:space="preserve">Please tell us how strongly you </w:t>
      </w:r>
      <w:r w:rsidR="00630BA3" w:rsidRPr="00A8420E">
        <w:rPr>
          <w:rFonts w:asciiTheme="minorHAnsi" w:hAnsiTheme="minorHAnsi" w:cs="Tahoma"/>
          <w:u w:val="single"/>
        </w:rPr>
        <w:t>agree or disagree</w:t>
      </w:r>
      <w:r w:rsidR="00630BA3" w:rsidRPr="00292E0C">
        <w:rPr>
          <w:rFonts w:asciiTheme="minorHAnsi" w:hAnsiTheme="minorHAnsi" w:cs="Tahoma"/>
        </w:rPr>
        <w:t xml:space="preserve"> with each of the following statements about </w:t>
      </w:r>
      <w:r w:rsidR="00074359" w:rsidRPr="00292E0C">
        <w:rPr>
          <w:rFonts w:asciiTheme="minorHAnsi" w:hAnsiTheme="minorHAnsi" w:cs="Tahoma"/>
        </w:rPr>
        <w:t xml:space="preserve">the nerve </w:t>
      </w:r>
      <w:r w:rsidR="00630BA3" w:rsidRPr="00292E0C">
        <w:rPr>
          <w:rFonts w:asciiTheme="minorHAnsi" w:hAnsiTheme="minorHAnsi" w:cs="Tahoma"/>
        </w:rPr>
        <w:t>pain</w:t>
      </w:r>
      <w:r w:rsidR="00074359" w:rsidRPr="00292E0C">
        <w:rPr>
          <w:rFonts w:asciiTheme="minorHAnsi" w:hAnsiTheme="minorHAnsi" w:cs="Tahoma"/>
        </w:rPr>
        <w:t xml:space="preserve"> in your feet and/or hands</w:t>
      </w:r>
      <w:r w:rsidR="00630BA3" w:rsidRPr="00292E0C">
        <w:rPr>
          <w:rFonts w:asciiTheme="minorHAnsi" w:hAnsiTheme="minorHAnsi" w:cs="Tahoma"/>
        </w:rPr>
        <w:t xml:space="preserve">. </w:t>
      </w:r>
      <w:r w:rsidR="00630BA3" w:rsidRPr="00292E0C">
        <w:rPr>
          <w:rFonts w:asciiTheme="minorHAnsi" w:hAnsiTheme="minorHAnsi" w:cs="Tahoma"/>
          <w:b/>
        </w:rPr>
        <w:t xml:space="preserve"> (SINGLE RESPONSE PER ROW) (RANDOMIZE ROWS</w:t>
      </w:r>
      <w:r w:rsidR="00A2091F" w:rsidRPr="00292E0C">
        <w:rPr>
          <w:rFonts w:asciiTheme="minorHAnsi" w:hAnsiTheme="minorHAnsi" w:cs="Tahoma"/>
          <w:b/>
        </w:rPr>
        <w:t xml:space="preserve"> ONLY</w:t>
      </w:r>
      <w:r w:rsidR="00630BA3" w:rsidRPr="00292E0C">
        <w:rPr>
          <w:rFonts w:asciiTheme="minorHAnsi" w:hAnsiTheme="minorHAnsi" w:cs="Tahoma"/>
          <w:b/>
        </w:rPr>
        <w:t>)</w:t>
      </w:r>
      <w:r w:rsidR="00A2091F" w:rsidRPr="00292E0C">
        <w:rPr>
          <w:rFonts w:asciiTheme="minorHAnsi" w:hAnsiTheme="minorHAnsi" w:cs="Tahoma"/>
          <w:b/>
        </w:rPr>
        <w:t xml:space="preserve"> (DISPLAY SCALE AS A HORIZONTAL SLIDER)</w:t>
      </w:r>
    </w:p>
    <w:p w14:paraId="2C54DE71" w14:textId="77777777" w:rsidR="00630BA3" w:rsidRPr="00292E0C" w:rsidRDefault="00630BA3" w:rsidP="00630BA3">
      <w:pPr>
        <w:pStyle w:val="ListParagraph"/>
        <w:spacing w:after="0"/>
        <w:ind w:left="360"/>
        <w:rPr>
          <w:rFonts w:asciiTheme="minorHAnsi" w:hAnsiTheme="minorHAnsi" w:cs="Tahoma"/>
        </w:rPr>
      </w:pPr>
    </w:p>
    <w:p w14:paraId="4EE6684C" w14:textId="77777777" w:rsidR="00630BA3" w:rsidRPr="00292E0C" w:rsidRDefault="00630BA3" w:rsidP="00630BA3">
      <w:pPr>
        <w:pStyle w:val="ListParagraph"/>
        <w:spacing w:after="0"/>
        <w:ind w:left="360"/>
        <w:rPr>
          <w:rFonts w:asciiTheme="minorHAnsi" w:hAnsiTheme="minorHAnsi" w:cs="Tahoma"/>
          <w:b/>
        </w:rPr>
      </w:pPr>
      <w:r w:rsidRPr="00292E0C">
        <w:rPr>
          <w:rFonts w:asciiTheme="minorHAnsi" w:hAnsiTheme="minorHAnsi" w:cs="Tahoma"/>
          <w:b/>
        </w:rPr>
        <w:t>COLUMNS</w:t>
      </w:r>
    </w:p>
    <w:p w14:paraId="783BFDE1" w14:textId="77777777" w:rsidR="00630BA3" w:rsidRPr="00292E0C" w:rsidRDefault="00630BA3" w:rsidP="00630BA3">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Strongly disagree</w:t>
      </w:r>
    </w:p>
    <w:p w14:paraId="30878B83" w14:textId="77777777" w:rsidR="00630BA3" w:rsidRPr="00292E0C" w:rsidRDefault="00630BA3" w:rsidP="00630BA3">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Somewhat disagree</w:t>
      </w:r>
    </w:p>
    <w:p w14:paraId="5AFFF449" w14:textId="77777777" w:rsidR="00630BA3" w:rsidRPr="00292E0C" w:rsidRDefault="00630BA3" w:rsidP="00630BA3">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Somewhat agree</w:t>
      </w:r>
    </w:p>
    <w:p w14:paraId="284B6A3D" w14:textId="77777777" w:rsidR="00630BA3" w:rsidRPr="00292E0C" w:rsidRDefault="00630BA3" w:rsidP="00630BA3">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Strongly agree</w:t>
      </w:r>
    </w:p>
    <w:p w14:paraId="70377834" w14:textId="77777777" w:rsidR="00630BA3" w:rsidRPr="00292E0C" w:rsidRDefault="00630BA3" w:rsidP="00630BA3">
      <w:pPr>
        <w:pStyle w:val="ListParagraph"/>
        <w:spacing w:after="0"/>
        <w:ind w:left="1800"/>
        <w:contextualSpacing w:val="0"/>
        <w:rPr>
          <w:rFonts w:asciiTheme="minorHAnsi" w:hAnsiTheme="minorHAnsi" w:cs="Tahoma"/>
        </w:rPr>
      </w:pPr>
    </w:p>
    <w:p w14:paraId="1B0B5F20" w14:textId="77777777" w:rsidR="00630BA3" w:rsidRPr="00292E0C" w:rsidRDefault="00630BA3" w:rsidP="00630BA3">
      <w:pPr>
        <w:pStyle w:val="ListParagraph"/>
        <w:spacing w:after="0"/>
        <w:ind w:left="1800"/>
        <w:contextualSpacing w:val="0"/>
        <w:rPr>
          <w:rFonts w:asciiTheme="minorHAnsi" w:hAnsiTheme="minorHAnsi" w:cs="Tahoma"/>
          <w:b/>
        </w:rPr>
      </w:pPr>
      <w:r w:rsidRPr="00292E0C">
        <w:rPr>
          <w:rFonts w:asciiTheme="minorHAnsi" w:hAnsiTheme="minorHAnsi" w:cs="Tahoma"/>
          <w:b/>
        </w:rPr>
        <w:t>ROWS</w:t>
      </w:r>
    </w:p>
    <w:p w14:paraId="1E4D0866" w14:textId="369D83DA" w:rsidR="00630BA3" w:rsidRPr="00292E0C" w:rsidRDefault="00630BA3" w:rsidP="00630BA3">
      <w:pPr>
        <w:pStyle w:val="ListParagraph"/>
        <w:numPr>
          <w:ilvl w:val="0"/>
          <w:numId w:val="9"/>
        </w:numPr>
        <w:spacing w:after="0"/>
        <w:contextualSpacing w:val="0"/>
        <w:rPr>
          <w:rFonts w:asciiTheme="minorHAnsi" w:hAnsiTheme="minorHAnsi" w:cs="Tahoma"/>
        </w:rPr>
      </w:pPr>
      <w:r w:rsidRPr="00292E0C">
        <w:rPr>
          <w:rFonts w:asciiTheme="minorHAnsi" w:hAnsiTheme="minorHAnsi" w:cs="Tahoma"/>
        </w:rPr>
        <w:t xml:space="preserve">My </w:t>
      </w:r>
      <w:r w:rsidR="002111C0" w:rsidRPr="00292E0C">
        <w:rPr>
          <w:rFonts w:asciiTheme="minorHAnsi" w:hAnsiTheme="minorHAnsi" w:cs="Tahoma"/>
        </w:rPr>
        <w:t xml:space="preserve">nerve </w:t>
      </w:r>
      <w:r w:rsidRPr="00292E0C">
        <w:rPr>
          <w:rFonts w:asciiTheme="minorHAnsi" w:hAnsiTheme="minorHAnsi" w:cs="Tahoma"/>
        </w:rPr>
        <w:t>pain is under control</w:t>
      </w:r>
    </w:p>
    <w:p w14:paraId="0C47E642" w14:textId="53D81A63" w:rsidR="00630BA3" w:rsidRPr="00292E0C" w:rsidRDefault="00630BA3" w:rsidP="00630BA3">
      <w:pPr>
        <w:pStyle w:val="ListParagraph"/>
        <w:numPr>
          <w:ilvl w:val="0"/>
          <w:numId w:val="9"/>
        </w:numPr>
        <w:spacing w:after="0"/>
        <w:rPr>
          <w:rFonts w:asciiTheme="minorHAnsi" w:hAnsiTheme="minorHAnsi" w:cs="Tahoma"/>
        </w:rPr>
      </w:pPr>
      <w:r w:rsidRPr="00292E0C">
        <w:rPr>
          <w:rFonts w:asciiTheme="minorHAnsi" w:hAnsiTheme="minorHAnsi" w:cs="Tahoma"/>
        </w:rPr>
        <w:t>I could better manage my</w:t>
      </w:r>
      <w:r w:rsidR="002111C0" w:rsidRPr="00292E0C">
        <w:rPr>
          <w:rFonts w:asciiTheme="minorHAnsi" w:hAnsiTheme="minorHAnsi" w:cs="Tahoma"/>
        </w:rPr>
        <w:t xml:space="preserve"> nerve</w:t>
      </w:r>
      <w:r w:rsidRPr="00292E0C">
        <w:rPr>
          <w:rFonts w:asciiTheme="minorHAnsi" w:hAnsiTheme="minorHAnsi" w:cs="Tahoma"/>
        </w:rPr>
        <w:t xml:space="preserve"> pain if I had access to more information </w:t>
      </w:r>
      <w:r w:rsidR="00990175" w:rsidRPr="00292E0C">
        <w:rPr>
          <w:rFonts w:asciiTheme="minorHAnsi" w:hAnsiTheme="minorHAnsi" w:cs="Tahoma"/>
        </w:rPr>
        <w:t xml:space="preserve">(e.g., treatment options, disease </w:t>
      </w:r>
      <w:r w:rsidR="0037519E" w:rsidRPr="00292E0C">
        <w:rPr>
          <w:rFonts w:asciiTheme="minorHAnsi" w:hAnsiTheme="minorHAnsi" w:cs="Tahoma"/>
        </w:rPr>
        <w:t>resources</w:t>
      </w:r>
      <w:r w:rsidR="00990175" w:rsidRPr="00292E0C">
        <w:rPr>
          <w:rFonts w:asciiTheme="minorHAnsi" w:hAnsiTheme="minorHAnsi" w:cs="Tahoma"/>
        </w:rPr>
        <w:t xml:space="preserve">) </w:t>
      </w:r>
      <w:r w:rsidRPr="00292E0C">
        <w:rPr>
          <w:rFonts w:asciiTheme="minorHAnsi" w:hAnsiTheme="minorHAnsi" w:cs="Tahoma"/>
        </w:rPr>
        <w:t>on it</w:t>
      </w:r>
    </w:p>
    <w:p w14:paraId="3D59241B" w14:textId="6003203F" w:rsidR="00630BA3" w:rsidRPr="00292E0C" w:rsidRDefault="002111C0" w:rsidP="00630BA3">
      <w:pPr>
        <w:pStyle w:val="ListParagraph"/>
        <w:numPr>
          <w:ilvl w:val="0"/>
          <w:numId w:val="9"/>
        </w:numPr>
        <w:spacing w:after="0"/>
        <w:contextualSpacing w:val="0"/>
        <w:rPr>
          <w:rFonts w:asciiTheme="minorHAnsi" w:hAnsiTheme="minorHAnsi" w:cs="Tahoma"/>
        </w:rPr>
      </w:pPr>
      <w:r w:rsidRPr="00292E0C">
        <w:rPr>
          <w:rFonts w:asciiTheme="minorHAnsi" w:hAnsiTheme="minorHAnsi" w:cs="Tahoma"/>
        </w:rPr>
        <w:t>Nerve p</w:t>
      </w:r>
      <w:r w:rsidR="00485A0B" w:rsidRPr="00292E0C">
        <w:rPr>
          <w:rFonts w:asciiTheme="minorHAnsi" w:hAnsiTheme="minorHAnsi" w:cs="Tahoma"/>
        </w:rPr>
        <w:t>ain</w:t>
      </w:r>
      <w:r w:rsidR="00630BA3" w:rsidRPr="00292E0C">
        <w:rPr>
          <w:rFonts w:asciiTheme="minorHAnsi" w:hAnsiTheme="minorHAnsi" w:cs="Tahoma"/>
        </w:rPr>
        <w:t xml:space="preserve"> impacts my day to day life</w:t>
      </w:r>
      <w:r w:rsidR="00485A0B" w:rsidRPr="00292E0C">
        <w:rPr>
          <w:rFonts w:asciiTheme="minorHAnsi" w:hAnsiTheme="minorHAnsi" w:cs="Tahoma"/>
        </w:rPr>
        <w:t xml:space="preserve"> more than any </w:t>
      </w:r>
      <w:r w:rsidR="004932B8" w:rsidRPr="00292E0C">
        <w:rPr>
          <w:rFonts w:asciiTheme="minorHAnsi" w:hAnsiTheme="minorHAnsi" w:cs="Tahoma"/>
        </w:rPr>
        <w:t>of my other symptoms</w:t>
      </w:r>
    </w:p>
    <w:p w14:paraId="1FCAE725" w14:textId="52D84EED" w:rsidR="00630BA3" w:rsidRPr="00292E0C" w:rsidRDefault="00630BA3" w:rsidP="00630BA3">
      <w:pPr>
        <w:pStyle w:val="ListParagraph"/>
        <w:numPr>
          <w:ilvl w:val="0"/>
          <w:numId w:val="9"/>
        </w:numPr>
        <w:spacing w:after="0"/>
        <w:contextualSpacing w:val="0"/>
        <w:rPr>
          <w:rFonts w:asciiTheme="minorHAnsi" w:hAnsiTheme="minorHAnsi" w:cs="Tahoma"/>
        </w:rPr>
      </w:pPr>
      <w:r w:rsidRPr="00292E0C">
        <w:rPr>
          <w:rFonts w:asciiTheme="minorHAnsi" w:hAnsiTheme="minorHAnsi" w:cs="Tahoma"/>
          <w:bCs/>
        </w:rPr>
        <w:t xml:space="preserve">I am hesitant to plan activities because I fear that </w:t>
      </w:r>
      <w:r w:rsidR="002111C0" w:rsidRPr="00292E0C">
        <w:rPr>
          <w:rFonts w:asciiTheme="minorHAnsi" w:hAnsiTheme="minorHAnsi" w:cs="Tahoma"/>
          <w:bCs/>
        </w:rPr>
        <w:t xml:space="preserve">nerve </w:t>
      </w:r>
      <w:r w:rsidRPr="00292E0C">
        <w:rPr>
          <w:rFonts w:asciiTheme="minorHAnsi" w:hAnsiTheme="minorHAnsi" w:cs="Tahoma"/>
          <w:bCs/>
        </w:rPr>
        <w:t>pain will prevent me from participating</w:t>
      </w:r>
    </w:p>
    <w:p w14:paraId="461226EC" w14:textId="72F9003A" w:rsidR="00630BA3" w:rsidRPr="00292E0C" w:rsidRDefault="00630BA3" w:rsidP="00630BA3">
      <w:pPr>
        <w:pStyle w:val="ListParagraph"/>
        <w:numPr>
          <w:ilvl w:val="0"/>
          <w:numId w:val="9"/>
        </w:numPr>
        <w:spacing w:after="0"/>
        <w:contextualSpacing w:val="0"/>
        <w:rPr>
          <w:rFonts w:asciiTheme="minorHAnsi" w:hAnsiTheme="minorHAnsi" w:cs="Tahoma"/>
        </w:rPr>
      </w:pPr>
      <w:r w:rsidRPr="00292E0C">
        <w:rPr>
          <w:rFonts w:asciiTheme="minorHAnsi" w:hAnsiTheme="minorHAnsi" w:cs="Tahoma"/>
          <w:bCs/>
        </w:rPr>
        <w:t xml:space="preserve">I feel that I am doing everything I can to </w:t>
      </w:r>
      <w:r w:rsidR="002D1948" w:rsidRPr="00292E0C">
        <w:rPr>
          <w:rFonts w:asciiTheme="minorHAnsi" w:hAnsiTheme="minorHAnsi" w:cs="Tahoma"/>
          <w:bCs/>
        </w:rPr>
        <w:t xml:space="preserve">reduce </w:t>
      </w:r>
      <w:r w:rsidRPr="00292E0C">
        <w:rPr>
          <w:rFonts w:asciiTheme="minorHAnsi" w:hAnsiTheme="minorHAnsi" w:cs="Tahoma"/>
          <w:bCs/>
        </w:rPr>
        <w:t xml:space="preserve">my </w:t>
      </w:r>
      <w:r w:rsidR="002111C0" w:rsidRPr="00292E0C">
        <w:rPr>
          <w:rFonts w:asciiTheme="minorHAnsi" w:hAnsiTheme="minorHAnsi" w:cs="Tahoma"/>
          <w:bCs/>
        </w:rPr>
        <w:t xml:space="preserve">nerve </w:t>
      </w:r>
      <w:r w:rsidRPr="00292E0C">
        <w:rPr>
          <w:rFonts w:asciiTheme="minorHAnsi" w:hAnsiTheme="minorHAnsi" w:cs="Tahoma"/>
          <w:bCs/>
        </w:rPr>
        <w:t>pain</w:t>
      </w:r>
      <w:r w:rsidR="00990175" w:rsidRPr="00292E0C">
        <w:rPr>
          <w:rFonts w:asciiTheme="minorHAnsi" w:hAnsiTheme="minorHAnsi" w:cs="Tahoma"/>
          <w:bCs/>
        </w:rPr>
        <w:t xml:space="preserve"> </w:t>
      </w:r>
      <w:r w:rsidR="004A1B0F" w:rsidRPr="00292E0C">
        <w:rPr>
          <w:rFonts w:asciiTheme="minorHAnsi" w:hAnsiTheme="minorHAnsi" w:cs="Tahoma"/>
          <w:bCs/>
        </w:rPr>
        <w:t>(</w:t>
      </w:r>
      <w:r w:rsidR="00990175" w:rsidRPr="00292E0C">
        <w:rPr>
          <w:rFonts w:asciiTheme="minorHAnsi" w:hAnsiTheme="minorHAnsi" w:cs="Tahoma"/>
          <w:bCs/>
        </w:rPr>
        <w:t xml:space="preserve">through treatment </w:t>
      </w:r>
      <w:r w:rsidR="004A1B0F" w:rsidRPr="00292E0C">
        <w:rPr>
          <w:rFonts w:asciiTheme="minorHAnsi" w:hAnsiTheme="minorHAnsi" w:cs="Tahoma"/>
          <w:bCs/>
        </w:rPr>
        <w:t>or</w:t>
      </w:r>
      <w:r w:rsidR="00990175" w:rsidRPr="00292E0C">
        <w:rPr>
          <w:rFonts w:asciiTheme="minorHAnsi" w:hAnsiTheme="minorHAnsi" w:cs="Tahoma"/>
          <w:bCs/>
        </w:rPr>
        <w:t xml:space="preserve"> other management techniques</w:t>
      </w:r>
      <w:r w:rsidR="004A1B0F" w:rsidRPr="00292E0C">
        <w:rPr>
          <w:rFonts w:asciiTheme="minorHAnsi" w:hAnsiTheme="minorHAnsi" w:cs="Tahoma"/>
          <w:bCs/>
        </w:rPr>
        <w:t>)</w:t>
      </w:r>
    </w:p>
    <w:p w14:paraId="416BF337" w14:textId="1B9991BB" w:rsidR="0068072E" w:rsidRPr="00292E0C" w:rsidRDefault="0068072E" w:rsidP="00630BA3">
      <w:pPr>
        <w:pStyle w:val="ListParagraph"/>
        <w:numPr>
          <w:ilvl w:val="0"/>
          <w:numId w:val="9"/>
        </w:numPr>
        <w:spacing w:after="0"/>
        <w:contextualSpacing w:val="0"/>
        <w:rPr>
          <w:rFonts w:asciiTheme="minorHAnsi" w:hAnsiTheme="minorHAnsi" w:cs="Tahoma"/>
        </w:rPr>
      </w:pPr>
      <w:r w:rsidRPr="00292E0C">
        <w:rPr>
          <w:rFonts w:asciiTheme="minorHAnsi" w:hAnsiTheme="minorHAnsi" w:cs="Tahoma"/>
          <w:bCs/>
        </w:rPr>
        <w:t xml:space="preserve">My </w:t>
      </w:r>
      <w:r w:rsidR="002111C0" w:rsidRPr="00292E0C">
        <w:rPr>
          <w:rFonts w:asciiTheme="minorHAnsi" w:hAnsiTheme="minorHAnsi" w:cs="Tahoma"/>
          <w:bCs/>
        </w:rPr>
        <w:t xml:space="preserve">nerve </w:t>
      </w:r>
      <w:r w:rsidRPr="00292E0C">
        <w:rPr>
          <w:rFonts w:asciiTheme="minorHAnsi" w:hAnsiTheme="minorHAnsi" w:cs="Tahoma"/>
          <w:bCs/>
        </w:rPr>
        <w:t>pain makes it difficult for me to live a healthy lifestyle (e.g. exercise, eat healthy)</w:t>
      </w:r>
    </w:p>
    <w:p w14:paraId="655E69C2" w14:textId="1452816B" w:rsidR="00AC2050" w:rsidRPr="00292E0C" w:rsidRDefault="00AC2050" w:rsidP="00AC2050">
      <w:pPr>
        <w:pStyle w:val="ListParagraph"/>
        <w:numPr>
          <w:ilvl w:val="0"/>
          <w:numId w:val="9"/>
        </w:numPr>
        <w:spacing w:after="0"/>
        <w:rPr>
          <w:rFonts w:asciiTheme="minorHAnsi" w:hAnsiTheme="minorHAnsi" w:cs="Tahoma"/>
        </w:rPr>
      </w:pPr>
      <w:r w:rsidRPr="00292E0C">
        <w:rPr>
          <w:rFonts w:asciiTheme="minorHAnsi" w:hAnsiTheme="minorHAnsi" w:cs="Tahoma"/>
          <w:b/>
        </w:rPr>
        <w:t xml:space="preserve">(IF </w:t>
      </w:r>
      <w:r w:rsidR="00F64E45">
        <w:rPr>
          <w:rFonts w:asciiTheme="minorHAnsi" w:hAnsiTheme="minorHAnsi" w:cs="Tahoma"/>
          <w:b/>
        </w:rPr>
        <w:t xml:space="preserve">DPN </w:t>
      </w:r>
      <w:r w:rsidRPr="00292E0C">
        <w:rPr>
          <w:rFonts w:asciiTheme="minorHAnsi" w:hAnsiTheme="minorHAnsi" w:cs="Tahoma"/>
          <w:b/>
        </w:rPr>
        <w:t>DIAGNOSED</w:t>
      </w:r>
      <w:r w:rsidR="00F64E45">
        <w:rPr>
          <w:rFonts w:asciiTheme="minorHAnsi" w:hAnsiTheme="minorHAnsi" w:cs="Tahoma"/>
          <w:b/>
        </w:rPr>
        <w:t>, Q11=</w:t>
      </w:r>
      <w:r w:rsidR="0094388C" w:rsidRPr="00292E0C">
        <w:rPr>
          <w:rFonts w:asciiTheme="minorHAnsi" w:hAnsiTheme="minorHAnsi" w:cs="Tahoma"/>
          <w:b/>
        </w:rPr>
        <w:t>3</w:t>
      </w:r>
      <w:r w:rsidRPr="00292E0C">
        <w:rPr>
          <w:rFonts w:asciiTheme="minorHAnsi" w:hAnsiTheme="minorHAnsi" w:cs="Tahoma"/>
          <w:b/>
        </w:rPr>
        <w:t>)</w:t>
      </w:r>
      <w:r w:rsidRPr="00292E0C">
        <w:rPr>
          <w:rFonts w:asciiTheme="minorHAnsi" w:hAnsiTheme="minorHAnsi" w:cs="Tahoma"/>
        </w:rPr>
        <w:t xml:space="preserve"> My </w:t>
      </w:r>
      <w:r w:rsidR="002111C0" w:rsidRPr="00292E0C">
        <w:rPr>
          <w:rFonts w:asciiTheme="minorHAnsi" w:hAnsiTheme="minorHAnsi" w:cs="Tahoma"/>
        </w:rPr>
        <w:t xml:space="preserve">nerve </w:t>
      </w:r>
      <w:r w:rsidRPr="00292E0C">
        <w:rPr>
          <w:rFonts w:asciiTheme="minorHAnsi" w:hAnsiTheme="minorHAnsi" w:cs="Tahoma"/>
        </w:rPr>
        <w:t>pain makes me feel like I’m not successfully managing my diabetes</w:t>
      </w:r>
    </w:p>
    <w:p w14:paraId="720C1D14" w14:textId="3C3BA6C2" w:rsidR="00630BA3" w:rsidRPr="00292E0C" w:rsidRDefault="00630BA3" w:rsidP="00630BA3">
      <w:pPr>
        <w:pStyle w:val="ListParagraph"/>
        <w:numPr>
          <w:ilvl w:val="0"/>
          <w:numId w:val="9"/>
        </w:numPr>
        <w:spacing w:after="0"/>
        <w:contextualSpacing w:val="0"/>
        <w:rPr>
          <w:rFonts w:asciiTheme="minorHAnsi" w:hAnsiTheme="minorHAnsi" w:cs="Tahoma"/>
        </w:rPr>
      </w:pPr>
      <w:r w:rsidRPr="00292E0C">
        <w:rPr>
          <w:rFonts w:asciiTheme="minorHAnsi" w:hAnsiTheme="minorHAnsi" w:cs="Tahoma"/>
          <w:b/>
        </w:rPr>
        <w:t xml:space="preserve">(IF </w:t>
      </w:r>
      <w:r w:rsidR="00F64E45">
        <w:rPr>
          <w:rFonts w:asciiTheme="minorHAnsi" w:hAnsiTheme="minorHAnsi" w:cs="Tahoma"/>
          <w:b/>
        </w:rPr>
        <w:t xml:space="preserve">DPN </w:t>
      </w:r>
      <w:r w:rsidRPr="00292E0C">
        <w:rPr>
          <w:rFonts w:asciiTheme="minorHAnsi" w:hAnsiTheme="minorHAnsi" w:cs="Tahoma"/>
          <w:b/>
        </w:rPr>
        <w:t>DIAGNOSED</w:t>
      </w:r>
      <w:r w:rsidR="00F64E45">
        <w:rPr>
          <w:rFonts w:asciiTheme="minorHAnsi" w:hAnsiTheme="minorHAnsi" w:cs="Tahoma"/>
          <w:b/>
        </w:rPr>
        <w:t>, Q11=</w:t>
      </w:r>
      <w:r w:rsidR="0094388C" w:rsidRPr="00292E0C">
        <w:rPr>
          <w:rFonts w:asciiTheme="minorHAnsi" w:hAnsiTheme="minorHAnsi" w:cs="Tahoma"/>
          <w:b/>
        </w:rPr>
        <w:t>3</w:t>
      </w:r>
      <w:r w:rsidRPr="00292E0C">
        <w:rPr>
          <w:rFonts w:asciiTheme="minorHAnsi" w:hAnsiTheme="minorHAnsi" w:cs="Tahoma"/>
          <w:b/>
        </w:rPr>
        <w:t>)</w:t>
      </w:r>
      <w:r w:rsidRPr="00292E0C">
        <w:rPr>
          <w:rFonts w:asciiTheme="minorHAnsi" w:hAnsiTheme="minorHAnsi" w:cs="Tahoma"/>
        </w:rPr>
        <w:t xml:space="preserve"> My </w:t>
      </w:r>
      <w:r w:rsidR="002111C0" w:rsidRPr="00292E0C">
        <w:rPr>
          <w:rFonts w:asciiTheme="minorHAnsi" w:hAnsiTheme="minorHAnsi" w:cs="Tahoma"/>
        </w:rPr>
        <w:t xml:space="preserve">nerve </w:t>
      </w:r>
      <w:r w:rsidRPr="00292E0C">
        <w:rPr>
          <w:rFonts w:asciiTheme="minorHAnsi" w:hAnsiTheme="minorHAnsi" w:cs="Tahoma"/>
        </w:rPr>
        <w:t xml:space="preserve">pain has improved since </w:t>
      </w:r>
      <w:r w:rsidR="00C07088" w:rsidRPr="00292E0C">
        <w:rPr>
          <w:rFonts w:asciiTheme="minorHAnsi" w:hAnsiTheme="minorHAnsi" w:cs="Tahoma"/>
        </w:rPr>
        <w:t>speaking with my healthcare provider about my pain</w:t>
      </w:r>
    </w:p>
    <w:p w14:paraId="55C46DCB" w14:textId="577945DA" w:rsidR="00630BA3" w:rsidRPr="00292E0C" w:rsidRDefault="00630BA3" w:rsidP="00630BA3">
      <w:pPr>
        <w:pStyle w:val="ListParagraph"/>
        <w:numPr>
          <w:ilvl w:val="0"/>
          <w:numId w:val="9"/>
        </w:numPr>
        <w:spacing w:after="0"/>
        <w:contextualSpacing w:val="0"/>
        <w:rPr>
          <w:rFonts w:asciiTheme="minorHAnsi" w:hAnsiTheme="minorHAnsi" w:cs="Tahoma"/>
        </w:rPr>
      </w:pPr>
      <w:r w:rsidRPr="00292E0C">
        <w:rPr>
          <w:rFonts w:asciiTheme="minorHAnsi" w:hAnsiTheme="minorHAnsi" w:cs="Tahoma"/>
          <w:b/>
        </w:rPr>
        <w:t xml:space="preserve">(IF </w:t>
      </w:r>
      <w:r w:rsidR="00F64E45">
        <w:rPr>
          <w:rFonts w:asciiTheme="minorHAnsi" w:hAnsiTheme="minorHAnsi" w:cs="Tahoma"/>
          <w:b/>
        </w:rPr>
        <w:t xml:space="preserve">DPN </w:t>
      </w:r>
      <w:r w:rsidRPr="00292E0C">
        <w:rPr>
          <w:rFonts w:asciiTheme="minorHAnsi" w:hAnsiTheme="minorHAnsi" w:cs="Tahoma"/>
          <w:b/>
        </w:rPr>
        <w:t>DIAGNOSED</w:t>
      </w:r>
      <w:r w:rsidR="00F64E45">
        <w:rPr>
          <w:rFonts w:asciiTheme="minorHAnsi" w:hAnsiTheme="minorHAnsi" w:cs="Tahoma"/>
          <w:b/>
        </w:rPr>
        <w:t>, Q11=</w:t>
      </w:r>
      <w:r w:rsidR="0094388C" w:rsidRPr="00292E0C">
        <w:rPr>
          <w:rFonts w:asciiTheme="minorHAnsi" w:hAnsiTheme="minorHAnsi" w:cs="Tahoma"/>
          <w:b/>
        </w:rPr>
        <w:t>3</w:t>
      </w:r>
      <w:r w:rsidRPr="00292E0C">
        <w:rPr>
          <w:rFonts w:asciiTheme="minorHAnsi" w:hAnsiTheme="minorHAnsi" w:cs="Tahoma"/>
          <w:b/>
        </w:rPr>
        <w:t>)</w:t>
      </w:r>
      <w:r w:rsidRPr="00292E0C">
        <w:rPr>
          <w:rFonts w:asciiTheme="minorHAnsi" w:hAnsiTheme="minorHAnsi" w:cs="Tahoma"/>
        </w:rPr>
        <w:t xml:space="preserve"> When I was first diagnosed, I expected that I’d be able to reduce my </w:t>
      </w:r>
      <w:r w:rsidR="002111C0" w:rsidRPr="00292E0C">
        <w:rPr>
          <w:rFonts w:asciiTheme="minorHAnsi" w:hAnsiTheme="minorHAnsi" w:cs="Tahoma"/>
        </w:rPr>
        <w:t xml:space="preserve">nerve </w:t>
      </w:r>
      <w:r w:rsidRPr="00292E0C">
        <w:rPr>
          <w:rFonts w:asciiTheme="minorHAnsi" w:hAnsiTheme="minorHAnsi" w:cs="Tahoma"/>
        </w:rPr>
        <w:t>pain more than I actually can</w:t>
      </w:r>
    </w:p>
    <w:p w14:paraId="6BB4E361" w14:textId="77777777" w:rsidR="00707DDB" w:rsidRDefault="00707DDB" w:rsidP="00903ED5">
      <w:pPr>
        <w:keepNext/>
        <w:keepLines/>
        <w:spacing w:line="276" w:lineRule="auto"/>
        <w:rPr>
          <w:rFonts w:asciiTheme="minorHAnsi" w:hAnsiTheme="minorHAnsi" w:cs="Tahoma"/>
          <w:b/>
          <w:bCs/>
          <w:sz w:val="22"/>
          <w:szCs w:val="22"/>
        </w:rPr>
      </w:pPr>
    </w:p>
    <w:p w14:paraId="2C9B99BE" w14:textId="77777777" w:rsidR="00D86FF0" w:rsidRPr="0069698E" w:rsidRDefault="00D86FF0" w:rsidP="00D86FF0">
      <w:pPr>
        <w:keepNext/>
        <w:keepLines/>
        <w:spacing w:line="276" w:lineRule="auto"/>
        <w:rPr>
          <w:rFonts w:asciiTheme="minorHAnsi" w:hAnsiTheme="minorHAnsi" w:cs="Tahoma"/>
          <w:bCs/>
          <w:sz w:val="22"/>
          <w:szCs w:val="22"/>
        </w:rPr>
      </w:pPr>
      <w:r w:rsidRPr="0069698E">
        <w:rPr>
          <w:rFonts w:asciiTheme="minorHAnsi" w:hAnsiTheme="minorHAnsi" w:cs="Tahoma"/>
          <w:bCs/>
          <w:sz w:val="22"/>
          <w:szCs w:val="22"/>
        </w:rPr>
        <w:t xml:space="preserve">The following activities ask about the effect of your nerve pain on your ability to work and perform regular activities. </w:t>
      </w:r>
    </w:p>
    <w:p w14:paraId="6865D880" w14:textId="77777777" w:rsidR="00D86FF0" w:rsidRPr="0069698E" w:rsidRDefault="00D86FF0" w:rsidP="00D86FF0">
      <w:pPr>
        <w:keepNext/>
        <w:keepLines/>
        <w:spacing w:line="276" w:lineRule="auto"/>
        <w:rPr>
          <w:rFonts w:asciiTheme="minorHAnsi" w:hAnsiTheme="minorHAnsi" w:cs="Tahoma"/>
          <w:bCs/>
          <w:sz w:val="22"/>
          <w:szCs w:val="22"/>
        </w:rPr>
      </w:pPr>
    </w:p>
    <w:p w14:paraId="262F9578" w14:textId="03C80621" w:rsidR="00D86FF0" w:rsidRPr="0069698E" w:rsidRDefault="00D86FF0" w:rsidP="00D86FF0">
      <w:pPr>
        <w:spacing w:line="276" w:lineRule="auto"/>
        <w:rPr>
          <w:rFonts w:asciiTheme="minorHAnsi" w:hAnsiTheme="minorHAnsi" w:cs="Tahoma"/>
          <w:sz w:val="22"/>
          <w:szCs w:val="22"/>
        </w:rPr>
      </w:pPr>
      <w:r w:rsidRPr="0069698E">
        <w:rPr>
          <w:rFonts w:asciiTheme="minorHAnsi" w:hAnsiTheme="minorHAnsi" w:cs="Tahoma"/>
          <w:b/>
          <w:sz w:val="22"/>
          <w:szCs w:val="22"/>
        </w:rPr>
        <w:t xml:space="preserve">Q34A. (ASK ALL) </w:t>
      </w:r>
      <w:r w:rsidRPr="0069698E">
        <w:rPr>
          <w:rFonts w:asciiTheme="minorHAnsi" w:hAnsiTheme="minorHAnsi" w:cs="Tahoma"/>
          <w:sz w:val="22"/>
          <w:szCs w:val="22"/>
        </w:rPr>
        <w:t xml:space="preserve">Are you currently employed (working for pay)? </w:t>
      </w:r>
      <w:r w:rsidRPr="0069698E">
        <w:rPr>
          <w:rFonts w:asciiTheme="minorHAnsi" w:hAnsiTheme="minorHAnsi" w:cs="Tahoma"/>
          <w:b/>
          <w:sz w:val="22"/>
          <w:szCs w:val="22"/>
        </w:rPr>
        <w:t xml:space="preserve">(SINGLE RESPONSE) </w:t>
      </w:r>
    </w:p>
    <w:p w14:paraId="0A85F6D0" w14:textId="77777777" w:rsidR="00D86FF0" w:rsidRPr="0069698E" w:rsidRDefault="00D86FF0" w:rsidP="00D86FF0">
      <w:pPr>
        <w:pStyle w:val="ColorfulList-Accent11"/>
        <w:spacing w:line="276" w:lineRule="auto"/>
        <w:ind w:left="360"/>
        <w:rPr>
          <w:rFonts w:asciiTheme="minorHAnsi" w:hAnsiTheme="minorHAnsi" w:cs="Tahoma"/>
          <w:sz w:val="22"/>
          <w:szCs w:val="22"/>
        </w:rPr>
      </w:pPr>
    </w:p>
    <w:p w14:paraId="505A3159" w14:textId="77777777" w:rsidR="00D86FF0" w:rsidRPr="0069698E" w:rsidRDefault="00D86FF0" w:rsidP="00CC6091">
      <w:pPr>
        <w:pStyle w:val="ListParagraph"/>
        <w:numPr>
          <w:ilvl w:val="0"/>
          <w:numId w:val="49"/>
        </w:numPr>
        <w:spacing w:after="0"/>
        <w:rPr>
          <w:rFonts w:asciiTheme="minorHAnsi" w:hAnsiTheme="minorHAnsi" w:cs="Tahoma"/>
        </w:rPr>
      </w:pPr>
      <w:r w:rsidRPr="0069698E">
        <w:rPr>
          <w:rFonts w:asciiTheme="minorHAnsi" w:hAnsiTheme="minorHAnsi" w:cs="Tahoma"/>
        </w:rPr>
        <w:t>Yes</w:t>
      </w:r>
    </w:p>
    <w:p w14:paraId="2F240E7B" w14:textId="77777777" w:rsidR="00D86FF0" w:rsidRPr="0069698E" w:rsidRDefault="00D86FF0" w:rsidP="00CC6091">
      <w:pPr>
        <w:pStyle w:val="ListParagraph"/>
        <w:numPr>
          <w:ilvl w:val="0"/>
          <w:numId w:val="49"/>
        </w:numPr>
        <w:spacing w:after="0"/>
        <w:rPr>
          <w:rFonts w:asciiTheme="minorHAnsi" w:hAnsiTheme="minorHAnsi" w:cs="Tahoma"/>
        </w:rPr>
      </w:pPr>
      <w:r w:rsidRPr="0069698E">
        <w:rPr>
          <w:rFonts w:asciiTheme="minorHAnsi" w:hAnsiTheme="minorHAnsi" w:cs="Tahoma"/>
        </w:rPr>
        <w:t>No</w:t>
      </w:r>
    </w:p>
    <w:p w14:paraId="154C54C9" w14:textId="77777777" w:rsidR="00D86FF0" w:rsidRPr="0069698E" w:rsidRDefault="00D86FF0" w:rsidP="00D86FF0">
      <w:pPr>
        <w:keepNext/>
        <w:keepLines/>
        <w:spacing w:line="276" w:lineRule="auto"/>
        <w:rPr>
          <w:rFonts w:asciiTheme="minorHAnsi" w:hAnsiTheme="minorHAnsi" w:cs="Tahoma"/>
          <w:b/>
          <w:bCs/>
          <w:sz w:val="22"/>
          <w:szCs w:val="22"/>
        </w:rPr>
      </w:pPr>
    </w:p>
    <w:p w14:paraId="2C5D5D2A" w14:textId="77777777" w:rsidR="00D86FF0" w:rsidRDefault="00D86FF0" w:rsidP="00D86FF0">
      <w:pPr>
        <w:keepNext/>
        <w:keepLines/>
        <w:spacing w:line="276" w:lineRule="auto"/>
        <w:rPr>
          <w:rFonts w:asciiTheme="minorHAnsi" w:hAnsiTheme="minorHAnsi" w:cs="Tahoma"/>
          <w:b/>
          <w:bCs/>
          <w:sz w:val="22"/>
          <w:szCs w:val="22"/>
        </w:rPr>
      </w:pPr>
      <w:r w:rsidRPr="0069698E">
        <w:rPr>
          <w:rFonts w:asciiTheme="minorHAnsi" w:hAnsiTheme="minorHAnsi" w:cs="Tahoma"/>
          <w:b/>
          <w:bCs/>
          <w:sz w:val="22"/>
          <w:szCs w:val="22"/>
        </w:rPr>
        <w:t>PROGRAMMER:  DISPLAY ERROR MESSAGE IF RESPONDENT PREVIOUSLY INDICATED THEY ARE EMPLOYED BUT RESPOND NO IN Q35.  DISPLAY ERROR MESSAGE IF RESPONDENT PREVIOUSLY INDICATED THEY ARE NOT EMPLOYED BUT RESPOND YES IN Q35.</w:t>
      </w:r>
    </w:p>
    <w:p w14:paraId="6894B975" w14:textId="77777777" w:rsidR="00D86FF0" w:rsidRPr="00292E0C" w:rsidRDefault="00D86FF0" w:rsidP="00903ED5">
      <w:pPr>
        <w:keepNext/>
        <w:keepLines/>
        <w:spacing w:line="276" w:lineRule="auto"/>
        <w:rPr>
          <w:rFonts w:asciiTheme="minorHAnsi" w:hAnsiTheme="minorHAnsi" w:cs="Tahoma"/>
          <w:b/>
          <w:bCs/>
          <w:sz w:val="22"/>
          <w:szCs w:val="22"/>
        </w:rPr>
      </w:pPr>
    </w:p>
    <w:p w14:paraId="1583E9E4" w14:textId="77777777" w:rsidR="00937DB6" w:rsidRPr="00292E0C" w:rsidRDefault="00937DB6" w:rsidP="00937DB6">
      <w:pPr>
        <w:rPr>
          <w:rFonts w:asciiTheme="minorHAnsi" w:hAnsiTheme="minorHAnsi" w:cs="Tahoma"/>
          <w:sz w:val="22"/>
          <w:szCs w:val="22"/>
        </w:rPr>
      </w:pPr>
      <w:r w:rsidRPr="00292E0C">
        <w:rPr>
          <w:rFonts w:asciiTheme="minorHAnsi" w:hAnsiTheme="minorHAnsi" w:cs="Tahoma"/>
          <w:sz w:val="22"/>
          <w:szCs w:val="22"/>
        </w:rPr>
        <w:t>These next questions are about the past seven days, not including today.</w:t>
      </w:r>
      <w:r w:rsidR="00074359" w:rsidRPr="00292E0C">
        <w:rPr>
          <w:rFonts w:asciiTheme="minorHAnsi" w:hAnsiTheme="minorHAnsi" w:cs="Tahoma"/>
          <w:sz w:val="22"/>
          <w:szCs w:val="22"/>
        </w:rPr>
        <w:t xml:space="preserve">  </w:t>
      </w:r>
    </w:p>
    <w:p w14:paraId="00B087CE" w14:textId="77777777" w:rsidR="00937DB6" w:rsidRPr="00292E0C" w:rsidRDefault="00937DB6" w:rsidP="00903ED5">
      <w:pPr>
        <w:keepNext/>
        <w:keepLines/>
        <w:spacing w:line="276" w:lineRule="auto"/>
        <w:rPr>
          <w:rFonts w:asciiTheme="minorHAnsi" w:hAnsiTheme="minorHAnsi" w:cs="Tahoma"/>
          <w:b/>
          <w:bCs/>
          <w:sz w:val="22"/>
          <w:szCs w:val="22"/>
        </w:rPr>
      </w:pPr>
    </w:p>
    <w:p w14:paraId="0F569140" w14:textId="21026D54" w:rsidR="00937DB6" w:rsidRPr="00292E0C" w:rsidRDefault="00937DB6" w:rsidP="00937DB6">
      <w:pPr>
        <w:pStyle w:val="ListParagraph"/>
        <w:numPr>
          <w:ilvl w:val="0"/>
          <w:numId w:val="1"/>
        </w:numPr>
        <w:spacing w:after="0"/>
        <w:rPr>
          <w:rFonts w:asciiTheme="minorHAnsi" w:hAnsiTheme="minorHAnsi" w:cs="Tahoma"/>
        </w:rPr>
      </w:pPr>
      <w:r w:rsidRPr="00292E0C">
        <w:rPr>
          <w:rFonts w:asciiTheme="minorHAnsi" w:hAnsiTheme="minorHAnsi" w:cs="Tahoma"/>
          <w:b/>
        </w:rPr>
        <w:t>(ASK IF EMPLOYED</w:t>
      </w:r>
      <w:r w:rsidR="00375F61" w:rsidRPr="00292E0C">
        <w:rPr>
          <w:rFonts w:asciiTheme="minorHAnsi" w:hAnsiTheme="minorHAnsi" w:cs="Tahoma"/>
          <w:b/>
        </w:rPr>
        <w:t>, Q6=</w:t>
      </w:r>
      <w:r w:rsidR="00F64E45">
        <w:rPr>
          <w:rFonts w:asciiTheme="minorHAnsi" w:hAnsiTheme="minorHAnsi" w:cs="Tahoma"/>
          <w:b/>
        </w:rPr>
        <w:t>1-3</w:t>
      </w:r>
      <w:r w:rsidRPr="00292E0C">
        <w:rPr>
          <w:rFonts w:asciiTheme="minorHAnsi" w:hAnsiTheme="minorHAnsi" w:cs="Tahoma"/>
          <w:b/>
        </w:rPr>
        <w:t xml:space="preserve">) </w:t>
      </w:r>
      <w:r w:rsidRPr="00292E0C">
        <w:rPr>
          <w:rFonts w:asciiTheme="minorHAnsi" w:hAnsiTheme="minorHAnsi" w:cs="Tahoma"/>
        </w:rPr>
        <w:t xml:space="preserve">During the past seven days, how many hours did you miss from work because of problems associated with your pain?  Include hours you missed on sick days, times you went in late, left early, etc., because of your pain. </w:t>
      </w:r>
      <w:r w:rsidRPr="00292E0C">
        <w:rPr>
          <w:rFonts w:asciiTheme="minorHAnsi" w:hAnsiTheme="minorHAnsi" w:cs="Tahoma"/>
          <w:b/>
        </w:rPr>
        <w:t>(</w:t>
      </w:r>
      <w:r w:rsidR="00F60F09" w:rsidRPr="00292E0C">
        <w:rPr>
          <w:rFonts w:asciiTheme="minorHAnsi" w:hAnsiTheme="minorHAnsi" w:cs="Tahoma"/>
          <w:b/>
        </w:rPr>
        <w:t>NUMERIC OPEN END) (MINIMUM 0) (MAXIMUM 168</w:t>
      </w:r>
      <w:r w:rsidRPr="00292E0C">
        <w:rPr>
          <w:rFonts w:asciiTheme="minorHAnsi" w:hAnsiTheme="minorHAnsi" w:cs="Tahoma"/>
          <w:b/>
        </w:rPr>
        <w:t>)</w:t>
      </w:r>
    </w:p>
    <w:p w14:paraId="070F0C90" w14:textId="77777777" w:rsidR="00937DB6" w:rsidRPr="00292E0C" w:rsidRDefault="00937DB6" w:rsidP="00937DB6">
      <w:pPr>
        <w:pStyle w:val="ListParagraph"/>
        <w:spacing w:after="0"/>
        <w:rPr>
          <w:rFonts w:asciiTheme="minorHAnsi" w:hAnsiTheme="minorHAnsi" w:cs="Tahoma"/>
          <w:b/>
        </w:rPr>
      </w:pPr>
    </w:p>
    <w:p w14:paraId="676193CA" w14:textId="77777777" w:rsidR="00937DB6" w:rsidRPr="00292E0C" w:rsidRDefault="00937DB6" w:rsidP="00937DB6">
      <w:pPr>
        <w:pStyle w:val="ListParagraph"/>
        <w:spacing w:after="0"/>
        <w:rPr>
          <w:rFonts w:asciiTheme="minorHAnsi" w:hAnsiTheme="minorHAnsi" w:cs="Tahoma"/>
        </w:rPr>
      </w:pPr>
      <w:r w:rsidRPr="00292E0C">
        <w:rPr>
          <w:rFonts w:asciiTheme="minorHAnsi" w:hAnsiTheme="minorHAnsi" w:cs="Tahoma"/>
        </w:rPr>
        <w:t xml:space="preserve">________ hour(s) </w:t>
      </w:r>
    </w:p>
    <w:p w14:paraId="256F99AB" w14:textId="77777777" w:rsidR="00937DB6" w:rsidRPr="00292E0C" w:rsidRDefault="00937DB6" w:rsidP="00937DB6">
      <w:pPr>
        <w:pStyle w:val="ListParagraph"/>
        <w:spacing w:after="0"/>
        <w:ind w:left="360"/>
        <w:rPr>
          <w:rFonts w:asciiTheme="minorHAnsi" w:hAnsiTheme="minorHAnsi" w:cs="Tahoma"/>
        </w:rPr>
      </w:pPr>
    </w:p>
    <w:p w14:paraId="4566F8DB" w14:textId="49306D41" w:rsidR="00937DB6" w:rsidRPr="00292E0C" w:rsidRDefault="00937DB6" w:rsidP="00937DB6">
      <w:pPr>
        <w:pStyle w:val="ListParagraph"/>
        <w:numPr>
          <w:ilvl w:val="0"/>
          <w:numId w:val="1"/>
        </w:numPr>
        <w:spacing w:after="0"/>
        <w:rPr>
          <w:rFonts w:asciiTheme="minorHAnsi" w:hAnsiTheme="minorHAnsi" w:cs="Tahoma"/>
        </w:rPr>
      </w:pPr>
      <w:r w:rsidRPr="00292E0C">
        <w:rPr>
          <w:rFonts w:asciiTheme="minorHAnsi" w:hAnsiTheme="minorHAnsi" w:cs="Tahoma"/>
          <w:b/>
        </w:rPr>
        <w:t>(ASK IF EMPLOYED</w:t>
      </w:r>
      <w:r w:rsidR="00375F61" w:rsidRPr="00292E0C">
        <w:rPr>
          <w:rFonts w:asciiTheme="minorHAnsi" w:hAnsiTheme="minorHAnsi" w:cs="Tahoma"/>
          <w:b/>
        </w:rPr>
        <w:t xml:space="preserve">, </w:t>
      </w:r>
      <w:r w:rsidR="00F64E45" w:rsidRPr="00292E0C">
        <w:rPr>
          <w:rFonts w:asciiTheme="minorHAnsi" w:hAnsiTheme="minorHAnsi" w:cs="Tahoma"/>
          <w:b/>
        </w:rPr>
        <w:t>Q6=</w:t>
      </w:r>
      <w:r w:rsidR="00F64E45">
        <w:rPr>
          <w:rFonts w:asciiTheme="minorHAnsi" w:hAnsiTheme="minorHAnsi" w:cs="Tahoma"/>
          <w:b/>
        </w:rPr>
        <w:t>1-3</w:t>
      </w:r>
      <w:r w:rsidRPr="00292E0C">
        <w:rPr>
          <w:rFonts w:asciiTheme="minorHAnsi" w:hAnsiTheme="minorHAnsi" w:cs="Tahoma"/>
          <w:b/>
        </w:rPr>
        <w:t xml:space="preserve">) </w:t>
      </w:r>
      <w:r w:rsidRPr="00292E0C">
        <w:rPr>
          <w:rFonts w:asciiTheme="minorHAnsi" w:hAnsiTheme="minorHAnsi" w:cs="Tahoma"/>
        </w:rPr>
        <w:t xml:space="preserve">During the past seven days, how many hours did you miss from work because of any other reason, such as vacation or holidays?  </w:t>
      </w:r>
      <w:r w:rsidRPr="00292E0C">
        <w:rPr>
          <w:rFonts w:asciiTheme="minorHAnsi" w:hAnsiTheme="minorHAnsi" w:cs="Tahoma"/>
          <w:b/>
        </w:rPr>
        <w:t>(</w:t>
      </w:r>
      <w:r w:rsidR="00F60F09" w:rsidRPr="00292E0C">
        <w:rPr>
          <w:rFonts w:asciiTheme="minorHAnsi" w:hAnsiTheme="minorHAnsi" w:cs="Tahoma"/>
          <w:b/>
        </w:rPr>
        <w:t>NUMERIC OPEN END) (MINIMUM 0) (MAXIMUM 168</w:t>
      </w:r>
      <w:r w:rsidRPr="00292E0C">
        <w:rPr>
          <w:rFonts w:asciiTheme="minorHAnsi" w:hAnsiTheme="minorHAnsi" w:cs="Tahoma"/>
          <w:b/>
        </w:rPr>
        <w:t>)</w:t>
      </w:r>
    </w:p>
    <w:p w14:paraId="1A65CB31" w14:textId="77777777" w:rsidR="00937DB6" w:rsidRPr="00292E0C" w:rsidRDefault="00937DB6" w:rsidP="00937DB6">
      <w:pPr>
        <w:spacing w:line="276" w:lineRule="auto"/>
        <w:rPr>
          <w:rFonts w:asciiTheme="minorHAnsi" w:hAnsiTheme="minorHAnsi" w:cs="Tahoma"/>
          <w:sz w:val="22"/>
          <w:szCs w:val="22"/>
        </w:rPr>
      </w:pPr>
    </w:p>
    <w:p w14:paraId="4E30E447" w14:textId="77777777" w:rsidR="00937DB6" w:rsidRPr="00292E0C" w:rsidRDefault="00937DB6" w:rsidP="00937DB6">
      <w:pPr>
        <w:pStyle w:val="ListParagraph"/>
        <w:spacing w:after="0"/>
        <w:rPr>
          <w:rFonts w:asciiTheme="minorHAnsi" w:hAnsiTheme="minorHAnsi" w:cs="Tahoma"/>
        </w:rPr>
      </w:pPr>
      <w:r w:rsidRPr="00292E0C">
        <w:rPr>
          <w:rFonts w:asciiTheme="minorHAnsi" w:hAnsiTheme="minorHAnsi" w:cs="Tahoma"/>
        </w:rPr>
        <w:t xml:space="preserve">________ hour(s) </w:t>
      </w:r>
    </w:p>
    <w:p w14:paraId="44B24A97" w14:textId="77777777" w:rsidR="00937DB6" w:rsidRPr="00292E0C" w:rsidRDefault="00937DB6" w:rsidP="00937DB6">
      <w:pPr>
        <w:spacing w:line="276" w:lineRule="auto"/>
        <w:rPr>
          <w:rFonts w:asciiTheme="minorHAnsi" w:hAnsiTheme="minorHAnsi" w:cs="Tahoma"/>
          <w:sz w:val="22"/>
          <w:szCs w:val="22"/>
        </w:rPr>
      </w:pPr>
    </w:p>
    <w:p w14:paraId="06E451AF" w14:textId="5569F8C3" w:rsidR="00937DB6" w:rsidRPr="00292E0C" w:rsidRDefault="00937DB6" w:rsidP="00937DB6">
      <w:pPr>
        <w:pStyle w:val="ListParagraph"/>
        <w:numPr>
          <w:ilvl w:val="0"/>
          <w:numId w:val="1"/>
        </w:numPr>
        <w:spacing w:after="0"/>
        <w:rPr>
          <w:rFonts w:asciiTheme="minorHAnsi" w:hAnsiTheme="minorHAnsi" w:cs="Tahoma"/>
        </w:rPr>
      </w:pPr>
      <w:r w:rsidRPr="00292E0C">
        <w:rPr>
          <w:rFonts w:asciiTheme="minorHAnsi" w:hAnsiTheme="minorHAnsi" w:cs="Tahoma"/>
          <w:b/>
        </w:rPr>
        <w:t>(ASK IF EMPLOYED</w:t>
      </w:r>
      <w:r w:rsidR="00375F61" w:rsidRPr="00292E0C">
        <w:rPr>
          <w:rFonts w:asciiTheme="minorHAnsi" w:hAnsiTheme="minorHAnsi" w:cs="Tahoma"/>
          <w:b/>
        </w:rPr>
        <w:t xml:space="preserve">, </w:t>
      </w:r>
      <w:r w:rsidR="00F64E45" w:rsidRPr="00292E0C">
        <w:rPr>
          <w:rFonts w:asciiTheme="minorHAnsi" w:hAnsiTheme="minorHAnsi" w:cs="Tahoma"/>
          <w:b/>
        </w:rPr>
        <w:t>Q6=</w:t>
      </w:r>
      <w:r w:rsidR="00F64E45">
        <w:rPr>
          <w:rFonts w:asciiTheme="minorHAnsi" w:hAnsiTheme="minorHAnsi" w:cs="Tahoma"/>
          <w:b/>
        </w:rPr>
        <w:t>1-3</w:t>
      </w:r>
      <w:r w:rsidRPr="00292E0C">
        <w:rPr>
          <w:rFonts w:asciiTheme="minorHAnsi" w:hAnsiTheme="minorHAnsi" w:cs="Tahoma"/>
          <w:b/>
        </w:rPr>
        <w:t xml:space="preserve">) </w:t>
      </w:r>
      <w:r w:rsidRPr="00292E0C">
        <w:rPr>
          <w:rFonts w:asciiTheme="minorHAnsi" w:hAnsiTheme="minorHAnsi" w:cs="Tahoma"/>
        </w:rPr>
        <w:t xml:space="preserve">During the past seven days, how many hours did you actually work? </w:t>
      </w:r>
      <w:r w:rsidRPr="00292E0C">
        <w:rPr>
          <w:rFonts w:asciiTheme="minorHAnsi" w:hAnsiTheme="minorHAnsi" w:cs="Tahoma"/>
          <w:b/>
        </w:rPr>
        <w:t>(</w:t>
      </w:r>
      <w:r w:rsidR="00F60F09" w:rsidRPr="00292E0C">
        <w:rPr>
          <w:rFonts w:asciiTheme="minorHAnsi" w:hAnsiTheme="minorHAnsi" w:cs="Tahoma"/>
          <w:b/>
        </w:rPr>
        <w:t>NUMERIC OPEN END) (MINIMUM 0) (MAXIMUM 168</w:t>
      </w:r>
      <w:r w:rsidRPr="00292E0C">
        <w:rPr>
          <w:rFonts w:asciiTheme="minorHAnsi" w:hAnsiTheme="minorHAnsi" w:cs="Tahoma"/>
          <w:b/>
        </w:rPr>
        <w:t>)</w:t>
      </w:r>
    </w:p>
    <w:p w14:paraId="001E5D5A" w14:textId="77777777" w:rsidR="00937DB6" w:rsidRPr="00292E0C" w:rsidRDefault="00937DB6" w:rsidP="00937DB6">
      <w:pPr>
        <w:spacing w:line="276" w:lineRule="auto"/>
        <w:rPr>
          <w:rFonts w:asciiTheme="minorHAnsi" w:hAnsiTheme="minorHAnsi" w:cs="Tahoma"/>
          <w:sz w:val="22"/>
          <w:szCs w:val="22"/>
        </w:rPr>
      </w:pPr>
    </w:p>
    <w:p w14:paraId="27EFF0B5" w14:textId="77777777" w:rsidR="00937DB6" w:rsidRPr="00292E0C" w:rsidRDefault="00937DB6" w:rsidP="00937DB6">
      <w:pPr>
        <w:pStyle w:val="ListParagraph"/>
        <w:spacing w:after="0"/>
        <w:rPr>
          <w:rFonts w:asciiTheme="minorHAnsi" w:hAnsiTheme="minorHAnsi" w:cs="Tahoma"/>
        </w:rPr>
      </w:pPr>
      <w:r w:rsidRPr="00292E0C">
        <w:rPr>
          <w:rFonts w:asciiTheme="minorHAnsi" w:hAnsiTheme="minorHAnsi" w:cs="Tahoma"/>
        </w:rPr>
        <w:t xml:space="preserve">________ hour(s) </w:t>
      </w:r>
    </w:p>
    <w:p w14:paraId="3AF20D46" w14:textId="77777777" w:rsidR="00937DB6" w:rsidRPr="00292E0C" w:rsidRDefault="00937DB6" w:rsidP="00937DB6">
      <w:pPr>
        <w:spacing w:line="276" w:lineRule="auto"/>
        <w:rPr>
          <w:rFonts w:asciiTheme="minorHAnsi" w:hAnsiTheme="minorHAnsi" w:cs="Tahoma"/>
          <w:sz w:val="22"/>
          <w:szCs w:val="22"/>
        </w:rPr>
      </w:pPr>
    </w:p>
    <w:p w14:paraId="72F3FD29" w14:textId="0EA60D05" w:rsidR="00937DB6" w:rsidRPr="00292E0C" w:rsidRDefault="00937DB6" w:rsidP="00937DB6">
      <w:pPr>
        <w:pStyle w:val="ListParagraph"/>
        <w:numPr>
          <w:ilvl w:val="0"/>
          <w:numId w:val="1"/>
        </w:numPr>
        <w:spacing w:after="0"/>
        <w:rPr>
          <w:rFonts w:asciiTheme="minorHAnsi" w:hAnsiTheme="minorHAnsi" w:cs="Tahoma"/>
        </w:rPr>
      </w:pPr>
      <w:r w:rsidRPr="00292E0C">
        <w:rPr>
          <w:rFonts w:asciiTheme="minorHAnsi" w:hAnsiTheme="minorHAnsi" w:cs="Tahoma"/>
          <w:b/>
        </w:rPr>
        <w:t>(ASK IF EMPLOYED</w:t>
      </w:r>
      <w:r w:rsidR="00375F61" w:rsidRPr="00292E0C">
        <w:rPr>
          <w:rFonts w:asciiTheme="minorHAnsi" w:hAnsiTheme="minorHAnsi" w:cs="Tahoma"/>
          <w:b/>
        </w:rPr>
        <w:t xml:space="preserve">, </w:t>
      </w:r>
      <w:r w:rsidR="00F64E45" w:rsidRPr="00292E0C">
        <w:rPr>
          <w:rFonts w:asciiTheme="minorHAnsi" w:hAnsiTheme="minorHAnsi" w:cs="Tahoma"/>
          <w:b/>
        </w:rPr>
        <w:t>Q6=</w:t>
      </w:r>
      <w:r w:rsidR="00F64E45">
        <w:rPr>
          <w:rFonts w:asciiTheme="minorHAnsi" w:hAnsiTheme="minorHAnsi" w:cs="Tahoma"/>
          <w:b/>
        </w:rPr>
        <w:t>1-3</w:t>
      </w:r>
      <w:r w:rsidRPr="00292E0C">
        <w:rPr>
          <w:rFonts w:asciiTheme="minorHAnsi" w:hAnsiTheme="minorHAnsi" w:cs="Tahoma"/>
          <w:b/>
        </w:rPr>
        <w:t xml:space="preserve">) </w:t>
      </w:r>
      <w:r w:rsidRPr="00292E0C">
        <w:rPr>
          <w:rFonts w:asciiTheme="minorHAnsi" w:hAnsiTheme="minorHAnsi" w:cs="Tahoma"/>
        </w:rPr>
        <w:t xml:space="preserve">During the past seven days, how much did your pain affect your productivity while you were working?  </w:t>
      </w:r>
      <w:r w:rsidRPr="00292E0C">
        <w:rPr>
          <w:rFonts w:asciiTheme="minorHAnsi" w:hAnsiTheme="minorHAnsi" w:cs="Tahoma"/>
          <w:b/>
        </w:rPr>
        <w:t>(</w:t>
      </w:r>
      <w:r w:rsidR="00F60F09" w:rsidRPr="00292E0C">
        <w:rPr>
          <w:rFonts w:asciiTheme="minorHAnsi" w:hAnsiTheme="minorHAnsi" w:cs="Tahoma"/>
          <w:b/>
        </w:rPr>
        <w:t>DISPLAY SCALE AS HORIZONTAL SLIDER</w:t>
      </w:r>
      <w:r w:rsidRPr="00292E0C">
        <w:rPr>
          <w:rFonts w:asciiTheme="minorHAnsi" w:hAnsiTheme="minorHAnsi" w:cs="Tahoma"/>
          <w:b/>
        </w:rPr>
        <w:t>)</w:t>
      </w:r>
    </w:p>
    <w:p w14:paraId="1543F9B8" w14:textId="77777777" w:rsidR="00937DB6" w:rsidRPr="00292E0C" w:rsidRDefault="00937DB6" w:rsidP="00937DB6">
      <w:pPr>
        <w:pStyle w:val="ListParagraph"/>
        <w:spacing w:after="0"/>
        <w:ind w:left="360"/>
        <w:rPr>
          <w:rFonts w:asciiTheme="minorHAnsi" w:hAnsiTheme="minorHAnsi" w:cs="Tahoma"/>
        </w:rPr>
      </w:pPr>
    </w:p>
    <w:p w14:paraId="6BCFCA01" w14:textId="77777777" w:rsidR="00937DB6" w:rsidRPr="00292E0C" w:rsidRDefault="00937DB6" w:rsidP="00937DB6">
      <w:pPr>
        <w:pStyle w:val="ListParagraph"/>
        <w:spacing w:after="0"/>
        <w:ind w:left="360"/>
        <w:rPr>
          <w:rFonts w:asciiTheme="minorHAnsi" w:hAnsiTheme="minorHAnsi" w:cs="Tahoma"/>
        </w:rPr>
      </w:pPr>
      <w:r w:rsidRPr="00292E0C">
        <w:rPr>
          <w:rFonts w:asciiTheme="minorHAnsi" w:hAnsiTheme="minorHAnsi" w:cs="Tahoma"/>
        </w:rPr>
        <w:t xml:space="preserve">Think about days you were limited in the amount or kind of work you could do, days you accomplished less than you would like, or days you could not do your work as carefully as usual.  If pain affected your work only a little, choose a low number.  Choose a high number if pain affected your work a great deal.  Consider only how much </w:t>
      </w:r>
      <w:r w:rsidRPr="00292E0C">
        <w:rPr>
          <w:rFonts w:asciiTheme="minorHAnsi" w:hAnsiTheme="minorHAnsi" w:cs="Tahoma"/>
          <w:u w:val="single"/>
        </w:rPr>
        <w:t>pain</w:t>
      </w:r>
      <w:r w:rsidRPr="00292E0C">
        <w:rPr>
          <w:rFonts w:asciiTheme="minorHAnsi" w:hAnsiTheme="minorHAnsi" w:cs="Tahoma"/>
        </w:rPr>
        <w:t xml:space="preserve"> affected productivity </w:t>
      </w:r>
      <w:r w:rsidRPr="00292E0C">
        <w:rPr>
          <w:rFonts w:asciiTheme="minorHAnsi" w:hAnsiTheme="minorHAnsi" w:cs="Tahoma"/>
          <w:u w:val="single"/>
        </w:rPr>
        <w:t>while you were working</w:t>
      </w:r>
      <w:r w:rsidRPr="00292E0C">
        <w:rPr>
          <w:rFonts w:asciiTheme="minorHAnsi" w:hAnsiTheme="minorHAnsi" w:cs="Tahoma"/>
        </w:rPr>
        <w:t>.</w:t>
      </w:r>
    </w:p>
    <w:p w14:paraId="1D85711E" w14:textId="77777777" w:rsidR="00937DB6" w:rsidRPr="00292E0C" w:rsidRDefault="00937DB6" w:rsidP="00937DB6">
      <w:pPr>
        <w:pStyle w:val="ListParagraph"/>
        <w:spacing w:after="0"/>
        <w:ind w:left="360"/>
        <w:rPr>
          <w:rFonts w:asciiTheme="minorHAnsi" w:hAnsiTheme="minorHAnsi" w:cs="Tahoma"/>
        </w:rPr>
      </w:pPr>
    </w:p>
    <w:p w14:paraId="23513CFB"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0 – Pain had  no effect on my work</w:t>
      </w:r>
    </w:p>
    <w:p w14:paraId="7E9D1BAF"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w:t>
      </w:r>
    </w:p>
    <w:p w14:paraId="6C3BF2BF"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2</w:t>
      </w:r>
    </w:p>
    <w:p w14:paraId="52DC7210"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3</w:t>
      </w:r>
    </w:p>
    <w:p w14:paraId="6E10A035"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4</w:t>
      </w:r>
    </w:p>
    <w:p w14:paraId="0EDF0DA3"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5</w:t>
      </w:r>
    </w:p>
    <w:p w14:paraId="1E1AEDC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6</w:t>
      </w:r>
    </w:p>
    <w:p w14:paraId="0A208A51"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7</w:t>
      </w:r>
    </w:p>
    <w:p w14:paraId="1D67008C"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8</w:t>
      </w:r>
    </w:p>
    <w:p w14:paraId="138CBA67"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9</w:t>
      </w:r>
    </w:p>
    <w:p w14:paraId="18D7B618"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10 – Pain completely prevented me from working</w:t>
      </w:r>
    </w:p>
    <w:p w14:paraId="267184CC" w14:textId="77777777" w:rsidR="00937DB6" w:rsidRPr="00292E0C" w:rsidRDefault="00937DB6" w:rsidP="00937DB6">
      <w:pPr>
        <w:pStyle w:val="ListParagraph"/>
        <w:spacing w:after="0"/>
        <w:ind w:left="1080"/>
        <w:rPr>
          <w:rFonts w:asciiTheme="minorHAnsi" w:hAnsiTheme="minorHAnsi" w:cs="Tahoma"/>
        </w:rPr>
      </w:pPr>
    </w:p>
    <w:p w14:paraId="6C0043EC" w14:textId="77777777" w:rsidR="00937DB6" w:rsidRPr="00292E0C" w:rsidRDefault="00937DB6" w:rsidP="00937DB6">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ALL) </w:t>
      </w:r>
      <w:r w:rsidRPr="00292E0C">
        <w:rPr>
          <w:rFonts w:asciiTheme="minorHAnsi" w:hAnsiTheme="minorHAnsi" w:cs="Tahoma"/>
        </w:rPr>
        <w:t xml:space="preserve">During the past seven days, how much did your pain affect your ability to do your regular daily activities, other than work at a job?  </w:t>
      </w:r>
      <w:r w:rsidRPr="00292E0C">
        <w:rPr>
          <w:rFonts w:asciiTheme="minorHAnsi" w:hAnsiTheme="minorHAnsi" w:cs="Tahoma"/>
          <w:b/>
        </w:rPr>
        <w:t>(</w:t>
      </w:r>
      <w:r w:rsidR="00F60F09" w:rsidRPr="00292E0C">
        <w:rPr>
          <w:rFonts w:asciiTheme="minorHAnsi" w:hAnsiTheme="minorHAnsi" w:cs="Tahoma"/>
          <w:b/>
        </w:rPr>
        <w:t>DISPLAY SCALE AS HORIZONTAL SLIDER</w:t>
      </w:r>
      <w:r w:rsidRPr="00292E0C">
        <w:rPr>
          <w:rFonts w:asciiTheme="minorHAnsi" w:hAnsiTheme="minorHAnsi" w:cs="Tahoma"/>
          <w:b/>
        </w:rPr>
        <w:t>)</w:t>
      </w:r>
    </w:p>
    <w:p w14:paraId="613AAF51" w14:textId="77777777" w:rsidR="00937DB6" w:rsidRPr="00292E0C" w:rsidRDefault="00937DB6" w:rsidP="00937DB6">
      <w:pPr>
        <w:pStyle w:val="ListParagraph"/>
        <w:spacing w:after="0"/>
        <w:ind w:left="360"/>
        <w:rPr>
          <w:rFonts w:asciiTheme="minorHAnsi" w:hAnsiTheme="minorHAnsi" w:cs="Tahoma"/>
        </w:rPr>
      </w:pPr>
    </w:p>
    <w:p w14:paraId="23649690" w14:textId="77777777" w:rsidR="00937DB6" w:rsidRPr="00292E0C" w:rsidRDefault="00937DB6" w:rsidP="00937DB6">
      <w:pPr>
        <w:pStyle w:val="ListParagraph"/>
        <w:spacing w:after="0"/>
        <w:ind w:left="360"/>
        <w:rPr>
          <w:rFonts w:asciiTheme="minorHAnsi" w:hAnsiTheme="minorHAnsi" w:cs="Tahoma"/>
        </w:rPr>
      </w:pPr>
      <w:r w:rsidRPr="00292E0C">
        <w:rPr>
          <w:rFonts w:asciiTheme="minorHAnsi" w:hAnsiTheme="minorHAnsi" w:cs="Tahoma"/>
        </w:rPr>
        <w:t xml:space="preserve">By regular activities, we mean the usual activities you do, such as work around the house, shopping, childcare, exercising, studying, etc.  Think about the times you were limited in the amount or kind of activities you could do and times you accomplished less than you would like.  If pain affected your activities only a little, choose a low number.  Choose a high number if </w:t>
      </w:r>
      <w:r w:rsidRPr="00292E0C">
        <w:rPr>
          <w:rFonts w:asciiTheme="minorHAnsi" w:hAnsiTheme="minorHAnsi" w:cs="Tahoma"/>
          <w:u w:val="single"/>
        </w:rPr>
        <w:t>pain</w:t>
      </w:r>
      <w:r w:rsidRPr="00292E0C">
        <w:rPr>
          <w:rFonts w:asciiTheme="minorHAnsi" w:hAnsiTheme="minorHAnsi" w:cs="Tahoma"/>
        </w:rPr>
        <w:t xml:space="preserve"> affected your activities a great deal.  Consider only how much pain affected your ability to do your regular daily activities, other than work at a job.</w:t>
      </w:r>
    </w:p>
    <w:p w14:paraId="64F0C782" w14:textId="77777777" w:rsidR="00937DB6" w:rsidRPr="00292E0C" w:rsidRDefault="00937DB6" w:rsidP="00937DB6">
      <w:pPr>
        <w:pStyle w:val="ListParagraph"/>
        <w:spacing w:after="0"/>
        <w:ind w:left="360"/>
        <w:rPr>
          <w:rFonts w:asciiTheme="minorHAnsi" w:hAnsiTheme="minorHAnsi" w:cs="Tahoma"/>
        </w:rPr>
      </w:pPr>
    </w:p>
    <w:p w14:paraId="0422C51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0 – Pain had  no effect on my daily activities</w:t>
      </w:r>
    </w:p>
    <w:p w14:paraId="44EF7DF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w:t>
      </w:r>
    </w:p>
    <w:p w14:paraId="32C01D3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2</w:t>
      </w:r>
    </w:p>
    <w:p w14:paraId="0F2D681A"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3</w:t>
      </w:r>
    </w:p>
    <w:p w14:paraId="5BFF6BDC"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4</w:t>
      </w:r>
    </w:p>
    <w:p w14:paraId="70D9BC86"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5</w:t>
      </w:r>
    </w:p>
    <w:p w14:paraId="6C224635"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6</w:t>
      </w:r>
    </w:p>
    <w:p w14:paraId="79EC3DE3"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7</w:t>
      </w:r>
    </w:p>
    <w:p w14:paraId="770F1730"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8</w:t>
      </w:r>
    </w:p>
    <w:p w14:paraId="18F971AB"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9</w:t>
      </w:r>
    </w:p>
    <w:p w14:paraId="348A6FE2" w14:textId="77777777" w:rsidR="00937DB6" w:rsidRPr="00292E0C" w:rsidRDefault="00937DB6" w:rsidP="00937DB6">
      <w:pPr>
        <w:pStyle w:val="ListParagraph"/>
        <w:numPr>
          <w:ilvl w:val="1"/>
          <w:numId w:val="1"/>
        </w:numPr>
        <w:spacing w:after="0"/>
        <w:rPr>
          <w:rFonts w:asciiTheme="minorHAnsi" w:hAnsiTheme="minorHAnsi" w:cs="Tahoma"/>
        </w:rPr>
      </w:pPr>
      <w:r w:rsidRPr="00292E0C">
        <w:rPr>
          <w:rFonts w:asciiTheme="minorHAnsi" w:hAnsiTheme="minorHAnsi" w:cs="Tahoma"/>
        </w:rPr>
        <w:t>10 – Pain completely prevented me from doing my daily activities</w:t>
      </w:r>
    </w:p>
    <w:p w14:paraId="3DF304DF" w14:textId="77777777" w:rsidR="00937DB6" w:rsidRPr="00292E0C" w:rsidRDefault="00937DB6" w:rsidP="00903ED5">
      <w:pPr>
        <w:keepNext/>
        <w:keepLines/>
        <w:spacing w:line="276" w:lineRule="auto"/>
        <w:rPr>
          <w:rFonts w:asciiTheme="minorHAnsi" w:hAnsiTheme="minorHAnsi" w:cs="Tahoma"/>
          <w:b/>
          <w:bCs/>
          <w:sz w:val="22"/>
          <w:szCs w:val="22"/>
        </w:rPr>
      </w:pPr>
    </w:p>
    <w:p w14:paraId="2F0EBBB3" w14:textId="77777777" w:rsidR="00744947" w:rsidRPr="00292E0C" w:rsidRDefault="00744947" w:rsidP="00903ED5">
      <w:pPr>
        <w:keepNext/>
        <w:keepLines/>
        <w:spacing w:line="276" w:lineRule="auto"/>
        <w:rPr>
          <w:rFonts w:asciiTheme="minorHAnsi" w:hAnsiTheme="minorHAnsi" w:cs="Tahoma"/>
          <w:b/>
          <w:bCs/>
          <w:sz w:val="22"/>
          <w:szCs w:val="22"/>
        </w:rPr>
      </w:pPr>
    </w:p>
    <w:p w14:paraId="63438FF3" w14:textId="77777777" w:rsidR="00D47BE9" w:rsidRPr="00292E0C" w:rsidRDefault="00D47BE9" w:rsidP="00903ED5">
      <w:pPr>
        <w:pStyle w:val="Heading9"/>
        <w:keepNext/>
        <w:keepLines/>
        <w:pBdr>
          <w:top w:val="single" w:sz="4" w:space="0" w:color="auto" w:shadow="1"/>
          <w:left w:val="single" w:sz="4" w:space="4" w:color="auto" w:shadow="1"/>
          <w:bottom w:val="single" w:sz="4" w:space="1" w:color="auto" w:shadow="1"/>
          <w:right w:val="single" w:sz="4" w:space="4" w:color="auto" w:shadow="1"/>
        </w:pBdr>
        <w:tabs>
          <w:tab w:val="right" w:pos="8640"/>
        </w:tabs>
        <w:spacing w:before="0" w:after="0" w:line="276" w:lineRule="auto"/>
        <w:rPr>
          <w:rFonts w:asciiTheme="minorHAnsi" w:hAnsiTheme="minorHAnsi" w:cs="Tahoma"/>
          <w:b/>
        </w:rPr>
      </w:pPr>
      <w:r w:rsidRPr="00292E0C">
        <w:rPr>
          <w:rFonts w:asciiTheme="minorHAnsi" w:hAnsiTheme="minorHAnsi" w:cs="Tahoma"/>
          <w:b/>
        </w:rPr>
        <w:t>SYMPTOM MANAGEMENT</w:t>
      </w:r>
    </w:p>
    <w:p w14:paraId="31F659E2" w14:textId="77777777" w:rsidR="00D47BE9" w:rsidRPr="00292E0C" w:rsidRDefault="00D47BE9" w:rsidP="00903ED5">
      <w:pPr>
        <w:keepNext/>
        <w:keepLines/>
        <w:spacing w:line="276" w:lineRule="auto"/>
        <w:rPr>
          <w:rFonts w:asciiTheme="minorHAnsi" w:hAnsiTheme="minorHAnsi" w:cs="Tahoma"/>
          <w:sz w:val="22"/>
          <w:szCs w:val="22"/>
        </w:rPr>
      </w:pPr>
    </w:p>
    <w:p w14:paraId="52E30F90" w14:textId="18D48F44" w:rsidR="003172D6" w:rsidRPr="00292E0C" w:rsidRDefault="003172D6" w:rsidP="00903ED5">
      <w:pPr>
        <w:keepNext/>
        <w:keepLines/>
        <w:spacing w:line="276" w:lineRule="auto"/>
        <w:rPr>
          <w:rFonts w:asciiTheme="minorHAnsi" w:hAnsiTheme="minorHAnsi" w:cs="Tahoma"/>
          <w:sz w:val="22"/>
          <w:szCs w:val="22"/>
        </w:rPr>
      </w:pPr>
      <w:r w:rsidRPr="00292E0C">
        <w:rPr>
          <w:rFonts w:asciiTheme="minorHAnsi" w:hAnsiTheme="minorHAnsi" w:cs="Tahoma"/>
          <w:sz w:val="22"/>
          <w:szCs w:val="22"/>
        </w:rPr>
        <w:t xml:space="preserve">For this next set of questions, we’re interested in learning about the ways in which you manage and treat your </w:t>
      </w:r>
      <w:r w:rsidR="002111C0" w:rsidRPr="00292E0C">
        <w:rPr>
          <w:rFonts w:asciiTheme="minorHAnsi" w:hAnsiTheme="minorHAnsi" w:cs="Tahoma"/>
          <w:sz w:val="22"/>
          <w:szCs w:val="22"/>
        </w:rPr>
        <w:t xml:space="preserve">nerve </w:t>
      </w:r>
      <w:r w:rsidRPr="00292E0C">
        <w:rPr>
          <w:rFonts w:asciiTheme="minorHAnsi" w:hAnsiTheme="minorHAnsi" w:cs="Tahoma"/>
          <w:sz w:val="22"/>
          <w:szCs w:val="22"/>
        </w:rPr>
        <w:t>pain.</w:t>
      </w:r>
      <w:r w:rsidR="002A23CB" w:rsidRPr="00292E0C">
        <w:rPr>
          <w:rFonts w:asciiTheme="minorHAnsi" w:hAnsiTheme="minorHAnsi" w:cs="Tahoma"/>
          <w:sz w:val="22"/>
          <w:szCs w:val="22"/>
        </w:rPr>
        <w:t xml:space="preserve">  As a reminder, when we mention “</w:t>
      </w:r>
      <w:r w:rsidR="00074359" w:rsidRPr="00292E0C">
        <w:rPr>
          <w:rFonts w:asciiTheme="minorHAnsi" w:hAnsiTheme="minorHAnsi" w:cs="Tahoma"/>
          <w:sz w:val="22"/>
          <w:szCs w:val="22"/>
        </w:rPr>
        <w:t xml:space="preserve">nerve </w:t>
      </w:r>
      <w:r w:rsidR="002A23CB" w:rsidRPr="00292E0C">
        <w:rPr>
          <w:rFonts w:asciiTheme="minorHAnsi" w:hAnsiTheme="minorHAnsi" w:cs="Tahoma"/>
          <w:sz w:val="22"/>
          <w:szCs w:val="22"/>
        </w:rPr>
        <w:t xml:space="preserve">pain” we </w:t>
      </w:r>
      <w:r w:rsidR="00B254D3" w:rsidRPr="00292E0C">
        <w:rPr>
          <w:rFonts w:asciiTheme="minorHAnsi" w:hAnsiTheme="minorHAnsi" w:cs="Tahoma"/>
          <w:sz w:val="22"/>
          <w:szCs w:val="22"/>
        </w:rPr>
        <w:t xml:space="preserve">are </w:t>
      </w:r>
      <w:r w:rsidR="002A23CB" w:rsidRPr="00292E0C">
        <w:rPr>
          <w:rFonts w:asciiTheme="minorHAnsi" w:hAnsiTheme="minorHAnsi" w:cs="Tahoma"/>
          <w:sz w:val="22"/>
          <w:szCs w:val="22"/>
        </w:rPr>
        <w:t xml:space="preserve">referring to </w:t>
      </w:r>
      <w:r w:rsidR="002A23CB" w:rsidRPr="00292E0C">
        <w:rPr>
          <w:rFonts w:asciiTheme="minorHAnsi" w:hAnsiTheme="minorHAnsi" w:cs="Tahoma"/>
          <w:sz w:val="22"/>
          <w:szCs w:val="22"/>
          <w:u w:val="single"/>
        </w:rPr>
        <w:t>the pain in your</w:t>
      </w:r>
      <w:r w:rsidR="00AC2050" w:rsidRPr="00292E0C">
        <w:rPr>
          <w:rFonts w:asciiTheme="minorHAnsi" w:hAnsiTheme="minorHAnsi" w:cs="Tahoma"/>
          <w:sz w:val="22"/>
          <w:szCs w:val="22"/>
          <w:u w:val="single"/>
        </w:rPr>
        <w:t xml:space="preserve"> feet and/or hands.</w:t>
      </w:r>
      <w:r w:rsidR="002A23CB" w:rsidRPr="00292E0C">
        <w:rPr>
          <w:rFonts w:asciiTheme="minorHAnsi" w:hAnsiTheme="minorHAnsi" w:cs="Tahoma"/>
          <w:b/>
          <w:sz w:val="22"/>
          <w:szCs w:val="22"/>
        </w:rPr>
        <w:t xml:space="preserve"> </w:t>
      </w:r>
    </w:p>
    <w:p w14:paraId="6BD8E6B2" w14:textId="77777777" w:rsidR="00D47BE9" w:rsidRPr="00292E0C" w:rsidRDefault="00D47BE9" w:rsidP="00D47BE9">
      <w:pPr>
        <w:spacing w:line="276" w:lineRule="auto"/>
        <w:rPr>
          <w:rFonts w:asciiTheme="minorHAnsi" w:hAnsiTheme="minorHAnsi" w:cs="Tahoma"/>
          <w:sz w:val="22"/>
          <w:szCs w:val="22"/>
        </w:rPr>
      </w:pPr>
    </w:p>
    <w:p w14:paraId="7B171D44" w14:textId="77777777" w:rsidR="00967329" w:rsidRPr="00292E0C" w:rsidRDefault="00967329" w:rsidP="00967329">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ALL) </w:t>
      </w:r>
      <w:r w:rsidRPr="00292E0C">
        <w:rPr>
          <w:rFonts w:asciiTheme="minorHAnsi" w:hAnsiTheme="minorHAnsi" w:cs="Tahoma"/>
        </w:rPr>
        <w:t>Which of the following statements about</w:t>
      </w:r>
      <w:r w:rsidR="00074359" w:rsidRPr="00292E0C">
        <w:rPr>
          <w:rFonts w:asciiTheme="minorHAnsi" w:hAnsiTheme="minorHAnsi" w:cs="Tahoma"/>
        </w:rPr>
        <w:t xml:space="preserve"> nerve</w:t>
      </w:r>
      <w:r w:rsidRPr="00292E0C">
        <w:rPr>
          <w:rFonts w:asciiTheme="minorHAnsi" w:hAnsiTheme="minorHAnsi" w:cs="Tahoma"/>
        </w:rPr>
        <w:t xml:space="preserve"> pain treatments, if any, do you agree with? </w:t>
      </w:r>
      <w:r w:rsidRPr="00292E0C">
        <w:rPr>
          <w:rFonts w:asciiTheme="minorHAnsi" w:hAnsiTheme="minorHAnsi" w:cs="Tahoma"/>
          <w:b/>
        </w:rPr>
        <w:t>(SELECT ALL) (RANDOMIZE)</w:t>
      </w:r>
    </w:p>
    <w:p w14:paraId="40CABB67" w14:textId="77777777" w:rsidR="00967329" w:rsidRPr="00292E0C" w:rsidRDefault="00967329" w:rsidP="00967329">
      <w:pPr>
        <w:pStyle w:val="ListParagraph"/>
        <w:spacing w:after="0"/>
        <w:ind w:left="360"/>
        <w:rPr>
          <w:rFonts w:asciiTheme="minorHAnsi" w:hAnsiTheme="minorHAnsi" w:cs="Tahoma"/>
        </w:rPr>
      </w:pPr>
    </w:p>
    <w:p w14:paraId="3C844871" w14:textId="77777777" w:rsidR="00967329" w:rsidRPr="00292E0C" w:rsidRDefault="00967329" w:rsidP="00967329">
      <w:pPr>
        <w:pStyle w:val="ListParagraph"/>
        <w:spacing w:after="0"/>
        <w:ind w:left="360"/>
        <w:rPr>
          <w:rFonts w:asciiTheme="minorHAnsi" w:hAnsiTheme="minorHAnsi" w:cs="Tahoma"/>
        </w:rPr>
      </w:pPr>
      <w:r w:rsidRPr="00292E0C">
        <w:rPr>
          <w:rFonts w:asciiTheme="minorHAnsi" w:hAnsiTheme="minorHAnsi" w:cs="Tahoma"/>
        </w:rPr>
        <w:t>Treatment can…</w:t>
      </w:r>
    </w:p>
    <w:p w14:paraId="0F7F90B1" w14:textId="2D88E890" w:rsidR="00967329" w:rsidRPr="00292E0C" w:rsidRDefault="00967329" w:rsidP="00CC6091">
      <w:pPr>
        <w:pStyle w:val="ListParagraph"/>
        <w:numPr>
          <w:ilvl w:val="0"/>
          <w:numId w:val="40"/>
        </w:numPr>
        <w:spacing w:after="0"/>
        <w:rPr>
          <w:rFonts w:asciiTheme="minorHAnsi" w:hAnsiTheme="minorHAnsi" w:cs="Tahoma"/>
        </w:rPr>
      </w:pPr>
      <w:r w:rsidRPr="00292E0C">
        <w:rPr>
          <w:rFonts w:asciiTheme="minorHAnsi" w:hAnsiTheme="minorHAnsi" w:cs="Tahoma"/>
        </w:rPr>
        <w:t xml:space="preserve">Provide long-term relief from my </w:t>
      </w:r>
      <w:r w:rsidR="002111C0" w:rsidRPr="00292E0C">
        <w:rPr>
          <w:rFonts w:asciiTheme="minorHAnsi" w:hAnsiTheme="minorHAnsi" w:cs="Tahoma"/>
        </w:rPr>
        <w:t xml:space="preserve">nerve </w:t>
      </w:r>
      <w:r w:rsidRPr="00292E0C">
        <w:rPr>
          <w:rFonts w:asciiTheme="minorHAnsi" w:hAnsiTheme="minorHAnsi" w:cs="Tahoma"/>
        </w:rPr>
        <w:t>pain</w:t>
      </w:r>
    </w:p>
    <w:p w14:paraId="2BDE8249" w14:textId="784EB360" w:rsidR="00967329" w:rsidRPr="00292E0C" w:rsidRDefault="00967329" w:rsidP="00CC6091">
      <w:pPr>
        <w:pStyle w:val="ListParagraph"/>
        <w:numPr>
          <w:ilvl w:val="0"/>
          <w:numId w:val="40"/>
        </w:numPr>
        <w:spacing w:after="0"/>
        <w:rPr>
          <w:rFonts w:asciiTheme="minorHAnsi" w:hAnsiTheme="minorHAnsi" w:cs="Tahoma"/>
        </w:rPr>
      </w:pPr>
      <w:r w:rsidRPr="00292E0C">
        <w:rPr>
          <w:rFonts w:asciiTheme="minorHAnsi" w:hAnsiTheme="minorHAnsi" w:cs="Tahoma"/>
        </w:rPr>
        <w:t xml:space="preserve">Provide short-term relief from my </w:t>
      </w:r>
      <w:r w:rsidR="002111C0" w:rsidRPr="00292E0C">
        <w:rPr>
          <w:rFonts w:asciiTheme="minorHAnsi" w:hAnsiTheme="minorHAnsi" w:cs="Tahoma"/>
        </w:rPr>
        <w:t xml:space="preserve">nerve </w:t>
      </w:r>
      <w:r w:rsidRPr="00292E0C">
        <w:rPr>
          <w:rFonts w:asciiTheme="minorHAnsi" w:hAnsiTheme="minorHAnsi" w:cs="Tahoma"/>
        </w:rPr>
        <w:t>pain</w:t>
      </w:r>
    </w:p>
    <w:p w14:paraId="2E3E480E" w14:textId="7E446C9F" w:rsidR="00AC2050" w:rsidRPr="00292E0C" w:rsidRDefault="00AC2050" w:rsidP="00CC6091">
      <w:pPr>
        <w:pStyle w:val="ListParagraph"/>
        <w:numPr>
          <w:ilvl w:val="0"/>
          <w:numId w:val="40"/>
        </w:numPr>
        <w:spacing w:after="0"/>
        <w:rPr>
          <w:rFonts w:asciiTheme="minorHAnsi" w:hAnsiTheme="minorHAnsi" w:cs="Tahoma"/>
        </w:rPr>
      </w:pPr>
      <w:r w:rsidRPr="00292E0C">
        <w:rPr>
          <w:rFonts w:asciiTheme="minorHAnsi" w:hAnsiTheme="minorHAnsi" w:cs="Tahoma"/>
        </w:rPr>
        <w:t xml:space="preserve">Repair or reverse the cause(s) of my </w:t>
      </w:r>
      <w:r w:rsidR="002111C0" w:rsidRPr="00292E0C">
        <w:rPr>
          <w:rFonts w:asciiTheme="minorHAnsi" w:hAnsiTheme="minorHAnsi" w:cs="Tahoma"/>
        </w:rPr>
        <w:t xml:space="preserve">nerve </w:t>
      </w:r>
      <w:r w:rsidRPr="00292E0C">
        <w:rPr>
          <w:rFonts w:asciiTheme="minorHAnsi" w:hAnsiTheme="minorHAnsi" w:cs="Tahoma"/>
        </w:rPr>
        <w:t>pain</w:t>
      </w:r>
    </w:p>
    <w:p w14:paraId="265F1036" w14:textId="77777777" w:rsidR="006A4DB9" w:rsidRPr="00292E0C" w:rsidRDefault="006A4DB9" w:rsidP="00CC6091">
      <w:pPr>
        <w:pStyle w:val="ListParagraph"/>
        <w:numPr>
          <w:ilvl w:val="0"/>
          <w:numId w:val="40"/>
        </w:numPr>
        <w:spacing w:after="0"/>
        <w:rPr>
          <w:rFonts w:asciiTheme="minorHAnsi" w:hAnsiTheme="minorHAnsi" w:cs="Tahoma"/>
        </w:rPr>
      </w:pPr>
      <w:r w:rsidRPr="00292E0C">
        <w:rPr>
          <w:rFonts w:asciiTheme="minorHAnsi" w:hAnsiTheme="minorHAnsi" w:cs="Tahoma"/>
        </w:rPr>
        <w:t>Not help this condition</w:t>
      </w:r>
      <w:r w:rsidR="004A1B0F" w:rsidRPr="00292E0C">
        <w:rPr>
          <w:rFonts w:asciiTheme="minorHAnsi" w:hAnsiTheme="minorHAnsi" w:cs="Tahoma"/>
        </w:rPr>
        <w:t xml:space="preserve"> </w:t>
      </w:r>
      <w:r w:rsidR="004A1B0F" w:rsidRPr="00292E0C">
        <w:rPr>
          <w:rFonts w:asciiTheme="minorHAnsi" w:hAnsiTheme="minorHAnsi" w:cs="Tahoma"/>
          <w:b/>
        </w:rPr>
        <w:t>(ANCHOR, EXCLUSIVE)</w:t>
      </w:r>
    </w:p>
    <w:p w14:paraId="27FDBA44" w14:textId="77777777" w:rsidR="00967329" w:rsidRPr="00292E0C" w:rsidRDefault="00967329" w:rsidP="00CC6091">
      <w:pPr>
        <w:pStyle w:val="ListParagraph"/>
        <w:numPr>
          <w:ilvl w:val="0"/>
          <w:numId w:val="40"/>
        </w:numPr>
        <w:spacing w:after="0"/>
        <w:rPr>
          <w:rFonts w:asciiTheme="minorHAnsi" w:hAnsiTheme="minorHAnsi" w:cs="Tahoma"/>
        </w:rPr>
      </w:pPr>
      <w:r w:rsidRPr="00292E0C">
        <w:rPr>
          <w:rFonts w:asciiTheme="minorHAnsi" w:hAnsiTheme="minorHAnsi" w:cs="Tahoma"/>
        </w:rPr>
        <w:t xml:space="preserve">None of these </w:t>
      </w:r>
      <w:r w:rsidRPr="00292E0C">
        <w:rPr>
          <w:rFonts w:asciiTheme="minorHAnsi" w:hAnsiTheme="minorHAnsi" w:cs="Tahoma"/>
          <w:b/>
        </w:rPr>
        <w:t>(ANCHOR, EXCLUSIVE)</w:t>
      </w:r>
    </w:p>
    <w:p w14:paraId="4BDF8397" w14:textId="77777777" w:rsidR="00967329" w:rsidRPr="00292E0C" w:rsidRDefault="00967329" w:rsidP="00D47BE9">
      <w:pPr>
        <w:spacing w:line="276" w:lineRule="auto"/>
        <w:rPr>
          <w:rFonts w:asciiTheme="minorHAnsi" w:hAnsiTheme="minorHAnsi" w:cs="Tahoma"/>
          <w:sz w:val="22"/>
          <w:szCs w:val="22"/>
        </w:rPr>
      </w:pPr>
    </w:p>
    <w:p w14:paraId="7F80B335" w14:textId="6826B66D" w:rsidR="00D47BE9" w:rsidRPr="00292E0C" w:rsidRDefault="0083378C" w:rsidP="00D47BE9">
      <w:pPr>
        <w:pStyle w:val="ListParagraph"/>
        <w:numPr>
          <w:ilvl w:val="0"/>
          <w:numId w:val="1"/>
        </w:numPr>
        <w:spacing w:after="0"/>
        <w:rPr>
          <w:rFonts w:asciiTheme="minorHAnsi" w:hAnsiTheme="minorHAnsi" w:cs="Tahoma"/>
        </w:rPr>
      </w:pPr>
      <w:r w:rsidRPr="00292E0C" w:rsidDel="0083378C">
        <w:rPr>
          <w:rFonts w:asciiTheme="minorHAnsi" w:hAnsiTheme="minorHAnsi" w:cs="Tahoma"/>
          <w:b/>
        </w:rPr>
        <w:t xml:space="preserve"> </w:t>
      </w:r>
      <w:r w:rsidR="00D47BE9" w:rsidRPr="00292E0C">
        <w:rPr>
          <w:rFonts w:asciiTheme="minorHAnsi" w:hAnsiTheme="minorHAnsi" w:cs="Tahoma"/>
          <w:b/>
        </w:rPr>
        <w:t xml:space="preserve">(ASK </w:t>
      </w:r>
      <w:r w:rsidR="00F16C9F" w:rsidRPr="00292E0C">
        <w:rPr>
          <w:rFonts w:asciiTheme="minorHAnsi" w:hAnsiTheme="minorHAnsi" w:cs="Tahoma"/>
          <w:b/>
        </w:rPr>
        <w:t>ALL</w:t>
      </w:r>
      <w:r w:rsidR="00D47BE9" w:rsidRPr="00292E0C">
        <w:rPr>
          <w:rFonts w:asciiTheme="minorHAnsi" w:hAnsiTheme="minorHAnsi" w:cs="Tahoma"/>
          <w:b/>
        </w:rPr>
        <w:t xml:space="preserve">) </w:t>
      </w:r>
      <w:r w:rsidR="00270A83" w:rsidRPr="00292E0C">
        <w:rPr>
          <w:rFonts w:asciiTheme="minorHAnsi" w:hAnsiTheme="minorHAnsi" w:cs="Tahoma"/>
        </w:rPr>
        <w:t xml:space="preserve">Please indicate your experience with each of the following treatments as they relate to </w:t>
      </w:r>
      <w:r w:rsidR="00074359" w:rsidRPr="00292E0C">
        <w:rPr>
          <w:rFonts w:asciiTheme="minorHAnsi" w:hAnsiTheme="minorHAnsi" w:cs="Tahoma"/>
        </w:rPr>
        <w:t xml:space="preserve">the nerve </w:t>
      </w:r>
      <w:r w:rsidR="00270A83" w:rsidRPr="00292E0C">
        <w:rPr>
          <w:rFonts w:asciiTheme="minorHAnsi" w:hAnsiTheme="minorHAnsi" w:cs="Tahoma"/>
        </w:rPr>
        <w:t>pain</w:t>
      </w:r>
      <w:r w:rsidR="00074359" w:rsidRPr="00292E0C">
        <w:rPr>
          <w:rFonts w:asciiTheme="minorHAnsi" w:hAnsiTheme="minorHAnsi" w:cs="Tahoma"/>
        </w:rPr>
        <w:t xml:space="preserve"> in your feet and/or hands</w:t>
      </w:r>
      <w:r w:rsidR="00270A83" w:rsidRPr="00292E0C">
        <w:rPr>
          <w:rFonts w:asciiTheme="minorHAnsi" w:hAnsiTheme="minorHAnsi" w:cs="Tahoma"/>
        </w:rPr>
        <w:t>.</w:t>
      </w:r>
      <w:r w:rsidR="00270A83" w:rsidRPr="00292E0C">
        <w:rPr>
          <w:rFonts w:asciiTheme="minorHAnsi" w:hAnsiTheme="minorHAnsi" w:cs="Tahoma"/>
          <w:b/>
        </w:rPr>
        <w:t xml:space="preserve">  </w:t>
      </w:r>
      <w:r w:rsidR="00D47BE9" w:rsidRPr="00292E0C">
        <w:rPr>
          <w:rFonts w:asciiTheme="minorHAnsi" w:hAnsiTheme="minorHAnsi" w:cs="Tahoma"/>
          <w:b/>
        </w:rPr>
        <w:t>(</w:t>
      </w:r>
      <w:r w:rsidR="00270A83" w:rsidRPr="00292E0C">
        <w:rPr>
          <w:rFonts w:asciiTheme="minorHAnsi" w:hAnsiTheme="minorHAnsi" w:cs="Tahoma"/>
          <w:b/>
        </w:rPr>
        <w:t>SINGLE RESPONSE PER ROW</w:t>
      </w:r>
      <w:r w:rsidR="00AC6993" w:rsidRPr="00292E0C">
        <w:rPr>
          <w:rFonts w:asciiTheme="minorHAnsi" w:hAnsiTheme="minorHAnsi" w:cs="Tahoma"/>
          <w:b/>
        </w:rPr>
        <w:t xml:space="preserve">) (RANDOMIZE </w:t>
      </w:r>
      <w:r w:rsidR="00270A83" w:rsidRPr="00292E0C">
        <w:rPr>
          <w:rFonts w:asciiTheme="minorHAnsi" w:hAnsiTheme="minorHAnsi" w:cs="Tahoma"/>
          <w:b/>
        </w:rPr>
        <w:t>ROWS ONLY</w:t>
      </w:r>
      <w:r w:rsidR="00D47BE9" w:rsidRPr="00292E0C">
        <w:rPr>
          <w:rFonts w:asciiTheme="minorHAnsi" w:hAnsiTheme="minorHAnsi" w:cs="Tahoma"/>
          <w:b/>
        </w:rPr>
        <w:t>)</w:t>
      </w:r>
    </w:p>
    <w:p w14:paraId="0767F8C2" w14:textId="77777777" w:rsidR="00D47BE9" w:rsidRPr="00292E0C" w:rsidRDefault="00D47BE9" w:rsidP="00D47BE9">
      <w:pPr>
        <w:pStyle w:val="ListParagraph"/>
        <w:spacing w:after="0"/>
        <w:ind w:left="360"/>
        <w:rPr>
          <w:rFonts w:asciiTheme="minorHAnsi" w:hAnsiTheme="minorHAnsi" w:cs="Tahoma"/>
        </w:rPr>
      </w:pPr>
    </w:p>
    <w:p w14:paraId="3ABEF1BC" w14:textId="77777777" w:rsidR="00D47BE9" w:rsidRPr="00292E0C" w:rsidRDefault="00D47BE9" w:rsidP="00D47BE9">
      <w:pPr>
        <w:pStyle w:val="ListParagraph"/>
        <w:spacing w:after="0"/>
        <w:ind w:left="360"/>
        <w:rPr>
          <w:rFonts w:asciiTheme="minorHAnsi" w:hAnsiTheme="minorHAnsi" w:cs="Tahoma"/>
          <w:b/>
        </w:rPr>
      </w:pPr>
      <w:r w:rsidRPr="00292E0C">
        <w:rPr>
          <w:rFonts w:asciiTheme="minorHAnsi" w:hAnsiTheme="minorHAnsi" w:cs="Tahoma"/>
          <w:b/>
        </w:rPr>
        <w:t>COLUMNS</w:t>
      </w:r>
      <w:r w:rsidR="00270A83" w:rsidRPr="00292E0C">
        <w:rPr>
          <w:rFonts w:asciiTheme="minorHAnsi" w:hAnsiTheme="minorHAnsi" w:cs="Tahoma"/>
          <w:b/>
        </w:rPr>
        <w:t xml:space="preserve"> </w:t>
      </w:r>
    </w:p>
    <w:p w14:paraId="4A4C892C" w14:textId="77777777" w:rsidR="00270A83" w:rsidRPr="00292E0C" w:rsidRDefault="00270A83" w:rsidP="00CC6091">
      <w:pPr>
        <w:pStyle w:val="ListParagraph"/>
        <w:numPr>
          <w:ilvl w:val="0"/>
          <w:numId w:val="31"/>
        </w:numPr>
        <w:spacing w:after="0"/>
        <w:rPr>
          <w:rFonts w:asciiTheme="minorHAnsi" w:hAnsiTheme="minorHAnsi" w:cs="Tahoma"/>
        </w:rPr>
      </w:pPr>
      <w:r w:rsidRPr="00A8420E">
        <w:rPr>
          <w:rFonts w:asciiTheme="minorHAnsi" w:hAnsiTheme="minorHAnsi" w:cs="Tahoma"/>
          <w:u w:val="single"/>
        </w:rPr>
        <w:t>Never</w:t>
      </w:r>
      <w:r w:rsidRPr="00292E0C">
        <w:rPr>
          <w:rFonts w:asciiTheme="minorHAnsi" w:hAnsiTheme="minorHAnsi" w:cs="Tahoma"/>
        </w:rPr>
        <w:t xml:space="preserve"> used</w:t>
      </w:r>
    </w:p>
    <w:p w14:paraId="75372896" w14:textId="77777777" w:rsidR="00270A83" w:rsidRPr="00292E0C" w:rsidRDefault="00270A83" w:rsidP="00CC6091">
      <w:pPr>
        <w:pStyle w:val="ListParagraph"/>
        <w:numPr>
          <w:ilvl w:val="0"/>
          <w:numId w:val="31"/>
        </w:numPr>
        <w:spacing w:after="0"/>
        <w:rPr>
          <w:rFonts w:asciiTheme="minorHAnsi" w:hAnsiTheme="minorHAnsi" w:cs="Tahoma"/>
        </w:rPr>
      </w:pPr>
      <w:r w:rsidRPr="00292E0C">
        <w:rPr>
          <w:rFonts w:asciiTheme="minorHAnsi" w:hAnsiTheme="minorHAnsi" w:cs="Tahoma"/>
        </w:rPr>
        <w:t xml:space="preserve">Used previously, but </w:t>
      </w:r>
      <w:r w:rsidR="006A4DB9" w:rsidRPr="00A8420E">
        <w:rPr>
          <w:rFonts w:asciiTheme="minorHAnsi" w:hAnsiTheme="minorHAnsi" w:cs="Tahoma"/>
          <w:u w:val="single"/>
        </w:rPr>
        <w:t>do</w:t>
      </w:r>
      <w:r w:rsidRPr="00A8420E">
        <w:rPr>
          <w:rFonts w:asciiTheme="minorHAnsi" w:hAnsiTheme="minorHAnsi" w:cs="Tahoma"/>
          <w:u w:val="single"/>
        </w:rPr>
        <w:t xml:space="preserve"> not currently</w:t>
      </w:r>
      <w:r w:rsidRPr="00292E0C">
        <w:rPr>
          <w:rFonts w:asciiTheme="minorHAnsi" w:hAnsiTheme="minorHAnsi" w:cs="Tahoma"/>
        </w:rPr>
        <w:t xml:space="preserve"> use</w:t>
      </w:r>
    </w:p>
    <w:p w14:paraId="601CE6E5" w14:textId="77777777" w:rsidR="00270A83" w:rsidRPr="00292E0C" w:rsidRDefault="00270A83" w:rsidP="00CC6091">
      <w:pPr>
        <w:pStyle w:val="ListParagraph"/>
        <w:numPr>
          <w:ilvl w:val="0"/>
          <w:numId w:val="31"/>
        </w:numPr>
        <w:spacing w:after="0"/>
        <w:rPr>
          <w:rFonts w:asciiTheme="minorHAnsi" w:hAnsiTheme="minorHAnsi" w:cs="Tahoma"/>
        </w:rPr>
      </w:pPr>
      <w:r w:rsidRPr="00A8420E">
        <w:rPr>
          <w:rFonts w:asciiTheme="minorHAnsi" w:hAnsiTheme="minorHAnsi" w:cs="Tahoma"/>
          <w:u w:val="single"/>
        </w:rPr>
        <w:t>Currently</w:t>
      </w:r>
      <w:r w:rsidRPr="00292E0C">
        <w:rPr>
          <w:rFonts w:asciiTheme="minorHAnsi" w:hAnsiTheme="minorHAnsi" w:cs="Tahoma"/>
        </w:rPr>
        <w:t xml:space="preserve"> use</w:t>
      </w:r>
    </w:p>
    <w:p w14:paraId="4FD2C851" w14:textId="77777777" w:rsidR="00D47BE9" w:rsidRPr="00292E0C" w:rsidRDefault="00D47BE9" w:rsidP="00D47BE9">
      <w:pPr>
        <w:pStyle w:val="ListParagraph"/>
        <w:spacing w:after="0"/>
        <w:ind w:left="360"/>
        <w:rPr>
          <w:rFonts w:asciiTheme="minorHAnsi" w:hAnsiTheme="minorHAnsi" w:cs="Tahoma"/>
        </w:rPr>
      </w:pPr>
    </w:p>
    <w:p w14:paraId="645B9F32" w14:textId="77777777" w:rsidR="00D47BE9" w:rsidRPr="00292E0C" w:rsidRDefault="00D47BE9" w:rsidP="00811F90">
      <w:pPr>
        <w:pStyle w:val="ListParagraph"/>
        <w:spacing w:after="0"/>
        <w:ind w:firstLine="360"/>
        <w:rPr>
          <w:rFonts w:asciiTheme="minorHAnsi" w:hAnsiTheme="minorHAnsi" w:cs="Tahoma"/>
          <w:b/>
        </w:rPr>
      </w:pPr>
      <w:r w:rsidRPr="00292E0C">
        <w:rPr>
          <w:rFonts w:asciiTheme="minorHAnsi" w:hAnsiTheme="minorHAnsi" w:cs="Tahoma"/>
          <w:b/>
        </w:rPr>
        <w:t>ROWS</w:t>
      </w:r>
      <w:r w:rsidR="00F16C9F" w:rsidRPr="00292E0C">
        <w:rPr>
          <w:rFonts w:asciiTheme="minorHAnsi" w:hAnsiTheme="minorHAnsi" w:cs="Tahoma"/>
          <w:b/>
        </w:rPr>
        <w:t xml:space="preserve"> </w:t>
      </w:r>
    </w:p>
    <w:p w14:paraId="29F71DDA" w14:textId="134E3FA0" w:rsidR="005613BD" w:rsidRPr="00292E0C" w:rsidRDefault="005613BD" w:rsidP="008B197E">
      <w:pPr>
        <w:pStyle w:val="ListParagraph"/>
        <w:numPr>
          <w:ilvl w:val="3"/>
          <w:numId w:val="1"/>
        </w:numPr>
        <w:spacing w:after="0"/>
        <w:rPr>
          <w:rFonts w:asciiTheme="minorHAnsi" w:hAnsiTheme="minorHAnsi" w:cs="Tahoma"/>
        </w:rPr>
      </w:pPr>
      <w:r w:rsidRPr="00292E0C">
        <w:rPr>
          <w:rFonts w:asciiTheme="minorHAnsi" w:hAnsiTheme="minorHAnsi" w:cs="Tahoma"/>
          <w:b/>
        </w:rPr>
        <w:t>(SHOW IF DIAGNOSED</w:t>
      </w:r>
      <w:r w:rsidR="00F64E45">
        <w:rPr>
          <w:rFonts w:asciiTheme="minorHAnsi" w:hAnsiTheme="minorHAnsi" w:cs="Tahoma"/>
          <w:b/>
        </w:rPr>
        <w:t>, Q11=3</w:t>
      </w:r>
      <w:r w:rsidRPr="00292E0C">
        <w:rPr>
          <w:rFonts w:asciiTheme="minorHAnsi" w:hAnsiTheme="minorHAnsi" w:cs="Tahoma"/>
          <w:b/>
        </w:rPr>
        <w:t>)</w:t>
      </w:r>
      <w:r w:rsidRPr="00292E0C">
        <w:rPr>
          <w:rFonts w:asciiTheme="minorHAnsi" w:hAnsiTheme="minorHAnsi" w:cs="Tahoma"/>
        </w:rPr>
        <w:t xml:space="preserve"> Prescription medication</w:t>
      </w:r>
    </w:p>
    <w:p w14:paraId="08410220" w14:textId="77777777" w:rsidR="008B197E" w:rsidRPr="00292E0C" w:rsidRDefault="008B197E" w:rsidP="008B197E">
      <w:pPr>
        <w:pStyle w:val="ListParagraph"/>
        <w:numPr>
          <w:ilvl w:val="3"/>
          <w:numId w:val="1"/>
        </w:numPr>
        <w:spacing w:after="0"/>
        <w:rPr>
          <w:rFonts w:asciiTheme="minorHAnsi" w:hAnsiTheme="minorHAnsi" w:cs="Tahoma"/>
        </w:rPr>
      </w:pPr>
      <w:r w:rsidRPr="00292E0C">
        <w:rPr>
          <w:rFonts w:asciiTheme="minorHAnsi" w:hAnsiTheme="minorHAnsi" w:cs="Tahoma"/>
        </w:rPr>
        <w:t>Over-the-counter medication</w:t>
      </w:r>
    </w:p>
    <w:p w14:paraId="40FB3581" w14:textId="77777777" w:rsidR="008B197E" w:rsidRPr="00292E0C" w:rsidRDefault="008B197E" w:rsidP="008B197E">
      <w:pPr>
        <w:pStyle w:val="ListParagraph"/>
        <w:numPr>
          <w:ilvl w:val="3"/>
          <w:numId w:val="1"/>
        </w:numPr>
        <w:spacing w:after="0"/>
        <w:rPr>
          <w:rFonts w:asciiTheme="minorHAnsi" w:hAnsiTheme="minorHAnsi" w:cs="Tahoma"/>
        </w:rPr>
      </w:pPr>
      <w:r w:rsidRPr="00292E0C">
        <w:rPr>
          <w:rFonts w:asciiTheme="minorHAnsi" w:hAnsiTheme="minorHAnsi" w:cs="Tahoma"/>
        </w:rPr>
        <w:t>Home remedies</w:t>
      </w:r>
      <w:r w:rsidR="00C07088" w:rsidRPr="00292E0C">
        <w:rPr>
          <w:rFonts w:asciiTheme="minorHAnsi" w:hAnsiTheme="minorHAnsi" w:cs="Tahoma"/>
        </w:rPr>
        <w:t xml:space="preserve"> (e.g. herbal teas, ice packs)</w:t>
      </w:r>
    </w:p>
    <w:p w14:paraId="00407254" w14:textId="77777777" w:rsidR="008B197E" w:rsidRPr="00292E0C" w:rsidRDefault="008B197E" w:rsidP="008B197E">
      <w:pPr>
        <w:pStyle w:val="ListParagraph"/>
        <w:numPr>
          <w:ilvl w:val="3"/>
          <w:numId w:val="1"/>
        </w:numPr>
        <w:spacing w:after="0"/>
        <w:rPr>
          <w:rFonts w:asciiTheme="minorHAnsi" w:hAnsiTheme="minorHAnsi" w:cs="Tahoma"/>
        </w:rPr>
      </w:pPr>
      <w:r w:rsidRPr="00292E0C">
        <w:rPr>
          <w:rFonts w:asciiTheme="minorHAnsi" w:hAnsiTheme="minorHAnsi" w:cs="Tahoma"/>
        </w:rPr>
        <w:t>Acupuncture</w:t>
      </w:r>
    </w:p>
    <w:p w14:paraId="436EB989" w14:textId="77777777" w:rsidR="008B197E" w:rsidRPr="00292E0C" w:rsidRDefault="008B197E" w:rsidP="008B197E">
      <w:pPr>
        <w:pStyle w:val="ListParagraph"/>
        <w:numPr>
          <w:ilvl w:val="3"/>
          <w:numId w:val="1"/>
        </w:numPr>
        <w:spacing w:after="0"/>
        <w:rPr>
          <w:rFonts w:asciiTheme="minorHAnsi" w:hAnsiTheme="minorHAnsi" w:cs="Tahoma"/>
        </w:rPr>
      </w:pPr>
      <w:r w:rsidRPr="00292E0C">
        <w:rPr>
          <w:rFonts w:asciiTheme="minorHAnsi" w:hAnsiTheme="minorHAnsi" w:cs="Tahoma"/>
        </w:rPr>
        <w:t>Physical therapy</w:t>
      </w:r>
    </w:p>
    <w:p w14:paraId="09D09F61" w14:textId="77777777" w:rsidR="008B197E" w:rsidRPr="00292E0C" w:rsidRDefault="008B197E" w:rsidP="008B197E">
      <w:pPr>
        <w:pStyle w:val="ListParagraph"/>
        <w:numPr>
          <w:ilvl w:val="3"/>
          <w:numId w:val="1"/>
        </w:numPr>
        <w:spacing w:after="0"/>
        <w:rPr>
          <w:rFonts w:asciiTheme="minorHAnsi" w:hAnsiTheme="minorHAnsi" w:cs="Tahoma"/>
        </w:rPr>
      </w:pPr>
      <w:r w:rsidRPr="00292E0C">
        <w:rPr>
          <w:rFonts w:asciiTheme="minorHAnsi" w:hAnsiTheme="minorHAnsi" w:cs="Tahoma"/>
        </w:rPr>
        <w:t>Massage therapy</w:t>
      </w:r>
    </w:p>
    <w:p w14:paraId="237F0F9A" w14:textId="77777777" w:rsidR="008B197E" w:rsidRPr="00292E0C" w:rsidRDefault="008B197E" w:rsidP="008B197E">
      <w:pPr>
        <w:pStyle w:val="ListParagraph"/>
        <w:numPr>
          <w:ilvl w:val="3"/>
          <w:numId w:val="1"/>
        </w:numPr>
        <w:spacing w:after="0"/>
        <w:rPr>
          <w:rFonts w:asciiTheme="minorHAnsi" w:hAnsiTheme="minorHAnsi" w:cs="Tahoma"/>
        </w:rPr>
      </w:pPr>
      <w:r w:rsidRPr="00292E0C">
        <w:rPr>
          <w:rFonts w:asciiTheme="minorHAnsi" w:hAnsiTheme="minorHAnsi" w:cs="Tahoma"/>
        </w:rPr>
        <w:t xml:space="preserve">Exercise </w:t>
      </w:r>
    </w:p>
    <w:p w14:paraId="5C8645BC" w14:textId="77777777" w:rsidR="008B197E" w:rsidRPr="00292E0C" w:rsidRDefault="008B197E" w:rsidP="008B197E">
      <w:pPr>
        <w:pStyle w:val="ListParagraph"/>
        <w:numPr>
          <w:ilvl w:val="3"/>
          <w:numId w:val="1"/>
        </w:numPr>
        <w:spacing w:after="0"/>
        <w:rPr>
          <w:rFonts w:asciiTheme="minorHAnsi" w:hAnsiTheme="minorHAnsi" w:cs="Tahoma"/>
        </w:rPr>
      </w:pPr>
      <w:r w:rsidRPr="00292E0C">
        <w:rPr>
          <w:rFonts w:asciiTheme="minorHAnsi" w:hAnsiTheme="minorHAnsi" w:cs="Tahoma"/>
        </w:rPr>
        <w:t>Healthy diet</w:t>
      </w:r>
    </w:p>
    <w:p w14:paraId="262E1F61" w14:textId="77777777" w:rsidR="00CD3797" w:rsidRPr="00292E0C" w:rsidRDefault="00CD3797" w:rsidP="00CD3797">
      <w:pPr>
        <w:pStyle w:val="ListParagraph"/>
        <w:numPr>
          <w:ilvl w:val="3"/>
          <w:numId w:val="1"/>
        </w:numPr>
        <w:spacing w:after="0"/>
        <w:rPr>
          <w:rFonts w:asciiTheme="minorHAnsi" w:hAnsiTheme="minorHAnsi" w:cs="Tahoma"/>
        </w:rPr>
      </w:pPr>
      <w:r w:rsidRPr="00292E0C">
        <w:rPr>
          <w:rFonts w:asciiTheme="minorHAnsi" w:hAnsiTheme="minorHAnsi" w:cs="Tahoma"/>
        </w:rPr>
        <w:t xml:space="preserve">Electrical stimulation </w:t>
      </w:r>
    </w:p>
    <w:p w14:paraId="52769D29" w14:textId="77777777" w:rsidR="00CD3797" w:rsidRPr="00292E0C" w:rsidRDefault="00CD3797" w:rsidP="00CD3797">
      <w:pPr>
        <w:pStyle w:val="ListParagraph"/>
        <w:numPr>
          <w:ilvl w:val="3"/>
          <w:numId w:val="1"/>
        </w:numPr>
        <w:spacing w:after="0"/>
        <w:rPr>
          <w:rFonts w:asciiTheme="minorHAnsi" w:hAnsiTheme="minorHAnsi" w:cs="Tahoma"/>
        </w:rPr>
      </w:pPr>
      <w:r w:rsidRPr="00292E0C">
        <w:rPr>
          <w:rFonts w:asciiTheme="minorHAnsi" w:hAnsiTheme="minorHAnsi" w:cs="Tahoma"/>
        </w:rPr>
        <w:t>Topical treatments (e.g. creams, lotions, gels, patches)</w:t>
      </w:r>
    </w:p>
    <w:p w14:paraId="37CA7D97" w14:textId="1913C804" w:rsidR="004429F9" w:rsidRPr="00292E0C" w:rsidRDefault="00AC6993" w:rsidP="00913B09">
      <w:pPr>
        <w:pStyle w:val="ListParagraph"/>
        <w:numPr>
          <w:ilvl w:val="3"/>
          <w:numId w:val="1"/>
        </w:numPr>
        <w:spacing w:after="0"/>
        <w:rPr>
          <w:rFonts w:asciiTheme="minorHAnsi" w:hAnsiTheme="minorHAnsi" w:cs="Tahoma"/>
        </w:rPr>
      </w:pPr>
      <w:r w:rsidRPr="00292E0C">
        <w:rPr>
          <w:rFonts w:asciiTheme="minorHAnsi" w:hAnsiTheme="minorHAnsi" w:cs="Tahoma"/>
        </w:rPr>
        <w:t>Other</w:t>
      </w:r>
      <w:r w:rsidR="00F16C9F" w:rsidRPr="00292E0C">
        <w:rPr>
          <w:rFonts w:asciiTheme="minorHAnsi" w:hAnsiTheme="minorHAnsi" w:cs="Tahoma"/>
        </w:rPr>
        <w:t xml:space="preserve"> treatment</w:t>
      </w:r>
      <w:r w:rsidRPr="00292E0C">
        <w:rPr>
          <w:rFonts w:asciiTheme="minorHAnsi" w:hAnsiTheme="minorHAnsi" w:cs="Tahoma"/>
        </w:rPr>
        <w:t xml:space="preserve"> </w:t>
      </w:r>
      <w:r w:rsidRPr="00292E0C">
        <w:rPr>
          <w:rFonts w:asciiTheme="minorHAnsi" w:hAnsiTheme="minorHAnsi" w:cs="Tahoma"/>
          <w:b/>
        </w:rPr>
        <w:t>(ANCHOR)</w:t>
      </w:r>
    </w:p>
    <w:p w14:paraId="4AF3F291" w14:textId="77777777" w:rsidR="00270A83" w:rsidRPr="00292E0C" w:rsidRDefault="00270A83" w:rsidP="00270A83">
      <w:pPr>
        <w:pStyle w:val="ListParagraph"/>
        <w:spacing w:after="0"/>
        <w:ind w:left="1800"/>
        <w:rPr>
          <w:rFonts w:asciiTheme="minorHAnsi" w:hAnsiTheme="minorHAnsi" w:cs="Tahoma"/>
        </w:rPr>
      </w:pPr>
    </w:p>
    <w:p w14:paraId="0BAD8616" w14:textId="3BF1B221" w:rsidR="00640EBD" w:rsidRPr="00292E0C" w:rsidRDefault="00640EBD" w:rsidP="00640EBD">
      <w:pPr>
        <w:pStyle w:val="ListParagraph"/>
        <w:numPr>
          <w:ilvl w:val="0"/>
          <w:numId w:val="1"/>
        </w:numPr>
        <w:spacing w:after="0"/>
        <w:rPr>
          <w:rFonts w:asciiTheme="minorHAnsi" w:hAnsiTheme="minorHAnsi" w:cs="Tahoma"/>
        </w:rPr>
      </w:pPr>
      <w:r w:rsidRPr="00292E0C">
        <w:rPr>
          <w:rFonts w:asciiTheme="minorHAnsi" w:hAnsiTheme="minorHAnsi" w:cs="Tahoma"/>
          <w:b/>
        </w:rPr>
        <w:t>(ASK IF</w:t>
      </w:r>
      <w:r w:rsidR="00AE2DFB" w:rsidRPr="00292E0C">
        <w:rPr>
          <w:rFonts w:asciiTheme="minorHAnsi" w:hAnsiTheme="minorHAnsi" w:cs="Tahoma"/>
          <w:b/>
        </w:rPr>
        <w:t xml:space="preserve"> TRIED</w:t>
      </w:r>
      <w:r w:rsidRPr="00292E0C">
        <w:rPr>
          <w:rFonts w:asciiTheme="minorHAnsi" w:hAnsiTheme="minorHAnsi" w:cs="Tahoma"/>
          <w:b/>
        </w:rPr>
        <w:t xml:space="preserve"> </w:t>
      </w:r>
      <w:r w:rsidR="00AE2DFB" w:rsidRPr="00292E0C">
        <w:rPr>
          <w:rFonts w:asciiTheme="minorHAnsi" w:hAnsiTheme="minorHAnsi" w:cs="Tahoma"/>
          <w:b/>
        </w:rPr>
        <w:t>PRESCRIPTION RX</w:t>
      </w:r>
      <w:r w:rsidR="00375F61" w:rsidRPr="00292E0C">
        <w:rPr>
          <w:rFonts w:asciiTheme="minorHAnsi" w:hAnsiTheme="minorHAnsi" w:cs="Tahoma"/>
          <w:b/>
        </w:rPr>
        <w:t>,Q41</w:t>
      </w:r>
      <w:r w:rsidR="00F64E45">
        <w:rPr>
          <w:rFonts w:asciiTheme="minorHAnsi" w:hAnsiTheme="minorHAnsi" w:cs="Tahoma"/>
          <w:b/>
        </w:rPr>
        <w:t>r1=2-3</w:t>
      </w:r>
      <w:r w:rsidRPr="00292E0C">
        <w:rPr>
          <w:rFonts w:asciiTheme="minorHAnsi" w:hAnsiTheme="minorHAnsi" w:cs="Tahoma"/>
          <w:b/>
        </w:rPr>
        <w:t xml:space="preserve">) </w:t>
      </w:r>
      <w:r w:rsidRPr="00292E0C">
        <w:rPr>
          <w:rFonts w:asciiTheme="minorHAnsi" w:hAnsiTheme="minorHAnsi" w:cs="Tahoma"/>
        </w:rPr>
        <w:t>You mentioned you have tried prescription medication to treat your</w:t>
      </w:r>
      <w:r w:rsidR="00074359" w:rsidRPr="00292E0C">
        <w:rPr>
          <w:rFonts w:asciiTheme="minorHAnsi" w:hAnsiTheme="minorHAnsi" w:cs="Tahoma"/>
        </w:rPr>
        <w:t xml:space="preserve"> nerve</w:t>
      </w:r>
      <w:r w:rsidRPr="00292E0C">
        <w:rPr>
          <w:rFonts w:asciiTheme="minorHAnsi" w:hAnsiTheme="minorHAnsi" w:cs="Tahoma"/>
        </w:rPr>
        <w:t xml:space="preserve"> pain.  Approximately how much time passed in between your initial </w:t>
      </w:r>
      <w:r w:rsidR="00074359" w:rsidRPr="00292E0C">
        <w:rPr>
          <w:rFonts w:asciiTheme="minorHAnsi" w:hAnsiTheme="minorHAnsi" w:cs="Tahoma"/>
        </w:rPr>
        <w:t xml:space="preserve">nerve pain </w:t>
      </w:r>
      <w:r w:rsidRPr="00292E0C">
        <w:rPr>
          <w:rFonts w:asciiTheme="minorHAnsi" w:hAnsiTheme="minorHAnsi" w:cs="Tahoma"/>
        </w:rPr>
        <w:t xml:space="preserve">diagnosis and your healthcare provider prescribing medication for you? </w:t>
      </w:r>
      <w:r w:rsidRPr="00292E0C">
        <w:rPr>
          <w:rFonts w:asciiTheme="minorHAnsi" w:hAnsiTheme="minorHAnsi" w:cs="Tahoma"/>
          <w:b/>
        </w:rPr>
        <w:t>(SINGLE RESPONSE) (LOCK ORDER)</w:t>
      </w:r>
    </w:p>
    <w:p w14:paraId="1AFDB291" w14:textId="77777777" w:rsidR="00640EBD" w:rsidRPr="00292E0C" w:rsidRDefault="00640EBD" w:rsidP="00640EBD">
      <w:pPr>
        <w:pStyle w:val="ListParagraph"/>
        <w:spacing w:after="0"/>
        <w:ind w:left="360"/>
        <w:rPr>
          <w:rFonts w:asciiTheme="minorHAnsi" w:hAnsiTheme="minorHAnsi" w:cs="Tahoma"/>
        </w:rPr>
      </w:pPr>
    </w:p>
    <w:p w14:paraId="11B81D79" w14:textId="77777777" w:rsidR="00640EBD" w:rsidRPr="00292E0C" w:rsidRDefault="00640EBD" w:rsidP="00640EBD">
      <w:pPr>
        <w:pStyle w:val="ListParagraph"/>
        <w:numPr>
          <w:ilvl w:val="1"/>
          <w:numId w:val="1"/>
        </w:numPr>
        <w:spacing w:after="0"/>
        <w:rPr>
          <w:rFonts w:asciiTheme="minorHAnsi" w:hAnsiTheme="minorHAnsi" w:cs="Tahoma"/>
        </w:rPr>
      </w:pPr>
      <w:r w:rsidRPr="00292E0C">
        <w:rPr>
          <w:rFonts w:asciiTheme="minorHAnsi" w:hAnsiTheme="minorHAnsi" w:cs="Tahoma"/>
        </w:rPr>
        <w:t>Less than 1 month</w:t>
      </w:r>
    </w:p>
    <w:p w14:paraId="5F4F78A8" w14:textId="77777777" w:rsidR="00640EBD" w:rsidRPr="00292E0C" w:rsidRDefault="00640EBD" w:rsidP="00640EBD">
      <w:pPr>
        <w:pStyle w:val="ListParagraph"/>
        <w:numPr>
          <w:ilvl w:val="1"/>
          <w:numId w:val="1"/>
        </w:numPr>
        <w:spacing w:after="0"/>
        <w:rPr>
          <w:rFonts w:asciiTheme="minorHAnsi" w:hAnsiTheme="minorHAnsi" w:cs="Tahoma"/>
        </w:rPr>
      </w:pPr>
      <w:r w:rsidRPr="00292E0C">
        <w:rPr>
          <w:rFonts w:asciiTheme="minorHAnsi" w:hAnsiTheme="minorHAnsi" w:cs="Tahoma"/>
        </w:rPr>
        <w:t>1 month to less than 6 months</w:t>
      </w:r>
    </w:p>
    <w:p w14:paraId="06D4ACBC" w14:textId="77777777" w:rsidR="00640EBD" w:rsidRPr="00292E0C" w:rsidRDefault="00640EBD" w:rsidP="00640EBD">
      <w:pPr>
        <w:pStyle w:val="ListParagraph"/>
        <w:numPr>
          <w:ilvl w:val="1"/>
          <w:numId w:val="1"/>
        </w:numPr>
        <w:spacing w:after="0"/>
        <w:rPr>
          <w:rFonts w:asciiTheme="minorHAnsi" w:hAnsiTheme="minorHAnsi" w:cs="Tahoma"/>
        </w:rPr>
      </w:pPr>
      <w:r w:rsidRPr="00292E0C">
        <w:rPr>
          <w:rFonts w:asciiTheme="minorHAnsi" w:hAnsiTheme="minorHAnsi" w:cs="Tahoma"/>
        </w:rPr>
        <w:t>6 months to less than 1 year</w:t>
      </w:r>
    </w:p>
    <w:p w14:paraId="27F36AC3" w14:textId="77777777" w:rsidR="00640EBD" w:rsidRPr="00292E0C" w:rsidRDefault="00640EBD" w:rsidP="00640EBD">
      <w:pPr>
        <w:pStyle w:val="ListParagraph"/>
        <w:numPr>
          <w:ilvl w:val="1"/>
          <w:numId w:val="1"/>
        </w:numPr>
        <w:spacing w:after="0"/>
        <w:rPr>
          <w:rFonts w:asciiTheme="minorHAnsi" w:hAnsiTheme="minorHAnsi" w:cs="Tahoma"/>
        </w:rPr>
      </w:pPr>
      <w:r w:rsidRPr="00292E0C">
        <w:rPr>
          <w:rFonts w:asciiTheme="minorHAnsi" w:hAnsiTheme="minorHAnsi" w:cs="Tahoma"/>
        </w:rPr>
        <w:t>1 year to 4 years</w:t>
      </w:r>
    </w:p>
    <w:p w14:paraId="405372BD" w14:textId="77777777" w:rsidR="00640EBD" w:rsidRPr="00292E0C" w:rsidRDefault="00640EBD" w:rsidP="00640EBD">
      <w:pPr>
        <w:pStyle w:val="ListParagraph"/>
        <w:numPr>
          <w:ilvl w:val="1"/>
          <w:numId w:val="1"/>
        </w:numPr>
        <w:spacing w:after="0"/>
        <w:rPr>
          <w:rFonts w:asciiTheme="minorHAnsi" w:hAnsiTheme="minorHAnsi" w:cs="Tahoma"/>
        </w:rPr>
      </w:pPr>
      <w:r w:rsidRPr="00292E0C">
        <w:rPr>
          <w:rFonts w:asciiTheme="minorHAnsi" w:hAnsiTheme="minorHAnsi" w:cs="Tahoma"/>
        </w:rPr>
        <w:t>5 years to 10 years</w:t>
      </w:r>
    </w:p>
    <w:p w14:paraId="5C658377" w14:textId="77777777" w:rsidR="004A1B0F" w:rsidRPr="00292E0C" w:rsidRDefault="00640EBD" w:rsidP="004A1B0F">
      <w:pPr>
        <w:pStyle w:val="ListParagraph"/>
        <w:numPr>
          <w:ilvl w:val="1"/>
          <w:numId w:val="1"/>
        </w:numPr>
        <w:spacing w:after="0"/>
        <w:rPr>
          <w:rFonts w:asciiTheme="minorHAnsi" w:hAnsiTheme="minorHAnsi" w:cs="Tahoma"/>
        </w:rPr>
      </w:pPr>
      <w:r w:rsidRPr="00292E0C">
        <w:rPr>
          <w:rFonts w:asciiTheme="minorHAnsi" w:hAnsiTheme="minorHAnsi" w:cs="Tahoma"/>
        </w:rPr>
        <w:t>Over 10 years</w:t>
      </w:r>
    </w:p>
    <w:p w14:paraId="3D715F05" w14:textId="77777777" w:rsidR="00640EBD" w:rsidRPr="00292E0C" w:rsidRDefault="00640EBD" w:rsidP="00640EBD">
      <w:pPr>
        <w:rPr>
          <w:rFonts w:asciiTheme="minorHAnsi" w:hAnsiTheme="minorHAnsi" w:cs="Tahoma"/>
        </w:rPr>
      </w:pPr>
    </w:p>
    <w:p w14:paraId="41572725" w14:textId="7EBDEE72" w:rsidR="003172D6" w:rsidRPr="00292E0C" w:rsidRDefault="003172D6" w:rsidP="003172D6">
      <w:pPr>
        <w:pStyle w:val="ListParagraph"/>
        <w:numPr>
          <w:ilvl w:val="0"/>
          <w:numId w:val="1"/>
        </w:numPr>
        <w:spacing w:after="0"/>
        <w:contextualSpacing w:val="0"/>
        <w:rPr>
          <w:rFonts w:asciiTheme="minorHAnsi" w:hAnsiTheme="minorHAnsi" w:cs="Tahoma"/>
        </w:rPr>
      </w:pPr>
      <w:r w:rsidRPr="00292E0C">
        <w:rPr>
          <w:rFonts w:asciiTheme="minorHAnsi" w:hAnsiTheme="minorHAnsi" w:cs="Tahoma"/>
          <w:b/>
        </w:rPr>
        <w:t xml:space="preserve">(ASK </w:t>
      </w:r>
      <w:r w:rsidR="00913B09" w:rsidRPr="00292E0C">
        <w:rPr>
          <w:rFonts w:asciiTheme="minorHAnsi" w:hAnsiTheme="minorHAnsi" w:cs="Tahoma"/>
          <w:b/>
        </w:rPr>
        <w:t>ALL</w:t>
      </w:r>
      <w:r w:rsidRPr="00292E0C">
        <w:rPr>
          <w:rFonts w:asciiTheme="minorHAnsi" w:hAnsiTheme="minorHAnsi" w:cs="Tahoma"/>
          <w:b/>
        </w:rPr>
        <w:t xml:space="preserve">) </w:t>
      </w:r>
      <w:r w:rsidRPr="00292E0C">
        <w:rPr>
          <w:rFonts w:asciiTheme="minorHAnsi" w:hAnsiTheme="minorHAnsi" w:cs="Tahoma"/>
        </w:rPr>
        <w:t xml:space="preserve">Please tell us how strongly you </w:t>
      </w:r>
      <w:r w:rsidRPr="00A8420E">
        <w:rPr>
          <w:rFonts w:asciiTheme="minorHAnsi" w:hAnsiTheme="minorHAnsi" w:cs="Tahoma"/>
          <w:u w:val="single"/>
        </w:rPr>
        <w:t>agree or disagree</w:t>
      </w:r>
      <w:r w:rsidRPr="00292E0C">
        <w:rPr>
          <w:rFonts w:asciiTheme="minorHAnsi" w:hAnsiTheme="minorHAnsi" w:cs="Tahoma"/>
        </w:rPr>
        <w:t xml:space="preserve"> with each of the following statements about </w:t>
      </w:r>
      <w:r w:rsidRPr="00292E0C">
        <w:rPr>
          <w:rFonts w:asciiTheme="minorHAnsi" w:hAnsiTheme="minorHAnsi" w:cs="Tahoma"/>
          <w:u w:val="single"/>
        </w:rPr>
        <w:t>your current treatment plan</w:t>
      </w:r>
      <w:r w:rsidR="00074359" w:rsidRPr="00292E0C">
        <w:rPr>
          <w:rFonts w:asciiTheme="minorHAnsi" w:hAnsiTheme="minorHAnsi" w:cs="Tahoma"/>
          <w:u w:val="single"/>
        </w:rPr>
        <w:t xml:space="preserve"> for the nerve pain in your feet and/or hands</w:t>
      </w:r>
      <w:r w:rsidR="00DF09E9" w:rsidRPr="00292E0C">
        <w:rPr>
          <w:rFonts w:asciiTheme="minorHAnsi" w:hAnsiTheme="minorHAnsi" w:cs="Tahoma"/>
        </w:rPr>
        <w:t xml:space="preserve">. </w:t>
      </w:r>
      <w:r w:rsidRPr="00292E0C">
        <w:rPr>
          <w:rFonts w:asciiTheme="minorHAnsi" w:hAnsiTheme="minorHAnsi" w:cs="Tahoma"/>
        </w:rPr>
        <w:t xml:space="preserve"> </w:t>
      </w:r>
      <w:r w:rsidR="00AC6993" w:rsidRPr="00292E0C">
        <w:rPr>
          <w:rFonts w:asciiTheme="minorHAnsi" w:hAnsiTheme="minorHAnsi" w:cs="Tahoma"/>
          <w:b/>
        </w:rPr>
        <w:t>(SINGLE RESPONSE PER ROW) (RANDOMIZE ROWS</w:t>
      </w:r>
      <w:r w:rsidR="0051252A" w:rsidRPr="00292E0C">
        <w:rPr>
          <w:rFonts w:asciiTheme="minorHAnsi" w:hAnsiTheme="minorHAnsi" w:cs="Tahoma"/>
          <w:b/>
        </w:rPr>
        <w:t xml:space="preserve"> ONLY</w:t>
      </w:r>
      <w:r w:rsidR="00AC6993" w:rsidRPr="00292E0C">
        <w:rPr>
          <w:rFonts w:asciiTheme="minorHAnsi" w:hAnsiTheme="minorHAnsi" w:cs="Tahoma"/>
          <w:b/>
        </w:rPr>
        <w:t>)</w:t>
      </w:r>
      <w:r w:rsidR="0051252A" w:rsidRPr="00292E0C">
        <w:rPr>
          <w:rFonts w:asciiTheme="minorHAnsi" w:hAnsiTheme="minorHAnsi" w:cs="Tahoma"/>
          <w:b/>
        </w:rPr>
        <w:t xml:space="preserve"> </w:t>
      </w:r>
    </w:p>
    <w:p w14:paraId="47859899" w14:textId="77777777" w:rsidR="003172D6" w:rsidRPr="00292E0C" w:rsidRDefault="003172D6" w:rsidP="003172D6">
      <w:pPr>
        <w:pStyle w:val="ListParagraph"/>
        <w:spacing w:after="0"/>
        <w:ind w:left="360"/>
        <w:rPr>
          <w:rFonts w:asciiTheme="minorHAnsi" w:hAnsiTheme="minorHAnsi" w:cs="Tahoma"/>
        </w:rPr>
      </w:pPr>
    </w:p>
    <w:p w14:paraId="6B3BFD78" w14:textId="77777777" w:rsidR="007E09E0" w:rsidRPr="00292E0C" w:rsidRDefault="007E09E0" w:rsidP="003172D6">
      <w:pPr>
        <w:pStyle w:val="ListParagraph"/>
        <w:spacing w:after="0"/>
        <w:ind w:left="360"/>
        <w:rPr>
          <w:rFonts w:asciiTheme="minorHAnsi" w:hAnsiTheme="minorHAnsi" w:cs="Tahoma"/>
          <w:b/>
        </w:rPr>
      </w:pPr>
      <w:r w:rsidRPr="00292E0C">
        <w:rPr>
          <w:rFonts w:asciiTheme="minorHAnsi" w:hAnsiTheme="minorHAnsi" w:cs="Tahoma"/>
          <w:b/>
        </w:rPr>
        <w:t>COLUMNS</w:t>
      </w:r>
    </w:p>
    <w:p w14:paraId="7777E744" w14:textId="77777777" w:rsidR="003172D6" w:rsidRPr="00292E0C" w:rsidRDefault="003172D6" w:rsidP="003172D6">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Strongly disagree</w:t>
      </w:r>
    </w:p>
    <w:p w14:paraId="4DF01383" w14:textId="77777777" w:rsidR="003172D6" w:rsidRPr="00292E0C" w:rsidRDefault="003172D6" w:rsidP="003172D6">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Somewhat disagree</w:t>
      </w:r>
    </w:p>
    <w:p w14:paraId="0E297384" w14:textId="77777777" w:rsidR="003172D6" w:rsidRPr="00292E0C" w:rsidRDefault="003172D6" w:rsidP="003172D6">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Somewhat agree</w:t>
      </w:r>
    </w:p>
    <w:p w14:paraId="67414A25" w14:textId="77777777" w:rsidR="003172D6" w:rsidRPr="00292E0C" w:rsidRDefault="003172D6" w:rsidP="003172D6">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Strongly agree</w:t>
      </w:r>
    </w:p>
    <w:p w14:paraId="4EC65A50" w14:textId="77777777" w:rsidR="003172D6" w:rsidRPr="00292E0C" w:rsidRDefault="003172D6" w:rsidP="003172D6">
      <w:pPr>
        <w:spacing w:line="276" w:lineRule="auto"/>
        <w:rPr>
          <w:rFonts w:asciiTheme="minorHAnsi" w:hAnsiTheme="minorHAnsi" w:cs="Tahoma"/>
          <w:sz w:val="22"/>
          <w:szCs w:val="22"/>
        </w:rPr>
      </w:pPr>
    </w:p>
    <w:p w14:paraId="2A8385FB" w14:textId="77777777" w:rsidR="007E09E0" w:rsidRPr="00292E0C" w:rsidRDefault="007E09E0" w:rsidP="007E09E0">
      <w:pPr>
        <w:spacing w:line="276" w:lineRule="auto"/>
        <w:ind w:left="1440"/>
        <w:rPr>
          <w:rFonts w:asciiTheme="minorHAnsi" w:hAnsiTheme="minorHAnsi" w:cs="Tahoma"/>
          <w:b/>
          <w:sz w:val="22"/>
          <w:szCs w:val="22"/>
        </w:rPr>
      </w:pPr>
      <w:r w:rsidRPr="00292E0C">
        <w:rPr>
          <w:rFonts w:asciiTheme="minorHAnsi" w:hAnsiTheme="minorHAnsi" w:cs="Tahoma"/>
          <w:b/>
          <w:sz w:val="22"/>
          <w:szCs w:val="22"/>
        </w:rPr>
        <w:t>ROWS</w:t>
      </w:r>
    </w:p>
    <w:p w14:paraId="12B7BCA3" w14:textId="210F23E0" w:rsidR="003172D6" w:rsidRPr="00292E0C" w:rsidRDefault="003172D6" w:rsidP="003172D6">
      <w:pPr>
        <w:pStyle w:val="ListParagraph"/>
        <w:numPr>
          <w:ilvl w:val="0"/>
          <w:numId w:val="8"/>
        </w:numPr>
        <w:spacing w:after="0"/>
        <w:contextualSpacing w:val="0"/>
        <w:rPr>
          <w:rFonts w:asciiTheme="minorHAnsi" w:hAnsiTheme="minorHAnsi" w:cs="Tahoma"/>
        </w:rPr>
      </w:pPr>
      <w:r w:rsidRPr="00292E0C">
        <w:rPr>
          <w:rFonts w:asciiTheme="minorHAnsi" w:hAnsiTheme="minorHAnsi" w:cs="Tahoma"/>
        </w:rPr>
        <w:t xml:space="preserve">I feel </w:t>
      </w:r>
      <w:r w:rsidR="0051252A" w:rsidRPr="00292E0C">
        <w:rPr>
          <w:rFonts w:asciiTheme="minorHAnsi" w:hAnsiTheme="minorHAnsi" w:cs="Tahoma"/>
        </w:rPr>
        <w:t>as if</w:t>
      </w:r>
      <w:r w:rsidRPr="00292E0C">
        <w:rPr>
          <w:rFonts w:asciiTheme="minorHAnsi" w:hAnsiTheme="minorHAnsi" w:cs="Tahoma"/>
        </w:rPr>
        <w:t xml:space="preserve"> my </w:t>
      </w:r>
      <w:r w:rsidR="0073786D" w:rsidRPr="00292E0C">
        <w:rPr>
          <w:rFonts w:asciiTheme="minorHAnsi" w:hAnsiTheme="minorHAnsi" w:cs="Tahoma"/>
        </w:rPr>
        <w:t>doctor</w:t>
      </w:r>
      <w:r w:rsidRPr="00292E0C">
        <w:rPr>
          <w:rFonts w:asciiTheme="minorHAnsi" w:hAnsiTheme="minorHAnsi" w:cs="Tahoma"/>
        </w:rPr>
        <w:t xml:space="preserve"> and I </w:t>
      </w:r>
      <w:r w:rsidR="00AE2DFB" w:rsidRPr="00292E0C">
        <w:rPr>
          <w:rFonts w:asciiTheme="minorHAnsi" w:hAnsiTheme="minorHAnsi" w:cs="Tahoma"/>
        </w:rPr>
        <w:t>don’t agree</w:t>
      </w:r>
      <w:r w:rsidRPr="00292E0C">
        <w:rPr>
          <w:rFonts w:asciiTheme="minorHAnsi" w:hAnsiTheme="minorHAnsi" w:cs="Tahoma"/>
        </w:rPr>
        <w:t xml:space="preserve"> on my treatment options</w:t>
      </w:r>
    </w:p>
    <w:p w14:paraId="2DCC7383" w14:textId="6F5A8903" w:rsidR="00913B09" w:rsidRPr="00292E0C" w:rsidRDefault="00913B09" w:rsidP="00913B09">
      <w:pPr>
        <w:pStyle w:val="ListParagraph"/>
        <w:numPr>
          <w:ilvl w:val="0"/>
          <w:numId w:val="8"/>
        </w:numPr>
        <w:spacing w:after="0"/>
        <w:contextualSpacing w:val="0"/>
        <w:rPr>
          <w:rFonts w:asciiTheme="minorHAnsi" w:hAnsiTheme="minorHAnsi" w:cs="Tahoma"/>
          <w:bCs/>
        </w:rPr>
      </w:pPr>
      <w:r w:rsidRPr="00292E0C">
        <w:rPr>
          <w:rFonts w:asciiTheme="minorHAnsi" w:hAnsiTheme="minorHAnsi" w:cs="Tahoma"/>
          <w:bCs/>
        </w:rPr>
        <w:t xml:space="preserve">Through treatment, I think there </w:t>
      </w:r>
      <w:r w:rsidR="00341CD7" w:rsidRPr="00292E0C">
        <w:rPr>
          <w:rFonts w:asciiTheme="minorHAnsi" w:hAnsiTheme="minorHAnsi" w:cs="Tahoma"/>
          <w:bCs/>
        </w:rPr>
        <w:t>could</w:t>
      </w:r>
      <w:r w:rsidR="00791814" w:rsidRPr="00292E0C">
        <w:rPr>
          <w:rFonts w:asciiTheme="minorHAnsi" w:hAnsiTheme="minorHAnsi" w:cs="Tahoma"/>
          <w:bCs/>
        </w:rPr>
        <w:t xml:space="preserve"> be a point where my pain</w:t>
      </w:r>
      <w:r w:rsidR="004A1B0F" w:rsidRPr="00292E0C">
        <w:rPr>
          <w:rFonts w:asciiTheme="minorHAnsi" w:hAnsiTheme="minorHAnsi" w:cs="Tahoma"/>
          <w:bCs/>
        </w:rPr>
        <w:t xml:space="preserve"> could be significantly reduced</w:t>
      </w:r>
    </w:p>
    <w:p w14:paraId="17782835" w14:textId="77777777" w:rsidR="006A4DB9" w:rsidRPr="00292E0C" w:rsidRDefault="006A4DB9" w:rsidP="00913B09">
      <w:pPr>
        <w:pStyle w:val="ListParagraph"/>
        <w:numPr>
          <w:ilvl w:val="0"/>
          <w:numId w:val="8"/>
        </w:numPr>
        <w:spacing w:after="0"/>
        <w:contextualSpacing w:val="0"/>
        <w:rPr>
          <w:rFonts w:asciiTheme="minorHAnsi" w:hAnsiTheme="minorHAnsi" w:cs="Tahoma"/>
          <w:bCs/>
        </w:rPr>
      </w:pPr>
      <w:r w:rsidRPr="00292E0C">
        <w:rPr>
          <w:rFonts w:asciiTheme="minorHAnsi" w:hAnsiTheme="minorHAnsi" w:cs="Tahoma"/>
          <w:bCs/>
        </w:rPr>
        <w:t>I trust my</w:t>
      </w:r>
      <w:r w:rsidR="004677C4" w:rsidRPr="00292E0C">
        <w:rPr>
          <w:rFonts w:asciiTheme="minorHAnsi" w:hAnsiTheme="minorHAnsi" w:cs="Tahoma"/>
          <w:bCs/>
        </w:rPr>
        <w:t xml:space="preserve"> doctor</w:t>
      </w:r>
      <w:r w:rsidRPr="00292E0C">
        <w:rPr>
          <w:rFonts w:asciiTheme="minorHAnsi" w:hAnsiTheme="minorHAnsi" w:cs="Tahoma"/>
          <w:bCs/>
        </w:rPr>
        <w:t xml:space="preserve"> </w:t>
      </w:r>
      <w:r w:rsidR="004677C4" w:rsidRPr="00292E0C">
        <w:rPr>
          <w:rFonts w:asciiTheme="minorHAnsi" w:hAnsiTheme="minorHAnsi" w:cs="Tahoma"/>
          <w:bCs/>
        </w:rPr>
        <w:t>to make the best treatment decisions for me</w:t>
      </w:r>
    </w:p>
    <w:p w14:paraId="02E4E92D" w14:textId="77777777" w:rsidR="00FE201D" w:rsidRPr="00292E0C" w:rsidRDefault="00FE201D" w:rsidP="00F628AA">
      <w:pPr>
        <w:spacing w:line="276" w:lineRule="auto"/>
        <w:rPr>
          <w:rFonts w:asciiTheme="minorHAnsi" w:hAnsiTheme="minorHAnsi" w:cs="Tahoma"/>
          <w:sz w:val="22"/>
          <w:szCs w:val="22"/>
        </w:rPr>
      </w:pPr>
    </w:p>
    <w:p w14:paraId="22D20EBC" w14:textId="77777777" w:rsidR="00FE7386" w:rsidRPr="00292E0C" w:rsidRDefault="00FE7386" w:rsidP="00FE7386">
      <w:pPr>
        <w:keepNext/>
        <w:keepLines/>
        <w:spacing w:line="276" w:lineRule="auto"/>
        <w:rPr>
          <w:rFonts w:asciiTheme="minorHAnsi" w:hAnsiTheme="minorHAnsi" w:cs="Tahoma"/>
          <w:b/>
          <w:bCs/>
          <w:sz w:val="22"/>
          <w:szCs w:val="22"/>
        </w:rPr>
      </w:pPr>
    </w:p>
    <w:p w14:paraId="6F8BFC4B" w14:textId="77777777" w:rsidR="00FE7386" w:rsidRPr="00292E0C" w:rsidRDefault="00FE7386" w:rsidP="00FE7386">
      <w:pPr>
        <w:pStyle w:val="Heading9"/>
        <w:pBdr>
          <w:top w:val="single" w:sz="4" w:space="0" w:color="auto" w:shadow="1"/>
          <w:left w:val="single" w:sz="4" w:space="4" w:color="auto" w:shadow="1"/>
          <w:bottom w:val="single" w:sz="4" w:space="1" w:color="auto" w:shadow="1"/>
          <w:right w:val="single" w:sz="4" w:space="4" w:color="auto" w:shadow="1"/>
        </w:pBdr>
        <w:tabs>
          <w:tab w:val="right" w:pos="8640"/>
        </w:tabs>
        <w:spacing w:before="0" w:after="0" w:line="276" w:lineRule="auto"/>
        <w:rPr>
          <w:rFonts w:asciiTheme="minorHAnsi" w:hAnsiTheme="minorHAnsi" w:cs="Tahoma"/>
          <w:b/>
        </w:rPr>
      </w:pPr>
      <w:r w:rsidRPr="00292E0C">
        <w:rPr>
          <w:rFonts w:asciiTheme="minorHAnsi" w:hAnsiTheme="minorHAnsi" w:cs="Tahoma"/>
          <w:b/>
        </w:rPr>
        <w:t>SUPPORT NETWORK</w:t>
      </w:r>
    </w:p>
    <w:p w14:paraId="685AAA5A" w14:textId="77777777" w:rsidR="00FE7386" w:rsidRPr="00292E0C" w:rsidRDefault="00FE7386" w:rsidP="00FE7386">
      <w:pPr>
        <w:spacing w:line="276" w:lineRule="auto"/>
        <w:rPr>
          <w:rFonts w:asciiTheme="minorHAnsi" w:hAnsiTheme="minorHAnsi" w:cs="Tahoma"/>
          <w:sz w:val="22"/>
          <w:szCs w:val="22"/>
        </w:rPr>
      </w:pPr>
    </w:p>
    <w:p w14:paraId="7946281E" w14:textId="77777777" w:rsidR="00FE7386" w:rsidRPr="00292E0C" w:rsidRDefault="00FE7386" w:rsidP="00FE7386">
      <w:pPr>
        <w:pStyle w:val="ColorfulList-Accent11"/>
        <w:spacing w:line="276" w:lineRule="auto"/>
        <w:ind w:left="0"/>
        <w:contextualSpacing/>
        <w:rPr>
          <w:rFonts w:asciiTheme="minorHAnsi" w:hAnsiTheme="minorHAnsi" w:cs="Tahoma"/>
          <w:sz w:val="22"/>
          <w:szCs w:val="22"/>
        </w:rPr>
      </w:pPr>
      <w:r w:rsidRPr="00292E0C">
        <w:rPr>
          <w:rFonts w:asciiTheme="minorHAnsi" w:hAnsiTheme="minorHAnsi" w:cs="Tahoma"/>
          <w:sz w:val="22"/>
          <w:szCs w:val="22"/>
        </w:rPr>
        <w:t>Next, we’d like to ask a few questions about the role your support network (e.g. family, friends) plays in your life.</w:t>
      </w:r>
    </w:p>
    <w:p w14:paraId="137DF68B" w14:textId="77777777" w:rsidR="00FE7386" w:rsidRPr="00292E0C" w:rsidRDefault="00FE7386" w:rsidP="00FE7386">
      <w:pPr>
        <w:rPr>
          <w:rFonts w:asciiTheme="minorHAnsi" w:hAnsiTheme="minorHAnsi" w:cs="Tahoma"/>
          <w:sz w:val="22"/>
          <w:szCs w:val="22"/>
        </w:rPr>
      </w:pPr>
    </w:p>
    <w:p w14:paraId="6267FED9" w14:textId="77777777" w:rsidR="00FE7386" w:rsidRPr="00292E0C" w:rsidRDefault="00FE7386" w:rsidP="00FE7386">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 xml:space="preserve">In general, how involved are your family and/or friends in your health? </w:t>
      </w:r>
      <w:r w:rsidRPr="00292E0C">
        <w:rPr>
          <w:rFonts w:asciiTheme="minorHAnsi" w:hAnsiTheme="minorHAnsi" w:cs="Tahoma"/>
          <w:b/>
          <w:sz w:val="22"/>
          <w:szCs w:val="22"/>
        </w:rPr>
        <w:t>(SINGLE RESPONSE) (LOCK ORDER) (SHOW AS SLIDER)</w:t>
      </w:r>
    </w:p>
    <w:p w14:paraId="4AA8A831" w14:textId="77777777" w:rsidR="00FE7386" w:rsidRPr="00292E0C" w:rsidRDefault="00FE7386" w:rsidP="00FE7386">
      <w:pPr>
        <w:spacing w:line="276" w:lineRule="auto"/>
        <w:ind w:left="360"/>
        <w:rPr>
          <w:rFonts w:asciiTheme="minorHAnsi" w:hAnsiTheme="minorHAnsi" w:cs="Tahoma"/>
          <w:sz w:val="22"/>
          <w:szCs w:val="22"/>
        </w:rPr>
      </w:pPr>
    </w:p>
    <w:p w14:paraId="43494614" w14:textId="77777777" w:rsidR="00FE7386" w:rsidRPr="00292E0C" w:rsidRDefault="00FE7386" w:rsidP="00FE7386">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1- Not at all involved</w:t>
      </w:r>
    </w:p>
    <w:p w14:paraId="6D1244C8" w14:textId="77777777" w:rsidR="00FE7386" w:rsidRPr="00292E0C" w:rsidRDefault="00FE7386" w:rsidP="00FE7386">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2</w:t>
      </w:r>
    </w:p>
    <w:p w14:paraId="70E58C7D" w14:textId="77777777" w:rsidR="00FE7386" w:rsidRPr="00292E0C" w:rsidRDefault="00FE7386" w:rsidP="00FE7386">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3</w:t>
      </w:r>
    </w:p>
    <w:p w14:paraId="314B7D8A" w14:textId="77777777" w:rsidR="00FE7386" w:rsidRPr="00292E0C" w:rsidRDefault="00FE7386" w:rsidP="00FE7386">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4</w:t>
      </w:r>
    </w:p>
    <w:p w14:paraId="208B6E11" w14:textId="70327631" w:rsidR="00FE7386" w:rsidRPr="00292E0C" w:rsidRDefault="00FE7386" w:rsidP="00FE7386">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5- Very involved</w:t>
      </w:r>
    </w:p>
    <w:p w14:paraId="74E7ECEE" w14:textId="77777777" w:rsidR="00FE7386" w:rsidRPr="00292E0C" w:rsidRDefault="00FE7386" w:rsidP="00FE7386">
      <w:pPr>
        <w:rPr>
          <w:rFonts w:asciiTheme="minorHAnsi" w:hAnsiTheme="minorHAnsi" w:cs="Tahoma"/>
          <w:sz w:val="22"/>
          <w:szCs w:val="22"/>
        </w:rPr>
      </w:pPr>
    </w:p>
    <w:p w14:paraId="007954FC" w14:textId="36459D89" w:rsidR="00FE7386" w:rsidRPr="00292E0C" w:rsidRDefault="00FE7386" w:rsidP="00FE7386">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 xml:space="preserve">Who have you </w:t>
      </w:r>
      <w:r w:rsidRPr="00292E0C">
        <w:rPr>
          <w:rFonts w:asciiTheme="minorHAnsi" w:hAnsiTheme="minorHAnsi" w:cs="Tahoma"/>
          <w:sz w:val="22"/>
          <w:szCs w:val="22"/>
          <w:u w:val="single"/>
        </w:rPr>
        <w:t>ever</w:t>
      </w:r>
      <w:r w:rsidRPr="00292E0C">
        <w:rPr>
          <w:rFonts w:asciiTheme="minorHAnsi" w:hAnsiTheme="minorHAnsi" w:cs="Tahoma"/>
          <w:sz w:val="22"/>
          <w:szCs w:val="22"/>
        </w:rPr>
        <w:t xml:space="preserve"> talked to about </w:t>
      </w:r>
      <w:r w:rsidR="00074359" w:rsidRPr="00292E0C">
        <w:rPr>
          <w:rFonts w:asciiTheme="minorHAnsi" w:hAnsiTheme="minorHAnsi" w:cs="Tahoma"/>
          <w:sz w:val="22"/>
          <w:szCs w:val="22"/>
        </w:rPr>
        <w:t>the</w:t>
      </w:r>
      <w:r w:rsidRPr="00292E0C">
        <w:rPr>
          <w:rFonts w:asciiTheme="minorHAnsi" w:hAnsiTheme="minorHAnsi" w:cs="Tahoma"/>
          <w:sz w:val="22"/>
          <w:szCs w:val="22"/>
        </w:rPr>
        <w:t xml:space="preserve"> </w:t>
      </w:r>
      <w:r w:rsidR="00074359" w:rsidRPr="00292E0C">
        <w:rPr>
          <w:rFonts w:asciiTheme="minorHAnsi" w:hAnsiTheme="minorHAnsi" w:cs="Tahoma"/>
          <w:sz w:val="22"/>
          <w:szCs w:val="22"/>
        </w:rPr>
        <w:t xml:space="preserve">nerve </w:t>
      </w:r>
      <w:r w:rsidRPr="00292E0C">
        <w:rPr>
          <w:rFonts w:asciiTheme="minorHAnsi" w:hAnsiTheme="minorHAnsi" w:cs="Tahoma"/>
          <w:sz w:val="22"/>
          <w:szCs w:val="22"/>
        </w:rPr>
        <w:t>pain</w:t>
      </w:r>
      <w:r w:rsidR="00074359" w:rsidRPr="00292E0C">
        <w:rPr>
          <w:rFonts w:asciiTheme="minorHAnsi" w:hAnsiTheme="minorHAnsi" w:cs="Tahoma"/>
          <w:sz w:val="22"/>
          <w:szCs w:val="22"/>
        </w:rPr>
        <w:t xml:space="preserve"> in your feet and/or hands</w:t>
      </w:r>
      <w:r w:rsidRPr="00292E0C">
        <w:rPr>
          <w:rFonts w:asciiTheme="minorHAnsi" w:hAnsiTheme="minorHAnsi" w:cs="Tahoma"/>
          <w:sz w:val="22"/>
          <w:szCs w:val="22"/>
        </w:rPr>
        <w:t xml:space="preserve">? </w:t>
      </w:r>
      <w:r w:rsidRPr="00292E0C">
        <w:rPr>
          <w:rFonts w:asciiTheme="minorHAnsi" w:hAnsiTheme="minorHAnsi" w:cs="Tahoma"/>
          <w:b/>
          <w:sz w:val="22"/>
          <w:szCs w:val="22"/>
        </w:rPr>
        <w:t xml:space="preserve">(SELECT ALL) (RANDOMIZE) </w:t>
      </w:r>
    </w:p>
    <w:p w14:paraId="49BDF806" w14:textId="77777777" w:rsidR="00FE7386" w:rsidRPr="00292E0C" w:rsidRDefault="00FE7386" w:rsidP="00FE7386">
      <w:pPr>
        <w:spacing w:line="276" w:lineRule="auto"/>
        <w:ind w:left="360"/>
        <w:rPr>
          <w:rFonts w:asciiTheme="minorHAnsi" w:hAnsiTheme="minorHAnsi" w:cs="Tahoma"/>
          <w:sz w:val="22"/>
          <w:szCs w:val="22"/>
        </w:rPr>
      </w:pPr>
    </w:p>
    <w:p w14:paraId="17E0EC07" w14:textId="77777777" w:rsidR="00FE7386" w:rsidRPr="00292E0C" w:rsidRDefault="00FE7386" w:rsidP="00FE7386">
      <w:pPr>
        <w:pStyle w:val="ListParagraph"/>
        <w:numPr>
          <w:ilvl w:val="2"/>
          <w:numId w:val="1"/>
        </w:numPr>
        <w:spacing w:after="0"/>
        <w:contextualSpacing w:val="0"/>
        <w:rPr>
          <w:rFonts w:asciiTheme="minorHAnsi" w:hAnsiTheme="minorHAnsi" w:cs="Tahoma"/>
        </w:rPr>
      </w:pPr>
      <w:r w:rsidRPr="00292E0C">
        <w:rPr>
          <w:rFonts w:asciiTheme="minorHAnsi" w:hAnsiTheme="minorHAnsi" w:cs="Tahoma"/>
        </w:rPr>
        <w:t>Family members, such as parents, siblings and other close relatives</w:t>
      </w:r>
    </w:p>
    <w:p w14:paraId="2ACB926D" w14:textId="77777777" w:rsidR="00FE7386" w:rsidRPr="00292E0C" w:rsidRDefault="00FE7386" w:rsidP="00FE7386">
      <w:pPr>
        <w:pStyle w:val="ListParagraph"/>
        <w:numPr>
          <w:ilvl w:val="2"/>
          <w:numId w:val="1"/>
        </w:numPr>
        <w:spacing w:after="0"/>
        <w:contextualSpacing w:val="0"/>
        <w:rPr>
          <w:rFonts w:asciiTheme="minorHAnsi" w:hAnsiTheme="minorHAnsi" w:cs="Tahoma"/>
        </w:rPr>
      </w:pPr>
      <w:r w:rsidRPr="00292E0C">
        <w:rPr>
          <w:rFonts w:asciiTheme="minorHAnsi" w:hAnsiTheme="minorHAnsi" w:cs="Tahoma"/>
        </w:rPr>
        <w:t>Friends</w:t>
      </w:r>
    </w:p>
    <w:p w14:paraId="5EBD16D1" w14:textId="77777777" w:rsidR="00FE7386" w:rsidRPr="00292E0C" w:rsidRDefault="00FE7386" w:rsidP="00FE7386">
      <w:pPr>
        <w:pStyle w:val="ListParagraph"/>
        <w:numPr>
          <w:ilvl w:val="2"/>
          <w:numId w:val="1"/>
        </w:numPr>
        <w:spacing w:after="0"/>
        <w:contextualSpacing w:val="0"/>
        <w:rPr>
          <w:rFonts w:asciiTheme="minorHAnsi" w:hAnsiTheme="minorHAnsi" w:cs="Tahoma"/>
        </w:rPr>
      </w:pPr>
      <w:r w:rsidRPr="00292E0C">
        <w:rPr>
          <w:rFonts w:asciiTheme="minorHAnsi" w:hAnsiTheme="minorHAnsi" w:cs="Tahoma"/>
        </w:rPr>
        <w:t>Healthcare provider(s)</w:t>
      </w:r>
    </w:p>
    <w:p w14:paraId="17214B1C" w14:textId="3F469507" w:rsidR="00FE7386" w:rsidRPr="00292E0C" w:rsidRDefault="00FE7386" w:rsidP="00FE7386">
      <w:pPr>
        <w:pStyle w:val="ListParagraph"/>
        <w:numPr>
          <w:ilvl w:val="2"/>
          <w:numId w:val="1"/>
        </w:numPr>
        <w:spacing w:after="0"/>
        <w:contextualSpacing w:val="0"/>
        <w:rPr>
          <w:rFonts w:asciiTheme="minorHAnsi" w:hAnsiTheme="minorHAnsi" w:cs="Tahoma"/>
        </w:rPr>
      </w:pPr>
      <w:r w:rsidRPr="00292E0C">
        <w:rPr>
          <w:rFonts w:asciiTheme="minorHAnsi" w:hAnsiTheme="minorHAnsi" w:cs="Tahoma"/>
          <w:b/>
        </w:rPr>
        <w:t>(SHOW IF EMPLOYED</w:t>
      </w:r>
      <w:r w:rsidR="00375F61" w:rsidRPr="00292E0C">
        <w:rPr>
          <w:rFonts w:asciiTheme="minorHAnsi" w:hAnsiTheme="minorHAnsi" w:cs="Tahoma"/>
          <w:b/>
        </w:rPr>
        <w:t>,Q6=1-3</w:t>
      </w:r>
      <w:r w:rsidRPr="00292E0C">
        <w:rPr>
          <w:rFonts w:asciiTheme="minorHAnsi" w:hAnsiTheme="minorHAnsi" w:cs="Tahoma"/>
          <w:b/>
        </w:rPr>
        <w:t>)</w:t>
      </w:r>
      <w:r w:rsidRPr="00292E0C">
        <w:rPr>
          <w:rFonts w:asciiTheme="minorHAnsi" w:hAnsiTheme="minorHAnsi" w:cs="Tahoma"/>
        </w:rPr>
        <w:t xml:space="preserve"> Co-workers</w:t>
      </w:r>
    </w:p>
    <w:p w14:paraId="734B3C52" w14:textId="11CFFA33" w:rsidR="00FE7386" w:rsidRPr="00292E0C" w:rsidRDefault="00FE7386" w:rsidP="00FE7386">
      <w:pPr>
        <w:pStyle w:val="ListParagraph"/>
        <w:numPr>
          <w:ilvl w:val="2"/>
          <w:numId w:val="1"/>
        </w:numPr>
        <w:spacing w:after="0"/>
        <w:contextualSpacing w:val="0"/>
        <w:rPr>
          <w:rFonts w:asciiTheme="minorHAnsi" w:hAnsiTheme="minorHAnsi" w:cs="Tahoma"/>
        </w:rPr>
      </w:pPr>
      <w:r w:rsidRPr="00292E0C">
        <w:rPr>
          <w:rFonts w:asciiTheme="minorHAnsi" w:hAnsiTheme="minorHAnsi" w:cs="Tahoma"/>
          <w:b/>
        </w:rPr>
        <w:t>(SHOW IF EMPLOYED &amp; NOT SELF-EMPLOYED</w:t>
      </w:r>
      <w:r w:rsidR="00375F61" w:rsidRPr="00292E0C">
        <w:rPr>
          <w:rFonts w:asciiTheme="minorHAnsi" w:hAnsiTheme="minorHAnsi" w:cs="Tahoma"/>
          <w:b/>
        </w:rPr>
        <w:t>,Q6=1-2</w:t>
      </w:r>
      <w:r w:rsidRPr="00292E0C">
        <w:rPr>
          <w:rFonts w:asciiTheme="minorHAnsi" w:hAnsiTheme="minorHAnsi" w:cs="Tahoma"/>
          <w:b/>
        </w:rPr>
        <w:t>)</w:t>
      </w:r>
      <w:r w:rsidRPr="00292E0C">
        <w:rPr>
          <w:rFonts w:asciiTheme="minorHAnsi" w:hAnsiTheme="minorHAnsi" w:cs="Tahoma"/>
        </w:rPr>
        <w:t xml:space="preserve"> Boss</w:t>
      </w:r>
    </w:p>
    <w:p w14:paraId="28561D1D" w14:textId="424B784D" w:rsidR="00FE7386" w:rsidRPr="00292E0C" w:rsidRDefault="00FE7386" w:rsidP="00FE7386">
      <w:pPr>
        <w:pStyle w:val="ListParagraph"/>
        <w:numPr>
          <w:ilvl w:val="2"/>
          <w:numId w:val="1"/>
        </w:numPr>
        <w:spacing w:after="0"/>
        <w:contextualSpacing w:val="0"/>
        <w:rPr>
          <w:rFonts w:asciiTheme="minorHAnsi" w:hAnsiTheme="minorHAnsi" w:cs="Tahoma"/>
        </w:rPr>
      </w:pPr>
      <w:r w:rsidRPr="00292E0C">
        <w:rPr>
          <w:rFonts w:asciiTheme="minorHAnsi" w:hAnsiTheme="minorHAnsi" w:cs="Tahoma"/>
          <w:b/>
        </w:rPr>
        <w:t>(SHOW IF PARTNERED</w:t>
      </w:r>
      <w:r w:rsidR="00375F61" w:rsidRPr="00292E0C">
        <w:rPr>
          <w:rFonts w:asciiTheme="minorHAnsi" w:hAnsiTheme="minorHAnsi" w:cs="Tahoma"/>
          <w:b/>
        </w:rPr>
        <w:t>,</w:t>
      </w:r>
      <w:r w:rsidR="00F64E45">
        <w:rPr>
          <w:rFonts w:asciiTheme="minorHAnsi" w:hAnsiTheme="minorHAnsi" w:cs="Tahoma"/>
          <w:b/>
        </w:rPr>
        <w:t xml:space="preserve">Q7=1-2 OR </w:t>
      </w:r>
      <w:r w:rsidR="00375F61" w:rsidRPr="00292E0C">
        <w:rPr>
          <w:rFonts w:asciiTheme="minorHAnsi" w:hAnsiTheme="minorHAnsi" w:cs="Tahoma"/>
          <w:b/>
        </w:rPr>
        <w:t>Q8=1</w:t>
      </w:r>
      <w:r w:rsidRPr="00292E0C">
        <w:rPr>
          <w:rFonts w:asciiTheme="minorHAnsi" w:hAnsiTheme="minorHAnsi" w:cs="Tahoma"/>
          <w:b/>
        </w:rPr>
        <w:t>)</w:t>
      </w:r>
      <w:r w:rsidRPr="00292E0C">
        <w:rPr>
          <w:rFonts w:asciiTheme="minorHAnsi" w:hAnsiTheme="minorHAnsi" w:cs="Tahoma"/>
        </w:rPr>
        <w:t xml:space="preserve"> Significant other</w:t>
      </w:r>
    </w:p>
    <w:p w14:paraId="0AA796D0" w14:textId="0352E611" w:rsidR="00FE7386" w:rsidRPr="00292E0C" w:rsidRDefault="00FE7386" w:rsidP="00FE7386">
      <w:pPr>
        <w:pStyle w:val="ListParagraph"/>
        <w:numPr>
          <w:ilvl w:val="2"/>
          <w:numId w:val="1"/>
        </w:numPr>
        <w:spacing w:after="0"/>
        <w:contextualSpacing w:val="0"/>
        <w:rPr>
          <w:rFonts w:asciiTheme="minorHAnsi" w:hAnsiTheme="minorHAnsi" w:cs="Tahoma"/>
        </w:rPr>
      </w:pPr>
      <w:r w:rsidRPr="00292E0C">
        <w:rPr>
          <w:rFonts w:asciiTheme="minorHAnsi" w:hAnsiTheme="minorHAnsi" w:cs="Tahoma"/>
          <w:b/>
        </w:rPr>
        <w:t>(SHOW IF PARENT</w:t>
      </w:r>
      <w:r w:rsidR="00375F61" w:rsidRPr="00292E0C">
        <w:rPr>
          <w:rFonts w:asciiTheme="minorHAnsi" w:hAnsiTheme="minorHAnsi" w:cs="Tahoma"/>
          <w:b/>
        </w:rPr>
        <w:t>,Q9=1</w:t>
      </w:r>
      <w:r w:rsidRPr="00292E0C">
        <w:rPr>
          <w:rFonts w:asciiTheme="minorHAnsi" w:hAnsiTheme="minorHAnsi" w:cs="Tahoma"/>
          <w:b/>
        </w:rPr>
        <w:t>)</w:t>
      </w:r>
      <w:r w:rsidRPr="00292E0C">
        <w:rPr>
          <w:rFonts w:asciiTheme="minorHAnsi" w:hAnsiTheme="minorHAnsi" w:cs="Tahoma"/>
        </w:rPr>
        <w:t xml:space="preserve"> My children</w:t>
      </w:r>
    </w:p>
    <w:p w14:paraId="5A5162A8" w14:textId="77777777" w:rsidR="00FE7386" w:rsidRPr="00292E0C" w:rsidRDefault="00FE7386" w:rsidP="00FE7386">
      <w:pPr>
        <w:pStyle w:val="ListParagraph"/>
        <w:numPr>
          <w:ilvl w:val="2"/>
          <w:numId w:val="1"/>
        </w:numPr>
        <w:spacing w:after="0"/>
        <w:contextualSpacing w:val="0"/>
        <w:rPr>
          <w:rFonts w:asciiTheme="minorHAnsi" w:hAnsiTheme="minorHAnsi" w:cs="Tahoma"/>
          <w:b/>
        </w:rPr>
      </w:pPr>
      <w:r w:rsidRPr="00292E0C">
        <w:rPr>
          <w:rFonts w:asciiTheme="minorHAnsi" w:hAnsiTheme="minorHAnsi" w:cs="Tahoma"/>
        </w:rPr>
        <w:t xml:space="preserve">Other </w:t>
      </w:r>
      <w:r w:rsidRPr="00292E0C">
        <w:rPr>
          <w:rFonts w:asciiTheme="minorHAnsi" w:hAnsiTheme="minorHAnsi" w:cs="Tahoma"/>
          <w:b/>
        </w:rPr>
        <w:t>(ANCHOR)</w:t>
      </w:r>
    </w:p>
    <w:p w14:paraId="7760E459" w14:textId="72830024" w:rsidR="00FE7386" w:rsidRPr="00292E0C" w:rsidRDefault="00FE7386" w:rsidP="0073109D">
      <w:pPr>
        <w:pStyle w:val="ListParagraph"/>
        <w:numPr>
          <w:ilvl w:val="2"/>
          <w:numId w:val="1"/>
        </w:numPr>
        <w:spacing w:after="0"/>
        <w:contextualSpacing w:val="0"/>
        <w:rPr>
          <w:rFonts w:asciiTheme="minorHAnsi" w:hAnsiTheme="minorHAnsi" w:cs="Tahoma"/>
          <w:b/>
        </w:rPr>
      </w:pPr>
      <w:r w:rsidRPr="00292E0C">
        <w:rPr>
          <w:rFonts w:asciiTheme="minorHAnsi" w:hAnsiTheme="minorHAnsi" w:cs="Tahoma"/>
        </w:rPr>
        <w:t>No one</w:t>
      </w:r>
      <w:r w:rsidRPr="00292E0C">
        <w:rPr>
          <w:rFonts w:asciiTheme="minorHAnsi" w:hAnsiTheme="minorHAnsi" w:cs="Tahoma"/>
          <w:b/>
        </w:rPr>
        <w:t xml:space="preserve"> (ANCHOR, EXCLUSIVE)</w:t>
      </w:r>
    </w:p>
    <w:p w14:paraId="5B25110F" w14:textId="77777777" w:rsidR="00FE7386" w:rsidRPr="00292E0C" w:rsidRDefault="00FE7386" w:rsidP="00FE7386">
      <w:pPr>
        <w:spacing w:line="276" w:lineRule="auto"/>
        <w:rPr>
          <w:rFonts w:asciiTheme="minorHAnsi" w:hAnsiTheme="minorHAnsi" w:cs="Tahoma"/>
          <w:sz w:val="22"/>
          <w:szCs w:val="22"/>
        </w:rPr>
      </w:pPr>
    </w:p>
    <w:p w14:paraId="380C477D" w14:textId="7B938FF3" w:rsidR="00FE7386" w:rsidRPr="00292E0C" w:rsidRDefault="00FE7386" w:rsidP="00FE7386">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(ASK IF FAMILY OR FRIENDS INVOLVED</w:t>
      </w:r>
      <w:r w:rsidR="009D5857" w:rsidRPr="00292E0C">
        <w:rPr>
          <w:rFonts w:asciiTheme="minorHAnsi" w:hAnsiTheme="minorHAnsi" w:cs="Tahoma"/>
          <w:b/>
          <w:sz w:val="22"/>
          <w:szCs w:val="22"/>
        </w:rPr>
        <w:t>, Q4</w:t>
      </w:r>
      <w:r w:rsidR="00F64E45">
        <w:rPr>
          <w:rFonts w:asciiTheme="minorHAnsi" w:hAnsiTheme="minorHAnsi" w:cs="Tahoma"/>
          <w:b/>
          <w:sz w:val="22"/>
          <w:szCs w:val="22"/>
        </w:rPr>
        <w:t>4</w:t>
      </w:r>
      <w:r w:rsidR="009D5857" w:rsidRPr="00292E0C">
        <w:rPr>
          <w:rFonts w:asciiTheme="minorHAnsi" w:hAnsiTheme="minorHAnsi" w:cs="Tahoma"/>
          <w:b/>
          <w:sz w:val="22"/>
          <w:szCs w:val="22"/>
        </w:rPr>
        <w:t>=</w:t>
      </w:r>
      <w:r w:rsidR="00F64E45">
        <w:rPr>
          <w:rFonts w:asciiTheme="minorHAnsi" w:hAnsiTheme="minorHAnsi" w:cs="Tahoma"/>
          <w:b/>
          <w:sz w:val="22"/>
          <w:szCs w:val="22"/>
        </w:rPr>
        <w:t>2-5</w:t>
      </w:r>
      <w:r w:rsidRPr="00292E0C">
        <w:rPr>
          <w:rFonts w:asciiTheme="minorHAnsi" w:hAnsiTheme="minorHAnsi" w:cs="Tahoma"/>
          <w:b/>
          <w:sz w:val="22"/>
          <w:szCs w:val="22"/>
        </w:rPr>
        <w:t xml:space="preserve">) </w:t>
      </w:r>
      <w:r w:rsidRPr="00292E0C">
        <w:rPr>
          <w:rFonts w:asciiTheme="minorHAnsi" w:hAnsiTheme="minorHAnsi" w:cs="Tahoma"/>
          <w:sz w:val="22"/>
          <w:szCs w:val="22"/>
        </w:rPr>
        <w:t xml:space="preserve">You mentioned that your family/friends are involved in your health.  Specifically, what have they done to help you manage your health? </w:t>
      </w:r>
      <w:r w:rsidRPr="00292E0C">
        <w:rPr>
          <w:rFonts w:asciiTheme="minorHAnsi" w:hAnsiTheme="minorHAnsi" w:cs="Tahoma"/>
          <w:b/>
          <w:sz w:val="22"/>
          <w:szCs w:val="22"/>
        </w:rPr>
        <w:t>(SELECT ALL) (RANDOMIZE)</w:t>
      </w:r>
    </w:p>
    <w:p w14:paraId="4A1F547C" w14:textId="77777777" w:rsidR="00FE7386" w:rsidRPr="00292E0C" w:rsidRDefault="00FE7386" w:rsidP="00FE7386">
      <w:pPr>
        <w:spacing w:line="276" w:lineRule="auto"/>
        <w:ind w:left="360"/>
        <w:rPr>
          <w:rFonts w:asciiTheme="minorHAnsi" w:hAnsiTheme="minorHAnsi" w:cs="Tahoma"/>
          <w:sz w:val="22"/>
          <w:szCs w:val="22"/>
        </w:rPr>
      </w:pPr>
    </w:p>
    <w:p w14:paraId="2EF8FD3A" w14:textId="77777777" w:rsidR="00FE7386" w:rsidRPr="00292E0C" w:rsidRDefault="00FE7386" w:rsidP="00FE7386">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Provided recommendations or advice</w:t>
      </w:r>
    </w:p>
    <w:p w14:paraId="21176E4B" w14:textId="77777777" w:rsidR="00FE7386" w:rsidRPr="00292E0C" w:rsidRDefault="00FE7386" w:rsidP="00FE7386">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Came to a doctor visit with me</w:t>
      </w:r>
    </w:p>
    <w:p w14:paraId="1AEEED05" w14:textId="77777777" w:rsidR="00FE7386" w:rsidRPr="00292E0C" w:rsidRDefault="00FE7386" w:rsidP="00FE7386">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Helped me manage my medications</w:t>
      </w:r>
    </w:p>
    <w:p w14:paraId="5B078E04" w14:textId="77777777" w:rsidR="00FE7386" w:rsidRPr="00292E0C" w:rsidRDefault="00FE7386" w:rsidP="00FE7386">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Helped me take care of household responsibilities (e.g. cooking, cleaning)</w:t>
      </w:r>
    </w:p>
    <w:p w14:paraId="4BE007F1" w14:textId="77777777" w:rsidR="00FE7386" w:rsidRPr="00292E0C" w:rsidRDefault="00FE7386" w:rsidP="00FE7386">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Researched/provided me with information on my condition(s)</w:t>
      </w:r>
    </w:p>
    <w:p w14:paraId="6C9D963E" w14:textId="77777777" w:rsidR="00FE7386" w:rsidRPr="00292E0C" w:rsidRDefault="00FE7386" w:rsidP="00FE7386">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 xml:space="preserve">Other </w:t>
      </w:r>
      <w:r w:rsidRPr="00292E0C">
        <w:rPr>
          <w:rFonts w:asciiTheme="minorHAnsi" w:hAnsiTheme="minorHAnsi" w:cs="Tahoma"/>
          <w:b/>
          <w:sz w:val="22"/>
          <w:szCs w:val="22"/>
        </w:rPr>
        <w:t>(ANCHOR)</w:t>
      </w:r>
    </w:p>
    <w:p w14:paraId="4A697691" w14:textId="77777777" w:rsidR="00FE7386" w:rsidRPr="00292E0C" w:rsidRDefault="00FE7386" w:rsidP="00FE7386">
      <w:pPr>
        <w:spacing w:line="276" w:lineRule="auto"/>
        <w:rPr>
          <w:rFonts w:asciiTheme="minorHAnsi" w:hAnsiTheme="minorHAnsi" w:cs="Tahoma"/>
          <w:sz w:val="22"/>
          <w:szCs w:val="22"/>
        </w:rPr>
      </w:pPr>
    </w:p>
    <w:p w14:paraId="4AF66733" w14:textId="77777777" w:rsidR="00FE7386" w:rsidRPr="00292E0C" w:rsidRDefault="00FE7386" w:rsidP="008E10B4">
      <w:pPr>
        <w:keepNext/>
        <w:keepLines/>
        <w:spacing w:line="276" w:lineRule="auto"/>
        <w:rPr>
          <w:rFonts w:asciiTheme="minorHAnsi" w:hAnsiTheme="minorHAnsi" w:cs="Tahoma"/>
          <w:b/>
          <w:bCs/>
          <w:sz w:val="22"/>
          <w:szCs w:val="22"/>
        </w:rPr>
      </w:pPr>
    </w:p>
    <w:p w14:paraId="69E1F727" w14:textId="77777777" w:rsidR="00A54BD7" w:rsidRPr="00292E0C" w:rsidRDefault="00A54BD7" w:rsidP="008E10B4">
      <w:pPr>
        <w:pStyle w:val="Heading9"/>
        <w:keepNext/>
        <w:keepLines/>
        <w:pBdr>
          <w:top w:val="single" w:sz="4" w:space="0" w:color="auto" w:shadow="1"/>
          <w:left w:val="single" w:sz="4" w:space="4" w:color="auto" w:shadow="1"/>
          <w:bottom w:val="single" w:sz="4" w:space="1" w:color="auto" w:shadow="1"/>
          <w:right w:val="single" w:sz="4" w:space="4" w:color="auto" w:shadow="1"/>
        </w:pBdr>
        <w:tabs>
          <w:tab w:val="right" w:pos="8640"/>
        </w:tabs>
        <w:spacing w:before="0" w:after="0" w:line="276" w:lineRule="auto"/>
        <w:rPr>
          <w:rFonts w:asciiTheme="minorHAnsi" w:hAnsiTheme="minorHAnsi" w:cs="Tahoma"/>
          <w:b/>
        </w:rPr>
      </w:pPr>
      <w:r w:rsidRPr="00292E0C">
        <w:rPr>
          <w:rFonts w:asciiTheme="minorHAnsi" w:hAnsiTheme="minorHAnsi" w:cs="Tahoma"/>
          <w:b/>
        </w:rPr>
        <w:t xml:space="preserve">HCP RELATIONSHIP </w:t>
      </w:r>
    </w:p>
    <w:p w14:paraId="1CD37507" w14:textId="77777777" w:rsidR="00A54BD7" w:rsidRPr="00292E0C" w:rsidRDefault="00A54BD7" w:rsidP="008E10B4">
      <w:pPr>
        <w:keepNext/>
        <w:keepLines/>
        <w:spacing w:line="276" w:lineRule="auto"/>
        <w:rPr>
          <w:rFonts w:asciiTheme="minorHAnsi" w:hAnsiTheme="minorHAnsi" w:cs="Tahoma"/>
          <w:sz w:val="22"/>
          <w:szCs w:val="22"/>
        </w:rPr>
      </w:pPr>
    </w:p>
    <w:p w14:paraId="773D498F" w14:textId="77777777" w:rsidR="00A54BD7" w:rsidRPr="00292E0C" w:rsidRDefault="00A54BD7" w:rsidP="008E10B4">
      <w:pPr>
        <w:keepNext/>
        <w:keepLines/>
        <w:spacing w:line="276" w:lineRule="auto"/>
        <w:rPr>
          <w:rFonts w:asciiTheme="minorHAnsi" w:hAnsiTheme="minorHAnsi" w:cs="Tahoma"/>
          <w:sz w:val="22"/>
          <w:szCs w:val="22"/>
        </w:rPr>
      </w:pPr>
      <w:r w:rsidRPr="00292E0C">
        <w:rPr>
          <w:rFonts w:asciiTheme="minorHAnsi" w:hAnsiTheme="minorHAnsi" w:cs="Tahoma"/>
          <w:sz w:val="22"/>
          <w:szCs w:val="22"/>
        </w:rPr>
        <w:t>Switching topics, we’d like to ask you some questions about the types of healthcare providers you see and your experiences with these healthcare providers.</w:t>
      </w:r>
    </w:p>
    <w:p w14:paraId="053BDFC0" w14:textId="77777777" w:rsidR="00A54BD7" w:rsidRPr="00292E0C" w:rsidRDefault="00A54BD7" w:rsidP="000D3ED3">
      <w:pPr>
        <w:spacing w:line="276" w:lineRule="auto"/>
        <w:rPr>
          <w:rFonts w:asciiTheme="minorHAnsi" w:hAnsiTheme="minorHAnsi" w:cs="Tahoma"/>
          <w:sz w:val="22"/>
          <w:szCs w:val="22"/>
        </w:rPr>
      </w:pPr>
    </w:p>
    <w:p w14:paraId="65037255" w14:textId="77777777" w:rsidR="00A54BD7" w:rsidRPr="00292E0C" w:rsidRDefault="00A54BD7" w:rsidP="00A54BD7">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 xml:space="preserve"> (ASK ALL) </w:t>
      </w:r>
      <w:r w:rsidRPr="00292E0C">
        <w:rPr>
          <w:rFonts w:asciiTheme="minorHAnsi" w:hAnsiTheme="minorHAnsi" w:cs="Tahoma"/>
          <w:sz w:val="22"/>
          <w:szCs w:val="22"/>
        </w:rPr>
        <w:t xml:space="preserve">Please indicate about how often, if at all, you visit each of the following types of healthcare providers.  Please select the option that comes closest.  </w:t>
      </w:r>
      <w:r w:rsidRPr="00292E0C">
        <w:rPr>
          <w:rFonts w:asciiTheme="minorHAnsi" w:hAnsiTheme="minorHAnsi" w:cs="Tahoma"/>
          <w:b/>
          <w:sz w:val="22"/>
          <w:szCs w:val="22"/>
        </w:rPr>
        <w:t>(RANDOMIZE ROWS ONLY) (SINGLE RESPONSE PER ROW)</w:t>
      </w:r>
      <w:r w:rsidRPr="00292E0C">
        <w:rPr>
          <w:rFonts w:asciiTheme="minorHAnsi" w:hAnsiTheme="minorHAnsi" w:cs="Tahoma"/>
          <w:sz w:val="22"/>
          <w:szCs w:val="22"/>
        </w:rPr>
        <w:t xml:space="preserve"> </w:t>
      </w:r>
    </w:p>
    <w:p w14:paraId="50461FD0" w14:textId="77777777" w:rsidR="00A54BD7" w:rsidRPr="00292E0C" w:rsidRDefault="00A54BD7" w:rsidP="00A54BD7">
      <w:pPr>
        <w:spacing w:line="276" w:lineRule="auto"/>
        <w:ind w:left="360"/>
        <w:rPr>
          <w:rFonts w:asciiTheme="minorHAnsi" w:hAnsiTheme="minorHAnsi" w:cs="Tahoma"/>
          <w:sz w:val="22"/>
          <w:szCs w:val="22"/>
        </w:rPr>
      </w:pPr>
    </w:p>
    <w:p w14:paraId="2D3F4ED9" w14:textId="77777777" w:rsidR="00A54BD7" w:rsidRPr="00292E0C" w:rsidRDefault="00A54BD7" w:rsidP="00A54BD7">
      <w:pPr>
        <w:spacing w:line="276" w:lineRule="auto"/>
        <w:ind w:left="360"/>
        <w:rPr>
          <w:rFonts w:asciiTheme="minorHAnsi" w:hAnsiTheme="minorHAnsi" w:cs="Tahoma"/>
          <w:b/>
          <w:sz w:val="22"/>
          <w:szCs w:val="22"/>
        </w:rPr>
      </w:pPr>
      <w:r w:rsidRPr="00292E0C">
        <w:rPr>
          <w:rFonts w:asciiTheme="minorHAnsi" w:hAnsiTheme="minorHAnsi" w:cs="Tahoma"/>
          <w:b/>
          <w:sz w:val="22"/>
          <w:szCs w:val="22"/>
        </w:rPr>
        <w:t>COLUMNS</w:t>
      </w:r>
    </w:p>
    <w:p w14:paraId="70C09DF7"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Once a week</w:t>
      </w:r>
    </w:p>
    <w:p w14:paraId="28790358"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Once a month</w:t>
      </w:r>
    </w:p>
    <w:p w14:paraId="45820F20"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Once every three months</w:t>
      </w:r>
    </w:p>
    <w:p w14:paraId="298B1565"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Once every six months</w:t>
      </w:r>
    </w:p>
    <w:p w14:paraId="57C08434"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Once a year</w:t>
      </w:r>
      <w:r w:rsidR="006F1A3B" w:rsidRPr="00292E0C">
        <w:rPr>
          <w:rFonts w:asciiTheme="minorHAnsi" w:hAnsiTheme="minorHAnsi" w:cs="Tahoma"/>
        </w:rPr>
        <w:t xml:space="preserve"> </w:t>
      </w:r>
    </w:p>
    <w:p w14:paraId="0F9CA7CB"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Less often than once a year</w:t>
      </w:r>
    </w:p>
    <w:p w14:paraId="07DDD59D"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 xml:space="preserve">Never visit </w:t>
      </w:r>
    </w:p>
    <w:p w14:paraId="6458AAB8" w14:textId="77777777" w:rsidR="00A54BD7" w:rsidRPr="00292E0C" w:rsidRDefault="00A54BD7" w:rsidP="00A54BD7">
      <w:pPr>
        <w:pStyle w:val="ListParagraph"/>
        <w:spacing w:after="0"/>
        <w:ind w:left="1080"/>
        <w:rPr>
          <w:rFonts w:asciiTheme="minorHAnsi" w:hAnsiTheme="minorHAnsi" w:cs="Tahoma"/>
        </w:rPr>
      </w:pPr>
    </w:p>
    <w:p w14:paraId="389A4802" w14:textId="77777777" w:rsidR="00A54BD7" w:rsidRPr="00292E0C" w:rsidRDefault="00A54BD7" w:rsidP="00A54BD7">
      <w:pPr>
        <w:pStyle w:val="ListParagraph"/>
        <w:spacing w:after="0"/>
        <w:ind w:left="1080" w:firstLine="360"/>
        <w:rPr>
          <w:rFonts w:asciiTheme="minorHAnsi" w:hAnsiTheme="minorHAnsi" w:cs="Tahoma"/>
          <w:b/>
        </w:rPr>
      </w:pPr>
      <w:r w:rsidRPr="00292E0C">
        <w:rPr>
          <w:rFonts w:asciiTheme="minorHAnsi" w:hAnsiTheme="minorHAnsi" w:cs="Tahoma"/>
          <w:b/>
        </w:rPr>
        <w:t>ROWS</w:t>
      </w:r>
    </w:p>
    <w:p w14:paraId="11C95589" w14:textId="77777777" w:rsidR="00A54BD7" w:rsidRPr="00292E0C" w:rsidRDefault="00A54BD7" w:rsidP="00A54BD7">
      <w:pPr>
        <w:pStyle w:val="ListParagraph"/>
        <w:numPr>
          <w:ilvl w:val="3"/>
          <w:numId w:val="1"/>
        </w:numPr>
        <w:spacing w:after="0"/>
        <w:rPr>
          <w:rFonts w:asciiTheme="minorHAnsi" w:hAnsiTheme="minorHAnsi" w:cs="Tahoma"/>
        </w:rPr>
      </w:pPr>
      <w:r w:rsidRPr="00292E0C">
        <w:rPr>
          <w:rFonts w:asciiTheme="minorHAnsi" w:hAnsiTheme="minorHAnsi" w:cs="Tahoma"/>
        </w:rPr>
        <w:t xml:space="preserve">Primary Care Physician </w:t>
      </w:r>
    </w:p>
    <w:p w14:paraId="73E33651" w14:textId="77777777" w:rsidR="00A54BD7" w:rsidRPr="00292E0C" w:rsidRDefault="006A4DB9" w:rsidP="00A54BD7">
      <w:pPr>
        <w:pStyle w:val="ListParagraph"/>
        <w:numPr>
          <w:ilvl w:val="3"/>
          <w:numId w:val="1"/>
        </w:numPr>
        <w:spacing w:after="0"/>
        <w:rPr>
          <w:rFonts w:asciiTheme="minorHAnsi" w:hAnsiTheme="minorHAnsi" w:cs="Tahoma"/>
        </w:rPr>
      </w:pPr>
      <w:r w:rsidRPr="00292E0C">
        <w:rPr>
          <w:rFonts w:asciiTheme="minorHAnsi" w:hAnsiTheme="minorHAnsi" w:cs="Tahoma"/>
        </w:rPr>
        <w:t xml:space="preserve">Nurse, </w:t>
      </w:r>
      <w:r w:rsidR="00A54BD7" w:rsidRPr="00292E0C">
        <w:rPr>
          <w:rFonts w:asciiTheme="minorHAnsi" w:hAnsiTheme="minorHAnsi" w:cs="Tahoma"/>
        </w:rPr>
        <w:t>Nurse Practitioner</w:t>
      </w:r>
      <w:r w:rsidRPr="00292E0C">
        <w:rPr>
          <w:rFonts w:asciiTheme="minorHAnsi" w:hAnsiTheme="minorHAnsi" w:cs="Tahoma"/>
        </w:rPr>
        <w:t xml:space="preserve"> or Physician Assistant</w:t>
      </w:r>
    </w:p>
    <w:p w14:paraId="6EA7C18D" w14:textId="77777777" w:rsidR="00A54BD7" w:rsidRPr="00292E0C" w:rsidRDefault="00A54BD7" w:rsidP="00A54BD7">
      <w:pPr>
        <w:pStyle w:val="ListParagraph"/>
        <w:numPr>
          <w:ilvl w:val="3"/>
          <w:numId w:val="1"/>
        </w:numPr>
        <w:spacing w:after="0"/>
        <w:rPr>
          <w:rFonts w:asciiTheme="minorHAnsi" w:hAnsiTheme="minorHAnsi" w:cs="Tahoma"/>
        </w:rPr>
      </w:pPr>
      <w:r w:rsidRPr="00292E0C">
        <w:rPr>
          <w:rFonts w:asciiTheme="minorHAnsi" w:hAnsiTheme="minorHAnsi" w:cs="Tahoma"/>
        </w:rPr>
        <w:t>Physical Therapist</w:t>
      </w:r>
    </w:p>
    <w:p w14:paraId="34B92F71" w14:textId="77777777" w:rsidR="00A54BD7" w:rsidRPr="00292E0C" w:rsidRDefault="00A54BD7" w:rsidP="00A54BD7">
      <w:pPr>
        <w:pStyle w:val="ListParagraph"/>
        <w:numPr>
          <w:ilvl w:val="3"/>
          <w:numId w:val="1"/>
        </w:numPr>
        <w:spacing w:after="0"/>
        <w:rPr>
          <w:rFonts w:asciiTheme="minorHAnsi" w:hAnsiTheme="minorHAnsi" w:cs="Tahoma"/>
        </w:rPr>
      </w:pPr>
      <w:r w:rsidRPr="00292E0C">
        <w:rPr>
          <w:rFonts w:asciiTheme="minorHAnsi" w:hAnsiTheme="minorHAnsi" w:cs="Tahoma"/>
        </w:rPr>
        <w:t>Acupuncturist</w:t>
      </w:r>
    </w:p>
    <w:p w14:paraId="3F5DC736" w14:textId="77777777" w:rsidR="00A54BD7" w:rsidRPr="00292E0C" w:rsidRDefault="00A54BD7" w:rsidP="00A54BD7">
      <w:pPr>
        <w:pStyle w:val="ListParagraph"/>
        <w:numPr>
          <w:ilvl w:val="3"/>
          <w:numId w:val="1"/>
        </w:numPr>
        <w:spacing w:after="0"/>
        <w:rPr>
          <w:rFonts w:asciiTheme="minorHAnsi" w:hAnsiTheme="minorHAnsi" w:cs="Tahoma"/>
        </w:rPr>
      </w:pPr>
      <w:r w:rsidRPr="00292E0C">
        <w:rPr>
          <w:rFonts w:asciiTheme="minorHAnsi" w:hAnsiTheme="minorHAnsi" w:cs="Tahoma"/>
        </w:rPr>
        <w:t>Massage Therapist</w:t>
      </w:r>
    </w:p>
    <w:p w14:paraId="010F5D12" w14:textId="77777777" w:rsidR="00A54BD7" w:rsidRPr="00292E0C" w:rsidRDefault="00A54BD7" w:rsidP="00A54BD7">
      <w:pPr>
        <w:pStyle w:val="ListParagraph"/>
        <w:numPr>
          <w:ilvl w:val="3"/>
          <w:numId w:val="1"/>
        </w:numPr>
        <w:spacing w:after="0"/>
        <w:rPr>
          <w:rFonts w:asciiTheme="minorHAnsi" w:hAnsiTheme="minorHAnsi" w:cs="Tahoma"/>
        </w:rPr>
      </w:pPr>
      <w:r w:rsidRPr="00292E0C">
        <w:rPr>
          <w:rFonts w:asciiTheme="minorHAnsi" w:hAnsiTheme="minorHAnsi" w:cs="Tahoma"/>
        </w:rPr>
        <w:t>Neurologist</w:t>
      </w:r>
    </w:p>
    <w:p w14:paraId="45722F17" w14:textId="77777777" w:rsidR="00A54BD7" w:rsidRPr="00292E0C" w:rsidRDefault="00A54BD7" w:rsidP="00A54BD7">
      <w:pPr>
        <w:pStyle w:val="ListParagraph"/>
        <w:numPr>
          <w:ilvl w:val="3"/>
          <w:numId w:val="1"/>
        </w:numPr>
        <w:spacing w:after="0"/>
        <w:rPr>
          <w:rFonts w:asciiTheme="minorHAnsi" w:hAnsiTheme="minorHAnsi" w:cs="Tahoma"/>
        </w:rPr>
      </w:pPr>
      <w:r w:rsidRPr="00292E0C">
        <w:rPr>
          <w:rFonts w:asciiTheme="minorHAnsi" w:hAnsiTheme="minorHAnsi" w:cs="Tahoma"/>
        </w:rPr>
        <w:t>Pain Management Specialist</w:t>
      </w:r>
    </w:p>
    <w:p w14:paraId="3A2BE113" w14:textId="40667390" w:rsidR="00677A4D" w:rsidRPr="00292E0C" w:rsidRDefault="00677A4D" w:rsidP="00A54BD7">
      <w:pPr>
        <w:pStyle w:val="ListParagraph"/>
        <w:numPr>
          <w:ilvl w:val="3"/>
          <w:numId w:val="1"/>
        </w:numPr>
        <w:spacing w:after="0"/>
        <w:rPr>
          <w:rFonts w:asciiTheme="minorHAnsi" w:hAnsiTheme="minorHAnsi" w:cs="Tahoma"/>
        </w:rPr>
      </w:pPr>
      <w:r w:rsidRPr="00292E0C">
        <w:rPr>
          <w:rFonts w:asciiTheme="minorHAnsi" w:hAnsiTheme="minorHAnsi" w:cs="Tahoma"/>
        </w:rPr>
        <w:t>Endocrinologist</w:t>
      </w:r>
    </w:p>
    <w:p w14:paraId="48855DFF" w14:textId="67E93876" w:rsidR="006A4DB9" w:rsidRPr="00292E0C" w:rsidRDefault="006A4DB9" w:rsidP="006A4DB9">
      <w:pPr>
        <w:pStyle w:val="ListParagraph"/>
        <w:numPr>
          <w:ilvl w:val="3"/>
          <w:numId w:val="1"/>
        </w:numPr>
        <w:spacing w:after="0"/>
        <w:rPr>
          <w:rFonts w:asciiTheme="minorHAnsi" w:hAnsiTheme="minorHAnsi" w:cs="Tahoma"/>
        </w:rPr>
      </w:pPr>
      <w:r w:rsidRPr="00292E0C">
        <w:rPr>
          <w:rFonts w:asciiTheme="minorHAnsi" w:hAnsiTheme="minorHAnsi" w:cs="Tahoma"/>
          <w:b/>
        </w:rPr>
        <w:t>(SHOW IF FEMALE</w:t>
      </w:r>
      <w:r w:rsidR="009D5857" w:rsidRPr="00292E0C">
        <w:rPr>
          <w:rFonts w:asciiTheme="minorHAnsi" w:hAnsiTheme="minorHAnsi" w:cs="Tahoma"/>
          <w:b/>
        </w:rPr>
        <w:t>, Q4=2</w:t>
      </w:r>
      <w:r w:rsidRPr="00292E0C">
        <w:rPr>
          <w:rFonts w:asciiTheme="minorHAnsi" w:hAnsiTheme="minorHAnsi" w:cs="Tahoma"/>
          <w:b/>
        </w:rPr>
        <w:t>)</w:t>
      </w:r>
      <w:r w:rsidRPr="00292E0C">
        <w:rPr>
          <w:rFonts w:asciiTheme="minorHAnsi" w:hAnsiTheme="minorHAnsi" w:cs="Tahoma"/>
        </w:rPr>
        <w:t xml:space="preserve"> Gynecologist</w:t>
      </w:r>
    </w:p>
    <w:p w14:paraId="3F73E05F" w14:textId="77777777" w:rsidR="002A36F2" w:rsidRPr="00292E0C" w:rsidRDefault="002A36F2" w:rsidP="006A4DB9">
      <w:pPr>
        <w:pStyle w:val="ListParagraph"/>
        <w:numPr>
          <w:ilvl w:val="3"/>
          <w:numId w:val="1"/>
        </w:numPr>
        <w:spacing w:after="0"/>
        <w:rPr>
          <w:rFonts w:asciiTheme="minorHAnsi" w:hAnsiTheme="minorHAnsi" w:cs="Tahoma"/>
        </w:rPr>
      </w:pPr>
      <w:r w:rsidRPr="00292E0C">
        <w:rPr>
          <w:rFonts w:asciiTheme="minorHAnsi" w:hAnsiTheme="minorHAnsi" w:cs="Tahoma"/>
        </w:rPr>
        <w:t>Other healthcare provider</w:t>
      </w:r>
      <w:r w:rsidRPr="00292E0C">
        <w:rPr>
          <w:rFonts w:asciiTheme="minorHAnsi" w:hAnsiTheme="minorHAnsi" w:cs="Tahoma"/>
          <w:b/>
        </w:rPr>
        <w:t xml:space="preserve"> (ANCHOR)</w:t>
      </w:r>
    </w:p>
    <w:p w14:paraId="5B736318" w14:textId="77777777" w:rsidR="00A54BD7" w:rsidRPr="00292E0C" w:rsidRDefault="00A54BD7" w:rsidP="00A54BD7">
      <w:pPr>
        <w:spacing w:line="276" w:lineRule="auto"/>
        <w:rPr>
          <w:rFonts w:asciiTheme="minorHAnsi" w:hAnsiTheme="minorHAnsi"/>
          <w:sz w:val="22"/>
          <w:szCs w:val="22"/>
        </w:rPr>
      </w:pPr>
    </w:p>
    <w:p w14:paraId="74AD6D9A" w14:textId="77777777" w:rsidR="000325D6" w:rsidRPr="00292E0C" w:rsidRDefault="000325D6" w:rsidP="000325D6">
      <w:pPr>
        <w:spacing w:line="276" w:lineRule="auto"/>
        <w:rPr>
          <w:rFonts w:asciiTheme="minorHAnsi" w:hAnsiTheme="minorHAnsi" w:cs="Tahoma"/>
          <w:sz w:val="22"/>
          <w:szCs w:val="22"/>
        </w:rPr>
      </w:pPr>
      <w:r w:rsidRPr="00292E0C">
        <w:rPr>
          <w:rFonts w:asciiTheme="minorHAnsi" w:hAnsiTheme="minorHAnsi" w:cs="Tahoma"/>
          <w:sz w:val="22"/>
          <w:szCs w:val="22"/>
        </w:rPr>
        <w:t>As a reminder, when we mention “</w:t>
      </w:r>
      <w:r w:rsidR="00074359" w:rsidRPr="00292E0C">
        <w:rPr>
          <w:rFonts w:asciiTheme="minorHAnsi" w:hAnsiTheme="minorHAnsi" w:cs="Tahoma"/>
          <w:sz w:val="22"/>
          <w:szCs w:val="22"/>
        </w:rPr>
        <w:t xml:space="preserve">nerve </w:t>
      </w:r>
      <w:r w:rsidRPr="00292E0C">
        <w:rPr>
          <w:rFonts w:asciiTheme="minorHAnsi" w:hAnsiTheme="minorHAnsi" w:cs="Tahoma"/>
          <w:sz w:val="22"/>
          <w:szCs w:val="22"/>
        </w:rPr>
        <w:t xml:space="preserve">pain” we </w:t>
      </w:r>
      <w:r w:rsidR="00B254D3" w:rsidRPr="00292E0C">
        <w:rPr>
          <w:rFonts w:asciiTheme="minorHAnsi" w:hAnsiTheme="minorHAnsi" w:cs="Tahoma"/>
          <w:sz w:val="22"/>
          <w:szCs w:val="22"/>
        </w:rPr>
        <w:t xml:space="preserve">are </w:t>
      </w:r>
      <w:r w:rsidRPr="00292E0C">
        <w:rPr>
          <w:rFonts w:asciiTheme="minorHAnsi" w:hAnsiTheme="minorHAnsi" w:cs="Tahoma"/>
          <w:sz w:val="22"/>
          <w:szCs w:val="22"/>
        </w:rPr>
        <w:t xml:space="preserve">referring to </w:t>
      </w:r>
      <w:r w:rsidR="00AC2050" w:rsidRPr="00292E0C">
        <w:rPr>
          <w:rFonts w:asciiTheme="minorHAnsi" w:hAnsiTheme="minorHAnsi" w:cs="Tahoma"/>
          <w:sz w:val="22"/>
          <w:szCs w:val="22"/>
          <w:u w:val="single"/>
        </w:rPr>
        <w:t>the pain in your feet and/or hands</w:t>
      </w:r>
      <w:r w:rsidRPr="00292E0C">
        <w:rPr>
          <w:rFonts w:asciiTheme="minorHAnsi" w:hAnsiTheme="minorHAnsi" w:cs="Tahoma"/>
          <w:b/>
          <w:sz w:val="22"/>
          <w:szCs w:val="22"/>
        </w:rPr>
        <w:t>.</w:t>
      </w:r>
      <w:r w:rsidRPr="00292E0C">
        <w:rPr>
          <w:rFonts w:asciiTheme="minorHAnsi" w:hAnsiTheme="minorHAnsi" w:cs="Tahoma"/>
          <w:sz w:val="22"/>
          <w:szCs w:val="22"/>
        </w:rPr>
        <w:t xml:space="preserve"> </w:t>
      </w:r>
    </w:p>
    <w:p w14:paraId="3C529DA3" w14:textId="77777777" w:rsidR="000325D6" w:rsidRPr="00292E0C" w:rsidRDefault="000325D6" w:rsidP="00A54BD7">
      <w:pPr>
        <w:spacing w:line="276" w:lineRule="auto"/>
        <w:rPr>
          <w:rFonts w:asciiTheme="minorHAnsi" w:hAnsiTheme="minorHAnsi"/>
          <w:sz w:val="22"/>
          <w:szCs w:val="22"/>
        </w:rPr>
      </w:pPr>
    </w:p>
    <w:p w14:paraId="4876573F" w14:textId="3ED3353F" w:rsidR="00A54BD7" w:rsidRPr="00292E0C" w:rsidRDefault="00A54BD7" w:rsidP="00A54BD7">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Which healthcare providers do you see for the treatment or management of</w:t>
      </w:r>
      <w:r w:rsidR="00FB5148" w:rsidRPr="00292E0C">
        <w:rPr>
          <w:rFonts w:asciiTheme="minorHAnsi" w:hAnsiTheme="minorHAnsi" w:cs="Tahoma"/>
          <w:sz w:val="22"/>
          <w:szCs w:val="22"/>
        </w:rPr>
        <w:t>…</w:t>
      </w:r>
      <w:r w:rsidRPr="00292E0C">
        <w:rPr>
          <w:rFonts w:asciiTheme="minorHAnsi" w:hAnsiTheme="minorHAnsi" w:cs="Tahoma"/>
          <w:sz w:val="22"/>
          <w:szCs w:val="22"/>
        </w:rPr>
        <w:t xml:space="preserve">? </w:t>
      </w:r>
      <w:r w:rsidRPr="00292E0C">
        <w:rPr>
          <w:rFonts w:asciiTheme="minorHAnsi" w:hAnsiTheme="minorHAnsi" w:cs="Tahoma"/>
          <w:b/>
          <w:sz w:val="22"/>
          <w:szCs w:val="22"/>
        </w:rPr>
        <w:t>(SELECT ALL</w:t>
      </w:r>
      <w:r w:rsidR="00FB5148" w:rsidRPr="00292E0C">
        <w:rPr>
          <w:rFonts w:asciiTheme="minorHAnsi" w:hAnsiTheme="minorHAnsi" w:cs="Tahoma"/>
          <w:b/>
          <w:sz w:val="22"/>
          <w:szCs w:val="22"/>
        </w:rPr>
        <w:t xml:space="preserve"> PER COLUMN</w:t>
      </w:r>
      <w:r w:rsidRPr="00292E0C">
        <w:rPr>
          <w:rFonts w:asciiTheme="minorHAnsi" w:hAnsiTheme="minorHAnsi" w:cs="Tahoma"/>
          <w:b/>
          <w:sz w:val="22"/>
          <w:szCs w:val="22"/>
        </w:rPr>
        <w:t>) (RANDOMIZE</w:t>
      </w:r>
      <w:r w:rsidR="00FB5148" w:rsidRPr="00292E0C">
        <w:rPr>
          <w:rFonts w:asciiTheme="minorHAnsi" w:hAnsiTheme="minorHAnsi" w:cs="Tahoma"/>
          <w:b/>
          <w:sz w:val="22"/>
          <w:szCs w:val="22"/>
        </w:rPr>
        <w:t xml:space="preserve"> ALL</w:t>
      </w:r>
      <w:r w:rsidRPr="00292E0C">
        <w:rPr>
          <w:rFonts w:asciiTheme="minorHAnsi" w:hAnsiTheme="minorHAnsi" w:cs="Tahoma"/>
          <w:b/>
          <w:sz w:val="22"/>
          <w:szCs w:val="22"/>
        </w:rPr>
        <w:t>)</w:t>
      </w:r>
    </w:p>
    <w:p w14:paraId="7EFDEE57" w14:textId="77777777" w:rsidR="00A54BD7" w:rsidRPr="00292E0C" w:rsidRDefault="00A54BD7" w:rsidP="00A54BD7">
      <w:pPr>
        <w:spacing w:line="276" w:lineRule="auto"/>
        <w:ind w:left="360"/>
        <w:rPr>
          <w:rFonts w:asciiTheme="minorHAnsi" w:hAnsiTheme="minorHAnsi" w:cs="Tahoma"/>
          <w:sz w:val="22"/>
          <w:szCs w:val="22"/>
        </w:rPr>
      </w:pPr>
    </w:p>
    <w:p w14:paraId="6EAD735E" w14:textId="77777777" w:rsidR="00FB5148" w:rsidRPr="00292E0C" w:rsidRDefault="00FB5148" w:rsidP="00A54BD7">
      <w:pPr>
        <w:spacing w:line="276" w:lineRule="auto"/>
        <w:ind w:left="360"/>
        <w:rPr>
          <w:rFonts w:asciiTheme="minorHAnsi" w:hAnsiTheme="minorHAnsi" w:cs="Tahoma"/>
          <w:b/>
          <w:sz w:val="22"/>
          <w:szCs w:val="22"/>
        </w:rPr>
      </w:pPr>
      <w:r w:rsidRPr="00292E0C">
        <w:rPr>
          <w:rFonts w:asciiTheme="minorHAnsi" w:hAnsiTheme="minorHAnsi" w:cs="Tahoma"/>
          <w:b/>
          <w:sz w:val="22"/>
          <w:szCs w:val="22"/>
        </w:rPr>
        <w:t>COLUMNS</w:t>
      </w:r>
    </w:p>
    <w:p w14:paraId="0F2FCF6B" w14:textId="77777777" w:rsidR="00FB5148" w:rsidRPr="00292E0C" w:rsidRDefault="00FB5148" w:rsidP="00CC6091">
      <w:pPr>
        <w:pStyle w:val="ListParagraph"/>
        <w:numPr>
          <w:ilvl w:val="0"/>
          <w:numId w:val="46"/>
        </w:numPr>
        <w:rPr>
          <w:rFonts w:asciiTheme="minorHAnsi" w:hAnsiTheme="minorHAnsi" w:cs="Tahoma"/>
        </w:rPr>
      </w:pPr>
      <w:r w:rsidRPr="00292E0C">
        <w:rPr>
          <w:rFonts w:asciiTheme="minorHAnsi" w:hAnsiTheme="minorHAnsi" w:cs="Tahoma"/>
        </w:rPr>
        <w:t>Your diabetes</w:t>
      </w:r>
    </w:p>
    <w:p w14:paraId="3834EF7F" w14:textId="77777777" w:rsidR="00FB5148" w:rsidRPr="00292E0C" w:rsidRDefault="00FB5148" w:rsidP="00CC6091">
      <w:pPr>
        <w:pStyle w:val="ListParagraph"/>
        <w:numPr>
          <w:ilvl w:val="0"/>
          <w:numId w:val="46"/>
        </w:numPr>
        <w:rPr>
          <w:rFonts w:asciiTheme="minorHAnsi" w:hAnsiTheme="minorHAnsi" w:cs="Tahoma"/>
        </w:rPr>
      </w:pPr>
      <w:r w:rsidRPr="00292E0C">
        <w:rPr>
          <w:rFonts w:asciiTheme="minorHAnsi" w:hAnsiTheme="minorHAnsi" w:cs="Tahoma"/>
        </w:rPr>
        <w:t>The nerve pain in your feet and/or hands</w:t>
      </w:r>
    </w:p>
    <w:p w14:paraId="61D4BABE" w14:textId="77777777" w:rsidR="00FB5148" w:rsidRPr="00292E0C" w:rsidRDefault="00FB5148" w:rsidP="00A54BD7">
      <w:pPr>
        <w:spacing w:line="276" w:lineRule="auto"/>
        <w:ind w:left="360"/>
        <w:rPr>
          <w:rFonts w:asciiTheme="minorHAnsi" w:hAnsiTheme="minorHAnsi" w:cs="Tahoma"/>
          <w:sz w:val="22"/>
          <w:szCs w:val="22"/>
        </w:rPr>
      </w:pPr>
    </w:p>
    <w:p w14:paraId="390D0289" w14:textId="77777777" w:rsidR="00FB5148" w:rsidRPr="00292E0C" w:rsidRDefault="00FB5148" w:rsidP="00A54BD7">
      <w:pPr>
        <w:spacing w:line="276" w:lineRule="auto"/>
        <w:ind w:left="360"/>
        <w:rPr>
          <w:rFonts w:asciiTheme="minorHAnsi" w:hAnsiTheme="minorHAnsi" w:cs="Tahoma"/>
          <w:b/>
          <w:sz w:val="22"/>
          <w:szCs w:val="22"/>
        </w:rPr>
      </w:pPr>
      <w:r w:rsidRPr="00292E0C">
        <w:rPr>
          <w:rFonts w:asciiTheme="minorHAnsi" w:hAnsiTheme="minorHAnsi" w:cs="Tahoma"/>
          <w:b/>
          <w:sz w:val="22"/>
          <w:szCs w:val="22"/>
        </w:rPr>
        <w:t>ROWS – SHOW HCPs EVER VISITED</w:t>
      </w:r>
    </w:p>
    <w:p w14:paraId="432710BE"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 xml:space="preserve">Primary Care Physician </w:t>
      </w:r>
    </w:p>
    <w:p w14:paraId="4CBA3418"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Nurse, Nurse Practitioner or Physician Assistant</w:t>
      </w:r>
    </w:p>
    <w:p w14:paraId="1E6D6C37"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Physical Therapist</w:t>
      </w:r>
    </w:p>
    <w:p w14:paraId="66DD383E"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Acupuncturist</w:t>
      </w:r>
    </w:p>
    <w:p w14:paraId="4FC3A08D"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Massage Therapist</w:t>
      </w:r>
    </w:p>
    <w:p w14:paraId="725EA415"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Neurologist</w:t>
      </w:r>
    </w:p>
    <w:p w14:paraId="33C9A35B"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Pain Management Specialist</w:t>
      </w:r>
    </w:p>
    <w:p w14:paraId="4947D4A7" w14:textId="1C96FEB1" w:rsidR="00677A4D" w:rsidRPr="00292E0C" w:rsidRDefault="00677A4D" w:rsidP="00677A4D">
      <w:pPr>
        <w:pStyle w:val="ListParagraph"/>
        <w:numPr>
          <w:ilvl w:val="2"/>
          <w:numId w:val="1"/>
        </w:numPr>
        <w:spacing w:after="0"/>
        <w:rPr>
          <w:rFonts w:asciiTheme="minorHAnsi" w:hAnsiTheme="minorHAnsi" w:cs="Tahoma"/>
        </w:rPr>
      </w:pPr>
      <w:r w:rsidRPr="00292E0C">
        <w:rPr>
          <w:rFonts w:asciiTheme="minorHAnsi" w:hAnsiTheme="minorHAnsi" w:cs="Tahoma"/>
        </w:rPr>
        <w:t>Endocrinologist</w:t>
      </w:r>
    </w:p>
    <w:p w14:paraId="598C98EC"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Gynecologist</w:t>
      </w:r>
    </w:p>
    <w:p w14:paraId="01D37ECA" w14:textId="77777777" w:rsidR="00A54BD7" w:rsidRPr="00292E0C" w:rsidRDefault="00A54BD7" w:rsidP="00A54BD7">
      <w:pPr>
        <w:pStyle w:val="ListParagraph"/>
        <w:numPr>
          <w:ilvl w:val="2"/>
          <w:numId w:val="1"/>
        </w:numPr>
        <w:spacing w:after="0"/>
        <w:rPr>
          <w:rFonts w:asciiTheme="minorHAnsi" w:hAnsiTheme="minorHAnsi" w:cs="Tahoma"/>
        </w:rPr>
      </w:pPr>
      <w:r w:rsidRPr="00292E0C">
        <w:rPr>
          <w:rFonts w:asciiTheme="minorHAnsi" w:hAnsiTheme="minorHAnsi" w:cs="Tahoma"/>
        </w:rPr>
        <w:t>Other</w:t>
      </w:r>
      <w:r w:rsidR="002A36F2" w:rsidRPr="00292E0C">
        <w:rPr>
          <w:rFonts w:asciiTheme="minorHAnsi" w:hAnsiTheme="minorHAnsi" w:cs="Tahoma"/>
        </w:rPr>
        <w:t xml:space="preserve"> healthcare provider</w:t>
      </w:r>
      <w:r w:rsidRPr="00292E0C">
        <w:rPr>
          <w:rFonts w:asciiTheme="minorHAnsi" w:hAnsiTheme="minorHAnsi" w:cs="Tahoma"/>
        </w:rPr>
        <w:t xml:space="preserve"> </w:t>
      </w:r>
      <w:r w:rsidRPr="00292E0C">
        <w:rPr>
          <w:rFonts w:asciiTheme="minorHAnsi" w:hAnsiTheme="minorHAnsi" w:cs="Tahoma"/>
          <w:b/>
        </w:rPr>
        <w:t>(ANCHOR)</w:t>
      </w:r>
    </w:p>
    <w:p w14:paraId="29B3B1D3" w14:textId="77777777" w:rsidR="00A54BD7" w:rsidRPr="00292E0C" w:rsidRDefault="00A54BD7" w:rsidP="00A54BD7">
      <w:pPr>
        <w:pStyle w:val="ListParagraph"/>
        <w:numPr>
          <w:ilvl w:val="2"/>
          <w:numId w:val="1"/>
        </w:numPr>
        <w:spacing w:after="0"/>
        <w:rPr>
          <w:rFonts w:asciiTheme="minorHAnsi" w:hAnsiTheme="minorHAnsi" w:cs="Tahoma"/>
        </w:rPr>
      </w:pPr>
      <w:r w:rsidRPr="00292E0C">
        <w:rPr>
          <w:rFonts w:asciiTheme="minorHAnsi" w:hAnsiTheme="minorHAnsi" w:cs="Tahoma"/>
        </w:rPr>
        <w:t xml:space="preserve">None </w:t>
      </w:r>
      <w:r w:rsidRPr="00292E0C">
        <w:rPr>
          <w:rFonts w:asciiTheme="minorHAnsi" w:hAnsiTheme="minorHAnsi" w:cs="Tahoma"/>
          <w:b/>
        </w:rPr>
        <w:t>(ANCHOR, EXCLUSIVE</w:t>
      </w:r>
      <w:r w:rsidR="00FB5148" w:rsidRPr="00292E0C">
        <w:rPr>
          <w:rFonts w:asciiTheme="minorHAnsi" w:hAnsiTheme="minorHAnsi" w:cs="Tahoma"/>
          <w:b/>
        </w:rPr>
        <w:t xml:space="preserve"> PER COLUMN</w:t>
      </w:r>
      <w:r w:rsidRPr="00292E0C">
        <w:rPr>
          <w:rFonts w:asciiTheme="minorHAnsi" w:hAnsiTheme="minorHAnsi" w:cs="Tahoma"/>
          <w:b/>
        </w:rPr>
        <w:t>)</w:t>
      </w:r>
    </w:p>
    <w:p w14:paraId="6DB9A619" w14:textId="77777777" w:rsidR="00A54BD7" w:rsidRPr="00292E0C" w:rsidRDefault="00A54BD7" w:rsidP="00A54BD7">
      <w:pPr>
        <w:spacing w:line="276" w:lineRule="auto"/>
        <w:rPr>
          <w:rFonts w:asciiTheme="minorHAnsi" w:hAnsiTheme="minorHAnsi"/>
          <w:sz w:val="22"/>
          <w:szCs w:val="22"/>
        </w:rPr>
      </w:pPr>
    </w:p>
    <w:p w14:paraId="0625F1A4" w14:textId="20B028D4" w:rsidR="00A54BD7" w:rsidRPr="00292E0C" w:rsidRDefault="00A54BD7" w:rsidP="00A54BD7">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 xml:space="preserve">(ASK IF VISIT HCP FOR </w:t>
      </w:r>
      <w:r w:rsidR="00791814" w:rsidRPr="00292E0C">
        <w:rPr>
          <w:rFonts w:asciiTheme="minorHAnsi" w:hAnsiTheme="minorHAnsi" w:cs="Tahoma"/>
          <w:b/>
          <w:sz w:val="22"/>
          <w:szCs w:val="22"/>
        </w:rPr>
        <w:t xml:space="preserve">NERVE </w:t>
      </w:r>
      <w:r w:rsidRPr="00292E0C">
        <w:rPr>
          <w:rFonts w:asciiTheme="minorHAnsi" w:hAnsiTheme="minorHAnsi" w:cs="Tahoma"/>
          <w:b/>
          <w:sz w:val="22"/>
          <w:szCs w:val="22"/>
        </w:rPr>
        <w:t>PAIN</w:t>
      </w:r>
      <w:r w:rsidR="00F655BC" w:rsidRPr="00292E0C">
        <w:rPr>
          <w:rFonts w:asciiTheme="minorHAnsi" w:hAnsiTheme="minorHAnsi" w:cs="Tahoma"/>
          <w:b/>
          <w:sz w:val="22"/>
          <w:szCs w:val="22"/>
        </w:rPr>
        <w:t xml:space="preserve"> OR DIABETES</w:t>
      </w:r>
      <w:r w:rsidR="00F04E4C" w:rsidRPr="00292E0C">
        <w:rPr>
          <w:rFonts w:asciiTheme="minorHAnsi" w:hAnsiTheme="minorHAnsi" w:cs="Tahoma"/>
          <w:b/>
          <w:sz w:val="22"/>
          <w:szCs w:val="22"/>
        </w:rPr>
        <w:t xml:space="preserve">, </w:t>
      </w:r>
      <w:r w:rsidR="00F655BC" w:rsidRPr="00292E0C">
        <w:rPr>
          <w:rFonts w:asciiTheme="minorHAnsi" w:hAnsiTheme="minorHAnsi" w:cs="Tahoma"/>
          <w:b/>
          <w:sz w:val="22"/>
          <w:szCs w:val="22"/>
        </w:rPr>
        <w:t xml:space="preserve"> Q48</w:t>
      </w:r>
      <w:r w:rsidR="00F64E45">
        <w:rPr>
          <w:rFonts w:asciiTheme="minorHAnsi" w:hAnsiTheme="minorHAnsi" w:cs="Tahoma"/>
          <w:b/>
          <w:sz w:val="22"/>
          <w:szCs w:val="22"/>
        </w:rPr>
        <w:t>c</w:t>
      </w:r>
      <w:r w:rsidR="00F655BC" w:rsidRPr="00292E0C">
        <w:rPr>
          <w:rFonts w:asciiTheme="minorHAnsi" w:hAnsiTheme="minorHAnsi" w:cs="Tahoma"/>
          <w:b/>
          <w:sz w:val="22"/>
          <w:szCs w:val="22"/>
        </w:rPr>
        <w:t>1</w:t>
      </w:r>
      <w:r w:rsidR="00F64E45">
        <w:rPr>
          <w:rFonts w:asciiTheme="minorHAnsi" w:hAnsiTheme="minorHAnsi" w:cs="Tahoma"/>
          <w:b/>
          <w:sz w:val="22"/>
          <w:szCs w:val="22"/>
        </w:rPr>
        <w:t>=1-10</w:t>
      </w:r>
      <w:r w:rsidR="00F655BC" w:rsidRPr="00292E0C">
        <w:rPr>
          <w:rFonts w:asciiTheme="minorHAnsi" w:hAnsiTheme="minorHAnsi" w:cs="Tahoma"/>
          <w:b/>
          <w:sz w:val="22"/>
          <w:szCs w:val="22"/>
        </w:rPr>
        <w:t xml:space="preserve"> or Q48</w:t>
      </w:r>
      <w:r w:rsidR="00F64E45">
        <w:rPr>
          <w:rFonts w:asciiTheme="minorHAnsi" w:hAnsiTheme="minorHAnsi" w:cs="Tahoma"/>
          <w:b/>
          <w:sz w:val="22"/>
          <w:szCs w:val="22"/>
        </w:rPr>
        <w:t>c</w:t>
      </w:r>
      <w:r w:rsidR="00F655BC" w:rsidRPr="00292E0C">
        <w:rPr>
          <w:rFonts w:asciiTheme="minorHAnsi" w:hAnsiTheme="minorHAnsi" w:cs="Tahoma"/>
          <w:b/>
          <w:sz w:val="22"/>
          <w:szCs w:val="22"/>
        </w:rPr>
        <w:t>2=r1-10</w:t>
      </w:r>
      <w:r w:rsidRPr="00292E0C">
        <w:rPr>
          <w:rFonts w:asciiTheme="minorHAnsi" w:hAnsiTheme="minorHAnsi" w:cs="Tahoma"/>
          <w:b/>
          <w:sz w:val="22"/>
          <w:szCs w:val="22"/>
        </w:rPr>
        <w:t xml:space="preserve">) </w:t>
      </w:r>
      <w:r w:rsidRPr="00292E0C">
        <w:rPr>
          <w:rFonts w:asciiTheme="minorHAnsi" w:hAnsiTheme="minorHAnsi" w:cs="Tahoma"/>
          <w:sz w:val="22"/>
          <w:szCs w:val="22"/>
        </w:rPr>
        <w:t xml:space="preserve">And which </w:t>
      </w:r>
      <w:r w:rsidR="006F1A3B" w:rsidRPr="00292E0C">
        <w:rPr>
          <w:rFonts w:asciiTheme="minorHAnsi" w:hAnsiTheme="minorHAnsi" w:cs="Tahoma"/>
          <w:sz w:val="22"/>
          <w:szCs w:val="22"/>
        </w:rPr>
        <w:t xml:space="preserve">do you consider to be your </w:t>
      </w:r>
      <w:r w:rsidR="006F1A3B" w:rsidRPr="00292E0C">
        <w:rPr>
          <w:rFonts w:asciiTheme="minorHAnsi" w:hAnsiTheme="minorHAnsi" w:cs="Tahoma"/>
          <w:sz w:val="22"/>
          <w:szCs w:val="22"/>
          <w:u w:val="single"/>
        </w:rPr>
        <w:t>primary</w:t>
      </w:r>
      <w:r w:rsidR="006F1A3B" w:rsidRPr="00292E0C">
        <w:rPr>
          <w:rFonts w:asciiTheme="minorHAnsi" w:hAnsiTheme="minorHAnsi" w:cs="Tahoma"/>
          <w:sz w:val="22"/>
          <w:szCs w:val="22"/>
        </w:rPr>
        <w:t xml:space="preserve"> healthcare provider in the treatment of</w:t>
      </w:r>
      <w:r w:rsidR="00FB5148" w:rsidRPr="00292E0C">
        <w:rPr>
          <w:rFonts w:asciiTheme="minorHAnsi" w:hAnsiTheme="minorHAnsi" w:cs="Tahoma"/>
          <w:sz w:val="22"/>
          <w:szCs w:val="22"/>
        </w:rPr>
        <w:t>…</w:t>
      </w:r>
      <w:r w:rsidRPr="00292E0C">
        <w:rPr>
          <w:rFonts w:asciiTheme="minorHAnsi" w:hAnsiTheme="minorHAnsi" w:cs="Tahoma"/>
          <w:sz w:val="22"/>
          <w:szCs w:val="22"/>
        </w:rPr>
        <w:t xml:space="preserve">? </w:t>
      </w:r>
      <w:r w:rsidRPr="00292E0C">
        <w:rPr>
          <w:rFonts w:asciiTheme="minorHAnsi" w:hAnsiTheme="minorHAnsi" w:cs="Tahoma"/>
          <w:b/>
          <w:sz w:val="22"/>
          <w:szCs w:val="22"/>
        </w:rPr>
        <w:t>(RANDOMIZE) (SINGLE RESPONSE</w:t>
      </w:r>
      <w:r w:rsidR="00FB5148" w:rsidRPr="00292E0C">
        <w:rPr>
          <w:rFonts w:asciiTheme="minorHAnsi" w:hAnsiTheme="minorHAnsi" w:cs="Tahoma"/>
          <w:b/>
          <w:sz w:val="22"/>
          <w:szCs w:val="22"/>
        </w:rPr>
        <w:t xml:space="preserve"> PER COLUMN</w:t>
      </w:r>
      <w:r w:rsidRPr="00292E0C">
        <w:rPr>
          <w:rFonts w:asciiTheme="minorHAnsi" w:hAnsiTheme="minorHAnsi" w:cs="Tahoma"/>
          <w:b/>
          <w:sz w:val="22"/>
          <w:szCs w:val="22"/>
        </w:rPr>
        <w:t>)</w:t>
      </w:r>
    </w:p>
    <w:p w14:paraId="78B3CB0F" w14:textId="77777777" w:rsidR="00A54BD7" w:rsidRPr="00292E0C" w:rsidRDefault="00A54BD7" w:rsidP="00A54BD7">
      <w:pPr>
        <w:spacing w:line="276" w:lineRule="auto"/>
        <w:ind w:left="360"/>
        <w:rPr>
          <w:rFonts w:asciiTheme="minorHAnsi" w:hAnsiTheme="minorHAnsi" w:cs="Tahoma"/>
          <w:sz w:val="22"/>
          <w:szCs w:val="22"/>
        </w:rPr>
      </w:pPr>
    </w:p>
    <w:p w14:paraId="2481FE47" w14:textId="77777777" w:rsidR="00FB5148" w:rsidRPr="00292E0C" w:rsidRDefault="00FB5148" w:rsidP="00FB5148">
      <w:pPr>
        <w:spacing w:line="276" w:lineRule="auto"/>
        <w:ind w:left="360"/>
        <w:rPr>
          <w:rFonts w:asciiTheme="minorHAnsi" w:hAnsiTheme="minorHAnsi" w:cs="Tahoma"/>
          <w:b/>
          <w:sz w:val="22"/>
          <w:szCs w:val="22"/>
        </w:rPr>
      </w:pPr>
      <w:r w:rsidRPr="00292E0C">
        <w:rPr>
          <w:rFonts w:asciiTheme="minorHAnsi" w:hAnsiTheme="minorHAnsi" w:cs="Tahoma"/>
          <w:b/>
          <w:sz w:val="22"/>
          <w:szCs w:val="22"/>
        </w:rPr>
        <w:t>COLUMNS</w:t>
      </w:r>
    </w:p>
    <w:p w14:paraId="2A04BF23" w14:textId="7C411310" w:rsidR="00FB5148" w:rsidRPr="00292E0C" w:rsidRDefault="00FB5148" w:rsidP="00CC6091">
      <w:pPr>
        <w:pStyle w:val="ListParagraph"/>
        <w:numPr>
          <w:ilvl w:val="0"/>
          <w:numId w:val="47"/>
        </w:numPr>
        <w:rPr>
          <w:rFonts w:asciiTheme="minorHAnsi" w:hAnsiTheme="minorHAnsi" w:cs="Tahoma"/>
        </w:rPr>
      </w:pPr>
      <w:r w:rsidRPr="00A8420E">
        <w:rPr>
          <w:rFonts w:asciiTheme="minorHAnsi" w:hAnsiTheme="minorHAnsi" w:cs="Tahoma"/>
          <w:b/>
        </w:rPr>
        <w:t>Your diabetes</w:t>
      </w:r>
      <w:r w:rsidR="00F655BC" w:rsidRPr="00292E0C">
        <w:rPr>
          <w:rFonts w:asciiTheme="minorHAnsi" w:hAnsiTheme="minorHAnsi" w:cs="Tahoma"/>
        </w:rPr>
        <w:t xml:space="preserve"> </w:t>
      </w:r>
      <w:r w:rsidR="00F655BC" w:rsidRPr="00292E0C">
        <w:rPr>
          <w:rFonts w:asciiTheme="minorHAnsi" w:hAnsiTheme="minorHAnsi" w:cs="Tahoma"/>
          <w:b/>
        </w:rPr>
        <w:t>(SHOW IF Q48c1=r1-10)</w:t>
      </w:r>
    </w:p>
    <w:p w14:paraId="13257749" w14:textId="67854898" w:rsidR="00FB5148" w:rsidRPr="00292E0C" w:rsidRDefault="00FB5148" w:rsidP="00CC6091">
      <w:pPr>
        <w:pStyle w:val="ListParagraph"/>
        <w:numPr>
          <w:ilvl w:val="0"/>
          <w:numId w:val="47"/>
        </w:numPr>
        <w:rPr>
          <w:rFonts w:asciiTheme="minorHAnsi" w:hAnsiTheme="minorHAnsi" w:cs="Tahoma"/>
        </w:rPr>
      </w:pPr>
      <w:r w:rsidRPr="00A8420E">
        <w:rPr>
          <w:rFonts w:asciiTheme="minorHAnsi" w:hAnsiTheme="minorHAnsi" w:cs="Tahoma"/>
          <w:b/>
        </w:rPr>
        <w:t>The nerve pain in your feet and/or hands</w:t>
      </w:r>
      <w:r w:rsidR="00F655BC" w:rsidRPr="00292E0C">
        <w:rPr>
          <w:rFonts w:asciiTheme="minorHAnsi" w:hAnsiTheme="minorHAnsi" w:cs="Tahoma"/>
        </w:rPr>
        <w:t xml:space="preserve"> </w:t>
      </w:r>
      <w:r w:rsidR="00F655BC" w:rsidRPr="00292E0C">
        <w:rPr>
          <w:rFonts w:asciiTheme="minorHAnsi" w:hAnsiTheme="minorHAnsi" w:cs="Tahoma"/>
          <w:b/>
        </w:rPr>
        <w:t>(SHOW IF Q48c2=r1-10)</w:t>
      </w:r>
    </w:p>
    <w:p w14:paraId="1F5DEFA2" w14:textId="77777777" w:rsidR="00FB5148" w:rsidRPr="00292E0C" w:rsidRDefault="00FB5148" w:rsidP="00FB5148">
      <w:pPr>
        <w:spacing w:line="276" w:lineRule="auto"/>
        <w:ind w:left="360"/>
        <w:rPr>
          <w:rFonts w:asciiTheme="minorHAnsi" w:hAnsiTheme="minorHAnsi" w:cs="Tahoma"/>
          <w:sz w:val="22"/>
          <w:szCs w:val="22"/>
        </w:rPr>
      </w:pPr>
    </w:p>
    <w:p w14:paraId="71BED198" w14:textId="211AFF4B" w:rsidR="00FB5148" w:rsidRPr="00292E0C" w:rsidRDefault="00FB5148" w:rsidP="00FB5148">
      <w:pPr>
        <w:spacing w:line="276" w:lineRule="auto"/>
        <w:ind w:left="360"/>
        <w:rPr>
          <w:rFonts w:asciiTheme="minorHAnsi" w:hAnsiTheme="minorHAnsi" w:cs="Tahoma"/>
          <w:b/>
          <w:sz w:val="22"/>
          <w:szCs w:val="22"/>
        </w:rPr>
      </w:pPr>
      <w:r w:rsidRPr="00292E0C">
        <w:rPr>
          <w:rFonts w:asciiTheme="minorHAnsi" w:hAnsiTheme="minorHAnsi" w:cs="Tahoma"/>
          <w:b/>
          <w:sz w:val="22"/>
          <w:szCs w:val="22"/>
        </w:rPr>
        <w:t>ROWS – SHOW HCPs EVER VISITED</w:t>
      </w:r>
      <w:r w:rsidR="00F64E45">
        <w:rPr>
          <w:rFonts w:asciiTheme="minorHAnsi" w:hAnsiTheme="minorHAnsi" w:cs="Tahoma"/>
          <w:b/>
          <w:sz w:val="22"/>
          <w:szCs w:val="22"/>
        </w:rPr>
        <w:t xml:space="preserve"> IN Q48</w:t>
      </w:r>
    </w:p>
    <w:p w14:paraId="407BB9D1"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 xml:space="preserve">Primary Care Physician </w:t>
      </w:r>
    </w:p>
    <w:p w14:paraId="65945BAB"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Nurse, Nurse Practitioner or Physician Assistant</w:t>
      </w:r>
    </w:p>
    <w:p w14:paraId="078D99AC"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Physical Therapist</w:t>
      </w:r>
    </w:p>
    <w:p w14:paraId="5E4D1A33"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Acupuncturist</w:t>
      </w:r>
    </w:p>
    <w:p w14:paraId="4EF2F1A4"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Massage Therapist</w:t>
      </w:r>
    </w:p>
    <w:p w14:paraId="2CD7B4D2"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Neurologist</w:t>
      </w:r>
    </w:p>
    <w:p w14:paraId="6A40B0E1"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Pain Management Specialist</w:t>
      </w:r>
    </w:p>
    <w:p w14:paraId="38588DF3" w14:textId="4718F46C" w:rsidR="00677A4D" w:rsidRPr="00292E0C" w:rsidRDefault="00677A4D" w:rsidP="00677A4D">
      <w:pPr>
        <w:pStyle w:val="ListParagraph"/>
        <w:numPr>
          <w:ilvl w:val="2"/>
          <w:numId w:val="1"/>
        </w:numPr>
        <w:spacing w:after="0"/>
        <w:rPr>
          <w:rFonts w:asciiTheme="minorHAnsi" w:hAnsiTheme="minorHAnsi" w:cs="Tahoma"/>
        </w:rPr>
      </w:pPr>
      <w:r w:rsidRPr="00292E0C">
        <w:rPr>
          <w:rFonts w:asciiTheme="minorHAnsi" w:hAnsiTheme="minorHAnsi" w:cs="Tahoma"/>
        </w:rPr>
        <w:t>Endocrinologist</w:t>
      </w:r>
    </w:p>
    <w:p w14:paraId="4ECEAAB6" w14:textId="77777777" w:rsidR="002A36F2" w:rsidRPr="00292E0C" w:rsidRDefault="002A36F2" w:rsidP="002A36F2">
      <w:pPr>
        <w:pStyle w:val="ListParagraph"/>
        <w:numPr>
          <w:ilvl w:val="2"/>
          <w:numId w:val="1"/>
        </w:numPr>
        <w:spacing w:after="0"/>
        <w:rPr>
          <w:rFonts w:asciiTheme="minorHAnsi" w:hAnsiTheme="minorHAnsi" w:cs="Tahoma"/>
        </w:rPr>
      </w:pPr>
      <w:r w:rsidRPr="00292E0C">
        <w:rPr>
          <w:rFonts w:asciiTheme="minorHAnsi" w:hAnsiTheme="minorHAnsi" w:cs="Tahoma"/>
        </w:rPr>
        <w:t>Gynecologist</w:t>
      </w:r>
    </w:p>
    <w:p w14:paraId="6977F56F" w14:textId="77777777" w:rsidR="00A54BD7" w:rsidRPr="00292E0C" w:rsidRDefault="00A54BD7" w:rsidP="002A36F2">
      <w:pPr>
        <w:pStyle w:val="ListParagraph"/>
        <w:numPr>
          <w:ilvl w:val="2"/>
          <w:numId w:val="1"/>
        </w:numPr>
        <w:spacing w:after="0"/>
        <w:rPr>
          <w:rFonts w:asciiTheme="minorHAnsi" w:hAnsiTheme="minorHAnsi" w:cs="Tahoma"/>
        </w:rPr>
      </w:pPr>
      <w:r w:rsidRPr="00292E0C">
        <w:rPr>
          <w:rFonts w:asciiTheme="minorHAnsi" w:hAnsiTheme="minorHAnsi" w:cs="Tahoma"/>
        </w:rPr>
        <w:t>Other</w:t>
      </w:r>
      <w:r w:rsidR="002A36F2" w:rsidRPr="00292E0C">
        <w:rPr>
          <w:rFonts w:asciiTheme="minorHAnsi" w:hAnsiTheme="minorHAnsi" w:cs="Tahoma"/>
        </w:rPr>
        <w:t xml:space="preserve"> healthcare provider</w:t>
      </w:r>
      <w:r w:rsidRPr="00292E0C">
        <w:rPr>
          <w:rFonts w:asciiTheme="minorHAnsi" w:hAnsiTheme="minorHAnsi" w:cs="Tahoma"/>
        </w:rPr>
        <w:t xml:space="preserve"> </w:t>
      </w:r>
      <w:r w:rsidRPr="00292E0C">
        <w:rPr>
          <w:rFonts w:asciiTheme="minorHAnsi" w:hAnsiTheme="minorHAnsi" w:cs="Tahoma"/>
          <w:b/>
        </w:rPr>
        <w:t>(ANCHOR)</w:t>
      </w:r>
    </w:p>
    <w:p w14:paraId="3A0FA40D" w14:textId="77777777" w:rsidR="00A54BD7" w:rsidRPr="00292E0C" w:rsidRDefault="00A54BD7" w:rsidP="00A54BD7">
      <w:pPr>
        <w:spacing w:line="276" w:lineRule="auto"/>
        <w:rPr>
          <w:rFonts w:asciiTheme="minorHAnsi" w:hAnsiTheme="minorHAnsi" w:cs="Tahoma"/>
          <w:sz w:val="22"/>
          <w:szCs w:val="22"/>
        </w:rPr>
      </w:pPr>
    </w:p>
    <w:p w14:paraId="692BD1B8" w14:textId="77777777" w:rsidR="006C2172" w:rsidRPr="00292E0C" w:rsidRDefault="006C2172" w:rsidP="00A54BD7">
      <w:pPr>
        <w:spacing w:line="276" w:lineRule="auto"/>
        <w:rPr>
          <w:rFonts w:asciiTheme="minorHAnsi" w:hAnsiTheme="minorHAnsi" w:cs="Tahoma"/>
          <w:sz w:val="22"/>
          <w:szCs w:val="22"/>
        </w:rPr>
      </w:pPr>
    </w:p>
    <w:p w14:paraId="051562D0" w14:textId="572C0A3A" w:rsidR="006F1A3B" w:rsidRPr="00292E0C" w:rsidRDefault="00F64E45" w:rsidP="006F1A3B">
      <w:pPr>
        <w:spacing w:line="276" w:lineRule="auto"/>
        <w:rPr>
          <w:rFonts w:asciiTheme="minorHAnsi" w:hAnsiTheme="minorHAnsi" w:cs="Tahoma"/>
          <w:b/>
          <w:sz w:val="22"/>
          <w:szCs w:val="22"/>
        </w:rPr>
      </w:pPr>
      <w:r>
        <w:rPr>
          <w:rFonts w:asciiTheme="minorHAnsi" w:hAnsiTheme="minorHAnsi" w:cs="Tahoma"/>
          <w:b/>
          <w:sz w:val="22"/>
          <w:szCs w:val="22"/>
          <w:u w:val="single"/>
        </w:rPr>
        <w:t>PrimaryHCP.</w:t>
      </w:r>
      <w:r w:rsidRPr="00F64E45">
        <w:rPr>
          <w:rFonts w:asciiTheme="minorHAnsi" w:hAnsiTheme="minorHAnsi" w:cs="Tahoma"/>
          <w:b/>
          <w:sz w:val="22"/>
          <w:szCs w:val="22"/>
        </w:rPr>
        <w:t xml:space="preserve">  </w:t>
      </w:r>
      <w:r w:rsidR="006F1A3B" w:rsidRPr="00F64E45">
        <w:rPr>
          <w:rFonts w:asciiTheme="minorHAnsi" w:hAnsiTheme="minorHAnsi" w:cs="Tahoma"/>
          <w:b/>
          <w:sz w:val="22"/>
          <w:szCs w:val="22"/>
        </w:rPr>
        <w:t>AUTOCODE</w:t>
      </w:r>
      <w:r w:rsidR="006F1A3B" w:rsidRPr="00292E0C">
        <w:rPr>
          <w:rFonts w:asciiTheme="minorHAnsi" w:hAnsiTheme="minorHAnsi" w:cs="Tahoma"/>
          <w:b/>
          <w:sz w:val="22"/>
          <w:szCs w:val="22"/>
        </w:rPr>
        <w:t xml:space="preserve">:  SELECT IF RESPONDENT CONSIDERS THIS TYPE OF PROVIDER AS PRIMARY FOR THEIR </w:t>
      </w:r>
      <w:r>
        <w:rPr>
          <w:rFonts w:asciiTheme="minorHAnsi" w:hAnsiTheme="minorHAnsi" w:cs="Tahoma"/>
          <w:b/>
          <w:sz w:val="22"/>
          <w:szCs w:val="22"/>
        </w:rPr>
        <w:t xml:space="preserve">NERVE </w:t>
      </w:r>
      <w:r w:rsidR="006F1A3B" w:rsidRPr="00292E0C">
        <w:rPr>
          <w:rFonts w:asciiTheme="minorHAnsi" w:hAnsiTheme="minorHAnsi" w:cs="Tahoma"/>
          <w:b/>
          <w:sz w:val="22"/>
          <w:szCs w:val="22"/>
        </w:rPr>
        <w:t>PAIN</w:t>
      </w:r>
      <w:r>
        <w:rPr>
          <w:rFonts w:asciiTheme="minorHAnsi" w:hAnsiTheme="minorHAnsi" w:cs="Tahoma"/>
          <w:b/>
          <w:sz w:val="22"/>
          <w:szCs w:val="22"/>
        </w:rPr>
        <w:t xml:space="preserve"> IN Q49c2</w:t>
      </w:r>
    </w:p>
    <w:p w14:paraId="207C821B" w14:textId="77777777" w:rsidR="002A36F2" w:rsidRPr="00292E0C" w:rsidRDefault="002A36F2" w:rsidP="00CC6091">
      <w:pPr>
        <w:pStyle w:val="ListParagraph"/>
        <w:numPr>
          <w:ilvl w:val="0"/>
          <w:numId w:val="41"/>
        </w:numPr>
        <w:spacing w:after="0"/>
        <w:rPr>
          <w:rFonts w:asciiTheme="minorHAnsi" w:hAnsiTheme="minorHAnsi" w:cs="Tahoma"/>
        </w:rPr>
      </w:pPr>
      <w:r w:rsidRPr="00292E0C">
        <w:rPr>
          <w:rFonts w:asciiTheme="minorHAnsi" w:hAnsiTheme="minorHAnsi" w:cs="Tahoma"/>
        </w:rPr>
        <w:t xml:space="preserve">Primary Care Physician </w:t>
      </w:r>
    </w:p>
    <w:p w14:paraId="639816A8" w14:textId="77777777" w:rsidR="002A36F2" w:rsidRPr="00292E0C" w:rsidRDefault="002A36F2" w:rsidP="00CC6091">
      <w:pPr>
        <w:pStyle w:val="ListParagraph"/>
        <w:numPr>
          <w:ilvl w:val="0"/>
          <w:numId w:val="41"/>
        </w:numPr>
        <w:spacing w:after="0"/>
        <w:rPr>
          <w:rFonts w:asciiTheme="minorHAnsi" w:hAnsiTheme="minorHAnsi" w:cs="Tahoma"/>
        </w:rPr>
      </w:pPr>
      <w:r w:rsidRPr="00292E0C">
        <w:rPr>
          <w:rFonts w:asciiTheme="minorHAnsi" w:hAnsiTheme="minorHAnsi" w:cs="Tahoma"/>
        </w:rPr>
        <w:t>Nurse, Nurse Practitioner or Physician Assistant</w:t>
      </w:r>
    </w:p>
    <w:p w14:paraId="5CAA047F" w14:textId="77777777" w:rsidR="002A36F2" w:rsidRPr="00292E0C" w:rsidRDefault="002A36F2" w:rsidP="00CC6091">
      <w:pPr>
        <w:pStyle w:val="ListParagraph"/>
        <w:numPr>
          <w:ilvl w:val="0"/>
          <w:numId w:val="41"/>
        </w:numPr>
        <w:spacing w:after="0"/>
        <w:rPr>
          <w:rFonts w:asciiTheme="minorHAnsi" w:hAnsiTheme="minorHAnsi" w:cs="Tahoma"/>
        </w:rPr>
      </w:pPr>
      <w:r w:rsidRPr="00292E0C">
        <w:rPr>
          <w:rFonts w:asciiTheme="minorHAnsi" w:hAnsiTheme="minorHAnsi" w:cs="Tahoma"/>
        </w:rPr>
        <w:t>Physical Therapist</w:t>
      </w:r>
    </w:p>
    <w:p w14:paraId="017B5156" w14:textId="77777777" w:rsidR="002A36F2" w:rsidRPr="00292E0C" w:rsidRDefault="002A36F2" w:rsidP="00CC6091">
      <w:pPr>
        <w:pStyle w:val="ListParagraph"/>
        <w:numPr>
          <w:ilvl w:val="0"/>
          <w:numId w:val="41"/>
        </w:numPr>
        <w:spacing w:after="0"/>
        <w:rPr>
          <w:rFonts w:asciiTheme="minorHAnsi" w:hAnsiTheme="minorHAnsi" w:cs="Tahoma"/>
        </w:rPr>
      </w:pPr>
      <w:r w:rsidRPr="00292E0C">
        <w:rPr>
          <w:rFonts w:asciiTheme="minorHAnsi" w:hAnsiTheme="minorHAnsi" w:cs="Tahoma"/>
        </w:rPr>
        <w:t>Acupuncturist</w:t>
      </w:r>
    </w:p>
    <w:p w14:paraId="72EBF182" w14:textId="77777777" w:rsidR="002A36F2" w:rsidRPr="00292E0C" w:rsidRDefault="002A36F2" w:rsidP="00CC6091">
      <w:pPr>
        <w:pStyle w:val="ListParagraph"/>
        <w:numPr>
          <w:ilvl w:val="0"/>
          <w:numId w:val="41"/>
        </w:numPr>
        <w:spacing w:after="0"/>
        <w:rPr>
          <w:rFonts w:asciiTheme="minorHAnsi" w:hAnsiTheme="minorHAnsi" w:cs="Tahoma"/>
        </w:rPr>
      </w:pPr>
      <w:r w:rsidRPr="00292E0C">
        <w:rPr>
          <w:rFonts w:asciiTheme="minorHAnsi" w:hAnsiTheme="minorHAnsi" w:cs="Tahoma"/>
        </w:rPr>
        <w:t>Massage Therapist</w:t>
      </w:r>
    </w:p>
    <w:p w14:paraId="0153D888" w14:textId="77777777" w:rsidR="002A36F2" w:rsidRPr="00292E0C" w:rsidRDefault="002A36F2" w:rsidP="00CC6091">
      <w:pPr>
        <w:pStyle w:val="ListParagraph"/>
        <w:numPr>
          <w:ilvl w:val="0"/>
          <w:numId w:val="41"/>
        </w:numPr>
        <w:spacing w:after="0"/>
        <w:rPr>
          <w:rFonts w:asciiTheme="minorHAnsi" w:hAnsiTheme="minorHAnsi" w:cs="Tahoma"/>
        </w:rPr>
      </w:pPr>
      <w:r w:rsidRPr="00292E0C">
        <w:rPr>
          <w:rFonts w:asciiTheme="minorHAnsi" w:hAnsiTheme="minorHAnsi" w:cs="Tahoma"/>
        </w:rPr>
        <w:t>Neurologist</w:t>
      </w:r>
    </w:p>
    <w:p w14:paraId="08A678E1" w14:textId="77777777" w:rsidR="002A36F2" w:rsidRPr="00292E0C" w:rsidRDefault="002A36F2" w:rsidP="00CC6091">
      <w:pPr>
        <w:pStyle w:val="ListParagraph"/>
        <w:numPr>
          <w:ilvl w:val="0"/>
          <w:numId w:val="41"/>
        </w:numPr>
        <w:spacing w:after="0"/>
        <w:rPr>
          <w:rFonts w:asciiTheme="minorHAnsi" w:hAnsiTheme="minorHAnsi" w:cs="Tahoma"/>
        </w:rPr>
      </w:pPr>
      <w:r w:rsidRPr="00292E0C">
        <w:rPr>
          <w:rFonts w:asciiTheme="minorHAnsi" w:hAnsiTheme="minorHAnsi" w:cs="Tahoma"/>
        </w:rPr>
        <w:t>Pain Management Specialist</w:t>
      </w:r>
    </w:p>
    <w:p w14:paraId="2365AAAE" w14:textId="1E25A7BE" w:rsidR="00677A4D" w:rsidRPr="00292E0C" w:rsidRDefault="00677A4D" w:rsidP="00CC6091">
      <w:pPr>
        <w:pStyle w:val="ListParagraph"/>
        <w:numPr>
          <w:ilvl w:val="0"/>
          <w:numId w:val="41"/>
        </w:numPr>
        <w:spacing w:after="0"/>
        <w:rPr>
          <w:rFonts w:asciiTheme="minorHAnsi" w:hAnsiTheme="minorHAnsi" w:cs="Tahoma"/>
        </w:rPr>
      </w:pPr>
      <w:r w:rsidRPr="00292E0C">
        <w:rPr>
          <w:rFonts w:asciiTheme="minorHAnsi" w:hAnsiTheme="minorHAnsi" w:cs="Tahoma"/>
        </w:rPr>
        <w:t>Endocrinologist</w:t>
      </w:r>
    </w:p>
    <w:p w14:paraId="75780E4D" w14:textId="77777777" w:rsidR="002A36F2" w:rsidRPr="00292E0C" w:rsidRDefault="002A36F2" w:rsidP="00CC6091">
      <w:pPr>
        <w:pStyle w:val="ListParagraph"/>
        <w:numPr>
          <w:ilvl w:val="0"/>
          <w:numId w:val="41"/>
        </w:numPr>
        <w:spacing w:after="0"/>
        <w:rPr>
          <w:rFonts w:asciiTheme="minorHAnsi" w:hAnsiTheme="minorHAnsi" w:cs="Tahoma"/>
        </w:rPr>
      </w:pPr>
      <w:r w:rsidRPr="00292E0C">
        <w:rPr>
          <w:rFonts w:asciiTheme="minorHAnsi" w:hAnsiTheme="minorHAnsi" w:cs="Tahoma"/>
        </w:rPr>
        <w:t>Gynecologist</w:t>
      </w:r>
    </w:p>
    <w:p w14:paraId="19C99F04" w14:textId="50067214" w:rsidR="006F1A3B" w:rsidRDefault="006F1A3B" w:rsidP="00CC6091">
      <w:pPr>
        <w:pStyle w:val="ListParagraph"/>
        <w:numPr>
          <w:ilvl w:val="0"/>
          <w:numId w:val="41"/>
        </w:numPr>
        <w:spacing w:after="0"/>
        <w:rPr>
          <w:rFonts w:asciiTheme="minorHAnsi" w:hAnsiTheme="minorHAnsi" w:cs="Tahoma"/>
        </w:rPr>
      </w:pPr>
      <w:r w:rsidRPr="00292E0C">
        <w:rPr>
          <w:rFonts w:asciiTheme="minorHAnsi" w:hAnsiTheme="minorHAnsi" w:cs="Tahoma"/>
        </w:rPr>
        <w:t xml:space="preserve">Other </w:t>
      </w:r>
    </w:p>
    <w:p w14:paraId="70367310" w14:textId="3CFEB8B6" w:rsidR="00F64E45" w:rsidRPr="00292E0C" w:rsidRDefault="00F64E45" w:rsidP="00CC6091">
      <w:pPr>
        <w:pStyle w:val="ListParagraph"/>
        <w:numPr>
          <w:ilvl w:val="0"/>
          <w:numId w:val="41"/>
        </w:numPr>
        <w:spacing w:after="0"/>
        <w:rPr>
          <w:rFonts w:asciiTheme="minorHAnsi" w:hAnsiTheme="minorHAnsi" w:cs="Tahoma"/>
        </w:rPr>
      </w:pPr>
      <w:r>
        <w:rPr>
          <w:rFonts w:asciiTheme="minorHAnsi" w:hAnsiTheme="minorHAnsi" w:cs="Tahoma"/>
        </w:rPr>
        <w:t xml:space="preserve">None </w:t>
      </w:r>
      <w:r w:rsidR="00961A77" w:rsidRPr="00961A77">
        <w:rPr>
          <w:rFonts w:asciiTheme="minorHAnsi" w:hAnsiTheme="minorHAnsi" w:cs="Tahoma"/>
          <w:b/>
        </w:rPr>
        <w:t>(NO PRIMARY HCP IN Q49c2)</w:t>
      </w:r>
    </w:p>
    <w:p w14:paraId="66E6220F" w14:textId="77777777" w:rsidR="006F1A3B" w:rsidRPr="00292E0C" w:rsidRDefault="006F1A3B" w:rsidP="006F1A3B">
      <w:pPr>
        <w:spacing w:line="276" w:lineRule="auto"/>
        <w:rPr>
          <w:rFonts w:asciiTheme="minorHAnsi" w:hAnsiTheme="minorHAnsi" w:cs="Tahoma"/>
          <w:b/>
          <w:sz w:val="22"/>
          <w:szCs w:val="22"/>
        </w:rPr>
      </w:pPr>
    </w:p>
    <w:p w14:paraId="511978DA" w14:textId="77777777" w:rsidR="006C2172" w:rsidRPr="00292E0C" w:rsidRDefault="006C2172" w:rsidP="006F1A3B">
      <w:pPr>
        <w:spacing w:line="276" w:lineRule="auto"/>
        <w:rPr>
          <w:rFonts w:asciiTheme="minorHAnsi" w:hAnsiTheme="minorHAnsi" w:cs="Tahoma"/>
          <w:b/>
          <w:sz w:val="22"/>
          <w:szCs w:val="22"/>
        </w:rPr>
      </w:pPr>
    </w:p>
    <w:p w14:paraId="25B58FD6" w14:textId="77777777" w:rsidR="006F1A3B" w:rsidRPr="00292E0C" w:rsidRDefault="006F1A3B" w:rsidP="006F1A3B">
      <w:pPr>
        <w:spacing w:line="276" w:lineRule="auto"/>
        <w:rPr>
          <w:rFonts w:asciiTheme="minorHAnsi" w:hAnsiTheme="minorHAnsi" w:cs="Tahoma"/>
          <w:sz w:val="22"/>
          <w:szCs w:val="22"/>
        </w:rPr>
      </w:pPr>
      <w:r w:rsidRPr="00292E0C">
        <w:rPr>
          <w:rFonts w:asciiTheme="minorHAnsi" w:hAnsiTheme="minorHAnsi" w:cs="Tahoma"/>
          <w:b/>
          <w:i/>
          <w:sz w:val="22"/>
          <w:szCs w:val="22"/>
        </w:rPr>
        <w:t>PROGRAMMING NOTE:  FOR THE FOLLOWING PIPING, PIPE IN PROVIDER TYPE IF SELECTED IN THE PRIMARY HCP AUTOCODE.  IF ‘OTHER’ IN PRIMARY HCP AUTOCODE, PIPE IN:</w:t>
      </w:r>
      <w:r w:rsidRPr="00292E0C">
        <w:rPr>
          <w:rFonts w:asciiTheme="minorHAnsi" w:hAnsiTheme="minorHAnsi" w:cs="Tahoma"/>
          <w:sz w:val="22"/>
          <w:szCs w:val="22"/>
        </w:rPr>
        <w:t xml:space="preserve"> healthcare provider</w:t>
      </w:r>
    </w:p>
    <w:p w14:paraId="415BDE48" w14:textId="77777777" w:rsidR="006F1A3B" w:rsidRPr="00292E0C" w:rsidRDefault="006F1A3B" w:rsidP="00A54BD7">
      <w:pPr>
        <w:spacing w:line="276" w:lineRule="auto"/>
        <w:rPr>
          <w:rFonts w:asciiTheme="minorHAnsi" w:hAnsiTheme="minorHAnsi" w:cs="Tahoma"/>
          <w:sz w:val="22"/>
          <w:szCs w:val="22"/>
        </w:rPr>
      </w:pPr>
    </w:p>
    <w:p w14:paraId="7C6B4C51" w14:textId="707006E6" w:rsidR="00A54BD7" w:rsidRPr="00292E0C" w:rsidRDefault="00A54BD7" w:rsidP="00A54BD7">
      <w:pPr>
        <w:spacing w:line="276" w:lineRule="auto"/>
        <w:rPr>
          <w:rFonts w:asciiTheme="minorHAnsi" w:hAnsiTheme="minorHAnsi" w:cs="Tahoma"/>
          <w:sz w:val="22"/>
          <w:szCs w:val="22"/>
        </w:rPr>
      </w:pPr>
      <w:r w:rsidRPr="00292E0C">
        <w:rPr>
          <w:rFonts w:asciiTheme="minorHAnsi" w:hAnsiTheme="minorHAnsi" w:cs="Tahoma"/>
          <w:b/>
          <w:sz w:val="22"/>
          <w:szCs w:val="22"/>
        </w:rPr>
        <w:t xml:space="preserve">(SHOW IF VISIT ANY OF THE PROVIDED HCP TYPES FOR </w:t>
      </w:r>
      <w:r w:rsidR="002111C0" w:rsidRPr="00292E0C">
        <w:rPr>
          <w:rFonts w:asciiTheme="minorHAnsi" w:hAnsiTheme="minorHAnsi" w:cs="Tahoma"/>
          <w:b/>
          <w:sz w:val="22"/>
          <w:szCs w:val="22"/>
        </w:rPr>
        <w:t xml:space="preserve">NERVE </w:t>
      </w:r>
      <w:r w:rsidRPr="00292E0C">
        <w:rPr>
          <w:rFonts w:asciiTheme="minorHAnsi" w:hAnsiTheme="minorHAnsi" w:cs="Tahoma"/>
          <w:b/>
          <w:sz w:val="22"/>
          <w:szCs w:val="22"/>
        </w:rPr>
        <w:t>PAIN</w:t>
      </w:r>
      <w:r w:rsidR="00F64E45">
        <w:rPr>
          <w:rFonts w:asciiTheme="minorHAnsi" w:hAnsiTheme="minorHAnsi" w:cs="Tahoma"/>
          <w:b/>
          <w:sz w:val="22"/>
          <w:szCs w:val="22"/>
        </w:rPr>
        <w:t>, Q49c2=1-9</w:t>
      </w:r>
      <w:r w:rsidRPr="00292E0C">
        <w:rPr>
          <w:rFonts w:asciiTheme="minorHAnsi" w:hAnsiTheme="minorHAnsi" w:cs="Tahoma"/>
          <w:b/>
          <w:sz w:val="22"/>
          <w:szCs w:val="22"/>
        </w:rPr>
        <w:t>)</w:t>
      </w:r>
      <w:r w:rsidRPr="00292E0C">
        <w:rPr>
          <w:rFonts w:asciiTheme="minorHAnsi" w:hAnsiTheme="minorHAnsi" w:cs="Tahoma"/>
          <w:sz w:val="22"/>
          <w:szCs w:val="22"/>
        </w:rPr>
        <w:t xml:space="preserve"> For the remainder of the survey, we’re going to ask you about the </w:t>
      </w:r>
      <w:r w:rsidRPr="00292E0C">
        <w:rPr>
          <w:rFonts w:asciiTheme="minorHAnsi" w:hAnsiTheme="minorHAnsi" w:cs="Tahoma"/>
          <w:b/>
          <w:sz w:val="22"/>
          <w:szCs w:val="22"/>
        </w:rPr>
        <w:t xml:space="preserve">[PIPE IN THE HCP THEY CONSIDER TO BE PRIMARY FOR </w:t>
      </w:r>
      <w:r w:rsidR="002111C0" w:rsidRPr="00292E0C">
        <w:rPr>
          <w:rFonts w:asciiTheme="minorHAnsi" w:hAnsiTheme="minorHAnsi" w:cs="Tahoma"/>
          <w:b/>
          <w:sz w:val="22"/>
          <w:szCs w:val="22"/>
        </w:rPr>
        <w:t xml:space="preserve">NERVE </w:t>
      </w:r>
      <w:r w:rsidRPr="00292E0C">
        <w:rPr>
          <w:rFonts w:asciiTheme="minorHAnsi" w:hAnsiTheme="minorHAnsi" w:cs="Tahoma"/>
          <w:b/>
          <w:sz w:val="22"/>
          <w:szCs w:val="22"/>
        </w:rPr>
        <w:t>PAIN</w:t>
      </w:r>
      <w:r w:rsidR="00F64E45">
        <w:rPr>
          <w:rFonts w:asciiTheme="minorHAnsi" w:hAnsiTheme="minorHAnsi" w:cs="Tahoma"/>
          <w:b/>
          <w:sz w:val="22"/>
          <w:szCs w:val="22"/>
        </w:rPr>
        <w:t xml:space="preserve"> FROM PrimaryHCPAutocode</w:t>
      </w:r>
      <w:r w:rsidRPr="00292E0C">
        <w:rPr>
          <w:rFonts w:asciiTheme="minorHAnsi" w:hAnsiTheme="minorHAnsi" w:cs="Tahoma"/>
          <w:b/>
          <w:sz w:val="22"/>
          <w:szCs w:val="22"/>
        </w:rPr>
        <w:t>]</w:t>
      </w:r>
      <w:r w:rsidRPr="00292E0C">
        <w:rPr>
          <w:rFonts w:asciiTheme="minorHAnsi" w:hAnsiTheme="minorHAnsi" w:cs="Tahoma"/>
          <w:sz w:val="22"/>
          <w:szCs w:val="22"/>
        </w:rPr>
        <w:t xml:space="preserve"> you see, whom you mentioned you consider the primary healthcare provider in the management of </w:t>
      </w:r>
      <w:r w:rsidR="00FB5148" w:rsidRPr="00292E0C">
        <w:rPr>
          <w:rFonts w:asciiTheme="minorHAnsi" w:hAnsiTheme="minorHAnsi" w:cs="Tahoma"/>
          <w:sz w:val="22"/>
          <w:szCs w:val="22"/>
        </w:rPr>
        <w:t xml:space="preserve">the nerve </w:t>
      </w:r>
      <w:r w:rsidRPr="00292E0C">
        <w:rPr>
          <w:rFonts w:asciiTheme="minorHAnsi" w:hAnsiTheme="minorHAnsi" w:cs="Tahoma"/>
          <w:sz w:val="22"/>
          <w:szCs w:val="22"/>
        </w:rPr>
        <w:t>pain</w:t>
      </w:r>
      <w:r w:rsidR="00FB5148" w:rsidRPr="00292E0C">
        <w:rPr>
          <w:rFonts w:asciiTheme="minorHAnsi" w:hAnsiTheme="minorHAnsi" w:cs="Tahoma"/>
          <w:sz w:val="22"/>
          <w:szCs w:val="22"/>
        </w:rPr>
        <w:t xml:space="preserve"> in your feet and/or hands</w:t>
      </w:r>
      <w:r w:rsidRPr="00292E0C">
        <w:rPr>
          <w:rFonts w:asciiTheme="minorHAnsi" w:hAnsiTheme="minorHAnsi" w:cs="Tahoma"/>
          <w:sz w:val="22"/>
          <w:szCs w:val="22"/>
        </w:rPr>
        <w:t xml:space="preserve">.  </w:t>
      </w:r>
    </w:p>
    <w:p w14:paraId="3B5BA94D" w14:textId="77777777" w:rsidR="00A54BD7" w:rsidRPr="00292E0C" w:rsidRDefault="00A54BD7" w:rsidP="00A54BD7">
      <w:pPr>
        <w:spacing w:line="276" w:lineRule="auto"/>
        <w:rPr>
          <w:rFonts w:asciiTheme="minorHAnsi" w:hAnsiTheme="minorHAnsi" w:cs="Tahoma"/>
          <w:sz w:val="22"/>
          <w:szCs w:val="22"/>
        </w:rPr>
      </w:pPr>
    </w:p>
    <w:p w14:paraId="467ABBC6" w14:textId="4F912E1C" w:rsidR="00A54BD7" w:rsidRPr="00292E0C" w:rsidRDefault="00A54BD7" w:rsidP="00A54BD7">
      <w:pPr>
        <w:spacing w:line="276" w:lineRule="auto"/>
        <w:rPr>
          <w:rFonts w:asciiTheme="minorHAnsi" w:hAnsiTheme="minorHAnsi" w:cs="Tahoma"/>
          <w:sz w:val="22"/>
          <w:szCs w:val="22"/>
        </w:rPr>
      </w:pPr>
      <w:r w:rsidRPr="00292E0C">
        <w:rPr>
          <w:rFonts w:asciiTheme="minorHAnsi" w:hAnsiTheme="minorHAnsi" w:cs="Tahoma"/>
          <w:b/>
          <w:sz w:val="22"/>
          <w:szCs w:val="22"/>
        </w:rPr>
        <w:t>(SHOW IF PRIMARY HCP</w:t>
      </w:r>
      <w:r w:rsidR="00FB5148" w:rsidRPr="00292E0C">
        <w:rPr>
          <w:rFonts w:asciiTheme="minorHAnsi" w:hAnsiTheme="minorHAnsi" w:cs="Tahoma"/>
          <w:b/>
          <w:sz w:val="22"/>
          <w:szCs w:val="22"/>
        </w:rPr>
        <w:t xml:space="preserve"> FOR </w:t>
      </w:r>
      <w:r w:rsidR="002111C0" w:rsidRPr="00292E0C">
        <w:rPr>
          <w:rFonts w:asciiTheme="minorHAnsi" w:hAnsiTheme="minorHAnsi" w:cs="Tahoma"/>
          <w:b/>
          <w:sz w:val="22"/>
          <w:szCs w:val="22"/>
        </w:rPr>
        <w:t xml:space="preserve">NERVE </w:t>
      </w:r>
      <w:r w:rsidR="00FB5148" w:rsidRPr="00292E0C">
        <w:rPr>
          <w:rFonts w:asciiTheme="minorHAnsi" w:hAnsiTheme="minorHAnsi" w:cs="Tahoma"/>
          <w:b/>
          <w:sz w:val="22"/>
          <w:szCs w:val="22"/>
        </w:rPr>
        <w:t>PAIN</w:t>
      </w:r>
      <w:r w:rsidRPr="00292E0C">
        <w:rPr>
          <w:rFonts w:asciiTheme="minorHAnsi" w:hAnsiTheme="minorHAnsi" w:cs="Tahoma"/>
          <w:b/>
          <w:sz w:val="22"/>
          <w:szCs w:val="22"/>
        </w:rPr>
        <w:t xml:space="preserve"> IS ‘OTHER’ IN AUTOCODE</w:t>
      </w:r>
      <w:r w:rsidR="00F64E45">
        <w:rPr>
          <w:rFonts w:asciiTheme="minorHAnsi" w:hAnsiTheme="minorHAnsi" w:cs="Tahoma"/>
          <w:b/>
          <w:sz w:val="22"/>
          <w:szCs w:val="22"/>
        </w:rPr>
        <w:t>, PrimaryHCP=10</w:t>
      </w:r>
      <w:r w:rsidRPr="00292E0C">
        <w:rPr>
          <w:rFonts w:asciiTheme="minorHAnsi" w:hAnsiTheme="minorHAnsi" w:cs="Tahoma"/>
          <w:b/>
          <w:sz w:val="22"/>
          <w:szCs w:val="22"/>
        </w:rPr>
        <w:t>)</w:t>
      </w:r>
      <w:r w:rsidRPr="00292E0C">
        <w:rPr>
          <w:rFonts w:asciiTheme="minorHAnsi" w:hAnsiTheme="minorHAnsi" w:cs="Tahoma"/>
          <w:sz w:val="22"/>
          <w:szCs w:val="22"/>
        </w:rPr>
        <w:t xml:space="preserve"> For the remainder of the survey, we’re going to ask you about the healthcare provider you consider to be primary in the management of </w:t>
      </w:r>
      <w:r w:rsidR="00074359" w:rsidRPr="00292E0C">
        <w:rPr>
          <w:rFonts w:asciiTheme="minorHAnsi" w:hAnsiTheme="minorHAnsi" w:cs="Tahoma"/>
          <w:sz w:val="22"/>
          <w:szCs w:val="22"/>
        </w:rPr>
        <w:t xml:space="preserve">the nerve </w:t>
      </w:r>
      <w:r w:rsidRPr="00292E0C">
        <w:rPr>
          <w:rFonts w:asciiTheme="minorHAnsi" w:hAnsiTheme="minorHAnsi" w:cs="Tahoma"/>
          <w:sz w:val="22"/>
          <w:szCs w:val="22"/>
        </w:rPr>
        <w:t>pain</w:t>
      </w:r>
      <w:r w:rsidR="00074359" w:rsidRPr="00292E0C">
        <w:rPr>
          <w:rFonts w:asciiTheme="minorHAnsi" w:hAnsiTheme="minorHAnsi" w:cs="Tahoma"/>
          <w:sz w:val="22"/>
          <w:szCs w:val="22"/>
        </w:rPr>
        <w:t xml:space="preserve"> in your feet and/or hands</w:t>
      </w:r>
      <w:r w:rsidRPr="00292E0C">
        <w:rPr>
          <w:rFonts w:asciiTheme="minorHAnsi" w:hAnsiTheme="minorHAnsi" w:cs="Tahoma"/>
          <w:sz w:val="22"/>
          <w:szCs w:val="22"/>
        </w:rPr>
        <w:t xml:space="preserve">.  </w:t>
      </w:r>
    </w:p>
    <w:p w14:paraId="6D827BBC" w14:textId="77777777" w:rsidR="00FB5148" w:rsidRPr="00292E0C" w:rsidRDefault="00FB5148" w:rsidP="00A54BD7">
      <w:pPr>
        <w:spacing w:line="276" w:lineRule="auto"/>
        <w:rPr>
          <w:rFonts w:asciiTheme="minorHAnsi" w:hAnsiTheme="minorHAnsi" w:cs="Tahoma"/>
          <w:sz w:val="22"/>
          <w:szCs w:val="22"/>
        </w:rPr>
      </w:pPr>
    </w:p>
    <w:p w14:paraId="41D1CF36" w14:textId="393F69FD" w:rsidR="00FB5148" w:rsidRPr="00292E0C" w:rsidRDefault="00FB5148" w:rsidP="00FB5148">
      <w:pPr>
        <w:spacing w:line="276" w:lineRule="auto"/>
        <w:rPr>
          <w:rFonts w:asciiTheme="minorHAnsi" w:hAnsiTheme="minorHAnsi" w:cs="Tahoma"/>
          <w:sz w:val="22"/>
          <w:szCs w:val="22"/>
        </w:rPr>
      </w:pPr>
      <w:r w:rsidRPr="00292E0C">
        <w:rPr>
          <w:rFonts w:asciiTheme="minorHAnsi" w:hAnsiTheme="minorHAnsi" w:cs="Tahoma"/>
          <w:b/>
          <w:sz w:val="22"/>
          <w:szCs w:val="22"/>
        </w:rPr>
        <w:t xml:space="preserve">(SHOW IF DO NOT VISIT ANY HCP FOR </w:t>
      </w:r>
      <w:r w:rsidR="002111C0" w:rsidRPr="00292E0C">
        <w:rPr>
          <w:rFonts w:asciiTheme="minorHAnsi" w:hAnsiTheme="minorHAnsi" w:cs="Tahoma"/>
          <w:b/>
          <w:sz w:val="22"/>
          <w:szCs w:val="22"/>
        </w:rPr>
        <w:t xml:space="preserve">NERVE </w:t>
      </w:r>
      <w:r w:rsidRPr="00292E0C">
        <w:rPr>
          <w:rFonts w:asciiTheme="minorHAnsi" w:hAnsiTheme="minorHAnsi" w:cs="Tahoma"/>
          <w:b/>
          <w:sz w:val="22"/>
          <w:szCs w:val="22"/>
        </w:rPr>
        <w:t>PAIN BUT VISIT ANY OF THE PROVIDED HCP TYPES FOR DIABETES</w:t>
      </w:r>
      <w:r w:rsidR="00F64E45">
        <w:rPr>
          <w:rFonts w:asciiTheme="minorHAnsi" w:hAnsiTheme="minorHAnsi" w:cs="Tahoma"/>
          <w:b/>
          <w:sz w:val="22"/>
          <w:szCs w:val="22"/>
        </w:rPr>
        <w:t xml:space="preserve">, </w:t>
      </w:r>
      <w:r w:rsidR="00961A77">
        <w:rPr>
          <w:rFonts w:asciiTheme="minorHAnsi" w:hAnsiTheme="minorHAnsi" w:cs="Tahoma"/>
          <w:b/>
          <w:sz w:val="22"/>
          <w:szCs w:val="22"/>
        </w:rPr>
        <w:t>PrimaryHCP=11 AND Q48c1=1-9</w:t>
      </w:r>
      <w:r w:rsidRPr="00292E0C">
        <w:rPr>
          <w:rFonts w:asciiTheme="minorHAnsi" w:hAnsiTheme="minorHAnsi" w:cs="Tahoma"/>
          <w:b/>
          <w:sz w:val="22"/>
          <w:szCs w:val="22"/>
        </w:rPr>
        <w:t>)</w:t>
      </w:r>
      <w:r w:rsidRPr="00292E0C">
        <w:rPr>
          <w:rFonts w:asciiTheme="minorHAnsi" w:hAnsiTheme="minorHAnsi" w:cs="Tahoma"/>
          <w:sz w:val="22"/>
          <w:szCs w:val="22"/>
        </w:rPr>
        <w:t xml:space="preserve"> For the remainder of the survey, we’re going to ask you about the </w:t>
      </w:r>
      <w:r w:rsidRPr="00292E0C">
        <w:rPr>
          <w:rFonts w:asciiTheme="minorHAnsi" w:hAnsiTheme="minorHAnsi" w:cs="Tahoma"/>
          <w:b/>
          <w:sz w:val="22"/>
          <w:szCs w:val="22"/>
        </w:rPr>
        <w:t>[PIPE IN THE HCP THEY CONSIDER TO BE PRIMARY FOR DIABETES</w:t>
      </w:r>
      <w:r w:rsidR="00961A77">
        <w:rPr>
          <w:rFonts w:asciiTheme="minorHAnsi" w:hAnsiTheme="minorHAnsi" w:cs="Tahoma"/>
          <w:b/>
          <w:sz w:val="22"/>
          <w:szCs w:val="22"/>
        </w:rPr>
        <w:t>, RESPONSE IN Q48c1</w:t>
      </w:r>
      <w:r w:rsidRPr="00292E0C">
        <w:rPr>
          <w:rFonts w:asciiTheme="minorHAnsi" w:hAnsiTheme="minorHAnsi" w:cs="Tahoma"/>
          <w:b/>
          <w:sz w:val="22"/>
          <w:szCs w:val="22"/>
        </w:rPr>
        <w:t>]</w:t>
      </w:r>
      <w:r w:rsidRPr="00292E0C">
        <w:rPr>
          <w:rFonts w:asciiTheme="minorHAnsi" w:hAnsiTheme="minorHAnsi" w:cs="Tahoma"/>
          <w:sz w:val="22"/>
          <w:szCs w:val="22"/>
        </w:rPr>
        <w:t xml:space="preserve"> you see, whom you mentioned you consider the primary healthcare provider in the management of your diabetes.  </w:t>
      </w:r>
    </w:p>
    <w:p w14:paraId="29072475" w14:textId="77777777" w:rsidR="00FB5148" w:rsidRPr="00292E0C" w:rsidRDefault="00FB5148" w:rsidP="00FB5148">
      <w:pPr>
        <w:spacing w:line="276" w:lineRule="auto"/>
        <w:rPr>
          <w:rFonts w:asciiTheme="minorHAnsi" w:hAnsiTheme="minorHAnsi" w:cs="Tahoma"/>
          <w:sz w:val="22"/>
          <w:szCs w:val="22"/>
        </w:rPr>
      </w:pPr>
    </w:p>
    <w:p w14:paraId="4EA58DBD" w14:textId="45E71AB1" w:rsidR="00FB5148" w:rsidRPr="00292E0C" w:rsidRDefault="00FB5148" w:rsidP="00A54BD7">
      <w:pPr>
        <w:spacing w:line="276" w:lineRule="auto"/>
        <w:rPr>
          <w:rFonts w:asciiTheme="minorHAnsi" w:hAnsiTheme="minorHAnsi" w:cs="Tahoma"/>
          <w:sz w:val="22"/>
          <w:szCs w:val="22"/>
        </w:rPr>
      </w:pPr>
      <w:r w:rsidRPr="00292E0C">
        <w:rPr>
          <w:rFonts w:asciiTheme="minorHAnsi" w:hAnsiTheme="minorHAnsi" w:cs="Tahoma"/>
          <w:b/>
          <w:sz w:val="22"/>
          <w:szCs w:val="22"/>
        </w:rPr>
        <w:t>(SHOW DO NOT VISIT ANY HCP FOR PAIN BUT PRIMARY HCP FOR DIABETTES IS ‘OTHER’</w:t>
      </w:r>
      <w:r w:rsidR="00961A77">
        <w:rPr>
          <w:rFonts w:asciiTheme="minorHAnsi" w:hAnsiTheme="minorHAnsi" w:cs="Tahoma"/>
          <w:b/>
          <w:sz w:val="22"/>
          <w:szCs w:val="22"/>
        </w:rPr>
        <w:t>, PrimaryHCP=11 AND Q48c1=10</w:t>
      </w:r>
      <w:r w:rsidRPr="00292E0C">
        <w:rPr>
          <w:rFonts w:asciiTheme="minorHAnsi" w:hAnsiTheme="minorHAnsi" w:cs="Tahoma"/>
          <w:b/>
          <w:sz w:val="22"/>
          <w:szCs w:val="22"/>
        </w:rPr>
        <w:t>)</w:t>
      </w:r>
      <w:r w:rsidRPr="00292E0C">
        <w:rPr>
          <w:rFonts w:asciiTheme="minorHAnsi" w:hAnsiTheme="minorHAnsi" w:cs="Tahoma"/>
          <w:sz w:val="22"/>
          <w:szCs w:val="22"/>
        </w:rPr>
        <w:t xml:space="preserve"> For the remainder of the survey, we’re going to ask you about the healthcare provider you consider to be primary in the management of your diabetes.  </w:t>
      </w:r>
    </w:p>
    <w:p w14:paraId="403B59E3" w14:textId="77777777" w:rsidR="00A54BD7" w:rsidRPr="00292E0C" w:rsidRDefault="00A54BD7" w:rsidP="00A54BD7">
      <w:pPr>
        <w:spacing w:line="276" w:lineRule="auto"/>
        <w:rPr>
          <w:rFonts w:asciiTheme="minorHAnsi" w:hAnsiTheme="minorHAnsi" w:cs="Tahoma"/>
          <w:sz w:val="22"/>
          <w:szCs w:val="22"/>
        </w:rPr>
      </w:pPr>
    </w:p>
    <w:p w14:paraId="1423E1E3" w14:textId="42476B08" w:rsidR="002F5015" w:rsidRPr="00292E0C" w:rsidRDefault="002F5015" w:rsidP="002F5015">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(ASK IF VISIT HCP FOR PAIN OR DIABETES, Q48</w:t>
      </w:r>
      <w:r w:rsidR="00961A77">
        <w:rPr>
          <w:rFonts w:asciiTheme="minorHAnsi" w:hAnsiTheme="minorHAnsi" w:cs="Tahoma"/>
          <w:b/>
          <w:sz w:val="22"/>
          <w:szCs w:val="22"/>
        </w:rPr>
        <w:t>c</w:t>
      </w:r>
      <w:r w:rsidRPr="00292E0C">
        <w:rPr>
          <w:rFonts w:asciiTheme="minorHAnsi" w:hAnsiTheme="minorHAnsi" w:cs="Tahoma"/>
          <w:b/>
          <w:sz w:val="22"/>
          <w:szCs w:val="22"/>
        </w:rPr>
        <w:t>1</w:t>
      </w:r>
      <w:r w:rsidR="00961A77">
        <w:rPr>
          <w:rFonts w:asciiTheme="minorHAnsi" w:hAnsiTheme="minorHAnsi" w:cs="Tahoma"/>
          <w:b/>
          <w:sz w:val="22"/>
          <w:szCs w:val="22"/>
        </w:rPr>
        <w:t>=1-10</w:t>
      </w:r>
      <w:r w:rsidRPr="00292E0C">
        <w:rPr>
          <w:rFonts w:asciiTheme="minorHAnsi" w:hAnsiTheme="minorHAnsi" w:cs="Tahoma"/>
          <w:b/>
          <w:sz w:val="22"/>
          <w:szCs w:val="22"/>
        </w:rPr>
        <w:t xml:space="preserve"> or Q48C2=r1-10) </w:t>
      </w:r>
      <w:r w:rsidRPr="00292E0C">
        <w:rPr>
          <w:rFonts w:asciiTheme="minorHAnsi" w:hAnsiTheme="minorHAnsi" w:cs="Tahoma"/>
          <w:sz w:val="22"/>
          <w:szCs w:val="22"/>
        </w:rPr>
        <w:t xml:space="preserve">Where do you </w:t>
      </w:r>
      <w:r w:rsidRPr="00292E0C">
        <w:rPr>
          <w:rFonts w:asciiTheme="minorHAnsi" w:hAnsiTheme="minorHAnsi" w:cs="Tahoma"/>
          <w:sz w:val="22"/>
          <w:szCs w:val="22"/>
          <w:u w:val="single"/>
        </w:rPr>
        <w:t>most often</w:t>
      </w:r>
      <w:r w:rsidRPr="00292E0C">
        <w:rPr>
          <w:rFonts w:asciiTheme="minorHAnsi" w:hAnsiTheme="minorHAnsi" w:cs="Tahoma"/>
          <w:sz w:val="22"/>
          <w:szCs w:val="22"/>
        </w:rPr>
        <w:t xml:space="preserve"> visit your primary healthcare provider? </w:t>
      </w:r>
      <w:r w:rsidRPr="00292E0C">
        <w:rPr>
          <w:rFonts w:asciiTheme="minorHAnsi" w:hAnsiTheme="minorHAnsi" w:cs="Tahoma"/>
          <w:b/>
          <w:sz w:val="22"/>
          <w:szCs w:val="22"/>
        </w:rPr>
        <w:t>(SINGLE RESPONSE) (RANDOMIZE)</w:t>
      </w:r>
    </w:p>
    <w:p w14:paraId="3F9D6ECC" w14:textId="77777777" w:rsidR="002F5015" w:rsidRPr="00292E0C" w:rsidRDefault="002F5015" w:rsidP="002F5015">
      <w:pPr>
        <w:spacing w:line="276" w:lineRule="auto"/>
        <w:ind w:left="360"/>
        <w:rPr>
          <w:rFonts w:asciiTheme="minorHAnsi" w:hAnsiTheme="minorHAnsi" w:cs="Tahoma"/>
          <w:sz w:val="22"/>
          <w:szCs w:val="22"/>
        </w:rPr>
      </w:pPr>
    </w:p>
    <w:p w14:paraId="15B05DD5" w14:textId="77777777" w:rsidR="002F5015" w:rsidRPr="00292E0C" w:rsidRDefault="002F5015" w:rsidP="002F5015">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At a doctor’s office</w:t>
      </w:r>
    </w:p>
    <w:p w14:paraId="2A0C6010" w14:textId="77777777" w:rsidR="002F5015" w:rsidRPr="00292E0C" w:rsidRDefault="002F5015" w:rsidP="002F5015">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 xml:space="preserve">At a clinic </w:t>
      </w:r>
    </w:p>
    <w:p w14:paraId="37CE1BAE" w14:textId="77777777" w:rsidR="002F5015" w:rsidRPr="00292E0C" w:rsidRDefault="002F5015" w:rsidP="002F5015">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In an emergency room</w:t>
      </w:r>
    </w:p>
    <w:p w14:paraId="7908C231" w14:textId="77777777" w:rsidR="002F5015" w:rsidRPr="00292E0C" w:rsidRDefault="002F5015" w:rsidP="002F5015">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 xml:space="preserve">Other </w:t>
      </w:r>
      <w:r w:rsidRPr="00292E0C">
        <w:rPr>
          <w:rFonts w:asciiTheme="minorHAnsi" w:hAnsiTheme="minorHAnsi" w:cs="Tahoma"/>
          <w:b/>
        </w:rPr>
        <w:t>(ANCHOR)</w:t>
      </w:r>
    </w:p>
    <w:p w14:paraId="1D139ABC" w14:textId="77777777" w:rsidR="002F5015" w:rsidRPr="00292E0C" w:rsidRDefault="002F5015" w:rsidP="00A54BD7">
      <w:pPr>
        <w:spacing w:line="276" w:lineRule="auto"/>
        <w:rPr>
          <w:rFonts w:asciiTheme="minorHAnsi" w:hAnsiTheme="minorHAnsi" w:cs="Tahoma"/>
          <w:sz w:val="22"/>
          <w:szCs w:val="22"/>
        </w:rPr>
      </w:pPr>
    </w:p>
    <w:p w14:paraId="7A4A7742" w14:textId="77777777" w:rsidR="00A54BD7" w:rsidRPr="00292E0C" w:rsidRDefault="00A54BD7" w:rsidP="00A54BD7">
      <w:pPr>
        <w:spacing w:line="276" w:lineRule="auto"/>
        <w:rPr>
          <w:rFonts w:asciiTheme="minorHAnsi" w:hAnsiTheme="minorHAnsi" w:cs="Tahoma"/>
          <w:sz w:val="22"/>
          <w:szCs w:val="22"/>
        </w:rPr>
      </w:pPr>
      <w:r w:rsidRPr="00292E0C">
        <w:rPr>
          <w:rFonts w:asciiTheme="minorHAnsi" w:hAnsiTheme="minorHAnsi" w:cs="Tahoma"/>
          <w:sz w:val="22"/>
          <w:szCs w:val="22"/>
        </w:rPr>
        <w:t>As a reminder, when we mention “</w:t>
      </w:r>
      <w:r w:rsidR="00074359" w:rsidRPr="00292E0C">
        <w:rPr>
          <w:rFonts w:asciiTheme="minorHAnsi" w:hAnsiTheme="minorHAnsi" w:cs="Tahoma"/>
          <w:sz w:val="22"/>
          <w:szCs w:val="22"/>
        </w:rPr>
        <w:t xml:space="preserve">nerve </w:t>
      </w:r>
      <w:r w:rsidRPr="00292E0C">
        <w:rPr>
          <w:rFonts w:asciiTheme="minorHAnsi" w:hAnsiTheme="minorHAnsi" w:cs="Tahoma"/>
          <w:sz w:val="22"/>
          <w:szCs w:val="22"/>
        </w:rPr>
        <w:t xml:space="preserve">pain” </w:t>
      </w:r>
      <w:r w:rsidR="00B254D3" w:rsidRPr="00292E0C">
        <w:rPr>
          <w:rFonts w:asciiTheme="minorHAnsi" w:hAnsiTheme="minorHAnsi" w:cs="Tahoma"/>
          <w:sz w:val="22"/>
          <w:szCs w:val="22"/>
        </w:rPr>
        <w:t xml:space="preserve">we are </w:t>
      </w:r>
      <w:r w:rsidRPr="00292E0C">
        <w:rPr>
          <w:rFonts w:asciiTheme="minorHAnsi" w:hAnsiTheme="minorHAnsi" w:cs="Tahoma"/>
          <w:sz w:val="22"/>
          <w:szCs w:val="22"/>
        </w:rPr>
        <w:t xml:space="preserve">referring to </w:t>
      </w:r>
      <w:r w:rsidRPr="00292E0C">
        <w:rPr>
          <w:rFonts w:asciiTheme="minorHAnsi" w:hAnsiTheme="minorHAnsi" w:cs="Tahoma"/>
          <w:sz w:val="22"/>
          <w:szCs w:val="22"/>
          <w:u w:val="single"/>
        </w:rPr>
        <w:t xml:space="preserve">the </w:t>
      </w:r>
      <w:r w:rsidR="00AC2050" w:rsidRPr="00292E0C">
        <w:rPr>
          <w:rFonts w:asciiTheme="minorHAnsi" w:hAnsiTheme="minorHAnsi" w:cs="Tahoma"/>
          <w:sz w:val="22"/>
          <w:szCs w:val="22"/>
          <w:u w:val="single"/>
        </w:rPr>
        <w:t>pain in your feet and/or hands</w:t>
      </w:r>
      <w:r w:rsidRPr="00292E0C">
        <w:rPr>
          <w:rFonts w:asciiTheme="minorHAnsi" w:hAnsiTheme="minorHAnsi" w:cs="Tahoma"/>
          <w:b/>
          <w:sz w:val="22"/>
          <w:szCs w:val="22"/>
        </w:rPr>
        <w:t>.</w:t>
      </w:r>
    </w:p>
    <w:p w14:paraId="15CE167D" w14:textId="77777777" w:rsidR="00A54BD7" w:rsidRPr="00292E0C" w:rsidRDefault="00A54BD7" w:rsidP="00A54BD7">
      <w:pPr>
        <w:spacing w:line="276" w:lineRule="auto"/>
        <w:rPr>
          <w:rFonts w:asciiTheme="minorHAnsi" w:hAnsiTheme="minorHAnsi" w:cs="Tahoma"/>
          <w:sz w:val="22"/>
          <w:szCs w:val="22"/>
        </w:rPr>
      </w:pPr>
    </w:p>
    <w:p w14:paraId="1E418876" w14:textId="3A96497C" w:rsidR="00A54BD7" w:rsidRPr="00292E0C" w:rsidRDefault="00A54BD7" w:rsidP="00A54BD7">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(ASK IF VISIT HCP FOR PAIN</w:t>
      </w:r>
      <w:r w:rsidR="00FB5148" w:rsidRPr="00292E0C">
        <w:rPr>
          <w:rFonts w:asciiTheme="minorHAnsi" w:hAnsiTheme="minorHAnsi" w:cs="Tahoma"/>
          <w:b/>
          <w:sz w:val="22"/>
          <w:szCs w:val="22"/>
        </w:rPr>
        <w:t xml:space="preserve"> OR DIABETES</w:t>
      </w:r>
      <w:r w:rsidR="00F04E4C" w:rsidRPr="00292E0C">
        <w:rPr>
          <w:rFonts w:asciiTheme="minorHAnsi" w:hAnsiTheme="minorHAnsi" w:cs="Tahoma"/>
          <w:b/>
          <w:sz w:val="22"/>
          <w:szCs w:val="22"/>
        </w:rPr>
        <w:t xml:space="preserve">, </w:t>
      </w:r>
      <w:r w:rsidR="00961A77" w:rsidRPr="00292E0C">
        <w:rPr>
          <w:rFonts w:asciiTheme="minorHAnsi" w:hAnsiTheme="minorHAnsi" w:cs="Tahoma"/>
          <w:b/>
          <w:sz w:val="22"/>
          <w:szCs w:val="22"/>
        </w:rPr>
        <w:t>Q48</w:t>
      </w:r>
      <w:r w:rsidR="00961A77">
        <w:rPr>
          <w:rFonts w:asciiTheme="minorHAnsi" w:hAnsiTheme="minorHAnsi" w:cs="Tahoma"/>
          <w:b/>
          <w:sz w:val="22"/>
          <w:szCs w:val="22"/>
        </w:rPr>
        <w:t>c</w:t>
      </w:r>
      <w:r w:rsidR="00961A77" w:rsidRPr="00292E0C">
        <w:rPr>
          <w:rFonts w:asciiTheme="minorHAnsi" w:hAnsiTheme="minorHAnsi" w:cs="Tahoma"/>
          <w:b/>
          <w:sz w:val="22"/>
          <w:szCs w:val="22"/>
        </w:rPr>
        <w:t>1</w:t>
      </w:r>
      <w:r w:rsidR="00961A77">
        <w:rPr>
          <w:rFonts w:asciiTheme="minorHAnsi" w:hAnsiTheme="minorHAnsi" w:cs="Tahoma"/>
          <w:b/>
          <w:sz w:val="22"/>
          <w:szCs w:val="22"/>
        </w:rPr>
        <w:t>=1-10</w:t>
      </w:r>
      <w:r w:rsidR="00961A77" w:rsidRPr="00292E0C">
        <w:rPr>
          <w:rFonts w:asciiTheme="minorHAnsi" w:hAnsiTheme="minorHAnsi" w:cs="Tahoma"/>
          <w:b/>
          <w:sz w:val="22"/>
          <w:szCs w:val="22"/>
        </w:rPr>
        <w:t xml:space="preserve"> or Q48C2=r1-10</w:t>
      </w:r>
      <w:r w:rsidRPr="00292E0C">
        <w:rPr>
          <w:rFonts w:asciiTheme="minorHAnsi" w:hAnsiTheme="minorHAnsi" w:cs="Tahoma"/>
          <w:b/>
          <w:sz w:val="22"/>
          <w:szCs w:val="22"/>
        </w:rPr>
        <w:t xml:space="preserve">) </w:t>
      </w:r>
      <w:r w:rsidRPr="00292E0C">
        <w:rPr>
          <w:rFonts w:asciiTheme="minorHAnsi" w:hAnsiTheme="minorHAnsi" w:cs="Tahoma"/>
          <w:sz w:val="22"/>
          <w:szCs w:val="22"/>
        </w:rPr>
        <w:t xml:space="preserve">Which of the following topics, if any, have you </w:t>
      </w:r>
      <w:r w:rsidRPr="00292E0C">
        <w:rPr>
          <w:rFonts w:asciiTheme="minorHAnsi" w:hAnsiTheme="minorHAnsi" w:cs="Tahoma"/>
          <w:sz w:val="22"/>
          <w:szCs w:val="22"/>
          <w:u w:val="single"/>
        </w:rPr>
        <w:t>ever</w:t>
      </w:r>
      <w:r w:rsidRPr="00292E0C">
        <w:rPr>
          <w:rFonts w:asciiTheme="minorHAnsi" w:hAnsiTheme="minorHAnsi" w:cs="Tahoma"/>
          <w:sz w:val="22"/>
          <w:szCs w:val="22"/>
        </w:rPr>
        <w:t xml:space="preserve"> discussed with your </w:t>
      </w:r>
      <w:r w:rsidR="0025775C" w:rsidRPr="00292E0C">
        <w:rPr>
          <w:rFonts w:asciiTheme="minorHAnsi" w:hAnsiTheme="minorHAnsi" w:cs="Tahoma"/>
          <w:sz w:val="22"/>
          <w:szCs w:val="22"/>
        </w:rPr>
        <w:t>primary healthcare provider</w:t>
      </w:r>
      <w:r w:rsidRPr="00292E0C">
        <w:rPr>
          <w:rFonts w:asciiTheme="minorHAnsi" w:hAnsiTheme="minorHAnsi" w:cs="Tahoma"/>
          <w:sz w:val="22"/>
          <w:szCs w:val="22"/>
        </w:rPr>
        <w:t xml:space="preserve">?  </w:t>
      </w:r>
      <w:r w:rsidRPr="00292E0C">
        <w:rPr>
          <w:rFonts w:asciiTheme="minorHAnsi" w:hAnsiTheme="minorHAnsi" w:cs="Tahoma"/>
          <w:b/>
          <w:sz w:val="22"/>
          <w:szCs w:val="22"/>
        </w:rPr>
        <w:t>(SELECT ALL) (RANDOMIZE)</w:t>
      </w:r>
    </w:p>
    <w:p w14:paraId="531CE28B" w14:textId="77777777" w:rsidR="00A54BD7" w:rsidRPr="00292E0C" w:rsidRDefault="00A54BD7" w:rsidP="00A54BD7">
      <w:pPr>
        <w:spacing w:line="276" w:lineRule="auto"/>
        <w:ind w:left="360"/>
        <w:rPr>
          <w:rFonts w:asciiTheme="minorHAnsi" w:hAnsiTheme="minorHAnsi" w:cs="Tahoma"/>
          <w:sz w:val="22"/>
          <w:szCs w:val="22"/>
        </w:rPr>
      </w:pPr>
    </w:p>
    <w:p w14:paraId="162BD9DF" w14:textId="77777777" w:rsidR="0042251F" w:rsidRPr="00292E0C" w:rsidRDefault="0042251F" w:rsidP="00FE7386">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 xml:space="preserve">The </w:t>
      </w:r>
      <w:r w:rsidR="00074359" w:rsidRPr="00292E0C">
        <w:rPr>
          <w:rFonts w:asciiTheme="minorHAnsi" w:hAnsiTheme="minorHAnsi" w:cs="Tahoma"/>
        </w:rPr>
        <w:t xml:space="preserve">nerve </w:t>
      </w:r>
      <w:r w:rsidRPr="00292E0C">
        <w:rPr>
          <w:rFonts w:asciiTheme="minorHAnsi" w:hAnsiTheme="minorHAnsi" w:cs="Tahoma"/>
        </w:rPr>
        <w:t>pain you experience</w:t>
      </w:r>
      <w:r w:rsidR="00074359" w:rsidRPr="00292E0C">
        <w:rPr>
          <w:rFonts w:asciiTheme="minorHAnsi" w:hAnsiTheme="minorHAnsi" w:cs="Tahoma"/>
        </w:rPr>
        <w:t xml:space="preserve"> in your feet and/or hands</w:t>
      </w:r>
    </w:p>
    <w:p w14:paraId="2B51FEA7" w14:textId="77777777" w:rsidR="00FE7386" w:rsidRPr="00292E0C" w:rsidRDefault="00FE7386" w:rsidP="00FE7386">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Symptoms experienced (other than pain)</w:t>
      </w:r>
    </w:p>
    <w:p w14:paraId="03A320D1" w14:textId="77777777" w:rsidR="00FE7386" w:rsidRPr="00292E0C" w:rsidRDefault="00FE7386" w:rsidP="00FE7386">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Medications you’re currently taking</w:t>
      </w:r>
    </w:p>
    <w:p w14:paraId="242EA4BB" w14:textId="77777777" w:rsidR="00FE7386" w:rsidRPr="00292E0C" w:rsidRDefault="00FE7386" w:rsidP="00FE7386">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 xml:space="preserve">Importance of exercise/staying active as a diabetes management approach </w:t>
      </w:r>
    </w:p>
    <w:p w14:paraId="2C725341" w14:textId="77777777" w:rsidR="00FE7386" w:rsidRPr="00292E0C" w:rsidRDefault="00FE7386" w:rsidP="00FE7386">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 xml:space="preserve">Importance of nutrition/diet as a diabetes management approach </w:t>
      </w:r>
    </w:p>
    <w:p w14:paraId="38F0BCBB" w14:textId="77777777" w:rsidR="00FE7386" w:rsidRPr="00292E0C" w:rsidRDefault="00FE7386" w:rsidP="00A54BD7">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Your vital signs (e.g. blood pressure)</w:t>
      </w:r>
    </w:p>
    <w:p w14:paraId="06851CCA" w14:textId="77777777" w:rsidR="00FE7386" w:rsidRPr="00292E0C" w:rsidRDefault="00B258F3" w:rsidP="00A54BD7">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Your b</w:t>
      </w:r>
      <w:r w:rsidR="00FE7386" w:rsidRPr="00292E0C">
        <w:rPr>
          <w:rFonts w:asciiTheme="minorHAnsi" w:hAnsiTheme="minorHAnsi" w:cs="Tahoma"/>
        </w:rPr>
        <w:t>loodwork results (e.g. blood sugar, cholesterol levels)</w:t>
      </w:r>
    </w:p>
    <w:p w14:paraId="3BAE3678" w14:textId="77777777" w:rsidR="006311A1" w:rsidRPr="00292E0C" w:rsidRDefault="006311A1" w:rsidP="00A54BD7">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Other pain you experience (not in your feet and/or hands) (ANCHOR)</w:t>
      </w:r>
    </w:p>
    <w:p w14:paraId="256C5F34" w14:textId="77777777" w:rsidR="00A54BD7" w:rsidRPr="00292E0C" w:rsidRDefault="00A54BD7" w:rsidP="00A54BD7">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 xml:space="preserve">None of these </w:t>
      </w:r>
      <w:r w:rsidRPr="00292E0C">
        <w:rPr>
          <w:rFonts w:asciiTheme="minorHAnsi" w:hAnsiTheme="minorHAnsi" w:cs="Tahoma"/>
          <w:b/>
        </w:rPr>
        <w:t>(ANCHOR, EXCLUSIVE)</w:t>
      </w:r>
    </w:p>
    <w:p w14:paraId="498D1DEA" w14:textId="77777777" w:rsidR="00A54BD7" w:rsidRPr="00292E0C" w:rsidRDefault="00A54BD7" w:rsidP="00A54BD7">
      <w:pPr>
        <w:spacing w:line="276" w:lineRule="auto"/>
        <w:rPr>
          <w:rFonts w:asciiTheme="minorHAnsi" w:hAnsiTheme="minorHAnsi" w:cs="Tahoma"/>
          <w:sz w:val="22"/>
          <w:szCs w:val="22"/>
        </w:rPr>
      </w:pPr>
    </w:p>
    <w:p w14:paraId="45C1738C" w14:textId="2999AB9C" w:rsidR="00925E14" w:rsidRPr="00292E0C" w:rsidRDefault="00925E14" w:rsidP="00925E14">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 xml:space="preserve">(ASK IF EVER DISCUSSED </w:t>
      </w:r>
      <w:r w:rsidR="00961A77">
        <w:rPr>
          <w:rFonts w:asciiTheme="minorHAnsi" w:hAnsiTheme="minorHAnsi" w:cs="Tahoma"/>
          <w:b/>
          <w:sz w:val="22"/>
          <w:szCs w:val="22"/>
        </w:rPr>
        <w:t xml:space="preserve">NERVE </w:t>
      </w:r>
      <w:r w:rsidRPr="00292E0C">
        <w:rPr>
          <w:rFonts w:asciiTheme="minorHAnsi" w:hAnsiTheme="minorHAnsi" w:cs="Tahoma"/>
          <w:b/>
          <w:sz w:val="22"/>
          <w:szCs w:val="22"/>
        </w:rPr>
        <w:t>PAIN</w:t>
      </w:r>
      <w:r w:rsidR="00961A77">
        <w:rPr>
          <w:rFonts w:asciiTheme="minorHAnsi" w:hAnsiTheme="minorHAnsi" w:cs="Tahoma"/>
          <w:b/>
          <w:sz w:val="22"/>
          <w:szCs w:val="22"/>
        </w:rPr>
        <w:t xml:space="preserve"> W/ HCP</w:t>
      </w:r>
      <w:r w:rsidR="005D7518" w:rsidRPr="00292E0C">
        <w:rPr>
          <w:rFonts w:asciiTheme="minorHAnsi" w:hAnsiTheme="minorHAnsi" w:cs="Tahoma"/>
          <w:b/>
          <w:sz w:val="22"/>
          <w:szCs w:val="22"/>
        </w:rPr>
        <w:t>, Q5</w:t>
      </w:r>
      <w:r w:rsidR="00961A77">
        <w:rPr>
          <w:rFonts w:asciiTheme="minorHAnsi" w:hAnsiTheme="minorHAnsi" w:cs="Tahoma"/>
          <w:b/>
          <w:sz w:val="22"/>
          <w:szCs w:val="22"/>
        </w:rPr>
        <w:t>1</w:t>
      </w:r>
      <w:r w:rsidR="005D7518" w:rsidRPr="00292E0C">
        <w:rPr>
          <w:rFonts w:asciiTheme="minorHAnsi" w:hAnsiTheme="minorHAnsi" w:cs="Tahoma"/>
          <w:b/>
          <w:sz w:val="22"/>
          <w:szCs w:val="22"/>
        </w:rPr>
        <w:t>=1</w:t>
      </w:r>
      <w:r w:rsidRPr="00292E0C">
        <w:rPr>
          <w:rFonts w:asciiTheme="minorHAnsi" w:hAnsiTheme="minorHAnsi" w:cs="Tahoma"/>
          <w:b/>
          <w:sz w:val="22"/>
          <w:szCs w:val="22"/>
        </w:rPr>
        <w:t xml:space="preserve">) </w:t>
      </w:r>
      <w:r w:rsidRPr="00292E0C">
        <w:rPr>
          <w:rFonts w:asciiTheme="minorHAnsi" w:hAnsiTheme="minorHAnsi" w:cs="Tahoma"/>
          <w:sz w:val="22"/>
          <w:szCs w:val="22"/>
        </w:rPr>
        <w:t xml:space="preserve">You mentioned you’ve discussed </w:t>
      </w:r>
      <w:r w:rsidR="00074359" w:rsidRPr="00292E0C">
        <w:rPr>
          <w:rFonts w:asciiTheme="minorHAnsi" w:hAnsiTheme="minorHAnsi" w:cs="Tahoma"/>
          <w:sz w:val="22"/>
          <w:szCs w:val="22"/>
        </w:rPr>
        <w:t xml:space="preserve">the nerve </w:t>
      </w:r>
      <w:r w:rsidRPr="00292E0C">
        <w:rPr>
          <w:rFonts w:asciiTheme="minorHAnsi" w:hAnsiTheme="minorHAnsi" w:cs="Tahoma"/>
          <w:sz w:val="22"/>
          <w:szCs w:val="22"/>
        </w:rPr>
        <w:t xml:space="preserve">pain </w:t>
      </w:r>
      <w:r w:rsidR="00074359" w:rsidRPr="00292E0C">
        <w:rPr>
          <w:rFonts w:asciiTheme="minorHAnsi" w:hAnsiTheme="minorHAnsi" w:cs="Tahoma"/>
          <w:sz w:val="22"/>
          <w:szCs w:val="22"/>
        </w:rPr>
        <w:t xml:space="preserve">in your feet and/or hands </w:t>
      </w:r>
      <w:r w:rsidRPr="00292E0C">
        <w:rPr>
          <w:rFonts w:asciiTheme="minorHAnsi" w:hAnsiTheme="minorHAnsi" w:cs="Tahoma"/>
          <w:sz w:val="22"/>
          <w:szCs w:val="22"/>
        </w:rPr>
        <w:t xml:space="preserve">with your primary healthcare provider.  Specifically, what did you talk about?  </w:t>
      </w:r>
      <w:r w:rsidRPr="00292E0C">
        <w:rPr>
          <w:rFonts w:asciiTheme="minorHAnsi" w:hAnsiTheme="minorHAnsi" w:cs="Tahoma"/>
          <w:b/>
          <w:sz w:val="22"/>
          <w:szCs w:val="22"/>
        </w:rPr>
        <w:t>(SELECT ALL) (RANDOMIZE)</w:t>
      </w:r>
    </w:p>
    <w:p w14:paraId="297A9E06" w14:textId="77777777" w:rsidR="00925E14" w:rsidRPr="00292E0C" w:rsidRDefault="00925E14" w:rsidP="00925E14">
      <w:pPr>
        <w:spacing w:line="276" w:lineRule="auto"/>
        <w:ind w:left="360"/>
        <w:rPr>
          <w:rFonts w:asciiTheme="minorHAnsi" w:hAnsiTheme="minorHAnsi" w:cs="Tahoma"/>
          <w:sz w:val="22"/>
          <w:szCs w:val="22"/>
        </w:rPr>
      </w:pPr>
    </w:p>
    <w:p w14:paraId="600D0FB0" w14:textId="01EA196D" w:rsidR="00925E14" w:rsidRPr="00292E0C" w:rsidRDefault="00925E14" w:rsidP="00925E14">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The severity of your</w:t>
      </w:r>
      <w:r w:rsidR="00FB5148" w:rsidRPr="00292E0C">
        <w:rPr>
          <w:rFonts w:asciiTheme="minorHAnsi" w:hAnsiTheme="minorHAnsi" w:cs="Tahoma"/>
        </w:rPr>
        <w:t xml:space="preserve"> </w:t>
      </w:r>
      <w:r w:rsidRPr="00292E0C">
        <w:rPr>
          <w:rFonts w:asciiTheme="minorHAnsi" w:hAnsiTheme="minorHAnsi" w:cs="Tahoma"/>
        </w:rPr>
        <w:t xml:space="preserve">pain </w:t>
      </w:r>
    </w:p>
    <w:p w14:paraId="701FC606" w14:textId="0CDE1E9A" w:rsidR="00925E14" w:rsidRPr="00292E0C" w:rsidRDefault="00925E14" w:rsidP="00925E14">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 xml:space="preserve">The </w:t>
      </w:r>
      <w:r w:rsidR="007E2F3A" w:rsidRPr="00292E0C">
        <w:rPr>
          <w:rFonts w:asciiTheme="minorHAnsi" w:hAnsiTheme="minorHAnsi" w:cs="Tahoma"/>
        </w:rPr>
        <w:t xml:space="preserve">symptoms of pain </w:t>
      </w:r>
      <w:r w:rsidRPr="00292E0C">
        <w:rPr>
          <w:rFonts w:asciiTheme="minorHAnsi" w:hAnsiTheme="minorHAnsi" w:cs="Tahoma"/>
        </w:rPr>
        <w:t xml:space="preserve"> you experience (e.g. tingling, stabbing)</w:t>
      </w:r>
    </w:p>
    <w:p w14:paraId="0DFCD463" w14:textId="77777777" w:rsidR="00925E14" w:rsidRPr="00292E0C" w:rsidRDefault="00925E14" w:rsidP="00925E14">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Pain management expectations, such as how to set and track goals</w:t>
      </w:r>
    </w:p>
    <w:p w14:paraId="376C8559" w14:textId="77777777" w:rsidR="00925E14" w:rsidRPr="00292E0C" w:rsidRDefault="00925E14" w:rsidP="00925E14">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Medication-related treatment options for pain (over-the-counter or prescription)</w:t>
      </w:r>
    </w:p>
    <w:p w14:paraId="594487B0" w14:textId="77777777" w:rsidR="00925E14" w:rsidRPr="00292E0C" w:rsidRDefault="00925E14" w:rsidP="00925E14">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Alternative therapy options for pain, such as massage therapy or acupuncture</w:t>
      </w:r>
    </w:p>
    <w:p w14:paraId="35165B68" w14:textId="77777777" w:rsidR="00925E14" w:rsidRPr="00292E0C" w:rsidRDefault="00925E14" w:rsidP="00925E14">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Impact of your pain on your relationships with other people</w:t>
      </w:r>
    </w:p>
    <w:p w14:paraId="35BD70E9" w14:textId="77777777" w:rsidR="00925E14" w:rsidRPr="00292E0C" w:rsidRDefault="00925E14" w:rsidP="00925E14">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Impact of your pain on your ability to carry out basic functions (e.g. general activity, housework)</w:t>
      </w:r>
    </w:p>
    <w:p w14:paraId="3FA1631A" w14:textId="77777777" w:rsidR="00925E14" w:rsidRPr="00292E0C" w:rsidRDefault="00925E14" w:rsidP="00925E14">
      <w:pPr>
        <w:pStyle w:val="ListParagraph"/>
        <w:numPr>
          <w:ilvl w:val="1"/>
          <w:numId w:val="6"/>
        </w:numPr>
        <w:spacing w:after="0"/>
        <w:contextualSpacing w:val="0"/>
        <w:rPr>
          <w:rFonts w:asciiTheme="minorHAnsi" w:hAnsiTheme="minorHAnsi" w:cs="Tahoma"/>
        </w:rPr>
      </w:pPr>
      <w:r w:rsidRPr="00292E0C">
        <w:rPr>
          <w:rFonts w:asciiTheme="minorHAnsi" w:hAnsiTheme="minorHAnsi" w:cs="Tahoma"/>
        </w:rPr>
        <w:t xml:space="preserve">Other </w:t>
      </w:r>
      <w:r w:rsidRPr="00292E0C">
        <w:rPr>
          <w:rFonts w:asciiTheme="minorHAnsi" w:hAnsiTheme="minorHAnsi" w:cs="Tahoma"/>
          <w:b/>
        </w:rPr>
        <w:t>(ANCHOR)</w:t>
      </w:r>
    </w:p>
    <w:p w14:paraId="2D63A8B9" w14:textId="77777777" w:rsidR="00925E14" w:rsidRPr="00292E0C" w:rsidRDefault="00925E14" w:rsidP="00A54BD7">
      <w:pPr>
        <w:spacing w:line="276" w:lineRule="auto"/>
        <w:rPr>
          <w:rFonts w:asciiTheme="minorHAnsi" w:hAnsiTheme="minorHAnsi" w:cs="Tahoma"/>
          <w:sz w:val="22"/>
          <w:szCs w:val="22"/>
        </w:rPr>
      </w:pPr>
    </w:p>
    <w:p w14:paraId="634C9799" w14:textId="1418A6F5" w:rsidR="004A1B0F" w:rsidRPr="00292E0C" w:rsidRDefault="004A1B0F" w:rsidP="00FB5148">
      <w:pPr>
        <w:pStyle w:val="ListParagraph"/>
        <w:numPr>
          <w:ilvl w:val="0"/>
          <w:numId w:val="1"/>
        </w:numPr>
        <w:spacing w:after="0"/>
        <w:rPr>
          <w:rFonts w:asciiTheme="minorHAnsi" w:hAnsiTheme="minorHAnsi" w:cs="Tahoma"/>
        </w:rPr>
      </w:pPr>
      <w:r w:rsidRPr="00292E0C">
        <w:rPr>
          <w:rFonts w:asciiTheme="minorHAnsi" w:hAnsiTheme="minorHAnsi" w:cs="Tahoma"/>
          <w:b/>
        </w:rPr>
        <w:t>(ASK</w:t>
      </w:r>
      <w:r w:rsidR="00961A77">
        <w:rPr>
          <w:rFonts w:asciiTheme="minorHAnsi" w:hAnsiTheme="minorHAnsi" w:cs="Tahoma"/>
          <w:b/>
        </w:rPr>
        <w:t xml:space="preserve"> IF</w:t>
      </w:r>
      <w:r w:rsidRPr="00292E0C">
        <w:rPr>
          <w:rFonts w:asciiTheme="minorHAnsi" w:hAnsiTheme="minorHAnsi" w:cs="Tahoma"/>
          <w:b/>
        </w:rPr>
        <w:t xml:space="preserve"> DISCUSSED TREATMENT</w:t>
      </w:r>
      <w:r w:rsidR="00F04E4C" w:rsidRPr="00292E0C">
        <w:rPr>
          <w:rFonts w:asciiTheme="minorHAnsi" w:hAnsiTheme="minorHAnsi" w:cs="Tahoma"/>
          <w:b/>
        </w:rPr>
        <w:t>, Q5</w:t>
      </w:r>
      <w:r w:rsidR="00961A77">
        <w:rPr>
          <w:rFonts w:asciiTheme="minorHAnsi" w:hAnsiTheme="minorHAnsi" w:cs="Tahoma"/>
          <w:b/>
        </w:rPr>
        <w:t>2</w:t>
      </w:r>
      <w:r w:rsidR="00F04E4C" w:rsidRPr="00292E0C">
        <w:rPr>
          <w:rFonts w:asciiTheme="minorHAnsi" w:hAnsiTheme="minorHAnsi" w:cs="Tahoma"/>
          <w:b/>
        </w:rPr>
        <w:t>=4-5</w:t>
      </w:r>
      <w:r w:rsidRPr="00292E0C">
        <w:rPr>
          <w:rFonts w:asciiTheme="minorHAnsi" w:hAnsiTheme="minorHAnsi" w:cs="Tahoma"/>
          <w:b/>
        </w:rPr>
        <w:t>)</w:t>
      </w:r>
      <w:r w:rsidRPr="00292E0C">
        <w:rPr>
          <w:rFonts w:asciiTheme="minorHAnsi" w:hAnsiTheme="minorHAnsi" w:cs="Tahoma"/>
        </w:rPr>
        <w:t xml:space="preserve"> You mentioned you have discussed nerve pain treatment options with your healthcare provider.  In these discussions, who initiated the conversation?    </w:t>
      </w:r>
      <w:r w:rsidRPr="00292E0C">
        <w:rPr>
          <w:rFonts w:asciiTheme="minorHAnsi" w:hAnsiTheme="minorHAnsi" w:cs="Tahoma"/>
          <w:b/>
        </w:rPr>
        <w:t>(SINGLE RESPONSE) (RANDOMIZE)</w:t>
      </w:r>
    </w:p>
    <w:p w14:paraId="0C60B2FC" w14:textId="77777777" w:rsidR="004A1B0F" w:rsidRPr="00292E0C" w:rsidRDefault="004A1B0F" w:rsidP="004A1B0F">
      <w:pPr>
        <w:pStyle w:val="ListParagraph"/>
        <w:spacing w:after="0"/>
        <w:ind w:left="1800"/>
        <w:rPr>
          <w:rFonts w:asciiTheme="minorHAnsi" w:hAnsiTheme="minorHAnsi" w:cs="Tahoma"/>
        </w:rPr>
      </w:pPr>
    </w:p>
    <w:p w14:paraId="74BF1E53" w14:textId="77777777" w:rsidR="004A1B0F" w:rsidRPr="00292E0C" w:rsidRDefault="004A1B0F" w:rsidP="00CC6091">
      <w:pPr>
        <w:pStyle w:val="ListParagraph"/>
        <w:numPr>
          <w:ilvl w:val="0"/>
          <w:numId w:val="32"/>
        </w:numPr>
        <w:spacing w:after="0"/>
        <w:rPr>
          <w:rFonts w:asciiTheme="minorHAnsi" w:hAnsiTheme="minorHAnsi" w:cs="Tahoma"/>
        </w:rPr>
      </w:pPr>
      <w:r w:rsidRPr="00292E0C">
        <w:rPr>
          <w:rFonts w:asciiTheme="minorHAnsi" w:hAnsiTheme="minorHAnsi" w:cs="Tahoma"/>
        </w:rPr>
        <w:t xml:space="preserve">Myself </w:t>
      </w:r>
    </w:p>
    <w:p w14:paraId="62FB3981" w14:textId="77777777" w:rsidR="004A1B0F" w:rsidRPr="00292E0C" w:rsidRDefault="004A1B0F" w:rsidP="00CC6091">
      <w:pPr>
        <w:pStyle w:val="ListParagraph"/>
        <w:numPr>
          <w:ilvl w:val="0"/>
          <w:numId w:val="32"/>
        </w:numPr>
        <w:spacing w:after="0"/>
        <w:rPr>
          <w:rFonts w:asciiTheme="minorHAnsi" w:hAnsiTheme="minorHAnsi" w:cs="Tahoma"/>
        </w:rPr>
      </w:pPr>
      <w:r w:rsidRPr="00292E0C">
        <w:rPr>
          <w:rFonts w:asciiTheme="minorHAnsi" w:hAnsiTheme="minorHAnsi" w:cs="Tahoma"/>
        </w:rPr>
        <w:t>My primary healthcare provider</w:t>
      </w:r>
    </w:p>
    <w:p w14:paraId="5ADA04AB" w14:textId="77777777" w:rsidR="004A1B0F" w:rsidRPr="00292E0C" w:rsidRDefault="004A1B0F" w:rsidP="00CC6091">
      <w:pPr>
        <w:pStyle w:val="ListParagraph"/>
        <w:numPr>
          <w:ilvl w:val="0"/>
          <w:numId w:val="32"/>
        </w:numPr>
        <w:spacing w:after="0"/>
        <w:rPr>
          <w:rFonts w:asciiTheme="minorHAnsi" w:hAnsiTheme="minorHAnsi" w:cs="Tahoma"/>
        </w:rPr>
      </w:pPr>
      <w:r w:rsidRPr="00292E0C">
        <w:rPr>
          <w:rFonts w:asciiTheme="minorHAnsi" w:hAnsiTheme="minorHAnsi" w:cs="Tahoma"/>
        </w:rPr>
        <w:t xml:space="preserve">Can’t remember </w:t>
      </w:r>
      <w:r w:rsidRPr="00292E0C">
        <w:rPr>
          <w:rFonts w:asciiTheme="minorHAnsi" w:hAnsiTheme="minorHAnsi" w:cs="Tahoma"/>
          <w:b/>
        </w:rPr>
        <w:t>(ANCHOR)</w:t>
      </w:r>
    </w:p>
    <w:p w14:paraId="75F9E394" w14:textId="77777777" w:rsidR="00D16D90" w:rsidRPr="00292E0C" w:rsidRDefault="00D16D90" w:rsidP="00A54BD7">
      <w:pPr>
        <w:spacing w:line="276" w:lineRule="auto"/>
        <w:rPr>
          <w:rFonts w:asciiTheme="minorHAnsi" w:hAnsiTheme="minorHAnsi" w:cs="Tahoma"/>
          <w:sz w:val="22"/>
          <w:szCs w:val="22"/>
        </w:rPr>
      </w:pPr>
    </w:p>
    <w:p w14:paraId="0E9CA472" w14:textId="3BB398E9" w:rsidR="00A54BD7" w:rsidRPr="00292E0C" w:rsidRDefault="00A54BD7" w:rsidP="00A54BD7">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IF </w:t>
      </w:r>
      <w:r w:rsidR="00D16D90" w:rsidRPr="00292E0C">
        <w:rPr>
          <w:rFonts w:asciiTheme="minorHAnsi" w:hAnsiTheme="minorHAnsi" w:cs="Tahoma"/>
          <w:b/>
        </w:rPr>
        <w:t xml:space="preserve">DISCUSSED </w:t>
      </w:r>
      <w:r w:rsidR="00961A77">
        <w:rPr>
          <w:rFonts w:asciiTheme="minorHAnsi" w:hAnsiTheme="minorHAnsi" w:cs="Tahoma"/>
          <w:b/>
        </w:rPr>
        <w:t xml:space="preserve">NERVE </w:t>
      </w:r>
      <w:r w:rsidR="00D16D90" w:rsidRPr="00292E0C">
        <w:rPr>
          <w:rFonts w:asciiTheme="minorHAnsi" w:hAnsiTheme="minorHAnsi" w:cs="Tahoma"/>
          <w:b/>
        </w:rPr>
        <w:t>PAIN W/ HCP</w:t>
      </w:r>
      <w:r w:rsidR="0094388C" w:rsidRPr="00292E0C">
        <w:rPr>
          <w:rFonts w:asciiTheme="minorHAnsi" w:hAnsiTheme="minorHAnsi" w:cs="Tahoma"/>
          <w:b/>
        </w:rPr>
        <w:t xml:space="preserve">, </w:t>
      </w:r>
      <w:r w:rsidR="006514FE" w:rsidRPr="00292E0C">
        <w:rPr>
          <w:rFonts w:asciiTheme="minorHAnsi" w:hAnsiTheme="minorHAnsi" w:cs="Tahoma"/>
          <w:b/>
        </w:rPr>
        <w:t>Q5</w:t>
      </w:r>
      <w:r w:rsidR="00961A77">
        <w:rPr>
          <w:rFonts w:asciiTheme="minorHAnsi" w:hAnsiTheme="minorHAnsi" w:cs="Tahoma"/>
          <w:b/>
        </w:rPr>
        <w:t>1</w:t>
      </w:r>
      <w:r w:rsidR="006514FE" w:rsidRPr="00292E0C">
        <w:rPr>
          <w:rFonts w:asciiTheme="minorHAnsi" w:hAnsiTheme="minorHAnsi" w:cs="Tahoma"/>
          <w:b/>
        </w:rPr>
        <w:t>=1</w:t>
      </w:r>
      <w:r w:rsidRPr="00292E0C">
        <w:rPr>
          <w:rFonts w:asciiTheme="minorHAnsi" w:hAnsiTheme="minorHAnsi" w:cs="Tahoma"/>
          <w:b/>
        </w:rPr>
        <w:t xml:space="preserve">) </w:t>
      </w:r>
      <w:r w:rsidRPr="00292E0C">
        <w:rPr>
          <w:rFonts w:asciiTheme="minorHAnsi" w:hAnsiTheme="minorHAnsi" w:cs="Tahoma"/>
        </w:rPr>
        <w:t xml:space="preserve">You mentioned you have discussed </w:t>
      </w:r>
      <w:r w:rsidR="00FB5148" w:rsidRPr="00292E0C">
        <w:rPr>
          <w:rFonts w:asciiTheme="minorHAnsi" w:hAnsiTheme="minorHAnsi" w:cs="Tahoma"/>
        </w:rPr>
        <w:t xml:space="preserve">the nerve </w:t>
      </w:r>
      <w:r w:rsidRPr="00292E0C">
        <w:rPr>
          <w:rFonts w:asciiTheme="minorHAnsi" w:hAnsiTheme="minorHAnsi" w:cs="Tahoma"/>
        </w:rPr>
        <w:t xml:space="preserve">pain </w:t>
      </w:r>
      <w:r w:rsidR="00FB5148" w:rsidRPr="00292E0C">
        <w:rPr>
          <w:rFonts w:asciiTheme="minorHAnsi" w:hAnsiTheme="minorHAnsi" w:cs="Tahoma"/>
        </w:rPr>
        <w:t xml:space="preserve">in your hands and/or feet </w:t>
      </w:r>
      <w:r w:rsidRPr="00292E0C">
        <w:rPr>
          <w:rFonts w:asciiTheme="minorHAnsi" w:hAnsiTheme="minorHAnsi" w:cs="Tahoma"/>
        </w:rPr>
        <w:t xml:space="preserve">with your </w:t>
      </w:r>
      <w:r w:rsidR="0025775C" w:rsidRPr="00292E0C">
        <w:rPr>
          <w:rFonts w:asciiTheme="minorHAnsi" w:hAnsiTheme="minorHAnsi" w:cs="Tahoma"/>
        </w:rPr>
        <w:t>primary healthcare provider</w:t>
      </w:r>
      <w:r w:rsidRPr="00292E0C">
        <w:rPr>
          <w:rFonts w:asciiTheme="minorHAnsi" w:hAnsiTheme="minorHAnsi" w:cs="Tahoma"/>
        </w:rPr>
        <w:t xml:space="preserve">.  Who initiated the conversation? </w:t>
      </w:r>
      <w:r w:rsidRPr="00292E0C">
        <w:rPr>
          <w:rFonts w:asciiTheme="minorHAnsi" w:hAnsiTheme="minorHAnsi" w:cs="Tahoma"/>
          <w:b/>
        </w:rPr>
        <w:t>(SINGLE RESPONSE) (RANDOMIZE)</w:t>
      </w:r>
    </w:p>
    <w:p w14:paraId="2A5D70AC" w14:textId="77777777" w:rsidR="00A54BD7" w:rsidRPr="00292E0C" w:rsidRDefault="00A54BD7" w:rsidP="00A54BD7">
      <w:pPr>
        <w:pStyle w:val="ListParagraph"/>
        <w:spacing w:after="0"/>
        <w:ind w:left="360"/>
        <w:rPr>
          <w:rFonts w:asciiTheme="minorHAnsi" w:hAnsiTheme="minorHAnsi" w:cs="Tahoma"/>
        </w:rPr>
      </w:pPr>
    </w:p>
    <w:p w14:paraId="5DB8465B" w14:textId="77777777" w:rsidR="00A54BD7" w:rsidRPr="00292E0C" w:rsidRDefault="00A54BD7" w:rsidP="00CC6091">
      <w:pPr>
        <w:pStyle w:val="ListParagraph"/>
        <w:numPr>
          <w:ilvl w:val="0"/>
          <w:numId w:val="48"/>
        </w:numPr>
        <w:spacing w:after="0"/>
        <w:rPr>
          <w:rFonts w:asciiTheme="minorHAnsi" w:hAnsiTheme="minorHAnsi" w:cs="Tahoma"/>
        </w:rPr>
      </w:pPr>
      <w:r w:rsidRPr="00292E0C">
        <w:rPr>
          <w:rFonts w:asciiTheme="minorHAnsi" w:hAnsiTheme="minorHAnsi" w:cs="Tahoma"/>
        </w:rPr>
        <w:t xml:space="preserve">Myself </w:t>
      </w:r>
    </w:p>
    <w:p w14:paraId="01700307" w14:textId="77777777" w:rsidR="00A54BD7" w:rsidRPr="00292E0C" w:rsidRDefault="00A54BD7" w:rsidP="00CC6091">
      <w:pPr>
        <w:pStyle w:val="ListParagraph"/>
        <w:numPr>
          <w:ilvl w:val="0"/>
          <w:numId w:val="48"/>
        </w:numPr>
        <w:spacing w:after="0"/>
        <w:rPr>
          <w:rFonts w:asciiTheme="minorHAnsi" w:hAnsiTheme="minorHAnsi" w:cs="Tahoma"/>
        </w:rPr>
      </w:pPr>
      <w:r w:rsidRPr="00292E0C">
        <w:rPr>
          <w:rFonts w:asciiTheme="minorHAnsi" w:hAnsiTheme="minorHAnsi" w:cs="Tahoma"/>
        </w:rPr>
        <w:t xml:space="preserve">My </w:t>
      </w:r>
      <w:r w:rsidR="0025775C" w:rsidRPr="00292E0C">
        <w:rPr>
          <w:rFonts w:asciiTheme="minorHAnsi" w:hAnsiTheme="minorHAnsi" w:cs="Tahoma"/>
        </w:rPr>
        <w:t>primary healthcare provider</w:t>
      </w:r>
    </w:p>
    <w:p w14:paraId="4130E195" w14:textId="77777777" w:rsidR="00A54BD7" w:rsidRPr="00292E0C" w:rsidRDefault="00A54BD7" w:rsidP="00CC6091">
      <w:pPr>
        <w:pStyle w:val="ListParagraph"/>
        <w:numPr>
          <w:ilvl w:val="0"/>
          <w:numId w:val="48"/>
        </w:numPr>
        <w:spacing w:after="0"/>
        <w:rPr>
          <w:rFonts w:asciiTheme="minorHAnsi" w:hAnsiTheme="minorHAnsi" w:cs="Tahoma"/>
        </w:rPr>
      </w:pPr>
      <w:r w:rsidRPr="00292E0C">
        <w:rPr>
          <w:rFonts w:asciiTheme="minorHAnsi" w:hAnsiTheme="minorHAnsi" w:cs="Tahoma"/>
        </w:rPr>
        <w:t xml:space="preserve">Can’t remember </w:t>
      </w:r>
      <w:r w:rsidRPr="00292E0C">
        <w:rPr>
          <w:rFonts w:asciiTheme="minorHAnsi" w:hAnsiTheme="minorHAnsi" w:cs="Tahoma"/>
          <w:b/>
        </w:rPr>
        <w:t>(ANCHOR)</w:t>
      </w:r>
    </w:p>
    <w:p w14:paraId="0B4AFA42" w14:textId="77777777" w:rsidR="00A54BD7" w:rsidRPr="00292E0C" w:rsidRDefault="00A54BD7" w:rsidP="00A54BD7">
      <w:pPr>
        <w:pStyle w:val="ListParagraph"/>
        <w:spacing w:after="0"/>
        <w:ind w:left="360"/>
        <w:rPr>
          <w:rFonts w:asciiTheme="minorHAnsi" w:hAnsiTheme="minorHAnsi" w:cs="Tahoma"/>
          <w:b/>
        </w:rPr>
      </w:pPr>
    </w:p>
    <w:p w14:paraId="566F6ED9" w14:textId="6F538F2B" w:rsidR="00A54BD7" w:rsidRPr="00292E0C" w:rsidRDefault="00A54BD7" w:rsidP="00A54BD7">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IF </w:t>
      </w:r>
      <w:r w:rsidR="00961A77" w:rsidRPr="00292E0C">
        <w:rPr>
          <w:rFonts w:asciiTheme="minorHAnsi" w:hAnsiTheme="minorHAnsi" w:cs="Tahoma"/>
          <w:b/>
        </w:rPr>
        <w:t xml:space="preserve">DISCUSSED </w:t>
      </w:r>
      <w:r w:rsidR="00961A77">
        <w:rPr>
          <w:rFonts w:asciiTheme="minorHAnsi" w:hAnsiTheme="minorHAnsi" w:cs="Tahoma"/>
          <w:b/>
        </w:rPr>
        <w:t xml:space="preserve">NERVE </w:t>
      </w:r>
      <w:r w:rsidR="00961A77" w:rsidRPr="00292E0C">
        <w:rPr>
          <w:rFonts w:asciiTheme="minorHAnsi" w:hAnsiTheme="minorHAnsi" w:cs="Tahoma"/>
          <w:b/>
        </w:rPr>
        <w:t>PAIN W/ HCP, Q5</w:t>
      </w:r>
      <w:r w:rsidR="00961A77">
        <w:rPr>
          <w:rFonts w:asciiTheme="minorHAnsi" w:hAnsiTheme="minorHAnsi" w:cs="Tahoma"/>
          <w:b/>
        </w:rPr>
        <w:t>1</w:t>
      </w:r>
      <w:r w:rsidR="00961A77" w:rsidRPr="00292E0C">
        <w:rPr>
          <w:rFonts w:asciiTheme="minorHAnsi" w:hAnsiTheme="minorHAnsi" w:cs="Tahoma"/>
          <w:b/>
        </w:rPr>
        <w:t>=1</w:t>
      </w:r>
      <w:r w:rsidRPr="00292E0C">
        <w:rPr>
          <w:rFonts w:asciiTheme="minorHAnsi" w:hAnsiTheme="minorHAnsi" w:cs="Tahoma"/>
          <w:b/>
        </w:rPr>
        <w:t xml:space="preserve">) </w:t>
      </w:r>
      <w:r w:rsidRPr="00292E0C">
        <w:rPr>
          <w:rFonts w:asciiTheme="minorHAnsi" w:hAnsiTheme="minorHAnsi" w:cs="Tahoma"/>
        </w:rPr>
        <w:t xml:space="preserve">And how long ago did you </w:t>
      </w:r>
      <w:r w:rsidRPr="00292E0C">
        <w:rPr>
          <w:rFonts w:asciiTheme="minorHAnsi" w:hAnsiTheme="minorHAnsi" w:cs="Tahoma"/>
          <w:b/>
          <w:u w:val="single"/>
        </w:rPr>
        <w:t>first</w:t>
      </w:r>
      <w:r w:rsidRPr="00292E0C">
        <w:rPr>
          <w:rFonts w:asciiTheme="minorHAnsi" w:hAnsiTheme="minorHAnsi" w:cs="Tahoma"/>
        </w:rPr>
        <w:t xml:space="preserve"> speak with your healthcare provider about </w:t>
      </w:r>
      <w:r w:rsidR="00FB5148" w:rsidRPr="00292E0C">
        <w:rPr>
          <w:rFonts w:asciiTheme="minorHAnsi" w:hAnsiTheme="minorHAnsi" w:cs="Tahoma"/>
        </w:rPr>
        <w:t xml:space="preserve">the </w:t>
      </w:r>
      <w:r w:rsidR="007E2F3A" w:rsidRPr="00292E0C">
        <w:rPr>
          <w:rFonts w:asciiTheme="minorHAnsi" w:hAnsiTheme="minorHAnsi" w:cs="Tahoma"/>
        </w:rPr>
        <w:t>nerve</w:t>
      </w:r>
      <w:r w:rsidRPr="00292E0C">
        <w:rPr>
          <w:rFonts w:asciiTheme="minorHAnsi" w:hAnsiTheme="minorHAnsi" w:cs="Tahoma"/>
        </w:rPr>
        <w:t xml:space="preserve"> pain</w:t>
      </w:r>
      <w:r w:rsidR="00FB5148" w:rsidRPr="00292E0C">
        <w:rPr>
          <w:rFonts w:asciiTheme="minorHAnsi" w:hAnsiTheme="minorHAnsi" w:cs="Tahoma"/>
        </w:rPr>
        <w:t xml:space="preserve"> in your hands and/or feet</w:t>
      </w:r>
      <w:r w:rsidRPr="00292E0C">
        <w:rPr>
          <w:rFonts w:asciiTheme="minorHAnsi" w:hAnsiTheme="minorHAnsi" w:cs="Tahoma"/>
        </w:rPr>
        <w:t xml:space="preserve">? </w:t>
      </w:r>
      <w:r w:rsidRPr="00292E0C">
        <w:rPr>
          <w:rFonts w:asciiTheme="minorHAnsi" w:hAnsiTheme="minorHAnsi" w:cs="Tahoma"/>
          <w:b/>
        </w:rPr>
        <w:t>(NUMERIC OPEN END)</w:t>
      </w:r>
    </w:p>
    <w:p w14:paraId="0BFC4F81" w14:textId="77777777" w:rsidR="00A54BD7" w:rsidRPr="00292E0C" w:rsidRDefault="00A54BD7" w:rsidP="00A54BD7">
      <w:pPr>
        <w:spacing w:line="276" w:lineRule="auto"/>
        <w:rPr>
          <w:rFonts w:asciiTheme="minorHAnsi" w:hAnsiTheme="minorHAnsi" w:cs="Tahoma"/>
          <w:b/>
          <w:bCs/>
          <w:sz w:val="22"/>
          <w:szCs w:val="22"/>
        </w:rPr>
      </w:pPr>
    </w:p>
    <w:p w14:paraId="6982C514" w14:textId="084E5CEB" w:rsidR="00A54BD7" w:rsidRPr="00292E0C" w:rsidRDefault="00A54BD7" w:rsidP="00A54BD7">
      <w:pPr>
        <w:spacing w:line="276" w:lineRule="auto"/>
        <w:ind w:left="1080"/>
        <w:rPr>
          <w:rFonts w:asciiTheme="minorHAnsi" w:hAnsiTheme="minorHAnsi" w:cs="Tahoma"/>
          <w:b/>
          <w:bCs/>
          <w:sz w:val="22"/>
          <w:szCs w:val="22"/>
        </w:rPr>
      </w:pPr>
      <w:r w:rsidRPr="00292E0C">
        <w:rPr>
          <w:rFonts w:asciiTheme="minorHAnsi" w:hAnsiTheme="minorHAnsi" w:cs="Tahoma"/>
          <w:b/>
          <w:bCs/>
          <w:sz w:val="22"/>
          <w:szCs w:val="22"/>
        </w:rPr>
        <w:t xml:space="preserve">______ </w:t>
      </w:r>
      <w:r w:rsidRPr="00292E0C">
        <w:rPr>
          <w:rFonts w:asciiTheme="minorHAnsi" w:hAnsiTheme="minorHAnsi" w:cs="Tahoma"/>
          <w:bCs/>
          <w:sz w:val="22"/>
          <w:szCs w:val="22"/>
        </w:rPr>
        <w:t xml:space="preserve">year(s) ago </w:t>
      </w:r>
      <w:r w:rsidRPr="00292E0C">
        <w:rPr>
          <w:rFonts w:asciiTheme="minorHAnsi" w:hAnsiTheme="minorHAnsi" w:cs="Tahoma"/>
          <w:b/>
          <w:bCs/>
          <w:sz w:val="22"/>
          <w:szCs w:val="22"/>
        </w:rPr>
        <w:t>(</w:t>
      </w:r>
      <w:r w:rsidR="00B65543" w:rsidRPr="00B65543">
        <w:rPr>
          <w:rFonts w:asciiTheme="minorHAnsi" w:hAnsiTheme="minorHAnsi" w:cs="Tahoma"/>
          <w:b/>
          <w:bCs/>
          <w:sz w:val="22"/>
          <w:szCs w:val="22"/>
          <w:u w:val="single"/>
        </w:rPr>
        <w:t>PROGRAMMER</w:t>
      </w:r>
      <w:r w:rsidR="00B65543">
        <w:rPr>
          <w:rFonts w:asciiTheme="minorHAnsi" w:hAnsiTheme="minorHAnsi" w:cs="Tahoma"/>
          <w:b/>
          <w:bCs/>
          <w:sz w:val="22"/>
          <w:szCs w:val="22"/>
        </w:rPr>
        <w:t xml:space="preserve">: </w:t>
      </w:r>
      <w:r w:rsidRPr="00292E0C">
        <w:rPr>
          <w:rFonts w:asciiTheme="minorHAnsi" w:hAnsiTheme="minorHAnsi" w:cs="Tahoma"/>
          <w:b/>
          <w:bCs/>
          <w:sz w:val="22"/>
          <w:szCs w:val="22"/>
        </w:rPr>
        <w:t xml:space="preserve">MINIMUM 1; </w:t>
      </w:r>
      <w:r w:rsidR="00B65543">
        <w:rPr>
          <w:rFonts w:asciiTheme="minorHAnsi" w:hAnsiTheme="minorHAnsi" w:cs="Tahoma"/>
          <w:b/>
          <w:bCs/>
          <w:sz w:val="22"/>
          <w:szCs w:val="22"/>
        </w:rPr>
        <w:t xml:space="preserve"> </w:t>
      </w:r>
      <w:r w:rsidR="00B65543" w:rsidRPr="00B65543">
        <w:rPr>
          <w:rFonts w:asciiTheme="minorHAnsi" w:hAnsiTheme="minorHAnsi" w:cs="Tahoma"/>
          <w:b/>
          <w:bCs/>
          <w:sz w:val="22"/>
          <w:szCs w:val="22"/>
          <w:u w:val="single"/>
        </w:rPr>
        <w:t>DATA PROCESSOR</w:t>
      </w:r>
      <w:r w:rsidR="00B65543">
        <w:rPr>
          <w:rFonts w:asciiTheme="minorHAnsi" w:hAnsiTheme="minorHAnsi" w:cs="Tahoma"/>
          <w:b/>
          <w:bCs/>
          <w:sz w:val="22"/>
          <w:szCs w:val="22"/>
        </w:rPr>
        <w:t xml:space="preserve">: </w:t>
      </w:r>
      <w:r w:rsidRPr="00292E0C">
        <w:rPr>
          <w:rFonts w:asciiTheme="minorHAnsi" w:hAnsiTheme="minorHAnsi" w:cs="Tahoma"/>
          <w:b/>
          <w:bCs/>
          <w:sz w:val="22"/>
          <w:szCs w:val="22"/>
        </w:rPr>
        <w:t>MAXIMUM NOT TO EXCEED LENGTH OF RESPONDENT’S PAIN</w:t>
      </w:r>
      <w:r w:rsidR="00961A77">
        <w:rPr>
          <w:rFonts w:asciiTheme="minorHAnsi" w:hAnsiTheme="minorHAnsi" w:cs="Tahoma"/>
          <w:b/>
          <w:bCs/>
          <w:sz w:val="22"/>
          <w:szCs w:val="22"/>
        </w:rPr>
        <w:t xml:space="preserve"> IN Q24</w:t>
      </w:r>
      <w:r w:rsidRPr="00292E0C">
        <w:rPr>
          <w:rFonts w:asciiTheme="minorHAnsi" w:hAnsiTheme="minorHAnsi" w:cs="Tahoma"/>
          <w:b/>
          <w:bCs/>
          <w:sz w:val="22"/>
          <w:szCs w:val="22"/>
        </w:rPr>
        <w:t>)</w:t>
      </w:r>
    </w:p>
    <w:p w14:paraId="58CF7977" w14:textId="77777777" w:rsidR="00A54BD7" w:rsidRPr="00292E0C" w:rsidRDefault="00A54BD7" w:rsidP="00A54BD7">
      <w:pPr>
        <w:pStyle w:val="ListParagraph"/>
        <w:spacing w:after="0"/>
        <w:ind w:left="1080"/>
        <w:rPr>
          <w:rFonts w:asciiTheme="minorHAnsi" w:hAnsiTheme="minorHAnsi" w:cs="Tahoma"/>
        </w:rPr>
      </w:pPr>
      <w:r w:rsidRPr="00292E0C">
        <w:rPr>
          <w:rFonts w:asciiTheme="minorHAnsi" w:hAnsiTheme="minorHAnsi" w:cs="Tahoma"/>
        </w:rPr>
        <w:t>Less than 1 year ago</w:t>
      </w:r>
    </w:p>
    <w:p w14:paraId="2A73A4F8" w14:textId="77777777" w:rsidR="00A54BD7" w:rsidRPr="00292E0C" w:rsidRDefault="00A54BD7" w:rsidP="00A54BD7">
      <w:pPr>
        <w:rPr>
          <w:rFonts w:asciiTheme="minorHAnsi" w:hAnsiTheme="minorHAnsi" w:cs="Tahoma"/>
          <w:sz w:val="22"/>
          <w:szCs w:val="22"/>
        </w:rPr>
      </w:pPr>
    </w:p>
    <w:p w14:paraId="318C96A9" w14:textId="5E19FBE3" w:rsidR="00A54BD7" w:rsidRPr="00292E0C" w:rsidRDefault="00A54BD7" w:rsidP="00A54BD7">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IF </w:t>
      </w:r>
      <w:r w:rsidR="00961A77">
        <w:rPr>
          <w:rFonts w:asciiTheme="minorHAnsi" w:hAnsiTheme="minorHAnsi" w:cs="Tahoma"/>
          <w:b/>
        </w:rPr>
        <w:t xml:space="preserve">DPN </w:t>
      </w:r>
      <w:r w:rsidRPr="00292E0C">
        <w:rPr>
          <w:rFonts w:asciiTheme="minorHAnsi" w:hAnsiTheme="minorHAnsi" w:cs="Tahoma"/>
          <w:b/>
        </w:rPr>
        <w:t>DIAGNOSED</w:t>
      </w:r>
      <w:r w:rsidR="0094388C" w:rsidRPr="00292E0C">
        <w:rPr>
          <w:rFonts w:asciiTheme="minorHAnsi" w:hAnsiTheme="minorHAnsi" w:cs="Tahoma"/>
          <w:b/>
        </w:rPr>
        <w:t>,</w:t>
      </w:r>
      <w:r w:rsidR="00EE3244" w:rsidRPr="00292E0C">
        <w:rPr>
          <w:rFonts w:asciiTheme="minorHAnsi" w:hAnsiTheme="minorHAnsi" w:cs="Tahoma"/>
          <w:b/>
        </w:rPr>
        <w:t xml:space="preserve"> Q11=</w:t>
      </w:r>
      <w:r w:rsidR="0094388C" w:rsidRPr="00292E0C">
        <w:rPr>
          <w:rFonts w:asciiTheme="minorHAnsi" w:hAnsiTheme="minorHAnsi" w:cs="Tahoma"/>
          <w:b/>
        </w:rPr>
        <w:t>3</w:t>
      </w:r>
      <w:r w:rsidRPr="00292E0C">
        <w:rPr>
          <w:rFonts w:asciiTheme="minorHAnsi" w:hAnsiTheme="minorHAnsi" w:cs="Tahoma"/>
          <w:b/>
        </w:rPr>
        <w:t xml:space="preserve">) </w:t>
      </w:r>
      <w:r w:rsidRPr="00292E0C">
        <w:rPr>
          <w:rFonts w:asciiTheme="minorHAnsi" w:hAnsiTheme="minorHAnsi" w:cs="Tahoma"/>
        </w:rPr>
        <w:t xml:space="preserve">When you initially spoke with your healthcare provider about your </w:t>
      </w:r>
      <w:r w:rsidR="007E2F3A" w:rsidRPr="00292E0C">
        <w:rPr>
          <w:rFonts w:asciiTheme="minorHAnsi" w:hAnsiTheme="minorHAnsi" w:cs="Tahoma"/>
        </w:rPr>
        <w:t xml:space="preserve">nerve </w:t>
      </w:r>
      <w:r w:rsidRPr="00292E0C">
        <w:rPr>
          <w:rFonts w:asciiTheme="minorHAnsi" w:hAnsiTheme="minorHAnsi" w:cs="Tahoma"/>
        </w:rPr>
        <w:t xml:space="preserve">pain, when did this conversation happen? </w:t>
      </w:r>
      <w:r w:rsidRPr="00292E0C">
        <w:rPr>
          <w:rFonts w:asciiTheme="minorHAnsi" w:hAnsiTheme="minorHAnsi" w:cs="Tahoma"/>
          <w:b/>
        </w:rPr>
        <w:t>(SINGLE RESPONSE) (RANDOMIZE)</w:t>
      </w:r>
    </w:p>
    <w:p w14:paraId="797C9FB1" w14:textId="77777777" w:rsidR="00A54BD7" w:rsidRPr="00292E0C" w:rsidRDefault="00A54BD7" w:rsidP="00A54BD7">
      <w:pPr>
        <w:pStyle w:val="ListParagraph"/>
        <w:spacing w:after="0"/>
        <w:ind w:left="360"/>
        <w:rPr>
          <w:rFonts w:asciiTheme="minorHAnsi" w:hAnsiTheme="minorHAnsi" w:cs="Tahoma"/>
        </w:rPr>
      </w:pPr>
    </w:p>
    <w:p w14:paraId="3D074263" w14:textId="59500D93" w:rsidR="00A54BD7" w:rsidRPr="00292E0C" w:rsidRDefault="00A54BD7" w:rsidP="00CC6091">
      <w:pPr>
        <w:pStyle w:val="ListParagraph"/>
        <w:numPr>
          <w:ilvl w:val="0"/>
          <w:numId w:val="33"/>
        </w:numPr>
        <w:spacing w:after="0"/>
        <w:rPr>
          <w:rFonts w:asciiTheme="minorHAnsi" w:hAnsiTheme="minorHAnsi" w:cs="Tahoma"/>
        </w:rPr>
      </w:pPr>
      <w:r w:rsidRPr="00292E0C">
        <w:rPr>
          <w:rFonts w:asciiTheme="minorHAnsi" w:hAnsiTheme="minorHAnsi" w:cs="Tahoma"/>
        </w:rPr>
        <w:t xml:space="preserve">At the time of my official diagnosis </w:t>
      </w:r>
    </w:p>
    <w:p w14:paraId="5A8A97D2" w14:textId="10E8AAB5" w:rsidR="00A54BD7" w:rsidRPr="00292E0C" w:rsidRDefault="00A54BD7" w:rsidP="00CC6091">
      <w:pPr>
        <w:pStyle w:val="ListParagraph"/>
        <w:numPr>
          <w:ilvl w:val="0"/>
          <w:numId w:val="33"/>
        </w:numPr>
        <w:spacing w:after="0"/>
        <w:rPr>
          <w:rFonts w:asciiTheme="minorHAnsi" w:hAnsiTheme="minorHAnsi" w:cs="Tahoma"/>
        </w:rPr>
      </w:pPr>
      <w:r w:rsidRPr="00292E0C">
        <w:rPr>
          <w:rFonts w:asciiTheme="minorHAnsi" w:hAnsiTheme="minorHAnsi" w:cs="Tahoma"/>
        </w:rPr>
        <w:t xml:space="preserve">Before my official diagnosis </w:t>
      </w:r>
    </w:p>
    <w:p w14:paraId="11EF348D" w14:textId="77777777" w:rsidR="00A54BD7" w:rsidRPr="00292E0C" w:rsidRDefault="00A54BD7" w:rsidP="00A54BD7">
      <w:pPr>
        <w:pStyle w:val="ListParagraph"/>
        <w:spacing w:after="0"/>
        <w:ind w:left="1440"/>
        <w:rPr>
          <w:rFonts w:asciiTheme="minorHAnsi" w:hAnsiTheme="minorHAnsi" w:cs="Tahoma"/>
        </w:rPr>
      </w:pPr>
    </w:p>
    <w:p w14:paraId="20BFAFDC" w14:textId="4EBAAEEB" w:rsidR="00A54BD7" w:rsidRPr="00292E0C" w:rsidRDefault="00A54BD7" w:rsidP="00A54BD7">
      <w:pPr>
        <w:pStyle w:val="ListParagraph"/>
        <w:numPr>
          <w:ilvl w:val="0"/>
          <w:numId w:val="1"/>
        </w:numPr>
        <w:spacing w:after="0"/>
        <w:rPr>
          <w:rFonts w:asciiTheme="minorHAnsi" w:hAnsiTheme="minorHAnsi" w:cs="Tahoma"/>
        </w:rPr>
      </w:pPr>
      <w:r w:rsidRPr="00292E0C">
        <w:rPr>
          <w:rFonts w:asciiTheme="minorHAnsi" w:hAnsiTheme="minorHAnsi" w:cs="Tahoma"/>
          <w:b/>
        </w:rPr>
        <w:t>(ASK IF BEFORE DIAGNOSIS</w:t>
      </w:r>
      <w:r w:rsidR="006514FE" w:rsidRPr="00292E0C">
        <w:rPr>
          <w:rFonts w:asciiTheme="minorHAnsi" w:hAnsiTheme="minorHAnsi" w:cs="Tahoma"/>
          <w:b/>
        </w:rPr>
        <w:t>, Q5</w:t>
      </w:r>
      <w:r w:rsidR="00961A77">
        <w:rPr>
          <w:rFonts w:asciiTheme="minorHAnsi" w:hAnsiTheme="minorHAnsi" w:cs="Tahoma"/>
          <w:b/>
        </w:rPr>
        <w:t>6</w:t>
      </w:r>
      <w:r w:rsidR="006514FE" w:rsidRPr="00292E0C">
        <w:rPr>
          <w:rFonts w:asciiTheme="minorHAnsi" w:hAnsiTheme="minorHAnsi" w:cs="Tahoma"/>
          <w:b/>
        </w:rPr>
        <w:t>=</w:t>
      </w:r>
      <w:r w:rsidR="002C1F63">
        <w:rPr>
          <w:rFonts w:asciiTheme="minorHAnsi" w:hAnsiTheme="minorHAnsi" w:cs="Tahoma"/>
          <w:b/>
        </w:rPr>
        <w:t>2</w:t>
      </w:r>
      <w:r w:rsidRPr="00292E0C">
        <w:rPr>
          <w:rFonts w:asciiTheme="minorHAnsi" w:hAnsiTheme="minorHAnsi" w:cs="Tahoma"/>
          <w:b/>
        </w:rPr>
        <w:t xml:space="preserve">) </w:t>
      </w:r>
      <w:r w:rsidRPr="00292E0C">
        <w:rPr>
          <w:rFonts w:asciiTheme="minorHAnsi" w:hAnsiTheme="minorHAnsi" w:cs="Tahoma"/>
        </w:rPr>
        <w:t xml:space="preserve">You mentioned the initial conversation you had with your healthcare provider about your </w:t>
      </w:r>
      <w:r w:rsidR="00FB5148" w:rsidRPr="00292E0C">
        <w:rPr>
          <w:rFonts w:asciiTheme="minorHAnsi" w:hAnsiTheme="minorHAnsi" w:cs="Tahoma"/>
        </w:rPr>
        <w:t xml:space="preserve">nerve </w:t>
      </w:r>
      <w:r w:rsidRPr="00292E0C">
        <w:rPr>
          <w:rFonts w:asciiTheme="minorHAnsi" w:hAnsiTheme="minorHAnsi" w:cs="Tahoma"/>
        </w:rPr>
        <w:t xml:space="preserve">pain happened </w:t>
      </w:r>
      <w:r w:rsidRPr="00292E0C">
        <w:rPr>
          <w:rFonts w:asciiTheme="minorHAnsi" w:hAnsiTheme="minorHAnsi" w:cs="Tahoma"/>
          <w:u w:val="single"/>
        </w:rPr>
        <w:t>before</w:t>
      </w:r>
      <w:r w:rsidRPr="00292E0C">
        <w:rPr>
          <w:rFonts w:asciiTheme="minorHAnsi" w:hAnsiTheme="minorHAnsi" w:cs="Tahoma"/>
        </w:rPr>
        <w:t xml:space="preserve"> your official diagnosis.  Approximately how much time passed in between the initial conversation and your </w:t>
      </w:r>
      <w:r w:rsidR="00FB5148" w:rsidRPr="00292E0C">
        <w:rPr>
          <w:rFonts w:asciiTheme="minorHAnsi" w:hAnsiTheme="minorHAnsi" w:cs="Tahoma"/>
        </w:rPr>
        <w:t xml:space="preserve">diabetic nerve pain </w:t>
      </w:r>
      <w:r w:rsidRPr="00292E0C">
        <w:rPr>
          <w:rFonts w:asciiTheme="minorHAnsi" w:hAnsiTheme="minorHAnsi" w:cs="Tahoma"/>
        </w:rPr>
        <w:t xml:space="preserve">diagnosis? </w:t>
      </w:r>
      <w:r w:rsidRPr="00292E0C">
        <w:rPr>
          <w:rFonts w:asciiTheme="minorHAnsi" w:hAnsiTheme="minorHAnsi" w:cs="Tahoma"/>
          <w:b/>
        </w:rPr>
        <w:t>(SINGLE RESPONSE) (LOCK ORDER)</w:t>
      </w:r>
    </w:p>
    <w:p w14:paraId="74CA4BF5" w14:textId="77777777" w:rsidR="00A54BD7" w:rsidRPr="00292E0C" w:rsidRDefault="00A54BD7" w:rsidP="00A54BD7">
      <w:pPr>
        <w:pStyle w:val="ListParagraph"/>
        <w:spacing w:after="0"/>
        <w:ind w:left="360"/>
        <w:rPr>
          <w:rFonts w:asciiTheme="minorHAnsi" w:hAnsiTheme="minorHAnsi" w:cs="Tahoma"/>
        </w:rPr>
      </w:pPr>
    </w:p>
    <w:p w14:paraId="0FD0E952"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Less than 1 month</w:t>
      </w:r>
    </w:p>
    <w:p w14:paraId="5C93B73E"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1 month to less than 6 months</w:t>
      </w:r>
    </w:p>
    <w:p w14:paraId="29E9B82A"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6 months to less than 1 year</w:t>
      </w:r>
    </w:p>
    <w:p w14:paraId="064AF9A7"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1 year to 4 years</w:t>
      </w:r>
    </w:p>
    <w:p w14:paraId="05583FB5"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5 years to 10 years</w:t>
      </w:r>
    </w:p>
    <w:p w14:paraId="2590B389"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Over 10 years</w:t>
      </w:r>
    </w:p>
    <w:p w14:paraId="3B444BC3" w14:textId="77777777" w:rsidR="001F6CF0" w:rsidRPr="00292E0C" w:rsidRDefault="001F6CF0" w:rsidP="00A54BD7">
      <w:pPr>
        <w:rPr>
          <w:rFonts w:asciiTheme="minorHAnsi" w:hAnsiTheme="minorHAnsi" w:cs="Tahoma"/>
          <w:b/>
          <w:sz w:val="22"/>
          <w:szCs w:val="22"/>
        </w:rPr>
      </w:pPr>
    </w:p>
    <w:p w14:paraId="461B4C22" w14:textId="52010B25" w:rsidR="00A54BD7" w:rsidRPr="00292E0C" w:rsidRDefault="00A54BD7" w:rsidP="009B6183">
      <w:pPr>
        <w:keepNext/>
        <w:keepLines/>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 xml:space="preserve">(ASK ALL) [IF HAVE NEVER TALKED ABOUT PAIN </w:t>
      </w:r>
      <w:r w:rsidR="00961A77" w:rsidRPr="00292E0C">
        <w:rPr>
          <w:rFonts w:asciiTheme="minorHAnsi" w:hAnsiTheme="minorHAnsi" w:cs="Tahoma"/>
          <w:b/>
          <w:sz w:val="22"/>
          <w:szCs w:val="22"/>
        </w:rPr>
        <w:t>Q5</w:t>
      </w:r>
      <w:r w:rsidR="00961A77">
        <w:rPr>
          <w:rFonts w:asciiTheme="minorHAnsi" w:hAnsiTheme="minorHAnsi" w:cs="Tahoma"/>
          <w:b/>
          <w:sz w:val="22"/>
          <w:szCs w:val="22"/>
        </w:rPr>
        <w:t>1</w:t>
      </w:r>
      <w:r w:rsidR="00961A77" w:rsidRPr="00292E0C">
        <w:rPr>
          <w:rFonts w:asciiTheme="minorHAnsi" w:hAnsiTheme="minorHAnsi" w:cs="Tahoma"/>
          <w:b/>
          <w:sz w:val="22"/>
          <w:szCs w:val="22"/>
        </w:rPr>
        <w:t>≠1</w:t>
      </w:r>
      <w:r w:rsidR="00961A77">
        <w:rPr>
          <w:rFonts w:asciiTheme="minorHAnsi" w:hAnsiTheme="minorHAnsi" w:cs="Tahoma"/>
          <w:b/>
          <w:sz w:val="22"/>
          <w:szCs w:val="22"/>
        </w:rPr>
        <w:t xml:space="preserve">, </w:t>
      </w:r>
      <w:r w:rsidRPr="00292E0C">
        <w:rPr>
          <w:rFonts w:asciiTheme="minorHAnsi" w:hAnsiTheme="minorHAnsi" w:cs="Tahoma"/>
          <w:b/>
          <w:sz w:val="22"/>
          <w:szCs w:val="22"/>
        </w:rPr>
        <w:t xml:space="preserve">SHOW: </w:t>
      </w:r>
      <w:r w:rsidRPr="00292E0C">
        <w:rPr>
          <w:rFonts w:asciiTheme="minorHAnsi" w:hAnsiTheme="minorHAnsi" w:cs="Tahoma"/>
          <w:sz w:val="22"/>
          <w:szCs w:val="22"/>
        </w:rPr>
        <w:t xml:space="preserve">What, if anything, might encourage you to talk with your healthcare provider about </w:t>
      </w:r>
      <w:r w:rsidR="00FB5148" w:rsidRPr="00292E0C">
        <w:rPr>
          <w:rFonts w:asciiTheme="minorHAnsi" w:hAnsiTheme="minorHAnsi" w:cs="Tahoma"/>
          <w:sz w:val="22"/>
          <w:szCs w:val="22"/>
        </w:rPr>
        <w:t>the</w:t>
      </w:r>
      <w:r w:rsidRPr="00292E0C">
        <w:rPr>
          <w:rFonts w:asciiTheme="minorHAnsi" w:hAnsiTheme="minorHAnsi" w:cs="Tahoma"/>
          <w:sz w:val="22"/>
          <w:szCs w:val="22"/>
        </w:rPr>
        <w:t xml:space="preserve"> </w:t>
      </w:r>
      <w:r w:rsidR="00FB5148" w:rsidRPr="00292E0C">
        <w:rPr>
          <w:rFonts w:asciiTheme="minorHAnsi" w:hAnsiTheme="minorHAnsi" w:cs="Tahoma"/>
          <w:sz w:val="22"/>
          <w:szCs w:val="22"/>
        </w:rPr>
        <w:t xml:space="preserve">nerve </w:t>
      </w:r>
      <w:r w:rsidRPr="00292E0C">
        <w:rPr>
          <w:rFonts w:asciiTheme="minorHAnsi" w:hAnsiTheme="minorHAnsi" w:cs="Tahoma"/>
          <w:sz w:val="22"/>
          <w:szCs w:val="22"/>
        </w:rPr>
        <w:t>pain</w:t>
      </w:r>
      <w:r w:rsidR="00FB5148" w:rsidRPr="00292E0C">
        <w:rPr>
          <w:rFonts w:asciiTheme="minorHAnsi" w:hAnsiTheme="minorHAnsi" w:cs="Tahoma"/>
          <w:sz w:val="22"/>
          <w:szCs w:val="22"/>
        </w:rPr>
        <w:t xml:space="preserve"> in your hands and/or feet</w:t>
      </w:r>
      <w:r w:rsidRPr="00292E0C">
        <w:rPr>
          <w:rFonts w:asciiTheme="minorHAnsi" w:hAnsiTheme="minorHAnsi" w:cs="Tahoma"/>
          <w:sz w:val="22"/>
          <w:szCs w:val="22"/>
        </w:rPr>
        <w:t>?</w:t>
      </w:r>
      <w:r w:rsidRPr="00292E0C">
        <w:rPr>
          <w:rFonts w:asciiTheme="minorHAnsi" w:hAnsiTheme="minorHAnsi" w:cs="Tahoma"/>
          <w:b/>
          <w:sz w:val="22"/>
          <w:szCs w:val="22"/>
        </w:rPr>
        <w:t xml:space="preserve">] [IF HAVE EVER TALKED ABOUT PAIN </w:t>
      </w:r>
      <w:r w:rsidR="00EE3244" w:rsidRPr="00292E0C">
        <w:rPr>
          <w:rFonts w:asciiTheme="minorHAnsi" w:hAnsiTheme="minorHAnsi" w:cs="Tahoma"/>
          <w:b/>
          <w:sz w:val="22"/>
          <w:szCs w:val="22"/>
        </w:rPr>
        <w:t>Q5</w:t>
      </w:r>
      <w:r w:rsidR="00961A77">
        <w:rPr>
          <w:rFonts w:asciiTheme="minorHAnsi" w:hAnsiTheme="minorHAnsi" w:cs="Tahoma"/>
          <w:b/>
          <w:sz w:val="22"/>
          <w:szCs w:val="22"/>
        </w:rPr>
        <w:t>1</w:t>
      </w:r>
      <w:r w:rsidR="00EE3244" w:rsidRPr="00292E0C">
        <w:rPr>
          <w:rFonts w:asciiTheme="minorHAnsi" w:hAnsiTheme="minorHAnsi" w:cs="Tahoma"/>
          <w:b/>
          <w:sz w:val="22"/>
          <w:szCs w:val="22"/>
        </w:rPr>
        <w:t>=1</w:t>
      </w:r>
      <w:r w:rsidR="00961A77">
        <w:rPr>
          <w:rFonts w:asciiTheme="minorHAnsi" w:hAnsiTheme="minorHAnsi" w:cs="Tahoma"/>
          <w:b/>
          <w:sz w:val="22"/>
          <w:szCs w:val="22"/>
        </w:rPr>
        <w:t>, SHOW</w:t>
      </w:r>
      <w:r w:rsidRPr="00292E0C">
        <w:rPr>
          <w:rFonts w:asciiTheme="minorHAnsi" w:hAnsiTheme="minorHAnsi" w:cs="Tahoma"/>
          <w:b/>
          <w:sz w:val="22"/>
          <w:szCs w:val="22"/>
        </w:rPr>
        <w:t xml:space="preserve">: </w:t>
      </w:r>
      <w:r w:rsidRPr="00292E0C">
        <w:rPr>
          <w:rFonts w:asciiTheme="minorHAnsi" w:hAnsiTheme="minorHAnsi" w:cs="Tahoma"/>
          <w:sz w:val="22"/>
          <w:szCs w:val="22"/>
        </w:rPr>
        <w:t xml:space="preserve">What, if anything, initially encouraged you to talk with your healthcare provider about </w:t>
      </w:r>
      <w:r w:rsidR="00FB5148" w:rsidRPr="00292E0C">
        <w:rPr>
          <w:rFonts w:asciiTheme="minorHAnsi" w:hAnsiTheme="minorHAnsi" w:cs="Tahoma"/>
          <w:sz w:val="22"/>
          <w:szCs w:val="22"/>
        </w:rPr>
        <w:t xml:space="preserve">the nerve </w:t>
      </w:r>
      <w:r w:rsidRPr="00292E0C">
        <w:rPr>
          <w:rFonts w:asciiTheme="minorHAnsi" w:hAnsiTheme="minorHAnsi" w:cs="Tahoma"/>
          <w:sz w:val="22"/>
          <w:szCs w:val="22"/>
        </w:rPr>
        <w:t>pain</w:t>
      </w:r>
      <w:r w:rsidR="00FB5148" w:rsidRPr="00292E0C">
        <w:rPr>
          <w:rFonts w:asciiTheme="minorHAnsi" w:hAnsiTheme="minorHAnsi" w:cs="Tahoma"/>
          <w:sz w:val="22"/>
          <w:szCs w:val="22"/>
        </w:rPr>
        <w:t xml:space="preserve"> in your hands and/or feet</w:t>
      </w:r>
      <w:r w:rsidRPr="00292E0C">
        <w:rPr>
          <w:rFonts w:asciiTheme="minorHAnsi" w:hAnsiTheme="minorHAnsi" w:cs="Tahoma"/>
          <w:sz w:val="22"/>
          <w:szCs w:val="22"/>
        </w:rPr>
        <w:t>?</w:t>
      </w:r>
      <w:r w:rsidRPr="00292E0C">
        <w:rPr>
          <w:rFonts w:asciiTheme="minorHAnsi" w:hAnsiTheme="minorHAnsi" w:cs="Tahoma"/>
          <w:b/>
          <w:sz w:val="22"/>
          <w:szCs w:val="22"/>
        </w:rPr>
        <w:t>] (SELECT ALL) (RANDOMIZE)</w:t>
      </w:r>
    </w:p>
    <w:p w14:paraId="12E094FF" w14:textId="3D44121D" w:rsidR="00A54BD7" w:rsidRPr="00292E0C" w:rsidRDefault="00A54BD7" w:rsidP="009B6183">
      <w:pPr>
        <w:keepNext/>
        <w:keepLines/>
        <w:spacing w:line="276" w:lineRule="auto"/>
        <w:rPr>
          <w:rFonts w:asciiTheme="minorHAnsi" w:hAnsiTheme="minorHAnsi" w:cs="Tahoma"/>
          <w:sz w:val="22"/>
          <w:szCs w:val="22"/>
        </w:rPr>
      </w:pPr>
    </w:p>
    <w:p w14:paraId="4CC0BE73" w14:textId="01B14892" w:rsidR="00A54BD7" w:rsidRPr="00292E0C" w:rsidRDefault="00961A77" w:rsidP="009B6183">
      <w:pPr>
        <w:keepNext/>
        <w:keepLines/>
        <w:numPr>
          <w:ilvl w:val="1"/>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w:t>
      </w:r>
      <w:r>
        <w:rPr>
          <w:rFonts w:asciiTheme="minorHAnsi" w:hAnsiTheme="minorHAnsi" w:cs="Tahoma"/>
          <w:sz w:val="22"/>
          <w:szCs w:val="22"/>
        </w:rPr>
        <w:t xml:space="preserve"> </w:t>
      </w:r>
      <w:r w:rsidR="00A54BD7" w:rsidRPr="00292E0C">
        <w:rPr>
          <w:rFonts w:asciiTheme="minorHAnsi" w:hAnsiTheme="minorHAnsi" w:cs="Tahoma"/>
          <w:sz w:val="22"/>
          <w:szCs w:val="22"/>
        </w:rPr>
        <w:t>If my pain were to interfere with my ability to carry out</w:t>
      </w:r>
      <w:r w:rsidR="006C1938" w:rsidRPr="00292E0C">
        <w:rPr>
          <w:rFonts w:asciiTheme="minorHAnsi" w:hAnsiTheme="minorHAnsi" w:cs="Tahoma"/>
          <w:sz w:val="22"/>
          <w:szCs w:val="22"/>
        </w:rPr>
        <w:t xml:space="preserve"> every</w:t>
      </w:r>
      <w:r w:rsidR="00890CBE" w:rsidRPr="00292E0C">
        <w:rPr>
          <w:rFonts w:asciiTheme="minorHAnsi" w:hAnsiTheme="minorHAnsi" w:cs="Tahoma"/>
          <w:sz w:val="22"/>
          <w:szCs w:val="22"/>
        </w:rPr>
        <w:t xml:space="preserve"> </w:t>
      </w:r>
      <w:r w:rsidR="006C1938" w:rsidRPr="00292E0C">
        <w:rPr>
          <w:rFonts w:asciiTheme="minorHAnsi" w:hAnsiTheme="minorHAnsi" w:cs="Tahoma"/>
          <w:sz w:val="22"/>
          <w:szCs w:val="22"/>
        </w:rPr>
        <w:t>day activities</w:t>
      </w:r>
      <w:r w:rsidR="00791814" w:rsidRPr="00292E0C">
        <w:rPr>
          <w:rFonts w:asciiTheme="minorHAnsi" w:hAnsiTheme="minorHAnsi" w:cs="Tahoma"/>
          <w:sz w:val="22"/>
          <w:szCs w:val="22"/>
        </w:rPr>
        <w:t>/</w:t>
      </w:r>
      <w:r>
        <w:rPr>
          <w:rFonts w:asciiTheme="minorHAnsi" w:hAnsiTheme="minorHAnsi" w:cs="Tahoma"/>
          <w:sz w:val="22"/>
          <w:szCs w:val="22"/>
        </w:rPr>
        <w:t xml:space="preserve"> </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w:t>
      </w:r>
      <w:r>
        <w:rPr>
          <w:rFonts w:asciiTheme="minorHAnsi" w:hAnsiTheme="minorHAnsi" w:cs="Tahoma"/>
          <w:sz w:val="22"/>
          <w:szCs w:val="22"/>
        </w:rPr>
        <w:t xml:space="preserve"> </w:t>
      </w:r>
      <w:r w:rsidR="00A54BD7" w:rsidRPr="00292E0C">
        <w:rPr>
          <w:rFonts w:asciiTheme="minorHAnsi" w:hAnsiTheme="minorHAnsi" w:cs="Tahoma"/>
          <w:sz w:val="22"/>
          <w:szCs w:val="22"/>
        </w:rPr>
        <w:t xml:space="preserve">My pain was interfering with my ability to carry out </w:t>
      </w:r>
      <w:r w:rsidR="006C1938" w:rsidRPr="00292E0C">
        <w:rPr>
          <w:rFonts w:asciiTheme="minorHAnsi" w:hAnsiTheme="minorHAnsi" w:cs="Tahoma"/>
          <w:sz w:val="22"/>
          <w:szCs w:val="22"/>
        </w:rPr>
        <w:t>every</w:t>
      </w:r>
      <w:r w:rsidR="00890CBE" w:rsidRPr="00292E0C">
        <w:rPr>
          <w:rFonts w:asciiTheme="minorHAnsi" w:hAnsiTheme="minorHAnsi" w:cs="Tahoma"/>
          <w:sz w:val="22"/>
          <w:szCs w:val="22"/>
        </w:rPr>
        <w:t xml:space="preserve"> </w:t>
      </w:r>
      <w:r w:rsidR="006C1938" w:rsidRPr="00292E0C">
        <w:rPr>
          <w:rFonts w:asciiTheme="minorHAnsi" w:hAnsiTheme="minorHAnsi" w:cs="Tahoma"/>
          <w:sz w:val="22"/>
          <w:szCs w:val="22"/>
        </w:rPr>
        <w:t>day</w:t>
      </w:r>
      <w:r w:rsidR="00890CBE" w:rsidRPr="00292E0C">
        <w:rPr>
          <w:rFonts w:asciiTheme="minorHAnsi" w:hAnsiTheme="minorHAnsi" w:cs="Tahoma"/>
          <w:sz w:val="22"/>
          <w:szCs w:val="22"/>
        </w:rPr>
        <w:t xml:space="preserve"> </w:t>
      </w:r>
      <w:r w:rsidR="006C1938" w:rsidRPr="00292E0C">
        <w:rPr>
          <w:rFonts w:asciiTheme="minorHAnsi" w:hAnsiTheme="minorHAnsi" w:cs="Tahoma"/>
          <w:sz w:val="22"/>
          <w:szCs w:val="22"/>
        </w:rPr>
        <w:t xml:space="preserve"> </w:t>
      </w:r>
      <w:r w:rsidR="00890CBE" w:rsidRPr="00292E0C">
        <w:rPr>
          <w:rFonts w:asciiTheme="minorHAnsi" w:hAnsiTheme="minorHAnsi" w:cs="Tahoma"/>
          <w:sz w:val="22"/>
          <w:szCs w:val="22"/>
        </w:rPr>
        <w:t>activities</w:t>
      </w:r>
    </w:p>
    <w:p w14:paraId="3DB44F1B" w14:textId="0C6E5B0B" w:rsidR="00A54BD7" w:rsidRPr="00292E0C" w:rsidRDefault="00961A77" w:rsidP="009B6183">
      <w:pPr>
        <w:keepNext/>
        <w:keepLines/>
        <w:numPr>
          <w:ilvl w:val="1"/>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w:t>
      </w:r>
      <w:r w:rsidR="00A54BD7" w:rsidRPr="00292E0C">
        <w:rPr>
          <w:rFonts w:asciiTheme="minorHAnsi" w:hAnsiTheme="minorHAnsi" w:cs="Tahoma"/>
          <w:sz w:val="22"/>
          <w:szCs w:val="22"/>
        </w:rPr>
        <w:t xml:space="preserve">If my </w:t>
      </w:r>
      <w:r w:rsidR="00C07088" w:rsidRPr="00292E0C">
        <w:rPr>
          <w:rFonts w:asciiTheme="minorHAnsi" w:hAnsiTheme="minorHAnsi" w:cs="Tahoma"/>
          <w:sz w:val="22"/>
          <w:szCs w:val="22"/>
        </w:rPr>
        <w:t xml:space="preserve">healthcare provider </w:t>
      </w:r>
      <w:r w:rsidR="00791814" w:rsidRPr="00292E0C">
        <w:rPr>
          <w:rFonts w:asciiTheme="minorHAnsi" w:hAnsiTheme="minorHAnsi" w:cs="Tahoma"/>
          <w:sz w:val="22"/>
          <w:szCs w:val="22"/>
        </w:rPr>
        <w:t>asked me about my pain/</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 xml:space="preserve">My </w:t>
      </w:r>
      <w:r w:rsidR="00C07088" w:rsidRPr="00292E0C">
        <w:rPr>
          <w:rFonts w:asciiTheme="minorHAnsi" w:hAnsiTheme="minorHAnsi" w:cs="Tahoma"/>
          <w:sz w:val="22"/>
          <w:szCs w:val="22"/>
        </w:rPr>
        <w:t xml:space="preserve">healthcare provider </w:t>
      </w:r>
      <w:r w:rsidR="00A54BD7" w:rsidRPr="00292E0C">
        <w:rPr>
          <w:rFonts w:asciiTheme="minorHAnsi" w:hAnsiTheme="minorHAnsi" w:cs="Tahoma"/>
          <w:sz w:val="22"/>
          <w:szCs w:val="22"/>
        </w:rPr>
        <w:t>asked me about my pain</w:t>
      </w:r>
    </w:p>
    <w:p w14:paraId="494B92CE" w14:textId="2F65D264" w:rsidR="00A54BD7" w:rsidRPr="00292E0C" w:rsidRDefault="00961A77" w:rsidP="00A54BD7">
      <w:pPr>
        <w:numPr>
          <w:ilvl w:val="1"/>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w:t>
      </w:r>
      <w:r w:rsidR="00A54BD7" w:rsidRPr="00292E0C">
        <w:rPr>
          <w:rFonts w:asciiTheme="minorHAnsi" w:hAnsiTheme="minorHAnsi" w:cs="Tahoma"/>
          <w:sz w:val="22"/>
          <w:szCs w:val="22"/>
        </w:rPr>
        <w:t xml:space="preserve">If it were easier to communicate with my </w:t>
      </w:r>
      <w:r w:rsidR="00C07088" w:rsidRPr="00292E0C">
        <w:rPr>
          <w:rFonts w:asciiTheme="minorHAnsi" w:hAnsiTheme="minorHAnsi" w:cs="Tahoma"/>
          <w:sz w:val="22"/>
          <w:szCs w:val="22"/>
        </w:rPr>
        <w:t xml:space="preserve">healthcare provider </w:t>
      </w:r>
      <w:r w:rsidR="00A54BD7" w:rsidRPr="00292E0C">
        <w:rPr>
          <w:rFonts w:asciiTheme="minorHAnsi" w:hAnsiTheme="minorHAnsi" w:cs="Tahoma"/>
          <w:sz w:val="22"/>
          <w:szCs w:val="22"/>
        </w:rPr>
        <w:t>about my pain/</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 xml:space="preserve">It was easy to communicate with my </w:t>
      </w:r>
      <w:r w:rsidR="00C07088" w:rsidRPr="00292E0C">
        <w:rPr>
          <w:rFonts w:asciiTheme="minorHAnsi" w:hAnsiTheme="minorHAnsi" w:cs="Tahoma"/>
          <w:sz w:val="22"/>
          <w:szCs w:val="22"/>
        </w:rPr>
        <w:t xml:space="preserve">healthcare provider </w:t>
      </w:r>
      <w:r w:rsidR="00A54BD7" w:rsidRPr="00292E0C">
        <w:rPr>
          <w:rFonts w:asciiTheme="minorHAnsi" w:hAnsiTheme="minorHAnsi" w:cs="Tahoma"/>
          <w:sz w:val="22"/>
          <w:szCs w:val="22"/>
        </w:rPr>
        <w:t>about my pain</w:t>
      </w:r>
    </w:p>
    <w:p w14:paraId="3A47B1BD" w14:textId="7D3A77A4" w:rsidR="00A54BD7" w:rsidRPr="00292E0C" w:rsidRDefault="00961A77" w:rsidP="00A54BD7">
      <w:pPr>
        <w:numPr>
          <w:ilvl w:val="1"/>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w:t>
      </w:r>
      <w:r w:rsidR="00A54BD7" w:rsidRPr="00292E0C">
        <w:rPr>
          <w:rFonts w:asciiTheme="minorHAnsi" w:hAnsiTheme="minorHAnsi"/>
          <w:sz w:val="22"/>
          <w:szCs w:val="22"/>
        </w:rPr>
        <w:t>If I had more inform</w:t>
      </w:r>
      <w:r w:rsidR="00791814" w:rsidRPr="00292E0C">
        <w:rPr>
          <w:rFonts w:asciiTheme="minorHAnsi" w:hAnsiTheme="minorHAnsi"/>
          <w:sz w:val="22"/>
          <w:szCs w:val="22"/>
        </w:rPr>
        <w:t>ation about this type of pain/</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sz w:val="22"/>
          <w:szCs w:val="22"/>
        </w:rPr>
        <w:t>I was provided with information about this type of pain</w:t>
      </w:r>
    </w:p>
    <w:p w14:paraId="6B7A7719" w14:textId="4EB97F2F" w:rsidR="00A54BD7" w:rsidRPr="00292E0C" w:rsidRDefault="00961A77" w:rsidP="00A54BD7">
      <w:pPr>
        <w:pStyle w:val="ListParagraph"/>
        <w:numPr>
          <w:ilvl w:val="1"/>
          <w:numId w:val="1"/>
        </w:numPr>
        <w:spacing w:after="0"/>
        <w:rPr>
          <w:rFonts w:asciiTheme="minorHAnsi" w:hAnsiTheme="minorHAnsi"/>
        </w:rPr>
      </w:pPr>
      <w:r w:rsidRPr="00961A77">
        <w:rPr>
          <w:rFonts w:asciiTheme="minorHAnsi" w:hAnsiTheme="minorHAnsi" w:cs="Tahoma"/>
          <w:b/>
        </w:rPr>
        <w:t xml:space="preserve">(IF </w:t>
      </w:r>
      <w:r w:rsidRPr="00292E0C">
        <w:rPr>
          <w:rFonts w:asciiTheme="minorHAnsi" w:hAnsiTheme="minorHAnsi" w:cs="Tahoma"/>
          <w:b/>
        </w:rPr>
        <w:t>Q5</w:t>
      </w:r>
      <w:r>
        <w:rPr>
          <w:rFonts w:asciiTheme="minorHAnsi" w:hAnsiTheme="minorHAnsi" w:cs="Tahoma"/>
          <w:b/>
        </w:rPr>
        <w:t>1</w:t>
      </w:r>
      <w:r w:rsidRPr="00292E0C">
        <w:rPr>
          <w:rFonts w:asciiTheme="minorHAnsi" w:hAnsiTheme="minorHAnsi" w:cs="Tahoma"/>
          <w:b/>
        </w:rPr>
        <w:t>≠1</w:t>
      </w:r>
      <w:r>
        <w:rPr>
          <w:rFonts w:asciiTheme="minorHAnsi" w:hAnsiTheme="minorHAnsi" w:cs="Tahoma"/>
          <w:b/>
        </w:rPr>
        <w:t xml:space="preserve">, </w:t>
      </w:r>
      <w:r w:rsidRPr="00292E0C">
        <w:rPr>
          <w:rFonts w:asciiTheme="minorHAnsi" w:hAnsiTheme="minorHAnsi" w:cs="Tahoma"/>
          <w:b/>
        </w:rPr>
        <w:t>SHOW</w:t>
      </w:r>
      <w:r>
        <w:rPr>
          <w:rFonts w:asciiTheme="minorHAnsi" w:hAnsiTheme="minorHAnsi" w:cs="Tahoma"/>
          <w:b/>
        </w:rPr>
        <w:t>)</w:t>
      </w:r>
      <w:r w:rsidR="00A54BD7" w:rsidRPr="00292E0C">
        <w:rPr>
          <w:rFonts w:asciiTheme="minorHAnsi" w:hAnsiTheme="minorHAnsi"/>
        </w:rPr>
        <w:t xml:space="preserve">If I were to have a friend or family member with me during a </w:t>
      </w:r>
      <w:r w:rsidR="00C07088" w:rsidRPr="00292E0C">
        <w:rPr>
          <w:rFonts w:asciiTheme="minorHAnsi" w:hAnsiTheme="minorHAnsi" w:cs="Tahoma"/>
        </w:rPr>
        <w:t xml:space="preserve">healthcare provider </w:t>
      </w:r>
      <w:r w:rsidR="00791814" w:rsidRPr="00292E0C">
        <w:rPr>
          <w:rFonts w:asciiTheme="minorHAnsi" w:hAnsiTheme="minorHAnsi"/>
        </w:rPr>
        <w:t>visit</w:t>
      </w:r>
      <w:r w:rsidR="00A54BD7" w:rsidRPr="00292E0C">
        <w:rPr>
          <w:rFonts w:asciiTheme="minorHAnsi" w:hAnsiTheme="minorHAnsi"/>
        </w:rPr>
        <w:t>/</w:t>
      </w:r>
      <w:r w:rsidRPr="00961A77">
        <w:rPr>
          <w:rFonts w:asciiTheme="minorHAnsi" w:hAnsiTheme="minorHAnsi" w:cs="Tahoma"/>
          <w:b/>
        </w:rPr>
        <w:t xml:space="preserve">(IF </w:t>
      </w:r>
      <w:r w:rsidRPr="00292E0C">
        <w:rPr>
          <w:rFonts w:asciiTheme="minorHAnsi" w:hAnsiTheme="minorHAnsi" w:cs="Tahoma"/>
          <w:b/>
        </w:rPr>
        <w:t>Q5</w:t>
      </w:r>
      <w:r>
        <w:rPr>
          <w:rFonts w:asciiTheme="minorHAnsi" w:hAnsiTheme="minorHAnsi" w:cs="Tahoma"/>
          <w:b/>
        </w:rPr>
        <w:t>1=</w:t>
      </w:r>
      <w:r w:rsidRPr="00292E0C">
        <w:rPr>
          <w:rFonts w:asciiTheme="minorHAnsi" w:hAnsiTheme="minorHAnsi" w:cs="Tahoma"/>
          <w:b/>
        </w:rPr>
        <w:t>1</w:t>
      </w:r>
      <w:r>
        <w:rPr>
          <w:rFonts w:asciiTheme="minorHAnsi" w:hAnsiTheme="minorHAnsi" w:cs="Tahoma"/>
          <w:b/>
        </w:rPr>
        <w:t xml:space="preserve">, </w:t>
      </w:r>
      <w:r w:rsidRPr="00292E0C">
        <w:rPr>
          <w:rFonts w:asciiTheme="minorHAnsi" w:hAnsiTheme="minorHAnsi" w:cs="Tahoma"/>
          <w:b/>
        </w:rPr>
        <w:t>SHOW</w:t>
      </w:r>
      <w:r>
        <w:rPr>
          <w:rFonts w:asciiTheme="minorHAnsi" w:hAnsiTheme="minorHAnsi" w:cs="Tahoma"/>
          <w:b/>
        </w:rPr>
        <w:t xml:space="preserve">) </w:t>
      </w:r>
      <w:r w:rsidR="00A54BD7" w:rsidRPr="00292E0C">
        <w:rPr>
          <w:rFonts w:asciiTheme="minorHAnsi" w:hAnsiTheme="minorHAnsi"/>
        </w:rPr>
        <w:t xml:space="preserve">I had a friend or family member come with me to a </w:t>
      </w:r>
      <w:r w:rsidR="00C07088" w:rsidRPr="00292E0C">
        <w:rPr>
          <w:rFonts w:asciiTheme="minorHAnsi" w:hAnsiTheme="minorHAnsi" w:cs="Tahoma"/>
        </w:rPr>
        <w:t xml:space="preserve">healthcare provider </w:t>
      </w:r>
      <w:r w:rsidR="00A54BD7" w:rsidRPr="00292E0C">
        <w:rPr>
          <w:rFonts w:asciiTheme="minorHAnsi" w:hAnsiTheme="minorHAnsi"/>
        </w:rPr>
        <w:t>visit</w:t>
      </w:r>
    </w:p>
    <w:p w14:paraId="5979545A" w14:textId="67255F23" w:rsidR="006C1938" w:rsidRPr="00292E0C" w:rsidRDefault="00961A77" w:rsidP="00A54BD7">
      <w:pPr>
        <w:pStyle w:val="ListParagraph"/>
        <w:numPr>
          <w:ilvl w:val="1"/>
          <w:numId w:val="1"/>
        </w:numPr>
        <w:spacing w:after="0"/>
        <w:rPr>
          <w:rFonts w:asciiTheme="minorHAnsi" w:hAnsiTheme="minorHAnsi"/>
        </w:rPr>
      </w:pPr>
      <w:r w:rsidRPr="00961A77">
        <w:rPr>
          <w:rFonts w:asciiTheme="minorHAnsi" w:hAnsiTheme="minorHAnsi" w:cs="Tahoma"/>
          <w:b/>
        </w:rPr>
        <w:t xml:space="preserve">(IF </w:t>
      </w:r>
      <w:r w:rsidRPr="00292E0C">
        <w:rPr>
          <w:rFonts w:asciiTheme="minorHAnsi" w:hAnsiTheme="minorHAnsi" w:cs="Tahoma"/>
          <w:b/>
        </w:rPr>
        <w:t>Q5</w:t>
      </w:r>
      <w:r>
        <w:rPr>
          <w:rFonts w:asciiTheme="minorHAnsi" w:hAnsiTheme="minorHAnsi" w:cs="Tahoma"/>
          <w:b/>
        </w:rPr>
        <w:t>1</w:t>
      </w:r>
      <w:r w:rsidRPr="00292E0C">
        <w:rPr>
          <w:rFonts w:asciiTheme="minorHAnsi" w:hAnsiTheme="minorHAnsi" w:cs="Tahoma"/>
          <w:b/>
        </w:rPr>
        <w:t>≠1</w:t>
      </w:r>
      <w:r>
        <w:rPr>
          <w:rFonts w:asciiTheme="minorHAnsi" w:hAnsiTheme="minorHAnsi" w:cs="Tahoma"/>
          <w:b/>
        </w:rPr>
        <w:t xml:space="preserve">, </w:t>
      </w:r>
      <w:r w:rsidRPr="00292E0C">
        <w:rPr>
          <w:rFonts w:asciiTheme="minorHAnsi" w:hAnsiTheme="minorHAnsi" w:cs="Tahoma"/>
          <w:b/>
        </w:rPr>
        <w:t>SHOW</w:t>
      </w:r>
      <w:r>
        <w:rPr>
          <w:rFonts w:asciiTheme="minorHAnsi" w:hAnsiTheme="minorHAnsi" w:cs="Tahoma"/>
          <w:b/>
        </w:rPr>
        <w:t>)</w:t>
      </w:r>
      <w:r w:rsidR="006C1938" w:rsidRPr="00292E0C">
        <w:rPr>
          <w:rFonts w:asciiTheme="minorHAnsi" w:hAnsiTheme="minorHAnsi"/>
        </w:rPr>
        <w:t>If my pain wer</w:t>
      </w:r>
      <w:r w:rsidR="00791814" w:rsidRPr="00292E0C">
        <w:rPr>
          <w:rFonts w:asciiTheme="minorHAnsi" w:hAnsiTheme="minorHAnsi"/>
        </w:rPr>
        <w:t>e to impact my ability to work/</w:t>
      </w:r>
      <w:r w:rsidRPr="00961A77">
        <w:rPr>
          <w:rFonts w:asciiTheme="minorHAnsi" w:hAnsiTheme="minorHAnsi" w:cs="Tahoma"/>
          <w:b/>
        </w:rPr>
        <w:t xml:space="preserve">(IF </w:t>
      </w:r>
      <w:r w:rsidRPr="00292E0C">
        <w:rPr>
          <w:rFonts w:asciiTheme="minorHAnsi" w:hAnsiTheme="minorHAnsi" w:cs="Tahoma"/>
          <w:b/>
        </w:rPr>
        <w:t>Q5</w:t>
      </w:r>
      <w:r>
        <w:rPr>
          <w:rFonts w:asciiTheme="minorHAnsi" w:hAnsiTheme="minorHAnsi" w:cs="Tahoma"/>
          <w:b/>
        </w:rPr>
        <w:t>1=</w:t>
      </w:r>
      <w:r w:rsidRPr="00292E0C">
        <w:rPr>
          <w:rFonts w:asciiTheme="minorHAnsi" w:hAnsiTheme="minorHAnsi" w:cs="Tahoma"/>
          <w:b/>
        </w:rPr>
        <w:t>1</w:t>
      </w:r>
      <w:r>
        <w:rPr>
          <w:rFonts w:asciiTheme="minorHAnsi" w:hAnsiTheme="minorHAnsi" w:cs="Tahoma"/>
          <w:b/>
        </w:rPr>
        <w:t xml:space="preserve">, </w:t>
      </w:r>
      <w:r w:rsidRPr="00292E0C">
        <w:rPr>
          <w:rFonts w:asciiTheme="minorHAnsi" w:hAnsiTheme="minorHAnsi" w:cs="Tahoma"/>
          <w:b/>
        </w:rPr>
        <w:t>SHOW</w:t>
      </w:r>
      <w:r>
        <w:rPr>
          <w:rFonts w:asciiTheme="minorHAnsi" w:hAnsiTheme="minorHAnsi" w:cs="Tahoma"/>
          <w:b/>
        </w:rPr>
        <w:t xml:space="preserve">) </w:t>
      </w:r>
      <w:r w:rsidR="006C1938" w:rsidRPr="00292E0C">
        <w:rPr>
          <w:rFonts w:asciiTheme="minorHAnsi" w:hAnsiTheme="minorHAnsi"/>
        </w:rPr>
        <w:t>My pain impacted my ability to work</w:t>
      </w:r>
    </w:p>
    <w:p w14:paraId="5DC8CAE8" w14:textId="1790E7CD" w:rsidR="009D2837" w:rsidRPr="00292E0C" w:rsidRDefault="00961A77" w:rsidP="009D2837">
      <w:pPr>
        <w:pStyle w:val="ListParagraph"/>
        <w:numPr>
          <w:ilvl w:val="1"/>
          <w:numId w:val="1"/>
        </w:numPr>
        <w:spacing w:after="0"/>
        <w:rPr>
          <w:rFonts w:asciiTheme="minorHAnsi" w:hAnsiTheme="minorHAnsi"/>
        </w:rPr>
      </w:pPr>
      <w:r w:rsidRPr="00961A77">
        <w:rPr>
          <w:rFonts w:asciiTheme="minorHAnsi" w:hAnsiTheme="minorHAnsi" w:cs="Tahoma"/>
          <w:b/>
        </w:rPr>
        <w:t xml:space="preserve">(IF </w:t>
      </w:r>
      <w:r w:rsidRPr="00292E0C">
        <w:rPr>
          <w:rFonts w:asciiTheme="minorHAnsi" w:hAnsiTheme="minorHAnsi" w:cs="Tahoma"/>
          <w:b/>
        </w:rPr>
        <w:t>Q5</w:t>
      </w:r>
      <w:r>
        <w:rPr>
          <w:rFonts w:asciiTheme="minorHAnsi" w:hAnsiTheme="minorHAnsi" w:cs="Tahoma"/>
          <w:b/>
        </w:rPr>
        <w:t>1</w:t>
      </w:r>
      <w:r w:rsidRPr="00292E0C">
        <w:rPr>
          <w:rFonts w:asciiTheme="minorHAnsi" w:hAnsiTheme="minorHAnsi" w:cs="Tahoma"/>
          <w:b/>
        </w:rPr>
        <w:t>≠1</w:t>
      </w:r>
      <w:r>
        <w:rPr>
          <w:rFonts w:asciiTheme="minorHAnsi" w:hAnsiTheme="minorHAnsi" w:cs="Tahoma"/>
          <w:b/>
        </w:rPr>
        <w:t xml:space="preserve">, </w:t>
      </w:r>
      <w:r w:rsidRPr="00292E0C">
        <w:rPr>
          <w:rFonts w:asciiTheme="minorHAnsi" w:hAnsiTheme="minorHAnsi" w:cs="Tahoma"/>
          <w:b/>
        </w:rPr>
        <w:t>SHOW</w:t>
      </w:r>
      <w:r>
        <w:rPr>
          <w:rFonts w:asciiTheme="minorHAnsi" w:hAnsiTheme="minorHAnsi" w:cs="Tahoma"/>
          <w:b/>
        </w:rPr>
        <w:t>)</w:t>
      </w:r>
      <w:r w:rsidR="009D2837" w:rsidRPr="00292E0C">
        <w:rPr>
          <w:rFonts w:asciiTheme="minorHAnsi" w:hAnsiTheme="minorHAnsi"/>
        </w:rPr>
        <w:t xml:space="preserve">If my pain were </w:t>
      </w:r>
      <w:r w:rsidR="00791814" w:rsidRPr="00292E0C">
        <w:rPr>
          <w:rFonts w:asciiTheme="minorHAnsi" w:hAnsiTheme="minorHAnsi"/>
        </w:rPr>
        <w:t>to impact my ability to sleep/</w:t>
      </w:r>
      <w:r w:rsidRPr="00961A77">
        <w:rPr>
          <w:rFonts w:asciiTheme="minorHAnsi" w:hAnsiTheme="minorHAnsi" w:cs="Tahoma"/>
          <w:b/>
        </w:rPr>
        <w:t xml:space="preserve">(IF </w:t>
      </w:r>
      <w:r w:rsidRPr="00292E0C">
        <w:rPr>
          <w:rFonts w:asciiTheme="minorHAnsi" w:hAnsiTheme="minorHAnsi" w:cs="Tahoma"/>
          <w:b/>
        </w:rPr>
        <w:t>Q5</w:t>
      </w:r>
      <w:r>
        <w:rPr>
          <w:rFonts w:asciiTheme="minorHAnsi" w:hAnsiTheme="minorHAnsi" w:cs="Tahoma"/>
          <w:b/>
        </w:rPr>
        <w:t>1=</w:t>
      </w:r>
      <w:r w:rsidRPr="00292E0C">
        <w:rPr>
          <w:rFonts w:asciiTheme="minorHAnsi" w:hAnsiTheme="minorHAnsi" w:cs="Tahoma"/>
          <w:b/>
        </w:rPr>
        <w:t>1</w:t>
      </w:r>
      <w:r>
        <w:rPr>
          <w:rFonts w:asciiTheme="minorHAnsi" w:hAnsiTheme="minorHAnsi" w:cs="Tahoma"/>
          <w:b/>
        </w:rPr>
        <w:t xml:space="preserve">, </w:t>
      </w:r>
      <w:r w:rsidRPr="00292E0C">
        <w:rPr>
          <w:rFonts w:asciiTheme="minorHAnsi" w:hAnsiTheme="minorHAnsi" w:cs="Tahoma"/>
          <w:b/>
        </w:rPr>
        <w:t>SHOW</w:t>
      </w:r>
      <w:r>
        <w:rPr>
          <w:rFonts w:asciiTheme="minorHAnsi" w:hAnsiTheme="minorHAnsi" w:cs="Tahoma"/>
          <w:b/>
        </w:rPr>
        <w:t xml:space="preserve">) </w:t>
      </w:r>
      <w:r w:rsidR="009D2837" w:rsidRPr="00292E0C">
        <w:rPr>
          <w:rFonts w:asciiTheme="minorHAnsi" w:hAnsiTheme="minorHAnsi"/>
        </w:rPr>
        <w:t>My pain impacted my ability to sleep</w:t>
      </w:r>
    </w:p>
    <w:p w14:paraId="23C2899D" w14:textId="404ED845" w:rsidR="009D2837" w:rsidRPr="00292E0C" w:rsidRDefault="00961A77" w:rsidP="009D2837">
      <w:pPr>
        <w:pStyle w:val="ListParagraph"/>
        <w:numPr>
          <w:ilvl w:val="1"/>
          <w:numId w:val="1"/>
        </w:numPr>
        <w:spacing w:after="0"/>
        <w:rPr>
          <w:rFonts w:asciiTheme="minorHAnsi" w:hAnsiTheme="minorHAnsi"/>
        </w:rPr>
      </w:pPr>
      <w:r w:rsidRPr="00961A77">
        <w:rPr>
          <w:rFonts w:asciiTheme="minorHAnsi" w:hAnsiTheme="minorHAnsi" w:cs="Tahoma"/>
          <w:b/>
        </w:rPr>
        <w:t xml:space="preserve">(IF </w:t>
      </w:r>
      <w:r w:rsidRPr="00292E0C">
        <w:rPr>
          <w:rFonts w:asciiTheme="minorHAnsi" w:hAnsiTheme="minorHAnsi" w:cs="Tahoma"/>
          <w:b/>
        </w:rPr>
        <w:t>Q5</w:t>
      </w:r>
      <w:r>
        <w:rPr>
          <w:rFonts w:asciiTheme="minorHAnsi" w:hAnsiTheme="minorHAnsi" w:cs="Tahoma"/>
          <w:b/>
        </w:rPr>
        <w:t>1</w:t>
      </w:r>
      <w:r w:rsidRPr="00292E0C">
        <w:rPr>
          <w:rFonts w:asciiTheme="minorHAnsi" w:hAnsiTheme="minorHAnsi" w:cs="Tahoma"/>
          <w:b/>
        </w:rPr>
        <w:t>≠1</w:t>
      </w:r>
      <w:r>
        <w:rPr>
          <w:rFonts w:asciiTheme="minorHAnsi" w:hAnsiTheme="minorHAnsi" w:cs="Tahoma"/>
          <w:b/>
        </w:rPr>
        <w:t xml:space="preserve">, </w:t>
      </w:r>
      <w:r w:rsidRPr="00292E0C">
        <w:rPr>
          <w:rFonts w:asciiTheme="minorHAnsi" w:hAnsiTheme="minorHAnsi" w:cs="Tahoma"/>
          <w:b/>
        </w:rPr>
        <w:t>SHOW</w:t>
      </w:r>
      <w:r>
        <w:rPr>
          <w:rFonts w:asciiTheme="minorHAnsi" w:hAnsiTheme="minorHAnsi" w:cs="Tahoma"/>
          <w:b/>
        </w:rPr>
        <w:t>)</w:t>
      </w:r>
      <w:r w:rsidR="009D2837" w:rsidRPr="00292E0C">
        <w:rPr>
          <w:rFonts w:asciiTheme="minorHAnsi" w:hAnsiTheme="minorHAnsi"/>
        </w:rPr>
        <w:t xml:space="preserve">If I knew my </w:t>
      </w:r>
      <w:r w:rsidR="00C07088" w:rsidRPr="00292E0C">
        <w:rPr>
          <w:rFonts w:asciiTheme="minorHAnsi" w:hAnsiTheme="minorHAnsi" w:cs="Tahoma"/>
        </w:rPr>
        <w:t xml:space="preserve">healthcare provider </w:t>
      </w:r>
      <w:r w:rsidR="009D2837" w:rsidRPr="00292E0C">
        <w:rPr>
          <w:rFonts w:asciiTheme="minorHAnsi" w:hAnsiTheme="minorHAnsi"/>
        </w:rPr>
        <w:t>would be able to recommend a t</w:t>
      </w:r>
      <w:r w:rsidR="00791814" w:rsidRPr="00292E0C">
        <w:rPr>
          <w:rFonts w:asciiTheme="minorHAnsi" w:hAnsiTheme="minorHAnsi"/>
        </w:rPr>
        <w:t>reatment/</w:t>
      </w:r>
      <w:r w:rsidRPr="00961A77">
        <w:rPr>
          <w:rFonts w:asciiTheme="minorHAnsi" w:hAnsiTheme="minorHAnsi" w:cs="Tahoma"/>
          <w:b/>
        </w:rPr>
        <w:t xml:space="preserve">(IF </w:t>
      </w:r>
      <w:r w:rsidRPr="00292E0C">
        <w:rPr>
          <w:rFonts w:asciiTheme="minorHAnsi" w:hAnsiTheme="minorHAnsi" w:cs="Tahoma"/>
          <w:b/>
        </w:rPr>
        <w:t>Q5</w:t>
      </w:r>
      <w:r>
        <w:rPr>
          <w:rFonts w:asciiTheme="minorHAnsi" w:hAnsiTheme="minorHAnsi" w:cs="Tahoma"/>
          <w:b/>
        </w:rPr>
        <w:t>1=</w:t>
      </w:r>
      <w:r w:rsidRPr="00292E0C">
        <w:rPr>
          <w:rFonts w:asciiTheme="minorHAnsi" w:hAnsiTheme="minorHAnsi" w:cs="Tahoma"/>
          <w:b/>
        </w:rPr>
        <w:t>1</w:t>
      </w:r>
      <w:r>
        <w:rPr>
          <w:rFonts w:asciiTheme="minorHAnsi" w:hAnsiTheme="minorHAnsi" w:cs="Tahoma"/>
          <w:b/>
        </w:rPr>
        <w:t xml:space="preserve">, </w:t>
      </w:r>
      <w:r w:rsidRPr="00292E0C">
        <w:rPr>
          <w:rFonts w:asciiTheme="minorHAnsi" w:hAnsiTheme="minorHAnsi" w:cs="Tahoma"/>
          <w:b/>
        </w:rPr>
        <w:t>SHOW</w:t>
      </w:r>
      <w:r>
        <w:rPr>
          <w:rFonts w:asciiTheme="minorHAnsi" w:hAnsiTheme="minorHAnsi" w:cs="Tahoma"/>
          <w:b/>
        </w:rPr>
        <w:t xml:space="preserve">) </w:t>
      </w:r>
      <w:r w:rsidR="009D2837" w:rsidRPr="00292E0C">
        <w:rPr>
          <w:rFonts w:asciiTheme="minorHAnsi" w:hAnsiTheme="minorHAnsi"/>
        </w:rPr>
        <w:t xml:space="preserve">I knew my </w:t>
      </w:r>
      <w:r w:rsidR="00C07088" w:rsidRPr="00292E0C">
        <w:rPr>
          <w:rFonts w:asciiTheme="minorHAnsi" w:hAnsiTheme="minorHAnsi" w:cs="Tahoma"/>
        </w:rPr>
        <w:t xml:space="preserve">healthcare provider </w:t>
      </w:r>
      <w:r w:rsidR="009D2837" w:rsidRPr="00292E0C">
        <w:rPr>
          <w:rFonts w:asciiTheme="minorHAnsi" w:hAnsiTheme="minorHAnsi"/>
        </w:rPr>
        <w:t>would be able to recommend a treatment</w:t>
      </w:r>
    </w:p>
    <w:p w14:paraId="79262306" w14:textId="77777777" w:rsidR="00A54BD7" w:rsidRPr="00292E0C" w:rsidRDefault="00A54BD7" w:rsidP="00A54BD7">
      <w:pPr>
        <w:numPr>
          <w:ilvl w:val="1"/>
          <w:numId w:val="1"/>
        </w:numPr>
        <w:spacing w:line="276" w:lineRule="auto"/>
        <w:rPr>
          <w:rFonts w:asciiTheme="minorHAnsi" w:hAnsiTheme="minorHAnsi" w:cs="Tahoma"/>
          <w:b/>
          <w:sz w:val="22"/>
          <w:szCs w:val="22"/>
        </w:rPr>
      </w:pPr>
      <w:r w:rsidRPr="00292E0C">
        <w:rPr>
          <w:rFonts w:asciiTheme="minorHAnsi" w:hAnsiTheme="minorHAnsi" w:cs="Tahoma"/>
          <w:sz w:val="22"/>
          <w:szCs w:val="22"/>
        </w:rPr>
        <w:t xml:space="preserve">Other </w:t>
      </w:r>
      <w:r w:rsidRPr="00292E0C">
        <w:rPr>
          <w:rFonts w:asciiTheme="minorHAnsi" w:hAnsiTheme="minorHAnsi" w:cs="Tahoma"/>
          <w:b/>
          <w:sz w:val="22"/>
          <w:szCs w:val="22"/>
        </w:rPr>
        <w:t>(ANCHOR)</w:t>
      </w:r>
    </w:p>
    <w:p w14:paraId="471A98F6" w14:textId="77777777" w:rsidR="00A54BD7" w:rsidRPr="00292E0C" w:rsidRDefault="00A54BD7" w:rsidP="00A54BD7">
      <w:pPr>
        <w:numPr>
          <w:ilvl w:val="1"/>
          <w:numId w:val="1"/>
        </w:numPr>
        <w:spacing w:line="276" w:lineRule="auto"/>
        <w:rPr>
          <w:rFonts w:asciiTheme="minorHAnsi" w:hAnsiTheme="minorHAnsi" w:cs="Tahoma"/>
          <w:sz w:val="22"/>
          <w:szCs w:val="22"/>
        </w:rPr>
      </w:pPr>
      <w:r w:rsidRPr="00292E0C">
        <w:rPr>
          <w:rFonts w:asciiTheme="minorHAnsi" w:hAnsiTheme="minorHAnsi" w:cs="Tahoma"/>
          <w:sz w:val="22"/>
          <w:szCs w:val="22"/>
        </w:rPr>
        <w:t xml:space="preserve">Nothing </w:t>
      </w:r>
      <w:r w:rsidRPr="00292E0C">
        <w:rPr>
          <w:rFonts w:asciiTheme="minorHAnsi" w:hAnsiTheme="minorHAnsi" w:cs="Tahoma"/>
          <w:b/>
          <w:sz w:val="22"/>
          <w:szCs w:val="22"/>
        </w:rPr>
        <w:t>(ANCHOR, EXCLUSIVE)</w:t>
      </w:r>
    </w:p>
    <w:p w14:paraId="626AF1E7" w14:textId="77777777" w:rsidR="00A54BD7" w:rsidRPr="00292E0C" w:rsidRDefault="00A54BD7" w:rsidP="00A54BD7">
      <w:pPr>
        <w:rPr>
          <w:rFonts w:asciiTheme="minorHAnsi" w:hAnsiTheme="minorHAnsi" w:cs="Tahoma"/>
          <w:b/>
          <w:sz w:val="22"/>
          <w:szCs w:val="22"/>
        </w:rPr>
      </w:pPr>
    </w:p>
    <w:p w14:paraId="3BCF1145" w14:textId="6AD53A52" w:rsidR="00A54BD7" w:rsidRPr="00292E0C" w:rsidRDefault="00A54BD7" w:rsidP="00A54BD7">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(ASK ALL) [IF HAVE NEVER TALKED ABOUT PAIN SHOW</w:t>
      </w:r>
      <w:r w:rsidR="0094388C" w:rsidRPr="00292E0C">
        <w:rPr>
          <w:rFonts w:asciiTheme="minorHAnsi" w:hAnsiTheme="minorHAnsi" w:cs="Tahoma"/>
          <w:b/>
          <w:sz w:val="22"/>
          <w:szCs w:val="22"/>
        </w:rPr>
        <w:t>,</w:t>
      </w:r>
      <w:r w:rsidR="00EE3244" w:rsidRPr="00292E0C">
        <w:rPr>
          <w:rFonts w:asciiTheme="minorHAnsi" w:hAnsiTheme="minorHAnsi" w:cs="Tahoma"/>
          <w:b/>
          <w:sz w:val="22"/>
          <w:szCs w:val="22"/>
        </w:rPr>
        <w:t xml:space="preserve"> Q5</w:t>
      </w:r>
      <w:r w:rsidR="00961A77">
        <w:rPr>
          <w:rFonts w:asciiTheme="minorHAnsi" w:hAnsiTheme="minorHAnsi" w:cs="Tahoma"/>
          <w:b/>
          <w:sz w:val="22"/>
          <w:szCs w:val="22"/>
        </w:rPr>
        <w:t>1</w:t>
      </w:r>
      <w:r w:rsidR="00EE3244" w:rsidRPr="00292E0C">
        <w:rPr>
          <w:rFonts w:asciiTheme="minorHAnsi" w:hAnsiTheme="minorHAnsi" w:cs="Tahoma"/>
          <w:b/>
          <w:sz w:val="22"/>
          <w:szCs w:val="22"/>
        </w:rPr>
        <w:t>≠1</w:t>
      </w:r>
      <w:r w:rsidRPr="00292E0C">
        <w:rPr>
          <w:rFonts w:asciiTheme="minorHAnsi" w:hAnsiTheme="minorHAnsi" w:cs="Tahoma"/>
          <w:b/>
          <w:sz w:val="22"/>
          <w:szCs w:val="22"/>
        </w:rPr>
        <w:t xml:space="preserve">: </w:t>
      </w:r>
      <w:r w:rsidRPr="00292E0C">
        <w:rPr>
          <w:rFonts w:asciiTheme="minorHAnsi" w:hAnsiTheme="minorHAnsi" w:cs="Tahoma"/>
          <w:sz w:val="22"/>
          <w:szCs w:val="22"/>
        </w:rPr>
        <w:t xml:space="preserve"> </w:t>
      </w:r>
      <w:r w:rsidR="009D2837" w:rsidRPr="00292E0C">
        <w:rPr>
          <w:rFonts w:asciiTheme="minorHAnsi" w:hAnsiTheme="minorHAnsi" w:cs="Tahoma"/>
          <w:sz w:val="22"/>
          <w:szCs w:val="22"/>
        </w:rPr>
        <w:t xml:space="preserve">To what degree does each of the following reasons </w:t>
      </w:r>
      <w:r w:rsidR="009D2837" w:rsidRPr="00292E0C">
        <w:rPr>
          <w:rFonts w:asciiTheme="minorHAnsi" w:hAnsiTheme="minorHAnsi" w:cs="Tahoma"/>
          <w:b/>
          <w:sz w:val="22"/>
          <w:szCs w:val="22"/>
        </w:rPr>
        <w:t>discourage you</w:t>
      </w:r>
      <w:r w:rsidR="009D2837" w:rsidRPr="00292E0C">
        <w:rPr>
          <w:rFonts w:asciiTheme="minorHAnsi" w:hAnsiTheme="minorHAnsi" w:cs="Tahoma"/>
          <w:sz w:val="22"/>
          <w:szCs w:val="22"/>
        </w:rPr>
        <w:t xml:space="preserve"> </w:t>
      </w:r>
      <w:r w:rsidRPr="00292E0C">
        <w:rPr>
          <w:rFonts w:asciiTheme="minorHAnsi" w:hAnsiTheme="minorHAnsi" w:cs="Tahoma"/>
          <w:sz w:val="22"/>
          <w:szCs w:val="22"/>
        </w:rPr>
        <w:t xml:space="preserve">from talking to your healthcare provider about </w:t>
      </w:r>
      <w:r w:rsidR="00FB5148" w:rsidRPr="00292E0C">
        <w:rPr>
          <w:rFonts w:asciiTheme="minorHAnsi" w:hAnsiTheme="minorHAnsi" w:cs="Tahoma"/>
          <w:sz w:val="22"/>
          <w:szCs w:val="22"/>
        </w:rPr>
        <w:t xml:space="preserve">the nerve </w:t>
      </w:r>
      <w:r w:rsidRPr="00292E0C">
        <w:rPr>
          <w:rFonts w:asciiTheme="minorHAnsi" w:hAnsiTheme="minorHAnsi" w:cs="Tahoma"/>
          <w:sz w:val="22"/>
          <w:szCs w:val="22"/>
        </w:rPr>
        <w:t>pain</w:t>
      </w:r>
      <w:r w:rsidR="00FB5148" w:rsidRPr="00292E0C">
        <w:rPr>
          <w:rFonts w:asciiTheme="minorHAnsi" w:hAnsiTheme="minorHAnsi" w:cs="Tahoma"/>
          <w:sz w:val="22"/>
          <w:szCs w:val="22"/>
        </w:rPr>
        <w:t xml:space="preserve"> in your hands and/or feet</w:t>
      </w:r>
      <w:r w:rsidRPr="00292E0C">
        <w:rPr>
          <w:rFonts w:asciiTheme="minorHAnsi" w:hAnsiTheme="minorHAnsi" w:cs="Tahoma"/>
          <w:sz w:val="22"/>
          <w:szCs w:val="22"/>
        </w:rPr>
        <w:t>?</w:t>
      </w:r>
      <w:r w:rsidRPr="00292E0C">
        <w:rPr>
          <w:rFonts w:asciiTheme="minorHAnsi" w:hAnsiTheme="minorHAnsi" w:cs="Tahoma"/>
          <w:b/>
          <w:sz w:val="22"/>
          <w:szCs w:val="22"/>
        </w:rPr>
        <w:t xml:space="preserve">] </w:t>
      </w:r>
      <w:r w:rsidRPr="00292E0C">
        <w:rPr>
          <w:rFonts w:asciiTheme="minorHAnsi" w:hAnsiTheme="minorHAnsi" w:cs="Tahoma"/>
          <w:sz w:val="22"/>
          <w:szCs w:val="22"/>
        </w:rPr>
        <w:t xml:space="preserve"> </w:t>
      </w:r>
      <w:r w:rsidRPr="00292E0C">
        <w:rPr>
          <w:rFonts w:asciiTheme="minorHAnsi" w:hAnsiTheme="minorHAnsi" w:cs="Tahoma"/>
          <w:b/>
          <w:sz w:val="22"/>
          <w:szCs w:val="22"/>
        </w:rPr>
        <w:t>[IF HAVE EVER TALKED ABOUT PAIN SHOW</w:t>
      </w:r>
      <w:r w:rsidR="0094388C" w:rsidRPr="00292E0C">
        <w:rPr>
          <w:rFonts w:asciiTheme="minorHAnsi" w:hAnsiTheme="minorHAnsi" w:cs="Tahoma"/>
          <w:b/>
          <w:sz w:val="22"/>
          <w:szCs w:val="22"/>
        </w:rPr>
        <w:t xml:space="preserve">, </w:t>
      </w:r>
      <w:r w:rsidR="00EE3244" w:rsidRPr="00292E0C">
        <w:rPr>
          <w:rFonts w:asciiTheme="minorHAnsi" w:hAnsiTheme="minorHAnsi" w:cs="Tahoma"/>
          <w:b/>
          <w:sz w:val="22"/>
          <w:szCs w:val="22"/>
        </w:rPr>
        <w:t>Q5</w:t>
      </w:r>
      <w:r w:rsidR="00961A77">
        <w:rPr>
          <w:rFonts w:asciiTheme="minorHAnsi" w:hAnsiTheme="minorHAnsi" w:cs="Tahoma"/>
          <w:b/>
          <w:sz w:val="22"/>
          <w:szCs w:val="22"/>
        </w:rPr>
        <w:t>1</w:t>
      </w:r>
      <w:r w:rsidR="00EE3244" w:rsidRPr="00292E0C">
        <w:rPr>
          <w:rFonts w:asciiTheme="minorHAnsi" w:hAnsiTheme="minorHAnsi" w:cs="Tahoma"/>
          <w:b/>
          <w:sz w:val="22"/>
          <w:szCs w:val="22"/>
        </w:rPr>
        <w:t>=1</w:t>
      </w:r>
      <w:r w:rsidRPr="00292E0C">
        <w:rPr>
          <w:rFonts w:asciiTheme="minorHAnsi" w:hAnsiTheme="minorHAnsi" w:cs="Tahoma"/>
          <w:b/>
          <w:sz w:val="22"/>
          <w:szCs w:val="22"/>
        </w:rPr>
        <w:t xml:space="preserve">: </w:t>
      </w:r>
      <w:r w:rsidR="009D2837" w:rsidRPr="00292E0C">
        <w:rPr>
          <w:rFonts w:asciiTheme="minorHAnsi" w:hAnsiTheme="minorHAnsi" w:cs="Tahoma"/>
          <w:sz w:val="22"/>
          <w:szCs w:val="22"/>
        </w:rPr>
        <w:t xml:space="preserve">To what degree did each of the following reasons </w:t>
      </w:r>
      <w:r w:rsidR="009D2837" w:rsidRPr="00292E0C">
        <w:rPr>
          <w:rFonts w:asciiTheme="minorHAnsi" w:hAnsiTheme="minorHAnsi" w:cs="Tahoma"/>
          <w:b/>
          <w:sz w:val="22"/>
          <w:szCs w:val="22"/>
        </w:rPr>
        <w:t>discourage you</w:t>
      </w:r>
      <w:r w:rsidR="009D2837" w:rsidRPr="00292E0C">
        <w:rPr>
          <w:rFonts w:asciiTheme="minorHAnsi" w:hAnsiTheme="minorHAnsi" w:cs="Tahoma"/>
          <w:sz w:val="22"/>
          <w:szCs w:val="22"/>
        </w:rPr>
        <w:t xml:space="preserve"> </w:t>
      </w:r>
      <w:r w:rsidRPr="00292E0C">
        <w:rPr>
          <w:rFonts w:asciiTheme="minorHAnsi" w:hAnsiTheme="minorHAnsi" w:cs="Tahoma"/>
          <w:sz w:val="22"/>
          <w:szCs w:val="22"/>
        </w:rPr>
        <w:t xml:space="preserve">from talking to your healthcare provider about </w:t>
      </w:r>
      <w:r w:rsidR="00FB5148" w:rsidRPr="00292E0C">
        <w:rPr>
          <w:rFonts w:asciiTheme="minorHAnsi" w:hAnsiTheme="minorHAnsi" w:cs="Tahoma"/>
          <w:sz w:val="22"/>
          <w:szCs w:val="22"/>
        </w:rPr>
        <w:t xml:space="preserve">the nerve </w:t>
      </w:r>
      <w:r w:rsidRPr="00292E0C">
        <w:rPr>
          <w:rFonts w:asciiTheme="minorHAnsi" w:hAnsiTheme="minorHAnsi" w:cs="Tahoma"/>
          <w:sz w:val="22"/>
          <w:szCs w:val="22"/>
        </w:rPr>
        <w:t>pain</w:t>
      </w:r>
      <w:r w:rsidR="00FB5148" w:rsidRPr="00292E0C">
        <w:rPr>
          <w:rFonts w:asciiTheme="minorHAnsi" w:hAnsiTheme="minorHAnsi" w:cs="Tahoma"/>
          <w:sz w:val="22"/>
          <w:szCs w:val="22"/>
        </w:rPr>
        <w:t xml:space="preserve"> in your hands and/or feet</w:t>
      </w:r>
      <w:r w:rsidRPr="00292E0C">
        <w:rPr>
          <w:rFonts w:asciiTheme="minorHAnsi" w:hAnsiTheme="minorHAnsi" w:cs="Tahoma"/>
          <w:sz w:val="22"/>
          <w:szCs w:val="22"/>
        </w:rPr>
        <w:t xml:space="preserve"> </w:t>
      </w:r>
      <w:r w:rsidRPr="00292E0C">
        <w:rPr>
          <w:rFonts w:asciiTheme="minorHAnsi" w:hAnsiTheme="minorHAnsi" w:cs="Tahoma"/>
          <w:sz w:val="22"/>
          <w:szCs w:val="22"/>
          <w:u w:val="single"/>
        </w:rPr>
        <w:t>when you first began experiencing symptoms</w:t>
      </w:r>
      <w:r w:rsidRPr="00292E0C">
        <w:rPr>
          <w:rFonts w:asciiTheme="minorHAnsi" w:hAnsiTheme="minorHAnsi" w:cs="Tahoma"/>
          <w:sz w:val="22"/>
          <w:szCs w:val="22"/>
        </w:rPr>
        <w:t>?</w:t>
      </w:r>
      <w:r w:rsidRPr="00292E0C">
        <w:rPr>
          <w:rFonts w:asciiTheme="minorHAnsi" w:hAnsiTheme="minorHAnsi" w:cs="Tahoma"/>
          <w:b/>
          <w:sz w:val="22"/>
          <w:szCs w:val="22"/>
        </w:rPr>
        <w:t>]</w:t>
      </w:r>
      <w:r w:rsidRPr="00292E0C">
        <w:rPr>
          <w:rFonts w:asciiTheme="minorHAnsi" w:hAnsiTheme="minorHAnsi" w:cs="Tahoma"/>
          <w:sz w:val="22"/>
          <w:szCs w:val="22"/>
        </w:rPr>
        <w:t xml:space="preserve">  </w:t>
      </w:r>
      <w:r w:rsidRPr="00292E0C">
        <w:rPr>
          <w:rFonts w:asciiTheme="minorHAnsi" w:hAnsiTheme="minorHAnsi" w:cs="Tahoma"/>
          <w:b/>
          <w:sz w:val="22"/>
          <w:szCs w:val="22"/>
        </w:rPr>
        <w:t>(</w:t>
      </w:r>
      <w:r w:rsidR="0069698E">
        <w:rPr>
          <w:rFonts w:asciiTheme="minorHAnsi" w:hAnsiTheme="minorHAnsi" w:cs="Tahoma"/>
          <w:b/>
          <w:sz w:val="22"/>
          <w:szCs w:val="22"/>
        </w:rPr>
        <w:t>SINGLE RESPONSE PER ROW</w:t>
      </w:r>
      <w:r w:rsidRPr="00292E0C">
        <w:rPr>
          <w:rFonts w:asciiTheme="minorHAnsi" w:hAnsiTheme="minorHAnsi" w:cs="Tahoma"/>
          <w:b/>
          <w:sz w:val="22"/>
          <w:szCs w:val="22"/>
        </w:rPr>
        <w:t>) (RANDOMIZE</w:t>
      </w:r>
      <w:r w:rsidR="0069698E">
        <w:rPr>
          <w:rFonts w:asciiTheme="minorHAnsi" w:hAnsiTheme="minorHAnsi" w:cs="Tahoma"/>
          <w:b/>
          <w:sz w:val="22"/>
          <w:szCs w:val="22"/>
        </w:rPr>
        <w:t xml:space="preserve"> ROWS ONLY</w:t>
      </w:r>
      <w:r w:rsidRPr="00292E0C">
        <w:rPr>
          <w:rFonts w:asciiTheme="minorHAnsi" w:hAnsiTheme="minorHAnsi" w:cs="Tahoma"/>
          <w:b/>
          <w:sz w:val="22"/>
          <w:szCs w:val="22"/>
        </w:rPr>
        <w:t>)</w:t>
      </w:r>
    </w:p>
    <w:p w14:paraId="11D6628E" w14:textId="77777777" w:rsidR="00A54BD7" w:rsidRPr="00292E0C" w:rsidRDefault="00A54BD7" w:rsidP="00A54BD7">
      <w:pPr>
        <w:spacing w:line="276" w:lineRule="auto"/>
        <w:ind w:left="360"/>
        <w:rPr>
          <w:rFonts w:asciiTheme="minorHAnsi" w:hAnsiTheme="minorHAnsi" w:cs="Tahoma"/>
          <w:sz w:val="22"/>
          <w:szCs w:val="22"/>
        </w:rPr>
      </w:pPr>
    </w:p>
    <w:p w14:paraId="688F96EF" w14:textId="77777777" w:rsidR="009D2837" w:rsidRPr="00292E0C" w:rsidRDefault="009D2837" w:rsidP="00A54BD7">
      <w:pPr>
        <w:spacing w:line="276" w:lineRule="auto"/>
        <w:ind w:left="360"/>
        <w:rPr>
          <w:rFonts w:asciiTheme="minorHAnsi" w:hAnsiTheme="minorHAnsi" w:cs="Tahoma"/>
          <w:b/>
          <w:sz w:val="22"/>
          <w:szCs w:val="22"/>
        </w:rPr>
      </w:pPr>
      <w:r w:rsidRPr="00292E0C">
        <w:rPr>
          <w:rFonts w:asciiTheme="minorHAnsi" w:hAnsiTheme="minorHAnsi" w:cs="Tahoma"/>
          <w:b/>
          <w:sz w:val="22"/>
          <w:szCs w:val="22"/>
        </w:rPr>
        <w:t>COLUMNS</w:t>
      </w:r>
    </w:p>
    <w:p w14:paraId="679E3540" w14:textId="77777777" w:rsidR="009D2837" w:rsidRPr="00292E0C" w:rsidRDefault="00925E14" w:rsidP="00CC6091">
      <w:pPr>
        <w:pStyle w:val="ListParagraph"/>
        <w:numPr>
          <w:ilvl w:val="0"/>
          <w:numId w:val="42"/>
        </w:numPr>
        <w:rPr>
          <w:rFonts w:asciiTheme="minorHAnsi" w:hAnsiTheme="minorHAnsi" w:cs="Tahoma"/>
        </w:rPr>
      </w:pPr>
      <w:r w:rsidRPr="00292E0C">
        <w:rPr>
          <w:rFonts w:asciiTheme="minorHAnsi" w:hAnsiTheme="minorHAnsi" w:cs="Tahoma"/>
        </w:rPr>
        <w:t>Not at all</w:t>
      </w:r>
    </w:p>
    <w:p w14:paraId="3B6DBDB4" w14:textId="77777777" w:rsidR="009D2837" w:rsidRPr="00292E0C" w:rsidRDefault="00925E14" w:rsidP="00CC6091">
      <w:pPr>
        <w:pStyle w:val="ListParagraph"/>
        <w:numPr>
          <w:ilvl w:val="0"/>
          <w:numId w:val="42"/>
        </w:numPr>
        <w:rPr>
          <w:rFonts w:asciiTheme="minorHAnsi" w:hAnsiTheme="minorHAnsi" w:cs="Tahoma"/>
        </w:rPr>
      </w:pPr>
      <w:r w:rsidRPr="00292E0C">
        <w:rPr>
          <w:rFonts w:asciiTheme="minorHAnsi" w:hAnsiTheme="minorHAnsi" w:cs="Tahoma"/>
        </w:rPr>
        <w:t>A</w:t>
      </w:r>
      <w:r w:rsidR="009D2837" w:rsidRPr="00292E0C">
        <w:rPr>
          <w:rFonts w:asciiTheme="minorHAnsi" w:hAnsiTheme="minorHAnsi" w:cs="Tahoma"/>
        </w:rPr>
        <w:t xml:space="preserve"> little bit</w:t>
      </w:r>
    </w:p>
    <w:p w14:paraId="7C1379FA" w14:textId="77777777" w:rsidR="009D2837" w:rsidRPr="00292E0C" w:rsidRDefault="00925E14" w:rsidP="00CC6091">
      <w:pPr>
        <w:pStyle w:val="ListParagraph"/>
        <w:numPr>
          <w:ilvl w:val="0"/>
          <w:numId w:val="42"/>
        </w:numPr>
        <w:rPr>
          <w:rFonts w:asciiTheme="minorHAnsi" w:hAnsiTheme="minorHAnsi" w:cs="Tahoma"/>
        </w:rPr>
      </w:pPr>
      <w:r w:rsidRPr="00292E0C">
        <w:rPr>
          <w:rFonts w:asciiTheme="minorHAnsi" w:hAnsiTheme="minorHAnsi" w:cs="Tahoma"/>
        </w:rPr>
        <w:t>A</w:t>
      </w:r>
      <w:r w:rsidR="004677C4" w:rsidRPr="00292E0C">
        <w:rPr>
          <w:rFonts w:asciiTheme="minorHAnsi" w:hAnsiTheme="minorHAnsi" w:cs="Tahoma"/>
        </w:rPr>
        <w:t xml:space="preserve"> </w:t>
      </w:r>
      <w:r w:rsidR="009D2837" w:rsidRPr="00292E0C">
        <w:rPr>
          <w:rFonts w:asciiTheme="minorHAnsi" w:hAnsiTheme="minorHAnsi" w:cs="Tahoma"/>
        </w:rPr>
        <w:t xml:space="preserve">lot </w:t>
      </w:r>
    </w:p>
    <w:p w14:paraId="123B78FD" w14:textId="77777777" w:rsidR="009D2837" w:rsidRPr="00292E0C" w:rsidRDefault="009D2837" w:rsidP="009D2837">
      <w:pPr>
        <w:spacing w:line="276" w:lineRule="auto"/>
        <w:ind w:left="720" w:firstLine="720"/>
        <w:rPr>
          <w:rFonts w:asciiTheme="minorHAnsi" w:hAnsiTheme="minorHAnsi" w:cs="Tahoma"/>
          <w:b/>
          <w:sz w:val="22"/>
          <w:szCs w:val="22"/>
        </w:rPr>
      </w:pPr>
      <w:r w:rsidRPr="00292E0C">
        <w:rPr>
          <w:rFonts w:asciiTheme="minorHAnsi" w:hAnsiTheme="minorHAnsi" w:cs="Tahoma"/>
          <w:b/>
          <w:sz w:val="22"/>
          <w:szCs w:val="22"/>
        </w:rPr>
        <w:t>ROWS</w:t>
      </w:r>
    </w:p>
    <w:p w14:paraId="0E9D3D7B" w14:textId="495BCBAB" w:rsidR="00A54BD7"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The pa</w:t>
      </w:r>
      <w:r w:rsidR="00791814" w:rsidRPr="00292E0C">
        <w:rPr>
          <w:rFonts w:asciiTheme="minorHAnsi" w:hAnsiTheme="minorHAnsi" w:cs="Tahoma"/>
          <w:sz w:val="22"/>
          <w:szCs w:val="22"/>
        </w:rPr>
        <w:t>in doesn’t seem severe enough/</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The pain didn’t seem severe enough</w:t>
      </w:r>
    </w:p>
    <w:p w14:paraId="414C5AAB" w14:textId="08809EE1" w:rsidR="00A54BD7"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 xml:space="preserve">Concerned about potentially needing </w:t>
      </w:r>
      <w:r w:rsidR="00791814" w:rsidRPr="00292E0C">
        <w:rPr>
          <w:rFonts w:asciiTheme="minorHAnsi" w:hAnsiTheme="minorHAnsi" w:cs="Tahoma"/>
          <w:sz w:val="22"/>
          <w:szCs w:val="22"/>
        </w:rPr>
        <w:t>surgery/</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Was concerned about potentially needing surgery</w:t>
      </w:r>
    </w:p>
    <w:p w14:paraId="293F3ACC" w14:textId="030FD027" w:rsidR="00A54BD7"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Concerned about p</w:t>
      </w:r>
      <w:r w:rsidR="00791814" w:rsidRPr="00292E0C">
        <w:rPr>
          <w:rFonts w:asciiTheme="minorHAnsi" w:hAnsiTheme="minorHAnsi" w:cs="Tahoma"/>
          <w:sz w:val="22"/>
          <w:szCs w:val="22"/>
        </w:rPr>
        <w:t>otentially needing medication/</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Was concerned about potentially needing medication</w:t>
      </w:r>
    </w:p>
    <w:p w14:paraId="4F894FA0" w14:textId="7558FC4B" w:rsidR="00A54BD7"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 xml:space="preserve">I feel as if my </w:t>
      </w:r>
      <w:r w:rsidR="00C07088" w:rsidRPr="00292E0C">
        <w:rPr>
          <w:rFonts w:asciiTheme="minorHAnsi" w:hAnsiTheme="minorHAnsi" w:cs="Tahoma"/>
          <w:sz w:val="22"/>
          <w:szCs w:val="22"/>
        </w:rPr>
        <w:t xml:space="preserve">healthcare provider </w:t>
      </w:r>
      <w:r w:rsidR="00791814" w:rsidRPr="00292E0C">
        <w:rPr>
          <w:rFonts w:asciiTheme="minorHAnsi" w:hAnsiTheme="minorHAnsi" w:cs="Tahoma"/>
          <w:sz w:val="22"/>
          <w:szCs w:val="22"/>
        </w:rPr>
        <w:t>wouldn’t be able to help/</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 xml:space="preserve">I felt as if my </w:t>
      </w:r>
      <w:r w:rsidR="00C07088" w:rsidRPr="00292E0C">
        <w:rPr>
          <w:rFonts w:asciiTheme="minorHAnsi" w:hAnsiTheme="minorHAnsi" w:cs="Tahoma"/>
          <w:sz w:val="22"/>
          <w:szCs w:val="22"/>
        </w:rPr>
        <w:t xml:space="preserve">healthcare provider </w:t>
      </w:r>
      <w:r w:rsidR="00A54BD7" w:rsidRPr="00292E0C">
        <w:rPr>
          <w:rFonts w:asciiTheme="minorHAnsi" w:hAnsiTheme="minorHAnsi" w:cs="Tahoma"/>
          <w:sz w:val="22"/>
          <w:szCs w:val="22"/>
        </w:rPr>
        <w:t>wouldn’t be able to help</w:t>
      </w:r>
    </w:p>
    <w:p w14:paraId="61C09F77" w14:textId="64CD138F" w:rsidR="00A54BD7"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 xml:space="preserve">Concerned that </w:t>
      </w:r>
      <w:r w:rsidR="00C07088" w:rsidRPr="00292E0C">
        <w:rPr>
          <w:rFonts w:asciiTheme="minorHAnsi" w:hAnsiTheme="minorHAnsi" w:cs="Tahoma"/>
          <w:sz w:val="22"/>
          <w:szCs w:val="22"/>
        </w:rPr>
        <w:t>a healthcare provider</w:t>
      </w:r>
      <w:r w:rsidR="00A54BD7" w:rsidRPr="00292E0C">
        <w:rPr>
          <w:rFonts w:asciiTheme="minorHAnsi" w:hAnsiTheme="minorHAnsi" w:cs="Tahoma"/>
          <w:sz w:val="22"/>
          <w:szCs w:val="22"/>
        </w:rPr>
        <w:t xml:space="preserve"> might tell me </w:t>
      </w:r>
      <w:r w:rsidR="00791814" w:rsidRPr="00292E0C">
        <w:rPr>
          <w:rFonts w:asciiTheme="minorHAnsi" w:hAnsiTheme="minorHAnsi" w:cs="Tahoma"/>
          <w:sz w:val="22"/>
          <w:szCs w:val="22"/>
        </w:rPr>
        <w:t>something I don’t want to hear/</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 xml:space="preserve">Was concerned that </w:t>
      </w:r>
      <w:r w:rsidR="00C07088" w:rsidRPr="00292E0C">
        <w:rPr>
          <w:rFonts w:asciiTheme="minorHAnsi" w:hAnsiTheme="minorHAnsi" w:cs="Tahoma"/>
          <w:sz w:val="22"/>
          <w:szCs w:val="22"/>
        </w:rPr>
        <w:t>a healthcare provider</w:t>
      </w:r>
      <w:r w:rsidR="00A54BD7" w:rsidRPr="00292E0C">
        <w:rPr>
          <w:rFonts w:asciiTheme="minorHAnsi" w:hAnsiTheme="minorHAnsi" w:cs="Tahoma"/>
          <w:sz w:val="22"/>
          <w:szCs w:val="22"/>
        </w:rPr>
        <w:t xml:space="preserve"> might tell me something I don’t want to hear</w:t>
      </w:r>
    </w:p>
    <w:p w14:paraId="35B2791D" w14:textId="4661CAFC" w:rsidR="00A54BD7"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Concerned about the fi</w:t>
      </w:r>
      <w:r w:rsidR="00791814" w:rsidRPr="00292E0C">
        <w:rPr>
          <w:rFonts w:asciiTheme="minorHAnsi" w:hAnsiTheme="minorHAnsi" w:cs="Tahoma"/>
          <w:sz w:val="22"/>
          <w:szCs w:val="22"/>
        </w:rPr>
        <w:t>nancial expenses it could cause/</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Was concerned about the financial expenses it could cause</w:t>
      </w:r>
    </w:p>
    <w:p w14:paraId="1ADD220F" w14:textId="2C42F8CB" w:rsidR="00A54BD7"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I</w:t>
      </w:r>
      <w:r w:rsidR="00791814" w:rsidRPr="00292E0C">
        <w:rPr>
          <w:rFonts w:asciiTheme="minorHAnsi" w:hAnsiTheme="minorHAnsi" w:cs="Tahoma"/>
          <w:sz w:val="22"/>
          <w:szCs w:val="22"/>
        </w:rPr>
        <w:t xml:space="preserve"> can handle the pain on my own/</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I felt as if I could handle the pain on my own</w:t>
      </w:r>
    </w:p>
    <w:p w14:paraId="5EA2F903" w14:textId="1AF7CC85" w:rsidR="00A54BD7"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 xml:space="preserve">I find it difficult to communicate with my </w:t>
      </w:r>
      <w:r w:rsidR="00C07088" w:rsidRPr="00292E0C">
        <w:rPr>
          <w:rFonts w:asciiTheme="minorHAnsi" w:hAnsiTheme="minorHAnsi" w:cs="Tahoma"/>
          <w:sz w:val="22"/>
          <w:szCs w:val="22"/>
        </w:rPr>
        <w:t xml:space="preserve">healthcare provider </w:t>
      </w:r>
      <w:r w:rsidR="00791814" w:rsidRPr="00292E0C">
        <w:rPr>
          <w:rFonts w:asciiTheme="minorHAnsi" w:hAnsiTheme="minorHAnsi" w:cs="Tahoma"/>
          <w:sz w:val="22"/>
          <w:szCs w:val="22"/>
        </w:rPr>
        <w:t>about my symptoms</w:t>
      </w:r>
      <w:r w:rsidR="00A54BD7" w:rsidRPr="00292E0C">
        <w:rPr>
          <w:rFonts w:asciiTheme="minorHAnsi" w:hAnsiTheme="minorHAnsi" w:cs="Tahoma"/>
          <w:sz w:val="22"/>
          <w:szCs w:val="22"/>
        </w:rPr>
        <w:t>/</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 xml:space="preserve">I found it difficult to communicate with my </w:t>
      </w:r>
      <w:r w:rsidR="00C07088" w:rsidRPr="00292E0C">
        <w:rPr>
          <w:rFonts w:asciiTheme="minorHAnsi" w:hAnsiTheme="minorHAnsi" w:cs="Tahoma"/>
          <w:sz w:val="22"/>
          <w:szCs w:val="22"/>
        </w:rPr>
        <w:t xml:space="preserve">healthcare provider </w:t>
      </w:r>
      <w:r w:rsidR="00A54BD7" w:rsidRPr="00292E0C">
        <w:rPr>
          <w:rFonts w:asciiTheme="minorHAnsi" w:hAnsiTheme="minorHAnsi" w:cs="Tahoma"/>
          <w:sz w:val="22"/>
          <w:szCs w:val="22"/>
        </w:rPr>
        <w:t>about my symptoms</w:t>
      </w:r>
    </w:p>
    <w:p w14:paraId="2D37C215" w14:textId="1FE328C0" w:rsidR="00A54BD7"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 xml:space="preserve">I’m not comfortable enough with my </w:t>
      </w:r>
      <w:r w:rsidR="00C07088" w:rsidRPr="00292E0C">
        <w:rPr>
          <w:rFonts w:asciiTheme="minorHAnsi" w:hAnsiTheme="minorHAnsi" w:cs="Tahoma"/>
          <w:sz w:val="22"/>
          <w:szCs w:val="22"/>
        </w:rPr>
        <w:t xml:space="preserve">healthcare provider </w:t>
      </w:r>
      <w:r w:rsidR="00791814" w:rsidRPr="00292E0C">
        <w:rPr>
          <w:rFonts w:asciiTheme="minorHAnsi" w:hAnsiTheme="minorHAnsi" w:cs="Tahoma"/>
          <w:sz w:val="22"/>
          <w:szCs w:val="22"/>
        </w:rPr>
        <w:t>to discuss my pain/</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 xml:space="preserve">I wasn’t comfortable enough with my </w:t>
      </w:r>
      <w:r w:rsidR="00C07088" w:rsidRPr="00292E0C">
        <w:rPr>
          <w:rFonts w:asciiTheme="minorHAnsi" w:hAnsiTheme="minorHAnsi" w:cs="Tahoma"/>
          <w:sz w:val="22"/>
          <w:szCs w:val="22"/>
        </w:rPr>
        <w:t xml:space="preserve">healthcare provider </w:t>
      </w:r>
      <w:r w:rsidR="00A54BD7" w:rsidRPr="00292E0C">
        <w:rPr>
          <w:rFonts w:asciiTheme="minorHAnsi" w:hAnsiTheme="minorHAnsi" w:cs="Tahoma"/>
          <w:sz w:val="22"/>
          <w:szCs w:val="22"/>
        </w:rPr>
        <w:t>to discuss my pain</w:t>
      </w:r>
    </w:p>
    <w:p w14:paraId="4F1D58E0" w14:textId="368BE4EB" w:rsidR="00A54BD7"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791814" w:rsidRPr="00292E0C">
        <w:rPr>
          <w:rFonts w:asciiTheme="minorHAnsi" w:hAnsiTheme="minorHAnsi" w:cs="Tahoma"/>
          <w:sz w:val="22"/>
          <w:szCs w:val="22"/>
        </w:rPr>
        <w:t>I don’t want to complain/</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A54BD7" w:rsidRPr="00292E0C">
        <w:rPr>
          <w:rFonts w:asciiTheme="minorHAnsi" w:hAnsiTheme="minorHAnsi" w:cs="Tahoma"/>
          <w:sz w:val="22"/>
          <w:szCs w:val="22"/>
        </w:rPr>
        <w:t>I didn’t want to complain</w:t>
      </w:r>
    </w:p>
    <w:p w14:paraId="33E75A86" w14:textId="511F099F" w:rsidR="009D2837"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9D2837" w:rsidRPr="00292E0C">
        <w:rPr>
          <w:rFonts w:asciiTheme="minorHAnsi" w:hAnsiTheme="minorHAnsi" w:cs="Tahoma"/>
          <w:sz w:val="22"/>
          <w:szCs w:val="22"/>
        </w:rPr>
        <w:t>I don’t think there’</w:t>
      </w:r>
      <w:r w:rsidR="00791814" w:rsidRPr="00292E0C">
        <w:rPr>
          <w:rFonts w:asciiTheme="minorHAnsi" w:hAnsiTheme="minorHAnsi" w:cs="Tahoma"/>
          <w:sz w:val="22"/>
          <w:szCs w:val="22"/>
        </w:rPr>
        <w:t>s anything that could help me/</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9D2837" w:rsidRPr="00292E0C">
        <w:rPr>
          <w:rFonts w:asciiTheme="minorHAnsi" w:hAnsiTheme="minorHAnsi" w:cs="Tahoma"/>
          <w:sz w:val="22"/>
          <w:szCs w:val="22"/>
        </w:rPr>
        <w:t>I didn’t think there was anything that could help me</w:t>
      </w:r>
    </w:p>
    <w:p w14:paraId="42A5D8CC" w14:textId="3CE83B71" w:rsidR="002B4E90"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2B4E90" w:rsidRPr="00292E0C">
        <w:rPr>
          <w:rFonts w:asciiTheme="minorHAnsi" w:hAnsiTheme="minorHAnsi" w:cs="Tahoma"/>
          <w:sz w:val="22"/>
          <w:szCs w:val="22"/>
        </w:rPr>
        <w:t xml:space="preserve">The pain </w:t>
      </w:r>
      <w:r w:rsidR="00094189" w:rsidRPr="00292E0C">
        <w:rPr>
          <w:rFonts w:asciiTheme="minorHAnsi" w:hAnsiTheme="minorHAnsi" w:cs="Tahoma"/>
          <w:sz w:val="22"/>
          <w:szCs w:val="22"/>
        </w:rPr>
        <w:t>does not</w:t>
      </w:r>
      <w:r w:rsidR="002B4E90" w:rsidRPr="00292E0C">
        <w:rPr>
          <w:rFonts w:asciiTheme="minorHAnsi" w:hAnsiTheme="minorHAnsi" w:cs="Tahoma"/>
          <w:sz w:val="22"/>
          <w:szCs w:val="22"/>
        </w:rPr>
        <w:t xml:space="preserve"> </w:t>
      </w:r>
      <w:r w:rsidR="00791814" w:rsidRPr="00292E0C">
        <w:rPr>
          <w:rFonts w:asciiTheme="minorHAnsi" w:hAnsiTheme="minorHAnsi" w:cs="Tahoma"/>
          <w:sz w:val="22"/>
          <w:szCs w:val="22"/>
        </w:rPr>
        <w:t xml:space="preserve">interfere with </w:t>
      </w:r>
      <w:r w:rsidR="002B4E90" w:rsidRPr="00292E0C">
        <w:rPr>
          <w:rFonts w:asciiTheme="minorHAnsi" w:hAnsiTheme="minorHAnsi" w:cs="Tahoma"/>
          <w:sz w:val="22"/>
          <w:szCs w:val="22"/>
        </w:rPr>
        <w:t>my daily living</w:t>
      </w:r>
      <w:r w:rsidR="00791814" w:rsidRPr="00292E0C">
        <w:rPr>
          <w:rFonts w:asciiTheme="minorHAnsi" w:hAnsiTheme="minorHAnsi" w:cs="Tahoma"/>
          <w:sz w:val="22"/>
          <w:szCs w:val="22"/>
        </w:rPr>
        <w:t>/</w:t>
      </w:r>
      <w:r w:rsidRPr="00961A77">
        <w:rPr>
          <w:rFonts w:asciiTheme="minorHAnsi" w:hAnsiTheme="minorHAnsi" w:cs="Tahoma"/>
          <w:b/>
          <w:sz w:val="22"/>
          <w:szCs w:val="22"/>
        </w:rPr>
        <w:t xml:space="preserve">(IF </w:t>
      </w:r>
      <w:r w:rsidRPr="00292E0C">
        <w:rPr>
          <w:rFonts w:asciiTheme="minorHAnsi" w:hAnsiTheme="minorHAnsi" w:cs="Tahoma"/>
          <w:b/>
          <w:sz w:val="22"/>
          <w:szCs w:val="22"/>
        </w:rPr>
        <w:t>Q5</w:t>
      </w:r>
      <w:r>
        <w:rPr>
          <w:rFonts w:asciiTheme="minorHAnsi" w:hAnsiTheme="minorHAnsi" w:cs="Tahoma"/>
          <w:b/>
          <w:sz w:val="22"/>
          <w:szCs w:val="22"/>
        </w:rPr>
        <w:t>1=</w:t>
      </w:r>
      <w:r w:rsidRPr="00292E0C">
        <w:rPr>
          <w:rFonts w:asciiTheme="minorHAnsi" w:hAnsiTheme="minorHAnsi" w:cs="Tahoma"/>
          <w:b/>
          <w:sz w:val="22"/>
          <w:szCs w:val="22"/>
        </w:rPr>
        <w:t>1</w:t>
      </w:r>
      <w:r>
        <w:rPr>
          <w:rFonts w:asciiTheme="minorHAnsi" w:hAnsiTheme="minorHAnsi" w:cs="Tahoma"/>
          <w:b/>
          <w:sz w:val="22"/>
          <w:szCs w:val="22"/>
        </w:rPr>
        <w:t xml:space="preserve">, </w:t>
      </w:r>
      <w:r w:rsidRPr="00292E0C">
        <w:rPr>
          <w:rFonts w:asciiTheme="minorHAnsi" w:hAnsiTheme="minorHAnsi" w:cs="Tahoma"/>
          <w:b/>
          <w:sz w:val="22"/>
          <w:szCs w:val="22"/>
        </w:rPr>
        <w:t>SHOW</w:t>
      </w:r>
      <w:r>
        <w:rPr>
          <w:rFonts w:asciiTheme="minorHAnsi" w:hAnsiTheme="minorHAnsi" w:cs="Tahoma"/>
          <w:b/>
          <w:sz w:val="22"/>
          <w:szCs w:val="22"/>
        </w:rPr>
        <w:t xml:space="preserve">) </w:t>
      </w:r>
      <w:r w:rsidR="002B4E90" w:rsidRPr="00292E0C">
        <w:rPr>
          <w:rFonts w:asciiTheme="minorHAnsi" w:hAnsiTheme="minorHAnsi" w:cs="Tahoma"/>
          <w:sz w:val="22"/>
          <w:szCs w:val="22"/>
        </w:rPr>
        <w:t xml:space="preserve">The pain </w:t>
      </w:r>
      <w:r w:rsidR="00094189" w:rsidRPr="00292E0C">
        <w:rPr>
          <w:rFonts w:asciiTheme="minorHAnsi" w:hAnsiTheme="minorHAnsi" w:cs="Tahoma"/>
          <w:sz w:val="22"/>
          <w:szCs w:val="22"/>
        </w:rPr>
        <w:t>did</w:t>
      </w:r>
      <w:r w:rsidR="002B4E90" w:rsidRPr="00292E0C">
        <w:rPr>
          <w:rFonts w:asciiTheme="minorHAnsi" w:hAnsiTheme="minorHAnsi" w:cs="Tahoma"/>
          <w:sz w:val="22"/>
          <w:szCs w:val="22"/>
        </w:rPr>
        <w:t xml:space="preserve"> not </w:t>
      </w:r>
      <w:r w:rsidR="00791814" w:rsidRPr="00292E0C">
        <w:rPr>
          <w:rFonts w:asciiTheme="minorHAnsi" w:hAnsiTheme="minorHAnsi" w:cs="Tahoma"/>
          <w:sz w:val="22"/>
          <w:szCs w:val="22"/>
        </w:rPr>
        <w:t>interfere with</w:t>
      </w:r>
      <w:r w:rsidR="002B4E90" w:rsidRPr="00292E0C">
        <w:rPr>
          <w:rFonts w:asciiTheme="minorHAnsi" w:hAnsiTheme="minorHAnsi" w:cs="Tahoma"/>
          <w:sz w:val="22"/>
          <w:szCs w:val="22"/>
        </w:rPr>
        <w:t xml:space="preserve"> my daily living</w:t>
      </w:r>
    </w:p>
    <w:p w14:paraId="6F7AE1D9" w14:textId="75226AFA" w:rsidR="00ED4911" w:rsidRPr="00292E0C" w:rsidRDefault="00961A77" w:rsidP="009D2837">
      <w:pPr>
        <w:numPr>
          <w:ilvl w:val="3"/>
          <w:numId w:val="1"/>
        </w:numPr>
        <w:spacing w:line="276" w:lineRule="auto"/>
        <w:rPr>
          <w:rFonts w:asciiTheme="minorHAnsi" w:hAnsiTheme="minorHAnsi" w:cs="Tahoma"/>
          <w:sz w:val="22"/>
          <w:szCs w:val="22"/>
        </w:rPr>
      </w:pPr>
      <w:r w:rsidRPr="00961A77">
        <w:rPr>
          <w:rFonts w:asciiTheme="minorHAnsi" w:hAnsiTheme="minorHAnsi" w:cs="Tahoma"/>
          <w:b/>
          <w:sz w:val="22"/>
          <w:szCs w:val="22"/>
        </w:rPr>
        <w:t>(</w:t>
      </w:r>
      <w:r>
        <w:rPr>
          <w:rFonts w:asciiTheme="minorHAnsi" w:hAnsiTheme="minorHAnsi" w:cs="Tahoma"/>
          <w:b/>
          <w:sz w:val="22"/>
          <w:szCs w:val="22"/>
        </w:rPr>
        <w:t xml:space="preserve">SHOW ALL) </w:t>
      </w:r>
      <w:r w:rsidR="00ED4911" w:rsidRPr="00292E0C">
        <w:rPr>
          <w:rFonts w:asciiTheme="minorHAnsi" w:hAnsiTheme="minorHAnsi" w:cs="Tahoma"/>
          <w:sz w:val="22"/>
          <w:szCs w:val="22"/>
        </w:rPr>
        <w:t>I prioritize other topics when speaking with my healthcare provider</w:t>
      </w:r>
    </w:p>
    <w:p w14:paraId="58373692" w14:textId="77777777" w:rsidR="00A258E5" w:rsidRPr="00292E0C" w:rsidRDefault="00A258E5" w:rsidP="00A54BD7">
      <w:pPr>
        <w:spacing w:line="276" w:lineRule="auto"/>
        <w:rPr>
          <w:rFonts w:asciiTheme="minorHAnsi" w:hAnsiTheme="minorHAnsi" w:cs="Tahoma"/>
          <w:sz w:val="22"/>
          <w:szCs w:val="22"/>
        </w:rPr>
      </w:pPr>
    </w:p>
    <w:p w14:paraId="36BD6701" w14:textId="77777777" w:rsidR="009B6183" w:rsidRPr="00292E0C" w:rsidRDefault="009B6183" w:rsidP="00A54BD7">
      <w:pPr>
        <w:spacing w:line="276" w:lineRule="auto"/>
        <w:rPr>
          <w:rFonts w:asciiTheme="minorHAnsi" w:hAnsiTheme="minorHAnsi" w:cs="Tahoma"/>
          <w:sz w:val="22"/>
          <w:szCs w:val="22"/>
        </w:rPr>
      </w:pPr>
    </w:p>
    <w:p w14:paraId="593558E0" w14:textId="04B53DEE" w:rsidR="00A54BD7" w:rsidRPr="00292E0C" w:rsidRDefault="00A54BD7" w:rsidP="00A54BD7">
      <w:pPr>
        <w:pStyle w:val="ListParagraph"/>
        <w:numPr>
          <w:ilvl w:val="0"/>
          <w:numId w:val="1"/>
        </w:numPr>
        <w:spacing w:after="0"/>
        <w:rPr>
          <w:rFonts w:asciiTheme="minorHAnsi" w:hAnsiTheme="minorHAnsi" w:cs="Tahoma"/>
        </w:rPr>
      </w:pPr>
      <w:r w:rsidRPr="00292E0C">
        <w:rPr>
          <w:rFonts w:asciiTheme="minorHAnsi" w:hAnsiTheme="minorHAnsi" w:cs="Tahoma"/>
          <w:b/>
        </w:rPr>
        <w:t>(ASK ALL) [IF HAVE NEVER TALKED ABOUT PAIN SHOW</w:t>
      </w:r>
      <w:r w:rsidR="00EE3244" w:rsidRPr="00292E0C">
        <w:rPr>
          <w:rFonts w:asciiTheme="minorHAnsi" w:hAnsiTheme="minorHAnsi" w:cs="Tahoma"/>
          <w:b/>
        </w:rPr>
        <w:t>, Q5</w:t>
      </w:r>
      <w:r w:rsidR="00961A77">
        <w:rPr>
          <w:rFonts w:asciiTheme="minorHAnsi" w:hAnsiTheme="minorHAnsi" w:cs="Tahoma"/>
          <w:b/>
        </w:rPr>
        <w:t>1</w:t>
      </w:r>
      <w:r w:rsidR="00EE3244" w:rsidRPr="00292E0C">
        <w:rPr>
          <w:rFonts w:asciiTheme="minorHAnsi" w:hAnsiTheme="minorHAnsi" w:cs="Tahoma"/>
          <w:b/>
        </w:rPr>
        <w:t>≠1</w:t>
      </w:r>
      <w:r w:rsidRPr="00292E0C">
        <w:rPr>
          <w:rFonts w:asciiTheme="minorHAnsi" w:hAnsiTheme="minorHAnsi" w:cs="Tahoma"/>
          <w:b/>
        </w:rPr>
        <w:t xml:space="preserve">: </w:t>
      </w:r>
      <w:r w:rsidRPr="00292E0C">
        <w:rPr>
          <w:rFonts w:asciiTheme="minorHAnsi" w:hAnsiTheme="minorHAnsi" w:cs="Tahoma"/>
        </w:rPr>
        <w:t xml:space="preserve">How severe would </w:t>
      </w:r>
      <w:r w:rsidR="00FB5148" w:rsidRPr="00292E0C">
        <w:rPr>
          <w:rFonts w:asciiTheme="minorHAnsi" w:hAnsiTheme="minorHAnsi" w:cs="Tahoma"/>
        </w:rPr>
        <w:t xml:space="preserve">the nerve </w:t>
      </w:r>
      <w:r w:rsidRPr="00292E0C">
        <w:rPr>
          <w:rFonts w:asciiTheme="minorHAnsi" w:hAnsiTheme="minorHAnsi" w:cs="Tahoma"/>
        </w:rPr>
        <w:t>pain</w:t>
      </w:r>
      <w:r w:rsidR="00FB5148" w:rsidRPr="00292E0C">
        <w:rPr>
          <w:rFonts w:asciiTheme="minorHAnsi" w:hAnsiTheme="minorHAnsi" w:cs="Tahoma"/>
        </w:rPr>
        <w:t xml:space="preserve"> in your hands and/or feet</w:t>
      </w:r>
      <w:r w:rsidRPr="00292E0C">
        <w:rPr>
          <w:rFonts w:asciiTheme="minorHAnsi" w:hAnsiTheme="minorHAnsi" w:cs="Tahoma"/>
        </w:rPr>
        <w:t xml:space="preserve"> have to be for you to speak with your healthcare provider about it?</w:t>
      </w:r>
      <w:r w:rsidRPr="00292E0C">
        <w:rPr>
          <w:rFonts w:asciiTheme="minorHAnsi" w:hAnsiTheme="minorHAnsi" w:cs="Tahoma"/>
          <w:b/>
        </w:rPr>
        <w:t>] [IF HAVE EVER TALKED ABOUT PAIN SHOW</w:t>
      </w:r>
      <w:r w:rsidR="00EE3244" w:rsidRPr="00292E0C">
        <w:rPr>
          <w:rFonts w:asciiTheme="minorHAnsi" w:hAnsiTheme="minorHAnsi" w:cs="Tahoma"/>
          <w:b/>
        </w:rPr>
        <w:t>, Q5</w:t>
      </w:r>
      <w:r w:rsidR="00961A77">
        <w:rPr>
          <w:rFonts w:asciiTheme="minorHAnsi" w:hAnsiTheme="minorHAnsi" w:cs="Tahoma"/>
          <w:b/>
        </w:rPr>
        <w:t>1</w:t>
      </w:r>
      <w:r w:rsidR="00EE3244" w:rsidRPr="00292E0C">
        <w:rPr>
          <w:rFonts w:asciiTheme="minorHAnsi" w:hAnsiTheme="minorHAnsi" w:cs="Tahoma"/>
          <w:b/>
        </w:rPr>
        <w:t>=1</w:t>
      </w:r>
      <w:r w:rsidRPr="00292E0C">
        <w:rPr>
          <w:rFonts w:asciiTheme="minorHAnsi" w:hAnsiTheme="minorHAnsi" w:cs="Tahoma"/>
          <w:b/>
        </w:rPr>
        <w:t xml:space="preserve">: </w:t>
      </w:r>
      <w:r w:rsidRPr="00292E0C">
        <w:rPr>
          <w:rFonts w:asciiTheme="minorHAnsi" w:hAnsiTheme="minorHAnsi" w:cs="Tahoma"/>
        </w:rPr>
        <w:t xml:space="preserve">When you initially spoke with your healthcare provider about </w:t>
      </w:r>
      <w:r w:rsidR="00FB5148" w:rsidRPr="00292E0C">
        <w:rPr>
          <w:rFonts w:asciiTheme="minorHAnsi" w:hAnsiTheme="minorHAnsi" w:cs="Tahoma"/>
        </w:rPr>
        <w:t xml:space="preserve">the nerve </w:t>
      </w:r>
      <w:r w:rsidRPr="00292E0C">
        <w:rPr>
          <w:rFonts w:asciiTheme="minorHAnsi" w:hAnsiTheme="minorHAnsi" w:cs="Tahoma"/>
        </w:rPr>
        <w:t>pain</w:t>
      </w:r>
      <w:r w:rsidR="00FB5148" w:rsidRPr="00292E0C">
        <w:rPr>
          <w:rFonts w:asciiTheme="minorHAnsi" w:hAnsiTheme="minorHAnsi" w:cs="Tahoma"/>
        </w:rPr>
        <w:t xml:space="preserve"> in your hands and/or feet</w:t>
      </w:r>
      <w:r w:rsidRPr="00292E0C">
        <w:rPr>
          <w:rFonts w:asciiTheme="minorHAnsi" w:hAnsiTheme="minorHAnsi" w:cs="Tahoma"/>
        </w:rPr>
        <w:t>, what was your level of pain?</w:t>
      </w:r>
      <w:r w:rsidRPr="00292E0C">
        <w:rPr>
          <w:rFonts w:asciiTheme="minorHAnsi" w:hAnsiTheme="minorHAnsi" w:cs="Tahoma"/>
          <w:b/>
        </w:rPr>
        <w:t>]</w:t>
      </w:r>
      <w:r w:rsidRPr="00292E0C">
        <w:rPr>
          <w:rFonts w:asciiTheme="minorHAnsi" w:hAnsiTheme="minorHAnsi" w:cs="Tahoma"/>
        </w:rPr>
        <w:t xml:space="preserve">  </w:t>
      </w:r>
      <w:r w:rsidRPr="00292E0C">
        <w:rPr>
          <w:rFonts w:asciiTheme="minorHAnsi" w:hAnsiTheme="minorHAnsi" w:cs="Tahoma"/>
          <w:b/>
        </w:rPr>
        <w:t>(SINGLE RESPONSE) (LOCK ORDER)</w:t>
      </w:r>
      <w:r w:rsidRPr="00292E0C">
        <w:rPr>
          <w:rFonts w:asciiTheme="minorHAnsi" w:hAnsiTheme="minorHAnsi" w:cs="Tahoma"/>
        </w:rPr>
        <w:t xml:space="preserve"> </w:t>
      </w:r>
    </w:p>
    <w:p w14:paraId="6E9F8168" w14:textId="77777777" w:rsidR="00A54BD7" w:rsidRPr="00292E0C" w:rsidRDefault="00A54BD7" w:rsidP="00A54BD7">
      <w:pPr>
        <w:spacing w:line="276" w:lineRule="auto"/>
        <w:rPr>
          <w:rFonts w:asciiTheme="minorHAnsi" w:hAnsiTheme="minorHAnsi" w:cs="Tahoma"/>
          <w:sz w:val="22"/>
          <w:szCs w:val="22"/>
        </w:rPr>
      </w:pPr>
    </w:p>
    <w:p w14:paraId="78347288"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Mild pain</w:t>
      </w:r>
    </w:p>
    <w:p w14:paraId="0F1AC013"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Moderate pain</w:t>
      </w:r>
    </w:p>
    <w:p w14:paraId="10474557"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Severe pain</w:t>
      </w:r>
    </w:p>
    <w:p w14:paraId="193BC312" w14:textId="77777777" w:rsidR="00A54BD7" w:rsidRPr="00292E0C" w:rsidRDefault="00A54BD7" w:rsidP="00A54BD7">
      <w:pPr>
        <w:rPr>
          <w:rFonts w:asciiTheme="minorHAnsi" w:hAnsiTheme="minorHAnsi" w:cs="Tahoma"/>
          <w:sz w:val="22"/>
          <w:szCs w:val="22"/>
        </w:rPr>
      </w:pPr>
    </w:p>
    <w:p w14:paraId="24B74050" w14:textId="77777777" w:rsidR="00A54BD7" w:rsidRPr="00292E0C" w:rsidRDefault="00A54BD7" w:rsidP="00A54BD7">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 xml:space="preserve">How strongly do you agree or disagree with each of the following statements? </w:t>
      </w:r>
      <w:r w:rsidRPr="00292E0C">
        <w:rPr>
          <w:rFonts w:asciiTheme="minorHAnsi" w:hAnsiTheme="minorHAnsi" w:cs="Tahoma"/>
          <w:b/>
          <w:sz w:val="22"/>
          <w:szCs w:val="22"/>
        </w:rPr>
        <w:t>(SINGLE RESPONSE PER ROW) (RANDOMIZE ROWS ONLY) (DISPLAY AS SLIDER)</w:t>
      </w:r>
    </w:p>
    <w:p w14:paraId="252B0E70" w14:textId="77777777" w:rsidR="00A54BD7" w:rsidRPr="00292E0C" w:rsidRDefault="00A54BD7" w:rsidP="00A54BD7">
      <w:pPr>
        <w:pStyle w:val="ListParagraph"/>
        <w:spacing w:after="0"/>
        <w:ind w:left="360"/>
        <w:rPr>
          <w:rFonts w:asciiTheme="minorHAnsi" w:hAnsiTheme="minorHAnsi" w:cs="Tahoma"/>
        </w:rPr>
      </w:pPr>
    </w:p>
    <w:p w14:paraId="7FD59C33" w14:textId="77777777" w:rsidR="00A54BD7" w:rsidRPr="00292E0C" w:rsidRDefault="00A54BD7" w:rsidP="00A54BD7">
      <w:pPr>
        <w:pStyle w:val="ListParagraph"/>
        <w:spacing w:after="0"/>
        <w:ind w:left="360"/>
        <w:rPr>
          <w:rFonts w:asciiTheme="minorHAnsi" w:hAnsiTheme="minorHAnsi" w:cs="Tahoma"/>
          <w:b/>
        </w:rPr>
      </w:pPr>
      <w:r w:rsidRPr="00292E0C">
        <w:rPr>
          <w:rFonts w:asciiTheme="minorHAnsi" w:hAnsiTheme="minorHAnsi" w:cs="Tahoma"/>
          <w:b/>
        </w:rPr>
        <w:t>COLUMNS</w:t>
      </w:r>
    </w:p>
    <w:p w14:paraId="40D6559A"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Strongly disagree</w:t>
      </w:r>
    </w:p>
    <w:p w14:paraId="799EBF32"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 xml:space="preserve">Somewhat disagree </w:t>
      </w:r>
    </w:p>
    <w:p w14:paraId="5A19E197"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Somewhat agree</w:t>
      </w:r>
    </w:p>
    <w:p w14:paraId="2DF04495" w14:textId="77777777" w:rsidR="00A54BD7" w:rsidRPr="00292E0C" w:rsidRDefault="00A54BD7" w:rsidP="00A54BD7">
      <w:pPr>
        <w:pStyle w:val="ListParagraph"/>
        <w:numPr>
          <w:ilvl w:val="1"/>
          <w:numId w:val="1"/>
        </w:numPr>
        <w:spacing w:after="0"/>
        <w:rPr>
          <w:rFonts w:asciiTheme="minorHAnsi" w:hAnsiTheme="minorHAnsi" w:cs="Tahoma"/>
        </w:rPr>
      </w:pPr>
      <w:r w:rsidRPr="00292E0C">
        <w:rPr>
          <w:rFonts w:asciiTheme="minorHAnsi" w:hAnsiTheme="minorHAnsi" w:cs="Tahoma"/>
        </w:rPr>
        <w:t>Strongly agree</w:t>
      </w:r>
    </w:p>
    <w:p w14:paraId="7583E317" w14:textId="77777777" w:rsidR="00A54BD7" w:rsidRPr="00292E0C" w:rsidRDefault="00A54BD7" w:rsidP="00A54BD7">
      <w:pPr>
        <w:pStyle w:val="ListParagraph"/>
        <w:spacing w:after="0"/>
        <w:ind w:left="360"/>
        <w:rPr>
          <w:rFonts w:asciiTheme="minorHAnsi" w:hAnsiTheme="minorHAnsi" w:cs="Tahoma"/>
        </w:rPr>
      </w:pPr>
    </w:p>
    <w:p w14:paraId="2B499591" w14:textId="40FBB238" w:rsidR="0077324F" w:rsidRPr="00292E0C" w:rsidRDefault="0077324F" w:rsidP="0077324F">
      <w:pPr>
        <w:pStyle w:val="ListParagraph"/>
        <w:spacing w:after="0"/>
        <w:rPr>
          <w:rFonts w:asciiTheme="minorHAnsi" w:hAnsiTheme="minorHAnsi" w:cs="Tahoma"/>
          <w:b/>
        </w:rPr>
      </w:pPr>
      <w:r w:rsidRPr="00292E0C">
        <w:rPr>
          <w:rFonts w:asciiTheme="minorHAnsi" w:hAnsiTheme="minorHAnsi" w:cs="Tahoma"/>
          <w:b/>
        </w:rPr>
        <w:t>ROWS</w:t>
      </w:r>
    </w:p>
    <w:p w14:paraId="3B2DF85B" w14:textId="22B6973B" w:rsidR="00A54BD7" w:rsidRPr="00292E0C" w:rsidRDefault="00A54BD7" w:rsidP="00CC6091">
      <w:pPr>
        <w:numPr>
          <w:ilvl w:val="0"/>
          <w:numId w:val="39"/>
        </w:numPr>
        <w:spacing w:line="276" w:lineRule="auto"/>
        <w:rPr>
          <w:rFonts w:asciiTheme="minorHAnsi" w:hAnsiTheme="minorHAnsi" w:cs="Tahoma"/>
          <w:sz w:val="22"/>
          <w:szCs w:val="22"/>
        </w:rPr>
      </w:pPr>
      <w:r w:rsidRPr="00292E0C">
        <w:rPr>
          <w:rFonts w:asciiTheme="minorHAnsi" w:hAnsiTheme="minorHAnsi" w:cs="Tahoma"/>
          <w:sz w:val="22"/>
          <w:szCs w:val="22"/>
        </w:rPr>
        <w:t xml:space="preserve">I tend to wait to discuss symptoms I’m experiencing until I am very comfortable with a healthcare provider </w:t>
      </w:r>
    </w:p>
    <w:p w14:paraId="52408366" w14:textId="77777777" w:rsidR="00A54BD7" w:rsidRPr="00292E0C" w:rsidRDefault="00A54BD7" w:rsidP="00CC6091">
      <w:pPr>
        <w:numPr>
          <w:ilvl w:val="0"/>
          <w:numId w:val="39"/>
        </w:numPr>
        <w:spacing w:line="276" w:lineRule="auto"/>
        <w:rPr>
          <w:rFonts w:asciiTheme="minorHAnsi" w:hAnsiTheme="minorHAnsi" w:cs="Tahoma"/>
          <w:sz w:val="22"/>
          <w:szCs w:val="22"/>
        </w:rPr>
      </w:pPr>
      <w:r w:rsidRPr="00292E0C">
        <w:rPr>
          <w:rFonts w:asciiTheme="minorHAnsi" w:hAnsiTheme="minorHAnsi" w:cs="Tahoma"/>
          <w:sz w:val="22"/>
          <w:szCs w:val="22"/>
        </w:rPr>
        <w:t xml:space="preserve">I find my </w:t>
      </w:r>
      <w:r w:rsidR="0025775C" w:rsidRPr="00292E0C">
        <w:rPr>
          <w:rFonts w:asciiTheme="minorHAnsi" w:hAnsiTheme="minorHAnsi" w:cs="Tahoma"/>
          <w:sz w:val="22"/>
          <w:szCs w:val="22"/>
        </w:rPr>
        <w:t xml:space="preserve">primary healthcare provider </w:t>
      </w:r>
      <w:r w:rsidRPr="00292E0C">
        <w:rPr>
          <w:rFonts w:asciiTheme="minorHAnsi" w:hAnsiTheme="minorHAnsi" w:cs="Tahoma"/>
          <w:sz w:val="22"/>
          <w:szCs w:val="22"/>
        </w:rPr>
        <w:t>relatable</w:t>
      </w:r>
    </w:p>
    <w:p w14:paraId="0FFDB34E" w14:textId="77777777" w:rsidR="00A54BD7" w:rsidRPr="00292E0C" w:rsidRDefault="00A54BD7" w:rsidP="00CC6091">
      <w:pPr>
        <w:numPr>
          <w:ilvl w:val="0"/>
          <w:numId w:val="39"/>
        </w:numPr>
        <w:spacing w:line="276" w:lineRule="auto"/>
        <w:rPr>
          <w:rFonts w:asciiTheme="minorHAnsi" w:hAnsiTheme="minorHAnsi" w:cs="Tahoma"/>
          <w:sz w:val="22"/>
          <w:szCs w:val="22"/>
        </w:rPr>
      </w:pPr>
      <w:r w:rsidRPr="00292E0C">
        <w:rPr>
          <w:rFonts w:asciiTheme="minorHAnsi" w:hAnsiTheme="minorHAnsi" w:cs="Tahoma"/>
          <w:sz w:val="22"/>
          <w:szCs w:val="22"/>
        </w:rPr>
        <w:t xml:space="preserve">My </w:t>
      </w:r>
      <w:r w:rsidR="0025775C" w:rsidRPr="00292E0C">
        <w:rPr>
          <w:rFonts w:asciiTheme="minorHAnsi" w:hAnsiTheme="minorHAnsi" w:cs="Tahoma"/>
          <w:sz w:val="22"/>
          <w:szCs w:val="22"/>
        </w:rPr>
        <w:t>primary healthcare provider</w:t>
      </w:r>
      <w:r w:rsidRPr="00292E0C">
        <w:rPr>
          <w:rFonts w:asciiTheme="minorHAnsi" w:hAnsiTheme="minorHAnsi" w:cs="Tahoma"/>
          <w:b/>
          <w:sz w:val="22"/>
          <w:szCs w:val="22"/>
        </w:rPr>
        <w:t xml:space="preserve"> </w:t>
      </w:r>
      <w:r w:rsidRPr="00292E0C">
        <w:rPr>
          <w:rFonts w:asciiTheme="minorHAnsi" w:hAnsiTheme="minorHAnsi" w:cs="Tahoma"/>
          <w:sz w:val="22"/>
          <w:szCs w:val="22"/>
        </w:rPr>
        <w:t>always has my best interest in mind</w:t>
      </w:r>
    </w:p>
    <w:p w14:paraId="12D4633F" w14:textId="77777777" w:rsidR="004677C4" w:rsidRPr="00292E0C" w:rsidRDefault="004677C4" w:rsidP="00CC6091">
      <w:pPr>
        <w:pStyle w:val="ListParagraph"/>
        <w:numPr>
          <w:ilvl w:val="0"/>
          <w:numId w:val="39"/>
        </w:numPr>
        <w:spacing w:after="0"/>
        <w:contextualSpacing w:val="0"/>
        <w:rPr>
          <w:rFonts w:asciiTheme="minorHAnsi" w:hAnsiTheme="minorHAnsi" w:cs="Tahoma"/>
          <w:bCs/>
        </w:rPr>
      </w:pPr>
      <w:r w:rsidRPr="00292E0C">
        <w:rPr>
          <w:rFonts w:asciiTheme="minorHAnsi" w:hAnsiTheme="minorHAnsi" w:cs="Tahoma"/>
          <w:bCs/>
        </w:rPr>
        <w:t>I defer to my doctor to make the best decisions for my health</w:t>
      </w:r>
    </w:p>
    <w:p w14:paraId="502BAF66" w14:textId="53A216F1" w:rsidR="002F5015" w:rsidRPr="00292E0C" w:rsidRDefault="002F5015" w:rsidP="00CC6091">
      <w:pPr>
        <w:pStyle w:val="ListParagraph"/>
        <w:numPr>
          <w:ilvl w:val="0"/>
          <w:numId w:val="39"/>
        </w:numPr>
        <w:spacing w:after="0"/>
        <w:contextualSpacing w:val="0"/>
        <w:rPr>
          <w:rFonts w:asciiTheme="minorHAnsi" w:hAnsiTheme="minorHAnsi" w:cs="Tahoma"/>
          <w:bCs/>
        </w:rPr>
      </w:pPr>
      <w:r w:rsidRPr="00292E0C">
        <w:rPr>
          <w:rFonts w:asciiTheme="minorHAnsi" w:hAnsiTheme="minorHAnsi" w:cs="Tahoma"/>
          <w:bCs/>
        </w:rPr>
        <w:t>I feel the need to take an active role in managing my own health</w:t>
      </w:r>
    </w:p>
    <w:p w14:paraId="241A2D2F" w14:textId="77777777" w:rsidR="000D3ED3" w:rsidRPr="00292E0C" w:rsidRDefault="000D3ED3" w:rsidP="00CC6091">
      <w:pPr>
        <w:numPr>
          <w:ilvl w:val="0"/>
          <w:numId w:val="39"/>
        </w:numPr>
        <w:spacing w:line="276" w:lineRule="auto"/>
        <w:rPr>
          <w:rFonts w:asciiTheme="minorHAnsi" w:hAnsiTheme="minorHAnsi" w:cs="Tahoma"/>
          <w:sz w:val="22"/>
          <w:szCs w:val="22"/>
        </w:rPr>
      </w:pPr>
      <w:r w:rsidRPr="00292E0C">
        <w:rPr>
          <w:rFonts w:asciiTheme="minorHAnsi" w:hAnsiTheme="minorHAnsi" w:cs="Tahoma"/>
          <w:sz w:val="22"/>
          <w:szCs w:val="22"/>
        </w:rPr>
        <w:t xml:space="preserve">I have a hard time communicating my symptoms to my healthcare provider  </w:t>
      </w:r>
    </w:p>
    <w:p w14:paraId="1B443A3F" w14:textId="77777777" w:rsidR="004677C4" w:rsidRPr="00292E0C" w:rsidRDefault="004677C4" w:rsidP="00CC6091">
      <w:pPr>
        <w:numPr>
          <w:ilvl w:val="0"/>
          <w:numId w:val="39"/>
        </w:numPr>
        <w:spacing w:line="276" w:lineRule="auto"/>
        <w:rPr>
          <w:rFonts w:asciiTheme="minorHAnsi" w:hAnsiTheme="minorHAnsi" w:cs="Tahoma"/>
          <w:sz w:val="22"/>
          <w:szCs w:val="22"/>
        </w:rPr>
      </w:pPr>
      <w:r w:rsidRPr="00292E0C">
        <w:rPr>
          <w:rFonts w:asciiTheme="minorHAnsi" w:hAnsiTheme="minorHAnsi" w:cs="Tahoma"/>
          <w:sz w:val="22"/>
          <w:szCs w:val="22"/>
        </w:rPr>
        <w:t>My primary healthcare provider understands my culture</w:t>
      </w:r>
    </w:p>
    <w:p w14:paraId="483AA6F5" w14:textId="77777777" w:rsidR="004D666C" w:rsidRPr="00292E0C" w:rsidRDefault="004D666C" w:rsidP="00CC6091">
      <w:pPr>
        <w:pStyle w:val="ListParagraph"/>
        <w:numPr>
          <w:ilvl w:val="0"/>
          <w:numId w:val="39"/>
        </w:numPr>
        <w:spacing w:after="0"/>
        <w:rPr>
          <w:rFonts w:asciiTheme="minorHAnsi" w:hAnsiTheme="minorHAnsi" w:cs="Tahoma"/>
        </w:rPr>
      </w:pPr>
      <w:r w:rsidRPr="00292E0C">
        <w:rPr>
          <w:rFonts w:asciiTheme="minorHAnsi" w:hAnsiTheme="minorHAnsi" w:cs="Tahoma"/>
        </w:rPr>
        <w:t xml:space="preserve">I feel there is strong trust between my healthcare provider and myself </w:t>
      </w:r>
    </w:p>
    <w:p w14:paraId="0D23E73D" w14:textId="598456DF" w:rsidR="000D3ED3" w:rsidRPr="00292E0C" w:rsidRDefault="000D3ED3" w:rsidP="00CC6091">
      <w:pPr>
        <w:numPr>
          <w:ilvl w:val="0"/>
          <w:numId w:val="39"/>
        </w:numPr>
        <w:spacing w:line="276" w:lineRule="auto"/>
        <w:rPr>
          <w:rFonts w:asciiTheme="minorHAnsi" w:hAnsiTheme="minorHAnsi" w:cs="Tahoma"/>
          <w:sz w:val="22"/>
          <w:szCs w:val="22"/>
        </w:rPr>
      </w:pPr>
      <w:r w:rsidRPr="00292E0C">
        <w:rPr>
          <w:rFonts w:asciiTheme="minorHAnsi" w:hAnsiTheme="minorHAnsi" w:cs="Tahoma"/>
          <w:b/>
          <w:sz w:val="22"/>
          <w:szCs w:val="22"/>
        </w:rPr>
        <w:t>(SHOW IF DOESN’T SPEAK ENGLISH</w:t>
      </w:r>
      <w:r w:rsidR="0094388C" w:rsidRPr="00292E0C">
        <w:rPr>
          <w:rFonts w:asciiTheme="minorHAnsi" w:hAnsiTheme="minorHAnsi" w:cs="Tahoma"/>
          <w:b/>
          <w:sz w:val="22"/>
          <w:szCs w:val="22"/>
        </w:rPr>
        <w:t>, Q1</w:t>
      </w:r>
      <w:r w:rsidR="00961A77">
        <w:rPr>
          <w:rFonts w:asciiTheme="minorHAnsi" w:hAnsiTheme="minorHAnsi" w:cs="Tahoma"/>
          <w:b/>
          <w:sz w:val="22"/>
          <w:szCs w:val="22"/>
        </w:rPr>
        <w:t>≠1</w:t>
      </w:r>
      <w:r w:rsidRPr="00292E0C">
        <w:rPr>
          <w:rFonts w:asciiTheme="minorHAnsi" w:hAnsiTheme="minorHAnsi" w:cs="Tahoma"/>
          <w:b/>
          <w:sz w:val="22"/>
          <w:szCs w:val="22"/>
        </w:rPr>
        <w:t>)</w:t>
      </w:r>
      <w:r w:rsidRPr="00292E0C">
        <w:rPr>
          <w:rFonts w:asciiTheme="minorHAnsi" w:hAnsiTheme="minorHAnsi" w:cs="Tahoma"/>
          <w:sz w:val="22"/>
          <w:szCs w:val="22"/>
        </w:rPr>
        <w:t xml:space="preserve"> Language creates a barrier between me and my healthcare provider</w:t>
      </w:r>
    </w:p>
    <w:p w14:paraId="356AC7A8" w14:textId="611B2CD1" w:rsidR="00A54BD7" w:rsidRPr="00292E0C" w:rsidRDefault="00A54BD7" w:rsidP="00CC6091">
      <w:pPr>
        <w:numPr>
          <w:ilvl w:val="0"/>
          <w:numId w:val="39"/>
        </w:numPr>
        <w:spacing w:line="276" w:lineRule="auto"/>
        <w:rPr>
          <w:rFonts w:asciiTheme="minorHAnsi" w:hAnsiTheme="minorHAnsi" w:cs="Tahoma"/>
          <w:sz w:val="22"/>
          <w:szCs w:val="22"/>
        </w:rPr>
      </w:pPr>
      <w:r w:rsidRPr="00292E0C">
        <w:rPr>
          <w:rFonts w:asciiTheme="minorHAnsi" w:hAnsiTheme="minorHAnsi" w:cs="Tahoma"/>
          <w:b/>
          <w:sz w:val="22"/>
          <w:szCs w:val="22"/>
        </w:rPr>
        <w:t xml:space="preserve">(SHOW IF EVER </w:t>
      </w:r>
      <w:r w:rsidR="000D3ED3" w:rsidRPr="00292E0C">
        <w:rPr>
          <w:rFonts w:asciiTheme="minorHAnsi" w:hAnsiTheme="minorHAnsi" w:cs="Tahoma"/>
          <w:b/>
          <w:sz w:val="22"/>
          <w:szCs w:val="22"/>
        </w:rPr>
        <w:t>DISCUSSED PAIN W/</w:t>
      </w:r>
      <w:r w:rsidRPr="00292E0C">
        <w:rPr>
          <w:rFonts w:asciiTheme="minorHAnsi" w:hAnsiTheme="minorHAnsi" w:cs="Tahoma"/>
          <w:b/>
          <w:sz w:val="22"/>
          <w:szCs w:val="22"/>
        </w:rPr>
        <w:t xml:space="preserve"> HCP</w:t>
      </w:r>
      <w:r w:rsidR="0094388C" w:rsidRPr="00292E0C">
        <w:rPr>
          <w:rFonts w:asciiTheme="minorHAnsi" w:hAnsiTheme="minorHAnsi" w:cs="Tahoma"/>
          <w:b/>
          <w:sz w:val="22"/>
          <w:szCs w:val="22"/>
        </w:rPr>
        <w:t>, Q5</w:t>
      </w:r>
      <w:r w:rsidR="00961A77">
        <w:rPr>
          <w:rFonts w:asciiTheme="minorHAnsi" w:hAnsiTheme="minorHAnsi" w:cs="Tahoma"/>
          <w:b/>
          <w:sz w:val="22"/>
          <w:szCs w:val="22"/>
        </w:rPr>
        <w:t>1</w:t>
      </w:r>
      <w:r w:rsidR="0094388C" w:rsidRPr="00292E0C">
        <w:rPr>
          <w:rFonts w:asciiTheme="minorHAnsi" w:hAnsiTheme="minorHAnsi" w:cs="Tahoma"/>
          <w:b/>
          <w:sz w:val="22"/>
          <w:szCs w:val="22"/>
        </w:rPr>
        <w:t>=1</w:t>
      </w:r>
      <w:r w:rsidRPr="00292E0C">
        <w:rPr>
          <w:rFonts w:asciiTheme="minorHAnsi" w:hAnsiTheme="minorHAnsi" w:cs="Tahoma"/>
          <w:b/>
          <w:sz w:val="22"/>
          <w:szCs w:val="22"/>
        </w:rPr>
        <w:t>)</w:t>
      </w:r>
      <w:r w:rsidRPr="00292E0C">
        <w:rPr>
          <w:rFonts w:asciiTheme="minorHAnsi" w:hAnsiTheme="minorHAnsi" w:cs="Tahoma"/>
          <w:sz w:val="22"/>
          <w:szCs w:val="22"/>
        </w:rPr>
        <w:t xml:space="preserve">  I wish I had spoken with my </w:t>
      </w:r>
      <w:r w:rsidR="0025775C" w:rsidRPr="00292E0C">
        <w:rPr>
          <w:rFonts w:asciiTheme="minorHAnsi" w:hAnsiTheme="minorHAnsi" w:cs="Tahoma"/>
          <w:sz w:val="22"/>
          <w:szCs w:val="22"/>
        </w:rPr>
        <w:t xml:space="preserve">primary healthcare provider </w:t>
      </w:r>
      <w:r w:rsidRPr="00292E0C">
        <w:rPr>
          <w:rFonts w:asciiTheme="minorHAnsi" w:hAnsiTheme="minorHAnsi" w:cs="Tahoma"/>
          <w:sz w:val="22"/>
          <w:szCs w:val="22"/>
        </w:rPr>
        <w:t>about my symptoms/</w:t>
      </w:r>
      <w:r w:rsidR="00EF745F" w:rsidRPr="00292E0C">
        <w:rPr>
          <w:rFonts w:asciiTheme="minorHAnsi" w:hAnsiTheme="minorHAnsi" w:cs="Tahoma"/>
          <w:sz w:val="22"/>
          <w:szCs w:val="22"/>
        </w:rPr>
        <w:t xml:space="preserve">nerve </w:t>
      </w:r>
      <w:r w:rsidRPr="00292E0C">
        <w:rPr>
          <w:rFonts w:asciiTheme="minorHAnsi" w:hAnsiTheme="minorHAnsi" w:cs="Tahoma"/>
          <w:sz w:val="22"/>
          <w:szCs w:val="22"/>
        </w:rPr>
        <w:t xml:space="preserve">pain sooner </w:t>
      </w:r>
    </w:p>
    <w:p w14:paraId="5C7A5038" w14:textId="77777777" w:rsidR="00A10F35" w:rsidRPr="00292E0C" w:rsidRDefault="00A10F35" w:rsidP="00FE7386">
      <w:pPr>
        <w:keepNext/>
        <w:keepLines/>
        <w:spacing w:line="276" w:lineRule="auto"/>
        <w:rPr>
          <w:rFonts w:asciiTheme="minorHAnsi" w:hAnsiTheme="minorHAnsi" w:cs="Tahoma"/>
          <w:sz w:val="22"/>
          <w:szCs w:val="22"/>
        </w:rPr>
      </w:pPr>
    </w:p>
    <w:p w14:paraId="5B646C87" w14:textId="77777777" w:rsidR="00386E3D" w:rsidRPr="00292E0C" w:rsidRDefault="00386E3D" w:rsidP="001226CA">
      <w:pPr>
        <w:spacing w:line="276" w:lineRule="auto"/>
        <w:rPr>
          <w:rFonts w:asciiTheme="minorHAnsi" w:hAnsiTheme="minorHAnsi" w:cs="Tahoma"/>
          <w:sz w:val="22"/>
          <w:szCs w:val="22"/>
        </w:rPr>
      </w:pPr>
    </w:p>
    <w:p w14:paraId="36A45E5F" w14:textId="77777777" w:rsidR="00386E3D" w:rsidRPr="00292E0C" w:rsidRDefault="00386E3D" w:rsidP="00F628AA">
      <w:pPr>
        <w:pStyle w:val="Heading9"/>
        <w:pBdr>
          <w:top w:val="single" w:sz="4" w:space="0" w:color="auto" w:shadow="1"/>
          <w:left w:val="single" w:sz="4" w:space="4" w:color="auto" w:shadow="1"/>
          <w:bottom w:val="single" w:sz="4" w:space="1" w:color="auto" w:shadow="1"/>
          <w:right w:val="single" w:sz="4" w:space="4" w:color="auto" w:shadow="1"/>
        </w:pBdr>
        <w:tabs>
          <w:tab w:val="right" w:pos="8640"/>
        </w:tabs>
        <w:spacing w:before="0" w:after="0" w:line="276" w:lineRule="auto"/>
        <w:rPr>
          <w:rFonts w:asciiTheme="minorHAnsi" w:hAnsiTheme="minorHAnsi" w:cs="Tahoma"/>
          <w:b/>
        </w:rPr>
      </w:pPr>
      <w:r w:rsidRPr="00292E0C">
        <w:rPr>
          <w:rFonts w:asciiTheme="minorHAnsi" w:hAnsiTheme="minorHAnsi" w:cs="Tahoma"/>
          <w:b/>
        </w:rPr>
        <w:t>CUSTOM DEMOGRAPHIC QUESTIONS</w:t>
      </w:r>
    </w:p>
    <w:p w14:paraId="5AC5287E" w14:textId="77777777" w:rsidR="00386E3D" w:rsidRPr="00292E0C" w:rsidRDefault="00386E3D" w:rsidP="00F628AA">
      <w:pPr>
        <w:spacing w:line="276" w:lineRule="auto"/>
        <w:rPr>
          <w:rFonts w:asciiTheme="minorHAnsi" w:hAnsiTheme="minorHAnsi" w:cs="Tahoma"/>
          <w:sz w:val="22"/>
          <w:szCs w:val="22"/>
        </w:rPr>
      </w:pPr>
    </w:p>
    <w:p w14:paraId="58AF5CA3" w14:textId="77777777" w:rsidR="00386E3D" w:rsidRPr="00292E0C" w:rsidRDefault="00386E3D" w:rsidP="00F628AA">
      <w:pPr>
        <w:spacing w:line="276" w:lineRule="auto"/>
        <w:rPr>
          <w:rFonts w:asciiTheme="minorHAnsi" w:hAnsiTheme="minorHAnsi" w:cs="Tahoma"/>
          <w:sz w:val="22"/>
          <w:szCs w:val="22"/>
        </w:rPr>
      </w:pPr>
      <w:r w:rsidRPr="00292E0C">
        <w:rPr>
          <w:rFonts w:asciiTheme="minorHAnsi" w:hAnsiTheme="minorHAnsi" w:cs="Tahoma"/>
          <w:sz w:val="22"/>
          <w:szCs w:val="22"/>
        </w:rPr>
        <w:t>Thank you for your time.  The following questions are for statistical classification only.</w:t>
      </w:r>
    </w:p>
    <w:p w14:paraId="5A81C483" w14:textId="77777777" w:rsidR="00386E3D" w:rsidRPr="00292E0C" w:rsidRDefault="00386E3D" w:rsidP="00F628AA">
      <w:pPr>
        <w:spacing w:line="276" w:lineRule="auto"/>
        <w:ind w:left="540"/>
        <w:rPr>
          <w:rFonts w:asciiTheme="minorHAnsi" w:hAnsiTheme="minorHAnsi" w:cs="Tahoma"/>
          <w:sz w:val="22"/>
          <w:szCs w:val="22"/>
        </w:rPr>
      </w:pPr>
    </w:p>
    <w:p w14:paraId="3F5CB3A0" w14:textId="77777777" w:rsidR="00270A83" w:rsidRPr="00292E0C" w:rsidRDefault="00270A83" w:rsidP="00270A83">
      <w:pPr>
        <w:numPr>
          <w:ilvl w:val="0"/>
          <w:numId w:val="1"/>
        </w:numPr>
        <w:spacing w:line="276" w:lineRule="auto"/>
        <w:rPr>
          <w:rFonts w:asciiTheme="minorHAnsi" w:hAnsiTheme="minorHAnsi" w:cs="Tahoma"/>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 xml:space="preserve">How many prescription medications are you currently taking in total?  </w:t>
      </w:r>
      <w:r w:rsidRPr="00292E0C">
        <w:rPr>
          <w:rFonts w:asciiTheme="minorHAnsi" w:hAnsiTheme="minorHAnsi" w:cs="Tahoma"/>
          <w:b/>
          <w:sz w:val="22"/>
          <w:szCs w:val="22"/>
        </w:rPr>
        <w:t>(NUMERIC OPEN END)</w:t>
      </w:r>
    </w:p>
    <w:p w14:paraId="6263D964" w14:textId="77777777" w:rsidR="00270A83" w:rsidRPr="00292E0C" w:rsidRDefault="00270A83" w:rsidP="00270A83">
      <w:pPr>
        <w:spacing w:line="276" w:lineRule="auto"/>
        <w:ind w:left="360"/>
        <w:rPr>
          <w:rFonts w:asciiTheme="minorHAnsi" w:hAnsiTheme="minorHAnsi" w:cs="Tahoma"/>
          <w:sz w:val="22"/>
          <w:szCs w:val="22"/>
        </w:rPr>
      </w:pPr>
    </w:p>
    <w:p w14:paraId="2B97AA1F" w14:textId="77777777" w:rsidR="00270A83" w:rsidRPr="00292E0C" w:rsidRDefault="00270A83" w:rsidP="00270A83">
      <w:pPr>
        <w:spacing w:line="276" w:lineRule="auto"/>
        <w:ind w:left="360"/>
        <w:rPr>
          <w:rFonts w:asciiTheme="minorHAnsi" w:hAnsiTheme="minorHAnsi" w:cs="Tahoma"/>
          <w:sz w:val="22"/>
          <w:szCs w:val="22"/>
        </w:rPr>
      </w:pPr>
      <w:r w:rsidRPr="00292E0C">
        <w:rPr>
          <w:rFonts w:asciiTheme="minorHAnsi" w:hAnsiTheme="minorHAnsi" w:cs="Tahoma"/>
          <w:sz w:val="22"/>
          <w:szCs w:val="22"/>
        </w:rPr>
        <w:t xml:space="preserve">__ medication(s) </w:t>
      </w:r>
      <w:r w:rsidRPr="00292E0C">
        <w:rPr>
          <w:rFonts w:asciiTheme="minorHAnsi" w:hAnsiTheme="minorHAnsi" w:cs="Tahoma"/>
          <w:b/>
          <w:sz w:val="22"/>
          <w:szCs w:val="22"/>
        </w:rPr>
        <w:t>(RANGE: 1-25)</w:t>
      </w:r>
    </w:p>
    <w:p w14:paraId="7466241A" w14:textId="77777777" w:rsidR="00270A83" w:rsidRPr="00292E0C" w:rsidRDefault="00270A83" w:rsidP="00270A83">
      <w:pPr>
        <w:spacing w:line="276" w:lineRule="auto"/>
        <w:ind w:left="360"/>
        <w:rPr>
          <w:rFonts w:asciiTheme="minorHAnsi" w:hAnsiTheme="minorHAnsi" w:cs="Tahoma"/>
          <w:sz w:val="22"/>
          <w:szCs w:val="22"/>
        </w:rPr>
      </w:pPr>
      <w:r w:rsidRPr="00292E0C">
        <w:rPr>
          <w:rFonts w:asciiTheme="minorHAnsi" w:hAnsiTheme="minorHAnsi" w:cs="Tahoma"/>
          <w:sz w:val="22"/>
          <w:szCs w:val="22"/>
        </w:rPr>
        <w:t>No medications</w:t>
      </w:r>
    </w:p>
    <w:p w14:paraId="0D83E62B" w14:textId="77777777" w:rsidR="00270A83" w:rsidRPr="00292E0C" w:rsidRDefault="00270A83" w:rsidP="00270A83">
      <w:pPr>
        <w:spacing w:line="276" w:lineRule="auto"/>
        <w:ind w:left="1440"/>
        <w:rPr>
          <w:rFonts w:asciiTheme="minorHAnsi" w:hAnsiTheme="minorHAnsi" w:cs="Tahoma"/>
          <w:sz w:val="22"/>
          <w:szCs w:val="22"/>
        </w:rPr>
      </w:pPr>
    </w:p>
    <w:p w14:paraId="7B1E6433" w14:textId="0C574A93" w:rsidR="001226CA" w:rsidRPr="00292E0C" w:rsidRDefault="006C3804" w:rsidP="001226CA">
      <w:pPr>
        <w:pStyle w:val="ListParagraph"/>
        <w:numPr>
          <w:ilvl w:val="0"/>
          <w:numId w:val="1"/>
        </w:numPr>
        <w:spacing w:after="0"/>
        <w:rPr>
          <w:rFonts w:asciiTheme="minorHAnsi" w:hAnsiTheme="minorHAnsi" w:cs="Tahoma"/>
        </w:rPr>
      </w:pPr>
      <w:r w:rsidRPr="00292E0C" w:rsidDel="006C3804">
        <w:rPr>
          <w:rFonts w:asciiTheme="minorHAnsi" w:hAnsiTheme="minorHAnsi" w:cs="Tahoma"/>
          <w:b/>
        </w:rPr>
        <w:t xml:space="preserve"> </w:t>
      </w:r>
      <w:r w:rsidR="001226CA" w:rsidRPr="00292E0C">
        <w:rPr>
          <w:rFonts w:asciiTheme="minorHAnsi" w:hAnsiTheme="minorHAnsi" w:cs="Tahoma"/>
          <w:b/>
        </w:rPr>
        <w:t xml:space="preserve">(ASK </w:t>
      </w:r>
      <w:r w:rsidR="00967329" w:rsidRPr="00292E0C">
        <w:rPr>
          <w:rFonts w:asciiTheme="minorHAnsi" w:hAnsiTheme="minorHAnsi" w:cs="Tahoma"/>
          <w:b/>
        </w:rPr>
        <w:t>ALL</w:t>
      </w:r>
      <w:r w:rsidR="001226CA" w:rsidRPr="00292E0C">
        <w:rPr>
          <w:rFonts w:asciiTheme="minorHAnsi" w:hAnsiTheme="minorHAnsi" w:cs="Tahoma"/>
          <w:b/>
        </w:rPr>
        <w:t xml:space="preserve">) </w:t>
      </w:r>
      <w:r w:rsidR="001226CA" w:rsidRPr="00292E0C">
        <w:rPr>
          <w:rFonts w:asciiTheme="minorHAnsi" w:hAnsiTheme="minorHAnsi" w:cs="Tahoma"/>
        </w:rPr>
        <w:t xml:space="preserve">How many years ago were you first diagnosed with </w:t>
      </w:r>
      <w:r w:rsidR="001226CA" w:rsidRPr="00292E0C">
        <w:rPr>
          <w:rFonts w:asciiTheme="minorHAnsi" w:hAnsiTheme="minorHAnsi" w:cs="Tahoma"/>
          <w:u w:val="single"/>
        </w:rPr>
        <w:t>diabetes</w:t>
      </w:r>
      <w:r w:rsidR="001226CA" w:rsidRPr="00292E0C">
        <w:rPr>
          <w:rFonts w:asciiTheme="minorHAnsi" w:hAnsiTheme="minorHAnsi" w:cs="Tahoma"/>
        </w:rPr>
        <w:t xml:space="preserve"> by a healthcare professional?  </w:t>
      </w:r>
      <w:r w:rsidR="001226CA" w:rsidRPr="00292E0C">
        <w:rPr>
          <w:rFonts w:asciiTheme="minorHAnsi" w:hAnsiTheme="minorHAnsi" w:cs="Tahoma"/>
          <w:b/>
        </w:rPr>
        <w:t>(NUMERIC OPEN END)</w:t>
      </w:r>
    </w:p>
    <w:p w14:paraId="57F7022B" w14:textId="77777777" w:rsidR="001226CA" w:rsidRPr="00292E0C" w:rsidRDefault="001226CA" w:rsidP="001226CA">
      <w:pPr>
        <w:spacing w:line="276" w:lineRule="auto"/>
        <w:rPr>
          <w:rFonts w:asciiTheme="minorHAnsi" w:hAnsiTheme="minorHAnsi" w:cs="Tahoma"/>
          <w:sz w:val="22"/>
          <w:szCs w:val="22"/>
        </w:rPr>
      </w:pPr>
    </w:p>
    <w:p w14:paraId="3A1B1F63" w14:textId="50D3DF41" w:rsidR="001226CA" w:rsidRPr="00292E0C" w:rsidRDefault="001226CA" w:rsidP="001226CA">
      <w:pPr>
        <w:spacing w:line="276" w:lineRule="auto"/>
        <w:ind w:left="360"/>
        <w:rPr>
          <w:rFonts w:asciiTheme="minorHAnsi" w:hAnsiTheme="minorHAnsi" w:cs="Tahoma"/>
          <w:sz w:val="22"/>
          <w:szCs w:val="22"/>
        </w:rPr>
      </w:pPr>
      <w:r w:rsidRPr="00292E0C">
        <w:rPr>
          <w:rFonts w:asciiTheme="minorHAnsi" w:hAnsiTheme="minorHAnsi" w:cs="Tahoma"/>
          <w:sz w:val="22"/>
          <w:szCs w:val="22"/>
        </w:rPr>
        <w:t xml:space="preserve">__ year(s) ago </w:t>
      </w:r>
      <w:r w:rsidRPr="00292E0C">
        <w:rPr>
          <w:rFonts w:asciiTheme="minorHAnsi" w:hAnsiTheme="minorHAnsi" w:cs="Tahoma"/>
          <w:b/>
          <w:sz w:val="22"/>
          <w:szCs w:val="22"/>
        </w:rPr>
        <w:t>(</w:t>
      </w:r>
      <w:r w:rsidR="00384EB0" w:rsidRPr="00384EB0">
        <w:rPr>
          <w:rFonts w:asciiTheme="minorHAnsi" w:hAnsiTheme="minorHAnsi" w:cs="Tahoma"/>
          <w:b/>
          <w:sz w:val="22"/>
          <w:szCs w:val="22"/>
          <w:u w:val="single"/>
        </w:rPr>
        <w:t>PROGRAMMER</w:t>
      </w:r>
      <w:r w:rsidR="00384EB0">
        <w:rPr>
          <w:rFonts w:asciiTheme="minorHAnsi" w:hAnsiTheme="minorHAnsi" w:cs="Tahoma"/>
          <w:b/>
          <w:sz w:val="22"/>
          <w:szCs w:val="22"/>
        </w:rPr>
        <w:t xml:space="preserve">: </w:t>
      </w:r>
      <w:r w:rsidRPr="00292E0C">
        <w:rPr>
          <w:rFonts w:asciiTheme="minorHAnsi" w:hAnsiTheme="minorHAnsi" w:cs="Tahoma"/>
          <w:b/>
          <w:sz w:val="22"/>
          <w:szCs w:val="22"/>
        </w:rPr>
        <w:t xml:space="preserve">MINIMUM 1; </w:t>
      </w:r>
      <w:r w:rsidR="00384EB0" w:rsidRPr="00384EB0">
        <w:rPr>
          <w:rFonts w:asciiTheme="minorHAnsi" w:hAnsiTheme="minorHAnsi" w:cs="Tahoma"/>
          <w:b/>
          <w:sz w:val="22"/>
          <w:szCs w:val="22"/>
          <w:u w:val="single"/>
        </w:rPr>
        <w:t>DATA PROCESSOR</w:t>
      </w:r>
      <w:r w:rsidR="00384EB0">
        <w:rPr>
          <w:rFonts w:asciiTheme="minorHAnsi" w:hAnsiTheme="minorHAnsi" w:cs="Tahoma"/>
          <w:b/>
          <w:sz w:val="22"/>
          <w:szCs w:val="22"/>
        </w:rPr>
        <w:t xml:space="preserve">: </w:t>
      </w:r>
      <w:r w:rsidRPr="00292E0C">
        <w:rPr>
          <w:rFonts w:asciiTheme="minorHAnsi" w:hAnsiTheme="minorHAnsi" w:cs="Tahoma"/>
          <w:b/>
          <w:sz w:val="22"/>
          <w:szCs w:val="22"/>
        </w:rPr>
        <w:t>MAXIMUM NOT TO EXCEED RESPONDENT’S AGE</w:t>
      </w:r>
      <w:r w:rsidR="00961A77">
        <w:rPr>
          <w:rFonts w:asciiTheme="minorHAnsi" w:hAnsiTheme="minorHAnsi" w:cs="Tahoma"/>
          <w:b/>
          <w:sz w:val="22"/>
          <w:szCs w:val="22"/>
        </w:rPr>
        <w:t xml:space="preserve"> IN Q3</w:t>
      </w:r>
      <w:r w:rsidRPr="00292E0C">
        <w:rPr>
          <w:rFonts w:asciiTheme="minorHAnsi" w:hAnsiTheme="minorHAnsi" w:cs="Tahoma"/>
          <w:b/>
          <w:sz w:val="22"/>
          <w:szCs w:val="22"/>
        </w:rPr>
        <w:t>)</w:t>
      </w:r>
    </w:p>
    <w:p w14:paraId="3D8FE4CB" w14:textId="77777777" w:rsidR="001226CA" w:rsidRPr="00292E0C" w:rsidRDefault="001226CA" w:rsidP="001226CA">
      <w:pPr>
        <w:spacing w:line="276" w:lineRule="auto"/>
        <w:ind w:left="360"/>
        <w:rPr>
          <w:rFonts w:asciiTheme="minorHAnsi" w:hAnsiTheme="minorHAnsi" w:cs="Tahoma"/>
          <w:sz w:val="22"/>
          <w:szCs w:val="22"/>
        </w:rPr>
      </w:pPr>
      <w:r w:rsidRPr="00292E0C">
        <w:rPr>
          <w:rFonts w:asciiTheme="minorHAnsi" w:hAnsiTheme="minorHAnsi" w:cs="Tahoma"/>
          <w:sz w:val="22"/>
          <w:szCs w:val="22"/>
        </w:rPr>
        <w:t>Less than 1 year ago</w:t>
      </w:r>
    </w:p>
    <w:p w14:paraId="544912B1" w14:textId="77777777" w:rsidR="001226CA" w:rsidRPr="00292E0C" w:rsidRDefault="001226CA" w:rsidP="00F628AA">
      <w:pPr>
        <w:spacing w:line="276" w:lineRule="auto"/>
        <w:ind w:left="540"/>
        <w:rPr>
          <w:rFonts w:asciiTheme="minorHAnsi" w:hAnsiTheme="minorHAnsi" w:cs="Tahoma"/>
          <w:sz w:val="22"/>
          <w:szCs w:val="22"/>
        </w:rPr>
      </w:pPr>
    </w:p>
    <w:p w14:paraId="125EED11" w14:textId="4182694F" w:rsidR="00D54D9A" w:rsidRPr="00292E0C" w:rsidRDefault="00D54D9A" w:rsidP="00D54D9A">
      <w:pPr>
        <w:pStyle w:val="ListParagraph"/>
        <w:numPr>
          <w:ilvl w:val="0"/>
          <w:numId w:val="1"/>
        </w:numPr>
        <w:spacing w:after="0"/>
        <w:rPr>
          <w:rFonts w:asciiTheme="minorHAnsi" w:hAnsiTheme="minorHAnsi" w:cs="Tahoma"/>
        </w:rPr>
      </w:pPr>
      <w:r w:rsidRPr="00292E0C">
        <w:rPr>
          <w:rFonts w:asciiTheme="minorHAnsi" w:hAnsiTheme="minorHAnsi" w:cs="Tahoma"/>
          <w:b/>
        </w:rPr>
        <w:t>(ASK IF DIAGNOSED</w:t>
      </w:r>
      <w:r w:rsidR="00961A77">
        <w:rPr>
          <w:rFonts w:asciiTheme="minorHAnsi" w:hAnsiTheme="minorHAnsi" w:cs="Tahoma"/>
          <w:b/>
        </w:rPr>
        <w:t>, Q11=</w:t>
      </w:r>
      <w:r w:rsidR="00FE69E1" w:rsidRPr="00292E0C">
        <w:rPr>
          <w:rFonts w:asciiTheme="minorHAnsi" w:hAnsiTheme="minorHAnsi" w:cs="Tahoma"/>
          <w:b/>
        </w:rPr>
        <w:t>3</w:t>
      </w:r>
      <w:r w:rsidRPr="00292E0C">
        <w:rPr>
          <w:rFonts w:asciiTheme="minorHAnsi" w:hAnsiTheme="minorHAnsi" w:cs="Tahoma"/>
          <w:b/>
        </w:rPr>
        <w:t xml:space="preserve">) </w:t>
      </w:r>
      <w:r w:rsidRPr="00292E0C">
        <w:rPr>
          <w:rFonts w:asciiTheme="minorHAnsi" w:hAnsiTheme="minorHAnsi" w:cs="Tahoma"/>
        </w:rPr>
        <w:t>How many years ago were you first diagnosed with</w:t>
      </w:r>
      <w:r w:rsidR="00094189" w:rsidRPr="00292E0C">
        <w:rPr>
          <w:rFonts w:asciiTheme="minorHAnsi" w:hAnsiTheme="minorHAnsi" w:cs="Tahoma"/>
        </w:rPr>
        <w:t xml:space="preserve"> diabetic</w:t>
      </w:r>
      <w:r w:rsidRPr="00292E0C">
        <w:rPr>
          <w:rFonts w:asciiTheme="minorHAnsi" w:hAnsiTheme="minorHAnsi" w:cs="Tahoma"/>
        </w:rPr>
        <w:t xml:space="preserve"> </w:t>
      </w:r>
      <w:r w:rsidRPr="00292E0C">
        <w:rPr>
          <w:rFonts w:asciiTheme="minorHAnsi" w:hAnsiTheme="minorHAnsi" w:cs="Tahoma"/>
          <w:u w:val="single"/>
        </w:rPr>
        <w:t>nerve pain</w:t>
      </w:r>
      <w:r w:rsidRPr="00292E0C">
        <w:rPr>
          <w:rFonts w:asciiTheme="minorHAnsi" w:hAnsiTheme="minorHAnsi" w:cs="Tahoma"/>
        </w:rPr>
        <w:t xml:space="preserve"> by a healthcare professional?  </w:t>
      </w:r>
      <w:r w:rsidRPr="00292E0C">
        <w:rPr>
          <w:rFonts w:asciiTheme="minorHAnsi" w:hAnsiTheme="minorHAnsi" w:cs="Tahoma"/>
          <w:b/>
        </w:rPr>
        <w:t>(</w:t>
      </w:r>
      <w:r w:rsidR="0006579F" w:rsidRPr="00292E0C">
        <w:rPr>
          <w:rFonts w:asciiTheme="minorHAnsi" w:hAnsiTheme="minorHAnsi" w:cs="Tahoma"/>
          <w:b/>
        </w:rPr>
        <w:t>NUMERIC OPEN END</w:t>
      </w:r>
      <w:r w:rsidRPr="00292E0C">
        <w:rPr>
          <w:rFonts w:asciiTheme="minorHAnsi" w:hAnsiTheme="minorHAnsi" w:cs="Tahoma"/>
          <w:b/>
        </w:rPr>
        <w:t>)</w:t>
      </w:r>
    </w:p>
    <w:p w14:paraId="5EB953B4" w14:textId="77777777" w:rsidR="00D54D9A" w:rsidRPr="00292E0C" w:rsidRDefault="00D54D9A" w:rsidP="00D54D9A">
      <w:pPr>
        <w:spacing w:line="276" w:lineRule="auto"/>
        <w:rPr>
          <w:rFonts w:asciiTheme="minorHAnsi" w:hAnsiTheme="minorHAnsi" w:cs="Tahoma"/>
          <w:sz w:val="22"/>
          <w:szCs w:val="22"/>
        </w:rPr>
      </w:pPr>
    </w:p>
    <w:p w14:paraId="06CD18E1" w14:textId="14442EB8" w:rsidR="00D54D9A" w:rsidRPr="00292E0C" w:rsidRDefault="00D54D9A" w:rsidP="00D54D9A">
      <w:pPr>
        <w:spacing w:line="276" w:lineRule="auto"/>
        <w:ind w:left="360"/>
        <w:rPr>
          <w:rFonts w:asciiTheme="minorHAnsi" w:hAnsiTheme="minorHAnsi" w:cs="Tahoma"/>
          <w:sz w:val="22"/>
          <w:szCs w:val="22"/>
        </w:rPr>
      </w:pPr>
      <w:r w:rsidRPr="00292E0C">
        <w:rPr>
          <w:rFonts w:asciiTheme="minorHAnsi" w:hAnsiTheme="minorHAnsi" w:cs="Tahoma"/>
          <w:sz w:val="22"/>
          <w:szCs w:val="22"/>
        </w:rPr>
        <w:t>__ year(s) ago</w:t>
      </w:r>
      <w:r w:rsidR="001226CA" w:rsidRPr="00292E0C">
        <w:rPr>
          <w:rFonts w:asciiTheme="minorHAnsi" w:hAnsiTheme="minorHAnsi" w:cs="Tahoma"/>
          <w:sz w:val="22"/>
          <w:szCs w:val="22"/>
        </w:rPr>
        <w:t xml:space="preserve"> </w:t>
      </w:r>
      <w:r w:rsidR="001226CA" w:rsidRPr="00292E0C">
        <w:rPr>
          <w:rFonts w:asciiTheme="minorHAnsi" w:hAnsiTheme="minorHAnsi" w:cs="Tahoma"/>
          <w:b/>
          <w:sz w:val="22"/>
          <w:szCs w:val="22"/>
        </w:rPr>
        <w:t>(</w:t>
      </w:r>
      <w:r w:rsidR="00B65543" w:rsidRPr="00B65543">
        <w:rPr>
          <w:rFonts w:asciiTheme="minorHAnsi" w:hAnsiTheme="minorHAnsi" w:cs="Tahoma"/>
          <w:b/>
          <w:sz w:val="22"/>
          <w:szCs w:val="22"/>
          <w:u w:val="single"/>
        </w:rPr>
        <w:t>PROGRAMMER</w:t>
      </w:r>
      <w:r w:rsidR="00B65543">
        <w:rPr>
          <w:rFonts w:asciiTheme="minorHAnsi" w:hAnsiTheme="minorHAnsi" w:cs="Tahoma"/>
          <w:b/>
          <w:sz w:val="22"/>
          <w:szCs w:val="22"/>
        </w:rPr>
        <w:t xml:space="preserve">: </w:t>
      </w:r>
      <w:r w:rsidR="001226CA" w:rsidRPr="00292E0C">
        <w:rPr>
          <w:rFonts w:asciiTheme="minorHAnsi" w:hAnsiTheme="minorHAnsi" w:cs="Tahoma"/>
          <w:b/>
          <w:sz w:val="22"/>
          <w:szCs w:val="22"/>
        </w:rPr>
        <w:t xml:space="preserve">MINIMUM 1; </w:t>
      </w:r>
      <w:r w:rsidR="00B65543" w:rsidRPr="00B65543">
        <w:rPr>
          <w:rFonts w:asciiTheme="minorHAnsi" w:hAnsiTheme="minorHAnsi" w:cs="Tahoma"/>
          <w:b/>
          <w:sz w:val="22"/>
          <w:szCs w:val="22"/>
          <w:u w:val="single"/>
        </w:rPr>
        <w:t>DATA PROCESSOR</w:t>
      </w:r>
      <w:r w:rsidR="00B65543">
        <w:rPr>
          <w:rFonts w:asciiTheme="minorHAnsi" w:hAnsiTheme="minorHAnsi" w:cs="Tahoma"/>
          <w:b/>
          <w:sz w:val="22"/>
          <w:szCs w:val="22"/>
        </w:rPr>
        <w:t xml:space="preserve">: </w:t>
      </w:r>
      <w:r w:rsidR="001226CA" w:rsidRPr="00292E0C">
        <w:rPr>
          <w:rFonts w:asciiTheme="minorHAnsi" w:hAnsiTheme="minorHAnsi" w:cs="Tahoma"/>
          <w:b/>
          <w:sz w:val="22"/>
          <w:szCs w:val="22"/>
        </w:rPr>
        <w:t xml:space="preserve">MAXIMUM NOT TO </w:t>
      </w:r>
      <w:r w:rsidR="00D13BB6" w:rsidRPr="00292E0C">
        <w:rPr>
          <w:rFonts w:asciiTheme="minorHAnsi" w:hAnsiTheme="minorHAnsi" w:cs="Tahoma"/>
          <w:b/>
          <w:bCs/>
          <w:sz w:val="22"/>
          <w:szCs w:val="22"/>
        </w:rPr>
        <w:t>EXCEED LENGTH OF RESPONDENT’S PAIN</w:t>
      </w:r>
      <w:r w:rsidR="00961A77">
        <w:rPr>
          <w:rFonts w:asciiTheme="minorHAnsi" w:hAnsiTheme="minorHAnsi" w:cs="Tahoma"/>
          <w:b/>
          <w:bCs/>
          <w:sz w:val="22"/>
          <w:szCs w:val="22"/>
        </w:rPr>
        <w:t>, Q24</w:t>
      </w:r>
      <w:r w:rsidR="001226CA" w:rsidRPr="00292E0C">
        <w:rPr>
          <w:rFonts w:asciiTheme="minorHAnsi" w:hAnsiTheme="minorHAnsi" w:cs="Tahoma"/>
          <w:b/>
          <w:sz w:val="22"/>
          <w:szCs w:val="22"/>
        </w:rPr>
        <w:t>)</w:t>
      </w:r>
    </w:p>
    <w:p w14:paraId="05402637" w14:textId="77777777" w:rsidR="00D54D9A" w:rsidRPr="00292E0C" w:rsidRDefault="00D54D9A" w:rsidP="00D54D9A">
      <w:pPr>
        <w:spacing w:line="276" w:lineRule="auto"/>
        <w:ind w:left="360"/>
        <w:rPr>
          <w:rFonts w:asciiTheme="minorHAnsi" w:hAnsiTheme="minorHAnsi" w:cs="Tahoma"/>
          <w:sz w:val="22"/>
          <w:szCs w:val="22"/>
        </w:rPr>
      </w:pPr>
      <w:r w:rsidRPr="00292E0C">
        <w:rPr>
          <w:rFonts w:asciiTheme="minorHAnsi" w:hAnsiTheme="minorHAnsi" w:cs="Tahoma"/>
          <w:sz w:val="22"/>
          <w:szCs w:val="22"/>
        </w:rPr>
        <w:t>Less than 1 year ago</w:t>
      </w:r>
    </w:p>
    <w:p w14:paraId="0906C17C" w14:textId="77777777" w:rsidR="00640EBD" w:rsidRPr="00292E0C" w:rsidRDefault="00640EBD" w:rsidP="003172D6">
      <w:pPr>
        <w:spacing w:line="276" w:lineRule="auto"/>
        <w:rPr>
          <w:rFonts w:asciiTheme="minorHAnsi" w:hAnsiTheme="minorHAnsi" w:cs="Tahoma"/>
          <w:color w:val="FF0000"/>
          <w:sz w:val="22"/>
          <w:szCs w:val="22"/>
        </w:rPr>
      </w:pPr>
    </w:p>
    <w:p w14:paraId="633959AF" w14:textId="77777777" w:rsidR="00081DF6" w:rsidRPr="00292E0C" w:rsidRDefault="00081DF6" w:rsidP="00081DF6">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ALL) </w:t>
      </w:r>
      <w:r w:rsidR="00F10879" w:rsidRPr="00292E0C">
        <w:rPr>
          <w:rFonts w:asciiTheme="minorHAnsi" w:hAnsiTheme="minorHAnsi" w:cs="Tahoma"/>
        </w:rPr>
        <w:t>Which of the following best describes the type of medical insurance you currently have?</w:t>
      </w:r>
      <w:r w:rsidR="006E04EC" w:rsidRPr="00292E0C">
        <w:rPr>
          <w:rFonts w:asciiTheme="minorHAnsi" w:hAnsiTheme="minorHAnsi" w:cs="Tahoma"/>
          <w:i/>
        </w:rPr>
        <w:t xml:space="preserve"> </w:t>
      </w:r>
      <w:r w:rsidR="006E04EC" w:rsidRPr="00292E0C">
        <w:rPr>
          <w:rFonts w:asciiTheme="minorHAnsi" w:hAnsiTheme="minorHAnsi" w:cs="Tahoma"/>
          <w:b/>
        </w:rPr>
        <w:t>(</w:t>
      </w:r>
      <w:r w:rsidR="0006579F" w:rsidRPr="00292E0C">
        <w:rPr>
          <w:rFonts w:asciiTheme="minorHAnsi" w:hAnsiTheme="minorHAnsi" w:cs="Tahoma"/>
          <w:b/>
        </w:rPr>
        <w:t>SINGLE RESPONSE) (RANDOMIZE</w:t>
      </w:r>
      <w:r w:rsidR="006E04EC" w:rsidRPr="00292E0C">
        <w:rPr>
          <w:rFonts w:asciiTheme="minorHAnsi" w:hAnsiTheme="minorHAnsi" w:cs="Tahoma"/>
          <w:b/>
        </w:rPr>
        <w:t>)</w:t>
      </w:r>
    </w:p>
    <w:p w14:paraId="2A326BC9" w14:textId="77777777" w:rsidR="00081DF6" w:rsidRPr="00292E0C" w:rsidRDefault="00081DF6" w:rsidP="00081DF6">
      <w:pPr>
        <w:pStyle w:val="ListParagraph"/>
        <w:spacing w:after="0"/>
        <w:ind w:left="360"/>
        <w:rPr>
          <w:rFonts w:asciiTheme="minorHAnsi" w:hAnsiTheme="minorHAnsi" w:cs="Tahoma"/>
        </w:rPr>
      </w:pPr>
    </w:p>
    <w:p w14:paraId="6B5DD65C" w14:textId="77777777" w:rsidR="00081DF6" w:rsidRPr="00292E0C" w:rsidRDefault="00056484" w:rsidP="00081DF6">
      <w:pPr>
        <w:pStyle w:val="ListParagraph"/>
        <w:numPr>
          <w:ilvl w:val="1"/>
          <w:numId w:val="1"/>
        </w:numPr>
        <w:spacing w:after="0"/>
        <w:rPr>
          <w:rFonts w:asciiTheme="minorHAnsi" w:hAnsiTheme="minorHAnsi" w:cs="Tahoma"/>
        </w:rPr>
      </w:pPr>
      <w:r w:rsidRPr="00292E0C">
        <w:rPr>
          <w:rFonts w:asciiTheme="minorHAnsi" w:hAnsiTheme="minorHAnsi" w:cs="Tahoma"/>
        </w:rPr>
        <w:t>Medicare</w:t>
      </w:r>
    </w:p>
    <w:p w14:paraId="09F5672F" w14:textId="77777777" w:rsidR="00056484" w:rsidRPr="00292E0C" w:rsidRDefault="00056484" w:rsidP="00081DF6">
      <w:pPr>
        <w:pStyle w:val="ListParagraph"/>
        <w:numPr>
          <w:ilvl w:val="1"/>
          <w:numId w:val="1"/>
        </w:numPr>
        <w:spacing w:after="0"/>
        <w:rPr>
          <w:rFonts w:asciiTheme="minorHAnsi" w:hAnsiTheme="minorHAnsi" w:cs="Tahoma"/>
        </w:rPr>
      </w:pPr>
      <w:r w:rsidRPr="00292E0C">
        <w:rPr>
          <w:rFonts w:asciiTheme="minorHAnsi" w:hAnsiTheme="minorHAnsi" w:cs="Tahoma"/>
        </w:rPr>
        <w:t>Medicaid</w:t>
      </w:r>
    </w:p>
    <w:p w14:paraId="26842EF2" w14:textId="77777777" w:rsidR="00E14BFA" w:rsidRPr="00292E0C" w:rsidRDefault="00056484" w:rsidP="00081DF6">
      <w:pPr>
        <w:pStyle w:val="ListParagraph"/>
        <w:numPr>
          <w:ilvl w:val="1"/>
          <w:numId w:val="1"/>
        </w:numPr>
        <w:spacing w:after="0"/>
        <w:rPr>
          <w:rFonts w:asciiTheme="minorHAnsi" w:hAnsiTheme="minorHAnsi" w:cs="Tahoma"/>
        </w:rPr>
      </w:pPr>
      <w:r w:rsidRPr="00292E0C">
        <w:rPr>
          <w:rFonts w:asciiTheme="minorHAnsi" w:hAnsiTheme="minorHAnsi" w:cs="Tahoma"/>
        </w:rPr>
        <w:t>Private</w:t>
      </w:r>
      <w:r w:rsidR="00F10879" w:rsidRPr="00292E0C">
        <w:rPr>
          <w:rFonts w:asciiTheme="minorHAnsi" w:hAnsiTheme="minorHAnsi" w:cs="Tahoma"/>
        </w:rPr>
        <w:t xml:space="preserve"> insurance (individual or family)</w:t>
      </w:r>
    </w:p>
    <w:p w14:paraId="3809CE95" w14:textId="77777777" w:rsidR="00056484" w:rsidRPr="00292E0C" w:rsidRDefault="00F10879" w:rsidP="00081DF6">
      <w:pPr>
        <w:pStyle w:val="ListParagraph"/>
        <w:numPr>
          <w:ilvl w:val="1"/>
          <w:numId w:val="1"/>
        </w:numPr>
        <w:spacing w:after="0"/>
        <w:rPr>
          <w:rFonts w:asciiTheme="minorHAnsi" w:hAnsiTheme="minorHAnsi" w:cs="Tahoma"/>
        </w:rPr>
      </w:pPr>
      <w:r w:rsidRPr="00292E0C">
        <w:rPr>
          <w:rFonts w:asciiTheme="minorHAnsi" w:hAnsiTheme="minorHAnsi" w:cs="Tahoma"/>
        </w:rPr>
        <w:t xml:space="preserve">Other </w:t>
      </w:r>
      <w:r w:rsidRPr="00292E0C">
        <w:rPr>
          <w:rFonts w:asciiTheme="minorHAnsi" w:hAnsiTheme="minorHAnsi" w:cs="Tahoma"/>
          <w:b/>
        </w:rPr>
        <w:t>(ANCHOR)</w:t>
      </w:r>
    </w:p>
    <w:p w14:paraId="6B470DB5" w14:textId="77777777" w:rsidR="00F10879" w:rsidRPr="00292E0C" w:rsidRDefault="00F10879" w:rsidP="00081DF6">
      <w:pPr>
        <w:pStyle w:val="ListParagraph"/>
        <w:numPr>
          <w:ilvl w:val="1"/>
          <w:numId w:val="1"/>
        </w:numPr>
        <w:spacing w:after="0"/>
        <w:rPr>
          <w:rFonts w:asciiTheme="minorHAnsi" w:hAnsiTheme="minorHAnsi" w:cs="Tahoma"/>
        </w:rPr>
      </w:pPr>
      <w:r w:rsidRPr="00292E0C">
        <w:rPr>
          <w:rFonts w:asciiTheme="minorHAnsi" w:hAnsiTheme="minorHAnsi" w:cs="Tahoma"/>
        </w:rPr>
        <w:t xml:space="preserve">Do not currently have medical insurance </w:t>
      </w:r>
      <w:r w:rsidRPr="00292E0C">
        <w:rPr>
          <w:rFonts w:asciiTheme="minorHAnsi" w:hAnsiTheme="minorHAnsi" w:cs="Tahoma"/>
          <w:b/>
        </w:rPr>
        <w:t>(ANCHOR)</w:t>
      </w:r>
    </w:p>
    <w:p w14:paraId="1FE5C1F5" w14:textId="77777777" w:rsidR="00081DF6" w:rsidRPr="00292E0C" w:rsidRDefault="00081DF6" w:rsidP="00081DF6">
      <w:pPr>
        <w:pStyle w:val="ListParagraph"/>
        <w:spacing w:after="0"/>
        <w:ind w:left="1080"/>
        <w:rPr>
          <w:rFonts w:asciiTheme="minorHAnsi" w:hAnsiTheme="minorHAnsi" w:cs="Tahoma"/>
        </w:rPr>
      </w:pPr>
    </w:p>
    <w:p w14:paraId="1CBE8551" w14:textId="2BBEEEA5" w:rsidR="00081DF6" w:rsidRPr="00292E0C" w:rsidRDefault="006C3804" w:rsidP="00081DF6">
      <w:pPr>
        <w:pStyle w:val="ListParagraph"/>
        <w:numPr>
          <w:ilvl w:val="0"/>
          <w:numId w:val="1"/>
        </w:numPr>
        <w:spacing w:after="0"/>
        <w:rPr>
          <w:rFonts w:asciiTheme="minorHAnsi" w:hAnsiTheme="minorHAnsi" w:cs="Tahoma"/>
        </w:rPr>
      </w:pPr>
      <w:r w:rsidRPr="00292E0C" w:rsidDel="006C3804">
        <w:rPr>
          <w:rFonts w:asciiTheme="minorHAnsi" w:hAnsiTheme="minorHAnsi" w:cs="Tahoma"/>
          <w:b/>
        </w:rPr>
        <w:t xml:space="preserve"> </w:t>
      </w:r>
      <w:r w:rsidR="00081DF6" w:rsidRPr="00292E0C">
        <w:rPr>
          <w:rFonts w:asciiTheme="minorHAnsi" w:hAnsiTheme="minorHAnsi" w:cs="Tahoma"/>
          <w:b/>
        </w:rPr>
        <w:t xml:space="preserve">(ASK </w:t>
      </w:r>
      <w:r w:rsidR="00056484" w:rsidRPr="00292E0C">
        <w:rPr>
          <w:rFonts w:asciiTheme="minorHAnsi" w:hAnsiTheme="minorHAnsi" w:cs="Tahoma"/>
          <w:b/>
        </w:rPr>
        <w:t xml:space="preserve">IF </w:t>
      </w:r>
      <w:r w:rsidR="00F10879" w:rsidRPr="00292E0C">
        <w:rPr>
          <w:rFonts w:asciiTheme="minorHAnsi" w:hAnsiTheme="minorHAnsi" w:cs="Tahoma"/>
          <w:b/>
        </w:rPr>
        <w:t>LANGUAGE OTHER THAN</w:t>
      </w:r>
      <w:r w:rsidR="00056484" w:rsidRPr="00292E0C">
        <w:rPr>
          <w:rFonts w:asciiTheme="minorHAnsi" w:hAnsiTheme="minorHAnsi" w:cs="Tahoma"/>
          <w:b/>
        </w:rPr>
        <w:t xml:space="preserve"> ENGLISH</w:t>
      </w:r>
      <w:r w:rsidR="00334137" w:rsidRPr="00292E0C">
        <w:rPr>
          <w:rFonts w:asciiTheme="minorHAnsi" w:hAnsiTheme="minorHAnsi" w:cs="Tahoma"/>
          <w:b/>
        </w:rPr>
        <w:t>, Q1=2-7</w:t>
      </w:r>
      <w:r w:rsidR="00081DF6" w:rsidRPr="00292E0C">
        <w:rPr>
          <w:rFonts w:asciiTheme="minorHAnsi" w:hAnsiTheme="minorHAnsi" w:cs="Tahoma"/>
          <w:b/>
        </w:rPr>
        <w:t xml:space="preserve">) </w:t>
      </w:r>
      <w:r w:rsidR="00AE5DB1" w:rsidRPr="00292E0C">
        <w:rPr>
          <w:rFonts w:asciiTheme="minorHAnsi" w:hAnsiTheme="minorHAnsi" w:cs="Tahoma"/>
        </w:rPr>
        <w:t>Are the language(s) spoken at your primary doctor’s office…</w:t>
      </w:r>
      <w:r w:rsidR="00F10879" w:rsidRPr="00292E0C">
        <w:rPr>
          <w:rFonts w:asciiTheme="minorHAnsi" w:hAnsiTheme="minorHAnsi" w:cs="Tahoma"/>
        </w:rPr>
        <w:t>?</w:t>
      </w:r>
      <w:r w:rsidR="006E04EC" w:rsidRPr="00292E0C">
        <w:rPr>
          <w:rFonts w:asciiTheme="minorHAnsi" w:hAnsiTheme="minorHAnsi" w:cs="Tahoma"/>
        </w:rPr>
        <w:t xml:space="preserve"> </w:t>
      </w:r>
      <w:r w:rsidR="006E04EC" w:rsidRPr="00292E0C">
        <w:rPr>
          <w:rFonts w:asciiTheme="minorHAnsi" w:hAnsiTheme="minorHAnsi" w:cs="Tahoma"/>
          <w:b/>
        </w:rPr>
        <w:t>(</w:t>
      </w:r>
      <w:r w:rsidR="0006579F" w:rsidRPr="00292E0C">
        <w:rPr>
          <w:rFonts w:asciiTheme="minorHAnsi" w:hAnsiTheme="minorHAnsi" w:cs="Tahoma"/>
          <w:b/>
        </w:rPr>
        <w:t>SINGLE RESPONSE) (RANDOMIZE</w:t>
      </w:r>
      <w:r w:rsidR="006E04EC" w:rsidRPr="00292E0C">
        <w:rPr>
          <w:rFonts w:asciiTheme="minorHAnsi" w:hAnsiTheme="minorHAnsi" w:cs="Tahoma"/>
          <w:b/>
        </w:rPr>
        <w:t>)</w:t>
      </w:r>
    </w:p>
    <w:p w14:paraId="540D31F1" w14:textId="77777777" w:rsidR="00081DF6" w:rsidRPr="00292E0C" w:rsidRDefault="00081DF6" w:rsidP="00081DF6">
      <w:pPr>
        <w:pStyle w:val="ListParagraph"/>
        <w:spacing w:after="0"/>
        <w:ind w:left="360"/>
        <w:rPr>
          <w:rFonts w:asciiTheme="minorHAnsi" w:hAnsiTheme="minorHAnsi" w:cs="Tahoma"/>
        </w:rPr>
      </w:pPr>
    </w:p>
    <w:p w14:paraId="1941C943" w14:textId="77777777" w:rsidR="00081DF6" w:rsidRPr="00292E0C" w:rsidRDefault="00AE5DB1" w:rsidP="00081DF6">
      <w:pPr>
        <w:pStyle w:val="ListParagraph"/>
        <w:numPr>
          <w:ilvl w:val="1"/>
          <w:numId w:val="1"/>
        </w:numPr>
        <w:spacing w:after="0"/>
        <w:rPr>
          <w:rFonts w:asciiTheme="minorHAnsi" w:hAnsiTheme="minorHAnsi" w:cs="Tahoma"/>
        </w:rPr>
      </w:pPr>
      <w:r w:rsidRPr="00292E0C">
        <w:rPr>
          <w:rFonts w:asciiTheme="minorHAnsi" w:hAnsiTheme="minorHAnsi" w:cs="Tahoma"/>
        </w:rPr>
        <w:t>The same language(s) you speak</w:t>
      </w:r>
    </w:p>
    <w:p w14:paraId="0BD2D999" w14:textId="77777777" w:rsidR="00081DF6" w:rsidRPr="00292E0C" w:rsidRDefault="00AE5DB1" w:rsidP="00081DF6">
      <w:pPr>
        <w:pStyle w:val="ListParagraph"/>
        <w:numPr>
          <w:ilvl w:val="1"/>
          <w:numId w:val="1"/>
        </w:numPr>
        <w:spacing w:after="0"/>
        <w:rPr>
          <w:rFonts w:asciiTheme="minorHAnsi" w:hAnsiTheme="minorHAnsi" w:cs="Tahoma"/>
        </w:rPr>
      </w:pPr>
      <w:r w:rsidRPr="00292E0C">
        <w:rPr>
          <w:rFonts w:asciiTheme="minorHAnsi" w:hAnsiTheme="minorHAnsi" w:cs="Tahoma"/>
        </w:rPr>
        <w:t>Different from the language(s) you speak</w:t>
      </w:r>
    </w:p>
    <w:p w14:paraId="32F27649" w14:textId="77777777" w:rsidR="00081DF6" w:rsidRPr="00292E0C" w:rsidRDefault="0025775C" w:rsidP="00081DF6">
      <w:pPr>
        <w:pStyle w:val="ListParagraph"/>
        <w:spacing w:after="0"/>
        <w:ind w:left="1080"/>
        <w:rPr>
          <w:rFonts w:asciiTheme="minorHAnsi" w:hAnsiTheme="minorHAnsi" w:cs="Tahoma"/>
        </w:rPr>
      </w:pPr>
      <w:r w:rsidRPr="00292E0C">
        <w:rPr>
          <w:rFonts w:asciiTheme="minorHAnsi" w:hAnsiTheme="minorHAnsi" w:cs="Tahoma"/>
        </w:rPr>
        <w:t xml:space="preserve"> </w:t>
      </w:r>
    </w:p>
    <w:p w14:paraId="1AB08EBC" w14:textId="77777777" w:rsidR="00081DF6" w:rsidRPr="00292E0C" w:rsidRDefault="00081DF6" w:rsidP="00081DF6">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ALL) </w:t>
      </w:r>
      <w:r w:rsidR="00056484" w:rsidRPr="00292E0C">
        <w:rPr>
          <w:rFonts w:asciiTheme="minorHAnsi" w:hAnsiTheme="minorHAnsi" w:cs="Tahoma"/>
        </w:rPr>
        <w:t>Which of the following statements better describes you?</w:t>
      </w:r>
      <w:r w:rsidR="006E04EC" w:rsidRPr="00292E0C">
        <w:rPr>
          <w:rFonts w:asciiTheme="minorHAnsi" w:hAnsiTheme="minorHAnsi" w:cs="Tahoma"/>
        </w:rPr>
        <w:t xml:space="preserve"> </w:t>
      </w:r>
      <w:r w:rsidR="0006579F" w:rsidRPr="00292E0C">
        <w:rPr>
          <w:rFonts w:asciiTheme="minorHAnsi" w:hAnsiTheme="minorHAnsi" w:cs="Tahoma"/>
          <w:b/>
        </w:rPr>
        <w:t>(SINGLE RESPONSE) (RANDOMIZE)</w:t>
      </w:r>
    </w:p>
    <w:p w14:paraId="02608F54" w14:textId="77777777" w:rsidR="0006579F" w:rsidRPr="00292E0C" w:rsidRDefault="0006579F" w:rsidP="0006579F">
      <w:pPr>
        <w:pStyle w:val="ListParagraph"/>
        <w:spacing w:after="0"/>
        <w:ind w:left="360"/>
        <w:rPr>
          <w:rFonts w:asciiTheme="minorHAnsi" w:hAnsiTheme="minorHAnsi" w:cs="Tahoma"/>
        </w:rPr>
      </w:pPr>
    </w:p>
    <w:p w14:paraId="4D673280" w14:textId="77777777" w:rsidR="00081DF6" w:rsidRPr="00292E0C" w:rsidRDefault="00056484" w:rsidP="00081DF6">
      <w:pPr>
        <w:pStyle w:val="ListParagraph"/>
        <w:numPr>
          <w:ilvl w:val="1"/>
          <w:numId w:val="1"/>
        </w:numPr>
        <w:spacing w:after="0"/>
        <w:rPr>
          <w:rFonts w:asciiTheme="minorHAnsi" w:hAnsiTheme="minorHAnsi" w:cs="Tahoma"/>
        </w:rPr>
      </w:pPr>
      <w:r w:rsidRPr="00292E0C">
        <w:rPr>
          <w:rFonts w:asciiTheme="minorHAnsi" w:hAnsiTheme="minorHAnsi" w:cs="Tahoma"/>
        </w:rPr>
        <w:t xml:space="preserve">I have a consistent </w:t>
      </w:r>
      <w:r w:rsidR="0025775C" w:rsidRPr="00292E0C">
        <w:rPr>
          <w:rFonts w:asciiTheme="minorHAnsi" w:hAnsiTheme="minorHAnsi" w:cs="Tahoma"/>
        </w:rPr>
        <w:t xml:space="preserve">primary healthcare provider </w:t>
      </w:r>
      <w:r w:rsidRPr="00292E0C">
        <w:rPr>
          <w:rFonts w:asciiTheme="minorHAnsi" w:hAnsiTheme="minorHAnsi" w:cs="Tahoma"/>
        </w:rPr>
        <w:t>I usually see when I visit the doctor</w:t>
      </w:r>
    </w:p>
    <w:p w14:paraId="0B09400F" w14:textId="5A9EA4B7" w:rsidR="00056484" w:rsidRPr="00292E0C" w:rsidRDefault="00056484" w:rsidP="00081DF6">
      <w:pPr>
        <w:pStyle w:val="ListParagraph"/>
        <w:numPr>
          <w:ilvl w:val="1"/>
          <w:numId w:val="1"/>
        </w:numPr>
        <w:spacing w:after="0"/>
        <w:rPr>
          <w:rFonts w:asciiTheme="minorHAnsi" w:hAnsiTheme="minorHAnsi" w:cs="Tahoma"/>
        </w:rPr>
      </w:pPr>
      <w:r w:rsidRPr="00292E0C">
        <w:rPr>
          <w:rFonts w:asciiTheme="minorHAnsi" w:hAnsiTheme="minorHAnsi" w:cs="Tahoma"/>
        </w:rPr>
        <w:t xml:space="preserve">I usually see </w:t>
      </w:r>
      <w:r w:rsidR="00292E0C">
        <w:rPr>
          <w:rFonts w:asciiTheme="minorHAnsi" w:hAnsiTheme="minorHAnsi" w:cs="Tahoma"/>
        </w:rPr>
        <w:t xml:space="preserve">a </w:t>
      </w:r>
      <w:r w:rsidRPr="00292E0C">
        <w:rPr>
          <w:rFonts w:asciiTheme="minorHAnsi" w:hAnsiTheme="minorHAnsi" w:cs="Tahoma"/>
        </w:rPr>
        <w:t xml:space="preserve">different </w:t>
      </w:r>
      <w:r w:rsidR="0025775C" w:rsidRPr="00292E0C">
        <w:rPr>
          <w:rFonts w:asciiTheme="minorHAnsi" w:hAnsiTheme="minorHAnsi" w:cs="Tahoma"/>
        </w:rPr>
        <w:t xml:space="preserve">primary healthcare provider </w:t>
      </w:r>
      <w:r w:rsidRPr="00292E0C">
        <w:rPr>
          <w:rFonts w:asciiTheme="minorHAnsi" w:hAnsiTheme="minorHAnsi" w:cs="Tahoma"/>
        </w:rPr>
        <w:t>when I visit the doctor</w:t>
      </w:r>
    </w:p>
    <w:p w14:paraId="7CEB249C" w14:textId="77777777" w:rsidR="00081DF6" w:rsidRPr="00292E0C" w:rsidRDefault="00081DF6" w:rsidP="00081DF6">
      <w:pPr>
        <w:pStyle w:val="ListParagraph"/>
        <w:spacing w:after="0"/>
        <w:ind w:left="1080"/>
        <w:rPr>
          <w:rFonts w:asciiTheme="minorHAnsi" w:hAnsiTheme="minorHAnsi" w:cs="Tahoma"/>
        </w:rPr>
      </w:pPr>
      <w:r w:rsidRPr="00292E0C">
        <w:rPr>
          <w:rFonts w:asciiTheme="minorHAnsi" w:hAnsiTheme="minorHAnsi" w:cs="Tahoma"/>
        </w:rPr>
        <w:t xml:space="preserve"> </w:t>
      </w:r>
    </w:p>
    <w:p w14:paraId="63E87878" w14:textId="2FC9C235" w:rsidR="00081DF6" w:rsidRPr="00292E0C" w:rsidRDefault="00081DF6" w:rsidP="009B6183">
      <w:pPr>
        <w:pStyle w:val="ListParagraph"/>
        <w:keepNext/>
        <w:keepLines/>
        <w:numPr>
          <w:ilvl w:val="0"/>
          <w:numId w:val="1"/>
        </w:numPr>
        <w:spacing w:after="0"/>
        <w:rPr>
          <w:rFonts w:asciiTheme="minorHAnsi" w:hAnsiTheme="minorHAnsi" w:cs="Tahoma"/>
        </w:rPr>
      </w:pPr>
      <w:r w:rsidRPr="00292E0C">
        <w:rPr>
          <w:rFonts w:asciiTheme="minorHAnsi" w:hAnsiTheme="minorHAnsi" w:cs="Tahoma"/>
          <w:b/>
        </w:rPr>
        <w:t xml:space="preserve">(ASK ALL) </w:t>
      </w:r>
      <w:r w:rsidR="000246D0" w:rsidRPr="00292E0C">
        <w:rPr>
          <w:rFonts w:asciiTheme="minorHAnsi" w:hAnsiTheme="minorHAnsi" w:cs="Tahoma"/>
        </w:rPr>
        <w:t>How frequently do you</w:t>
      </w:r>
      <w:r w:rsidR="00450206" w:rsidRPr="00292E0C">
        <w:rPr>
          <w:rFonts w:asciiTheme="minorHAnsi" w:hAnsiTheme="minorHAnsi" w:cs="Tahoma"/>
        </w:rPr>
        <w:t xml:space="preserve"> receive</w:t>
      </w:r>
      <w:r w:rsidR="00677A4D" w:rsidRPr="00292E0C">
        <w:rPr>
          <w:rFonts w:asciiTheme="minorHAnsi" w:hAnsiTheme="minorHAnsi" w:cs="Tahoma"/>
        </w:rPr>
        <w:t xml:space="preserve"> foot exam</w:t>
      </w:r>
      <w:r w:rsidR="000246D0" w:rsidRPr="00292E0C">
        <w:rPr>
          <w:rFonts w:asciiTheme="minorHAnsi" w:hAnsiTheme="minorHAnsi" w:cs="Tahoma"/>
        </w:rPr>
        <w:t>s</w:t>
      </w:r>
      <w:r w:rsidR="00677A4D" w:rsidRPr="00292E0C">
        <w:rPr>
          <w:rFonts w:asciiTheme="minorHAnsi" w:hAnsiTheme="minorHAnsi" w:cs="Tahoma"/>
        </w:rPr>
        <w:t xml:space="preserve"> </w:t>
      </w:r>
      <w:r w:rsidR="00450206" w:rsidRPr="00292E0C">
        <w:rPr>
          <w:rFonts w:asciiTheme="minorHAnsi" w:hAnsiTheme="minorHAnsi" w:cs="Tahoma"/>
        </w:rPr>
        <w:t>from your</w:t>
      </w:r>
      <w:r w:rsidR="0082718C" w:rsidRPr="00292E0C">
        <w:rPr>
          <w:rFonts w:asciiTheme="minorHAnsi" w:hAnsiTheme="minorHAnsi" w:cs="Tahoma"/>
        </w:rPr>
        <w:t xml:space="preserve"> healthcare provider</w:t>
      </w:r>
      <w:r w:rsidR="00056484" w:rsidRPr="00292E0C">
        <w:rPr>
          <w:rFonts w:asciiTheme="minorHAnsi" w:hAnsiTheme="minorHAnsi" w:cs="Tahoma"/>
        </w:rPr>
        <w:t>?</w:t>
      </w:r>
      <w:r w:rsidR="006E04EC" w:rsidRPr="00292E0C">
        <w:rPr>
          <w:rFonts w:asciiTheme="minorHAnsi" w:hAnsiTheme="minorHAnsi" w:cs="Tahoma"/>
        </w:rPr>
        <w:t xml:space="preserve"> </w:t>
      </w:r>
      <w:r w:rsidR="006E04EC" w:rsidRPr="00292E0C">
        <w:rPr>
          <w:rFonts w:asciiTheme="minorHAnsi" w:hAnsiTheme="minorHAnsi" w:cs="Tahoma"/>
          <w:b/>
        </w:rPr>
        <w:t>(</w:t>
      </w:r>
      <w:r w:rsidR="0006579F" w:rsidRPr="00292E0C">
        <w:rPr>
          <w:rFonts w:asciiTheme="minorHAnsi" w:hAnsiTheme="minorHAnsi" w:cs="Tahoma"/>
          <w:b/>
        </w:rPr>
        <w:t>SINGLE RESPONSE</w:t>
      </w:r>
      <w:r w:rsidR="006E04EC" w:rsidRPr="00292E0C">
        <w:rPr>
          <w:rFonts w:asciiTheme="minorHAnsi" w:hAnsiTheme="minorHAnsi" w:cs="Tahoma"/>
          <w:b/>
        </w:rPr>
        <w:t>)</w:t>
      </w:r>
      <w:r w:rsidR="00967329" w:rsidRPr="00292E0C">
        <w:rPr>
          <w:rFonts w:asciiTheme="minorHAnsi" w:hAnsiTheme="minorHAnsi" w:cs="Tahoma"/>
          <w:b/>
        </w:rPr>
        <w:t xml:space="preserve"> (LOCK ORDER)</w:t>
      </w:r>
    </w:p>
    <w:p w14:paraId="686280E9" w14:textId="77777777" w:rsidR="00081DF6" w:rsidRPr="00292E0C" w:rsidRDefault="00081DF6" w:rsidP="009B6183">
      <w:pPr>
        <w:keepNext/>
        <w:keepLines/>
        <w:spacing w:line="276" w:lineRule="auto"/>
        <w:ind w:left="360"/>
        <w:rPr>
          <w:rFonts w:asciiTheme="minorHAnsi" w:hAnsiTheme="minorHAnsi" w:cs="Tahoma"/>
          <w:sz w:val="22"/>
          <w:szCs w:val="22"/>
        </w:rPr>
      </w:pPr>
    </w:p>
    <w:p w14:paraId="1DFDB46C" w14:textId="3F1F4CDA" w:rsidR="000246D0" w:rsidRPr="00292E0C" w:rsidRDefault="000246D0" w:rsidP="009B6183">
      <w:pPr>
        <w:pStyle w:val="ColorfulList-Accent11"/>
        <w:keepNext/>
        <w:keepLines/>
        <w:numPr>
          <w:ilvl w:val="1"/>
          <w:numId w:val="5"/>
        </w:numPr>
        <w:spacing w:line="276" w:lineRule="auto"/>
        <w:contextualSpacing/>
        <w:rPr>
          <w:rFonts w:asciiTheme="minorHAnsi" w:hAnsiTheme="minorHAnsi" w:cs="Tahoma"/>
          <w:sz w:val="22"/>
          <w:szCs w:val="22"/>
        </w:rPr>
      </w:pPr>
      <w:r w:rsidRPr="00292E0C">
        <w:rPr>
          <w:rFonts w:asciiTheme="minorHAnsi" w:hAnsiTheme="minorHAnsi" w:cs="Tahoma"/>
          <w:sz w:val="22"/>
          <w:szCs w:val="22"/>
        </w:rPr>
        <w:t>Every visit</w:t>
      </w:r>
    </w:p>
    <w:p w14:paraId="6A13CD95" w14:textId="77777777" w:rsidR="000246D0" w:rsidRPr="00292E0C" w:rsidRDefault="000246D0" w:rsidP="009B6183">
      <w:pPr>
        <w:pStyle w:val="ColorfulList-Accent11"/>
        <w:keepNext/>
        <w:keepLines/>
        <w:numPr>
          <w:ilvl w:val="1"/>
          <w:numId w:val="5"/>
        </w:numPr>
        <w:spacing w:line="276" w:lineRule="auto"/>
        <w:contextualSpacing/>
        <w:rPr>
          <w:rFonts w:asciiTheme="minorHAnsi" w:hAnsiTheme="minorHAnsi" w:cs="Tahoma"/>
          <w:sz w:val="22"/>
          <w:szCs w:val="22"/>
        </w:rPr>
      </w:pPr>
      <w:r w:rsidRPr="00292E0C">
        <w:rPr>
          <w:rFonts w:asciiTheme="minorHAnsi" w:hAnsiTheme="minorHAnsi" w:cs="Tahoma"/>
          <w:sz w:val="22"/>
          <w:szCs w:val="22"/>
        </w:rPr>
        <w:t>Every few visits</w:t>
      </w:r>
    </w:p>
    <w:p w14:paraId="049A9C47" w14:textId="77777777" w:rsidR="000246D0" w:rsidRPr="00292E0C" w:rsidRDefault="000246D0" w:rsidP="009B6183">
      <w:pPr>
        <w:pStyle w:val="ColorfulList-Accent11"/>
        <w:keepNext/>
        <w:keepLines/>
        <w:numPr>
          <w:ilvl w:val="1"/>
          <w:numId w:val="5"/>
        </w:numPr>
        <w:spacing w:line="276" w:lineRule="auto"/>
        <w:contextualSpacing/>
        <w:rPr>
          <w:rFonts w:asciiTheme="minorHAnsi" w:hAnsiTheme="minorHAnsi" w:cs="Tahoma"/>
          <w:sz w:val="22"/>
          <w:szCs w:val="22"/>
        </w:rPr>
      </w:pPr>
      <w:r w:rsidRPr="00292E0C">
        <w:rPr>
          <w:rFonts w:asciiTheme="minorHAnsi" w:hAnsiTheme="minorHAnsi" w:cs="Tahoma"/>
          <w:sz w:val="22"/>
          <w:szCs w:val="22"/>
        </w:rPr>
        <w:t>Less often than every few visits</w:t>
      </w:r>
    </w:p>
    <w:p w14:paraId="05968B7E" w14:textId="2BDF1DDF" w:rsidR="00450206" w:rsidRPr="00292E0C" w:rsidRDefault="000246D0" w:rsidP="009B6183">
      <w:pPr>
        <w:pStyle w:val="ColorfulList-Accent11"/>
        <w:keepNext/>
        <w:keepLines/>
        <w:numPr>
          <w:ilvl w:val="1"/>
          <w:numId w:val="5"/>
        </w:numPr>
        <w:spacing w:line="276" w:lineRule="auto"/>
        <w:contextualSpacing/>
        <w:rPr>
          <w:rFonts w:asciiTheme="minorHAnsi" w:hAnsiTheme="minorHAnsi" w:cs="Tahoma"/>
          <w:sz w:val="22"/>
          <w:szCs w:val="22"/>
        </w:rPr>
      </w:pPr>
      <w:r w:rsidRPr="00292E0C">
        <w:rPr>
          <w:rFonts w:asciiTheme="minorHAnsi" w:hAnsiTheme="minorHAnsi" w:cs="Tahoma"/>
          <w:sz w:val="22"/>
          <w:szCs w:val="22"/>
        </w:rPr>
        <w:t>Never</w:t>
      </w:r>
    </w:p>
    <w:p w14:paraId="7B720B41" w14:textId="77777777" w:rsidR="006E2F72" w:rsidRPr="00292E0C" w:rsidRDefault="006E2F72" w:rsidP="00F628AA">
      <w:pPr>
        <w:spacing w:line="276" w:lineRule="auto"/>
        <w:rPr>
          <w:rFonts w:asciiTheme="minorHAnsi" w:hAnsiTheme="minorHAnsi" w:cs="Tahoma"/>
          <w:sz w:val="22"/>
          <w:szCs w:val="22"/>
        </w:rPr>
      </w:pPr>
    </w:p>
    <w:p w14:paraId="6126BC70" w14:textId="1A258F23" w:rsidR="009D2837" w:rsidRPr="00292E0C" w:rsidRDefault="009D2837" w:rsidP="009D2837">
      <w:pPr>
        <w:pStyle w:val="ListParagraph"/>
        <w:numPr>
          <w:ilvl w:val="0"/>
          <w:numId w:val="1"/>
        </w:numPr>
        <w:spacing w:after="0"/>
        <w:rPr>
          <w:rFonts w:asciiTheme="minorHAnsi" w:hAnsiTheme="minorHAnsi" w:cs="Tahoma"/>
        </w:rPr>
      </w:pPr>
      <w:r w:rsidRPr="00292E0C">
        <w:rPr>
          <w:rFonts w:asciiTheme="minorHAnsi" w:hAnsiTheme="minorHAnsi" w:cs="Tahoma"/>
          <w:b/>
        </w:rPr>
        <w:t xml:space="preserve">(ASK </w:t>
      </w:r>
      <w:r w:rsidR="00611465" w:rsidRPr="00292E0C">
        <w:rPr>
          <w:rFonts w:asciiTheme="minorHAnsi" w:hAnsiTheme="minorHAnsi" w:cs="Tahoma"/>
          <w:b/>
        </w:rPr>
        <w:t>IF UNEMPLOYED/NOT LOOKING FOR WORK OR DISABLED</w:t>
      </w:r>
      <w:r w:rsidR="00606A03" w:rsidRPr="00292E0C">
        <w:rPr>
          <w:rFonts w:asciiTheme="minorHAnsi" w:hAnsiTheme="minorHAnsi" w:cs="Tahoma"/>
          <w:b/>
        </w:rPr>
        <w:t>, Q6=7 OR 9</w:t>
      </w:r>
      <w:r w:rsidRPr="00292E0C">
        <w:rPr>
          <w:rFonts w:asciiTheme="minorHAnsi" w:hAnsiTheme="minorHAnsi" w:cs="Tahoma"/>
          <w:b/>
        </w:rPr>
        <w:t xml:space="preserve">) </w:t>
      </w:r>
      <w:r w:rsidRPr="00292E0C">
        <w:rPr>
          <w:rFonts w:asciiTheme="minorHAnsi" w:hAnsiTheme="minorHAnsi" w:cs="Tahoma"/>
        </w:rPr>
        <w:t xml:space="preserve">Earlier, you mentioned you are not currently working.  Which of the following best describes why? </w:t>
      </w:r>
      <w:r w:rsidRPr="00292E0C">
        <w:rPr>
          <w:rFonts w:asciiTheme="minorHAnsi" w:hAnsiTheme="minorHAnsi" w:cs="Tahoma"/>
          <w:b/>
        </w:rPr>
        <w:t>(SINGLE RESPONSE) (LOCK ORDER)</w:t>
      </w:r>
    </w:p>
    <w:p w14:paraId="26181065" w14:textId="77777777" w:rsidR="009D2837" w:rsidRPr="00292E0C" w:rsidRDefault="009D2837" w:rsidP="009D2837">
      <w:pPr>
        <w:pStyle w:val="ListParagraph"/>
        <w:spacing w:after="0"/>
        <w:ind w:left="360"/>
        <w:rPr>
          <w:rFonts w:asciiTheme="minorHAnsi" w:hAnsiTheme="minorHAnsi" w:cs="Tahoma"/>
        </w:rPr>
      </w:pPr>
    </w:p>
    <w:p w14:paraId="0439C843" w14:textId="77777777" w:rsidR="009D2837" w:rsidRPr="00292E0C" w:rsidRDefault="009D2837" w:rsidP="009D2837">
      <w:pPr>
        <w:pStyle w:val="ListParagraph"/>
        <w:numPr>
          <w:ilvl w:val="1"/>
          <w:numId w:val="1"/>
        </w:numPr>
        <w:spacing w:after="0"/>
        <w:rPr>
          <w:rFonts w:asciiTheme="minorHAnsi" w:hAnsiTheme="minorHAnsi" w:cs="Tahoma"/>
        </w:rPr>
      </w:pPr>
      <w:r w:rsidRPr="00292E0C">
        <w:rPr>
          <w:rFonts w:asciiTheme="minorHAnsi" w:hAnsiTheme="minorHAnsi" w:cs="Tahoma"/>
        </w:rPr>
        <w:t>The pain in my feet and/or hands prevents me from working</w:t>
      </w:r>
    </w:p>
    <w:p w14:paraId="37C47673" w14:textId="77777777" w:rsidR="009D2837" w:rsidRPr="00292E0C" w:rsidRDefault="009D2837" w:rsidP="009D2837">
      <w:pPr>
        <w:pStyle w:val="ListParagraph"/>
        <w:numPr>
          <w:ilvl w:val="1"/>
          <w:numId w:val="1"/>
        </w:numPr>
        <w:spacing w:after="0"/>
        <w:rPr>
          <w:rFonts w:asciiTheme="minorHAnsi" w:hAnsiTheme="minorHAnsi" w:cs="Tahoma"/>
        </w:rPr>
      </w:pPr>
      <w:r w:rsidRPr="00292E0C">
        <w:rPr>
          <w:rFonts w:asciiTheme="minorHAnsi" w:hAnsiTheme="minorHAnsi" w:cs="Tahoma"/>
        </w:rPr>
        <w:t>Another condition prevents me from working</w:t>
      </w:r>
    </w:p>
    <w:p w14:paraId="0700F7E4" w14:textId="77777777" w:rsidR="009D2837" w:rsidRPr="00292E0C" w:rsidRDefault="009D2837" w:rsidP="009D2837">
      <w:pPr>
        <w:pStyle w:val="ListParagraph"/>
        <w:numPr>
          <w:ilvl w:val="1"/>
          <w:numId w:val="1"/>
        </w:numPr>
        <w:spacing w:after="0"/>
        <w:rPr>
          <w:rFonts w:asciiTheme="minorHAnsi" w:hAnsiTheme="minorHAnsi" w:cs="Tahoma"/>
        </w:rPr>
      </w:pPr>
      <w:r w:rsidRPr="00292E0C">
        <w:rPr>
          <w:rFonts w:asciiTheme="minorHAnsi" w:hAnsiTheme="minorHAnsi" w:cs="Tahoma"/>
        </w:rPr>
        <w:t>I choose not to work</w:t>
      </w:r>
    </w:p>
    <w:p w14:paraId="4B329EB3" w14:textId="77777777" w:rsidR="009D2837" w:rsidRPr="00292E0C" w:rsidRDefault="009D2837" w:rsidP="009D2837">
      <w:pPr>
        <w:pStyle w:val="ListParagraph"/>
        <w:numPr>
          <w:ilvl w:val="1"/>
          <w:numId w:val="1"/>
        </w:numPr>
        <w:spacing w:after="0"/>
        <w:rPr>
          <w:rFonts w:asciiTheme="minorHAnsi" w:hAnsiTheme="minorHAnsi" w:cs="Tahoma"/>
        </w:rPr>
      </w:pPr>
      <w:r w:rsidRPr="00292E0C">
        <w:rPr>
          <w:rFonts w:asciiTheme="minorHAnsi" w:hAnsiTheme="minorHAnsi" w:cs="Tahoma"/>
        </w:rPr>
        <w:t xml:space="preserve">Other </w:t>
      </w:r>
    </w:p>
    <w:p w14:paraId="6FFF0DB2" w14:textId="77777777" w:rsidR="005F5092" w:rsidRPr="00292E0C" w:rsidRDefault="005F5092" w:rsidP="00F628AA">
      <w:pPr>
        <w:spacing w:line="276" w:lineRule="auto"/>
        <w:rPr>
          <w:rFonts w:asciiTheme="minorHAnsi" w:hAnsiTheme="minorHAnsi" w:cs="Tahoma"/>
          <w:sz w:val="22"/>
          <w:szCs w:val="22"/>
        </w:rPr>
      </w:pPr>
    </w:p>
    <w:p w14:paraId="6C64916C" w14:textId="77777777" w:rsidR="006C2172" w:rsidRPr="00292E0C" w:rsidRDefault="006C2172" w:rsidP="00F628AA">
      <w:pPr>
        <w:spacing w:line="276" w:lineRule="auto"/>
        <w:rPr>
          <w:rFonts w:asciiTheme="minorHAnsi" w:hAnsiTheme="minorHAnsi" w:cs="Tahoma"/>
          <w:sz w:val="22"/>
          <w:szCs w:val="22"/>
        </w:rPr>
      </w:pPr>
    </w:p>
    <w:p w14:paraId="26BD493F" w14:textId="77777777" w:rsidR="005C0BB8" w:rsidRPr="00292E0C" w:rsidRDefault="00386E3D" w:rsidP="00F628AA">
      <w:pPr>
        <w:pStyle w:val="Heading9"/>
        <w:pBdr>
          <w:top w:val="single" w:sz="4" w:space="0" w:color="auto" w:shadow="1"/>
          <w:left w:val="single" w:sz="4" w:space="4" w:color="auto" w:shadow="1"/>
          <w:bottom w:val="single" w:sz="4" w:space="1" w:color="auto" w:shadow="1"/>
          <w:right w:val="single" w:sz="4" w:space="4" w:color="auto" w:shadow="1"/>
        </w:pBdr>
        <w:tabs>
          <w:tab w:val="right" w:pos="8640"/>
        </w:tabs>
        <w:spacing w:before="0" w:after="0" w:line="276" w:lineRule="auto"/>
        <w:rPr>
          <w:rFonts w:asciiTheme="minorHAnsi" w:hAnsiTheme="minorHAnsi" w:cs="Tahoma"/>
          <w:b/>
        </w:rPr>
      </w:pPr>
      <w:r w:rsidRPr="00292E0C">
        <w:rPr>
          <w:rFonts w:asciiTheme="minorHAnsi" w:hAnsiTheme="minorHAnsi" w:cs="Tahoma"/>
          <w:b/>
        </w:rPr>
        <w:t xml:space="preserve">STANDARD </w:t>
      </w:r>
      <w:r w:rsidR="005C0BB8" w:rsidRPr="00292E0C">
        <w:rPr>
          <w:rFonts w:asciiTheme="minorHAnsi" w:hAnsiTheme="minorHAnsi" w:cs="Tahoma"/>
          <w:b/>
        </w:rPr>
        <w:t>DEMOGRAPHIC QUESTIONS</w:t>
      </w:r>
    </w:p>
    <w:p w14:paraId="46AFB8CC" w14:textId="77777777" w:rsidR="005C0BB8" w:rsidRPr="00292E0C" w:rsidRDefault="005C0BB8" w:rsidP="00081DF6">
      <w:pPr>
        <w:spacing w:line="276" w:lineRule="auto"/>
        <w:rPr>
          <w:rFonts w:asciiTheme="minorHAnsi" w:hAnsiTheme="minorHAnsi" w:cs="Tahoma"/>
          <w:sz w:val="22"/>
          <w:szCs w:val="22"/>
        </w:rPr>
      </w:pPr>
    </w:p>
    <w:p w14:paraId="5E514BD0" w14:textId="77777777" w:rsidR="005C0BB8" w:rsidRPr="00292E0C" w:rsidRDefault="00081DF6" w:rsidP="00F628AA">
      <w:pPr>
        <w:pStyle w:val="ListParagraph"/>
        <w:numPr>
          <w:ilvl w:val="0"/>
          <w:numId w:val="1"/>
        </w:numPr>
        <w:spacing w:after="0"/>
        <w:rPr>
          <w:rFonts w:asciiTheme="minorHAnsi" w:hAnsiTheme="minorHAnsi" w:cs="Tahoma"/>
        </w:rPr>
      </w:pPr>
      <w:r w:rsidRPr="00292E0C">
        <w:rPr>
          <w:rFonts w:asciiTheme="minorHAnsi" w:hAnsiTheme="minorHAnsi" w:cs="Tahoma"/>
          <w:b/>
        </w:rPr>
        <w:t xml:space="preserve"> </w:t>
      </w:r>
      <w:r w:rsidR="001A7D31" w:rsidRPr="00292E0C">
        <w:rPr>
          <w:rFonts w:asciiTheme="minorHAnsi" w:hAnsiTheme="minorHAnsi" w:cs="Tahoma"/>
          <w:b/>
        </w:rPr>
        <w:t xml:space="preserve">(ASK ALL) </w:t>
      </w:r>
      <w:r w:rsidR="005C0BB8" w:rsidRPr="00292E0C">
        <w:rPr>
          <w:rFonts w:asciiTheme="minorHAnsi" w:hAnsiTheme="minorHAnsi" w:cs="Tahoma"/>
        </w:rPr>
        <w:t>What is your highest level of formal education?</w:t>
      </w:r>
      <w:r w:rsidR="006E04EC" w:rsidRPr="00292E0C">
        <w:rPr>
          <w:rFonts w:asciiTheme="minorHAnsi" w:hAnsiTheme="minorHAnsi" w:cs="Tahoma"/>
        </w:rPr>
        <w:t xml:space="preserve"> </w:t>
      </w:r>
      <w:r w:rsidR="0006579F" w:rsidRPr="00292E0C">
        <w:rPr>
          <w:rFonts w:asciiTheme="minorHAnsi" w:hAnsiTheme="minorHAnsi" w:cs="Tahoma"/>
          <w:b/>
        </w:rPr>
        <w:t>(SINGLE RESPONSE) (LOCK ORDER)</w:t>
      </w:r>
    </w:p>
    <w:p w14:paraId="6FD6655E" w14:textId="77777777" w:rsidR="005C0BB8" w:rsidRPr="00292E0C" w:rsidRDefault="005C0BB8" w:rsidP="00F628AA">
      <w:pPr>
        <w:spacing w:line="276" w:lineRule="auto"/>
        <w:ind w:left="540"/>
        <w:rPr>
          <w:rFonts w:asciiTheme="minorHAnsi" w:hAnsiTheme="minorHAnsi" w:cs="Tahoma"/>
          <w:sz w:val="22"/>
          <w:szCs w:val="22"/>
        </w:rPr>
      </w:pPr>
    </w:p>
    <w:p w14:paraId="0EFBBC31" w14:textId="77777777" w:rsidR="005C0BB8" w:rsidRPr="00292E0C" w:rsidRDefault="005C0BB8" w:rsidP="00F628AA">
      <w:pPr>
        <w:numPr>
          <w:ilvl w:val="0"/>
          <w:numId w:val="4"/>
        </w:numPr>
        <w:spacing w:line="276" w:lineRule="auto"/>
        <w:ind w:left="1080"/>
        <w:rPr>
          <w:rFonts w:asciiTheme="minorHAnsi" w:hAnsiTheme="minorHAnsi" w:cs="Tahoma"/>
          <w:sz w:val="22"/>
          <w:szCs w:val="22"/>
        </w:rPr>
      </w:pPr>
      <w:r w:rsidRPr="00292E0C">
        <w:rPr>
          <w:rFonts w:asciiTheme="minorHAnsi" w:hAnsiTheme="minorHAnsi" w:cs="Tahoma"/>
          <w:sz w:val="22"/>
          <w:szCs w:val="22"/>
        </w:rPr>
        <w:t>High school – no degree</w:t>
      </w:r>
    </w:p>
    <w:p w14:paraId="6A6F4CC9" w14:textId="77777777" w:rsidR="005C0BB8" w:rsidRPr="00292E0C" w:rsidRDefault="005C0BB8" w:rsidP="00F628AA">
      <w:pPr>
        <w:numPr>
          <w:ilvl w:val="0"/>
          <w:numId w:val="4"/>
        </w:numPr>
        <w:spacing w:line="276" w:lineRule="auto"/>
        <w:ind w:left="1080"/>
        <w:rPr>
          <w:rFonts w:asciiTheme="minorHAnsi" w:hAnsiTheme="minorHAnsi" w:cs="Tahoma"/>
          <w:sz w:val="22"/>
          <w:szCs w:val="22"/>
        </w:rPr>
      </w:pPr>
      <w:r w:rsidRPr="00292E0C">
        <w:rPr>
          <w:rFonts w:asciiTheme="minorHAnsi" w:hAnsiTheme="minorHAnsi" w:cs="Tahoma"/>
          <w:sz w:val="22"/>
          <w:szCs w:val="22"/>
        </w:rPr>
        <w:t xml:space="preserve">High school – degree </w:t>
      </w:r>
    </w:p>
    <w:p w14:paraId="4AE1A292" w14:textId="77777777" w:rsidR="005C0BB8" w:rsidRPr="00292E0C" w:rsidRDefault="005C0BB8" w:rsidP="00F628AA">
      <w:pPr>
        <w:numPr>
          <w:ilvl w:val="0"/>
          <w:numId w:val="4"/>
        </w:numPr>
        <w:spacing w:line="276" w:lineRule="auto"/>
        <w:ind w:left="1080"/>
        <w:rPr>
          <w:rFonts w:asciiTheme="minorHAnsi" w:hAnsiTheme="minorHAnsi" w:cs="Tahoma"/>
          <w:sz w:val="22"/>
          <w:szCs w:val="22"/>
        </w:rPr>
      </w:pPr>
      <w:r w:rsidRPr="00292E0C">
        <w:rPr>
          <w:rFonts w:asciiTheme="minorHAnsi" w:hAnsiTheme="minorHAnsi" w:cs="Tahoma"/>
          <w:sz w:val="22"/>
          <w:szCs w:val="22"/>
        </w:rPr>
        <w:t xml:space="preserve">Some college – no degree </w:t>
      </w:r>
    </w:p>
    <w:p w14:paraId="4D2695ED" w14:textId="77777777" w:rsidR="005C0BB8" w:rsidRPr="00292E0C" w:rsidRDefault="005C0BB8" w:rsidP="00F628AA">
      <w:pPr>
        <w:numPr>
          <w:ilvl w:val="0"/>
          <w:numId w:val="4"/>
        </w:numPr>
        <w:spacing w:line="276" w:lineRule="auto"/>
        <w:ind w:left="1080"/>
        <w:rPr>
          <w:rFonts w:asciiTheme="minorHAnsi" w:hAnsiTheme="minorHAnsi" w:cs="Tahoma"/>
          <w:sz w:val="22"/>
          <w:szCs w:val="22"/>
        </w:rPr>
      </w:pPr>
      <w:r w:rsidRPr="00292E0C">
        <w:rPr>
          <w:rFonts w:asciiTheme="minorHAnsi" w:hAnsiTheme="minorHAnsi" w:cs="Tahoma"/>
          <w:sz w:val="22"/>
          <w:szCs w:val="22"/>
        </w:rPr>
        <w:t>Graduated college – Associate’s degree (2 years)</w:t>
      </w:r>
    </w:p>
    <w:p w14:paraId="5C528B99" w14:textId="77777777" w:rsidR="005C0BB8" w:rsidRPr="00292E0C" w:rsidRDefault="005C0BB8" w:rsidP="00F628AA">
      <w:pPr>
        <w:numPr>
          <w:ilvl w:val="0"/>
          <w:numId w:val="4"/>
        </w:numPr>
        <w:spacing w:line="276" w:lineRule="auto"/>
        <w:ind w:left="1080"/>
        <w:rPr>
          <w:rFonts w:asciiTheme="minorHAnsi" w:hAnsiTheme="minorHAnsi" w:cs="Tahoma"/>
          <w:sz w:val="22"/>
          <w:szCs w:val="22"/>
        </w:rPr>
      </w:pPr>
      <w:r w:rsidRPr="00292E0C">
        <w:rPr>
          <w:rFonts w:asciiTheme="minorHAnsi" w:hAnsiTheme="minorHAnsi" w:cs="Tahoma"/>
          <w:sz w:val="22"/>
          <w:szCs w:val="22"/>
        </w:rPr>
        <w:t>Graduated college – Bachelor’s degree (4 years)</w:t>
      </w:r>
    </w:p>
    <w:p w14:paraId="65C25900" w14:textId="77777777" w:rsidR="005C0BB8" w:rsidRPr="00292E0C" w:rsidRDefault="005C0BB8" w:rsidP="00F628AA">
      <w:pPr>
        <w:numPr>
          <w:ilvl w:val="0"/>
          <w:numId w:val="4"/>
        </w:numPr>
        <w:spacing w:line="276" w:lineRule="auto"/>
        <w:ind w:left="1080"/>
        <w:rPr>
          <w:rFonts w:asciiTheme="minorHAnsi" w:hAnsiTheme="minorHAnsi" w:cs="Tahoma"/>
          <w:sz w:val="22"/>
          <w:szCs w:val="22"/>
        </w:rPr>
      </w:pPr>
      <w:r w:rsidRPr="00292E0C">
        <w:rPr>
          <w:rFonts w:asciiTheme="minorHAnsi" w:hAnsiTheme="minorHAnsi" w:cs="Tahoma"/>
          <w:sz w:val="22"/>
          <w:szCs w:val="22"/>
        </w:rPr>
        <w:t>Post-graduate degree – MA, MBA, MD, PhD, etc.</w:t>
      </w:r>
    </w:p>
    <w:p w14:paraId="6BDD4ED5" w14:textId="77777777" w:rsidR="005C0BB8" w:rsidRPr="00292E0C" w:rsidRDefault="005C0BB8" w:rsidP="00F628AA">
      <w:pPr>
        <w:pStyle w:val="Header"/>
        <w:spacing w:line="276" w:lineRule="auto"/>
        <w:rPr>
          <w:rFonts w:asciiTheme="minorHAnsi" w:hAnsiTheme="minorHAnsi" w:cs="Tahoma"/>
          <w:sz w:val="22"/>
          <w:szCs w:val="22"/>
        </w:rPr>
      </w:pPr>
    </w:p>
    <w:p w14:paraId="2426288F" w14:textId="77777777" w:rsidR="005C0BB8" w:rsidRPr="00292E0C" w:rsidRDefault="001A7D31" w:rsidP="00F628AA">
      <w:pPr>
        <w:pStyle w:val="Header"/>
        <w:numPr>
          <w:ilvl w:val="0"/>
          <w:numId w:val="1"/>
        </w:numPr>
        <w:tabs>
          <w:tab w:val="clear" w:pos="4320"/>
          <w:tab w:val="clear" w:pos="8640"/>
        </w:tabs>
        <w:spacing w:line="276" w:lineRule="auto"/>
        <w:rPr>
          <w:rFonts w:asciiTheme="minorHAnsi" w:hAnsiTheme="minorHAnsi" w:cs="Tahoma"/>
          <w:sz w:val="22"/>
          <w:szCs w:val="22"/>
        </w:rPr>
      </w:pPr>
      <w:r w:rsidRPr="00292E0C">
        <w:rPr>
          <w:rFonts w:asciiTheme="minorHAnsi" w:hAnsiTheme="minorHAnsi" w:cs="Tahoma"/>
          <w:b/>
          <w:sz w:val="22"/>
          <w:szCs w:val="22"/>
        </w:rPr>
        <w:t xml:space="preserve">(ASK ALL) </w:t>
      </w:r>
      <w:r w:rsidR="005C0BB8" w:rsidRPr="00292E0C">
        <w:rPr>
          <w:rFonts w:asciiTheme="minorHAnsi" w:hAnsiTheme="minorHAnsi" w:cs="Tahoma"/>
          <w:sz w:val="22"/>
          <w:szCs w:val="22"/>
        </w:rPr>
        <w:t>Do you live in the city, the suburbs, or in a rural area?</w:t>
      </w:r>
      <w:r w:rsidR="006E04EC" w:rsidRPr="00292E0C">
        <w:rPr>
          <w:rFonts w:asciiTheme="minorHAnsi" w:hAnsiTheme="minorHAnsi" w:cs="Tahoma"/>
          <w:sz w:val="22"/>
          <w:szCs w:val="22"/>
        </w:rPr>
        <w:t xml:space="preserve"> </w:t>
      </w:r>
      <w:r w:rsidR="0006579F" w:rsidRPr="00292E0C">
        <w:rPr>
          <w:rFonts w:asciiTheme="minorHAnsi" w:hAnsiTheme="minorHAnsi" w:cs="Tahoma"/>
          <w:b/>
          <w:sz w:val="22"/>
          <w:szCs w:val="22"/>
        </w:rPr>
        <w:t>(SINGLE RESPONSE) (RANDOMIZE)</w:t>
      </w:r>
    </w:p>
    <w:p w14:paraId="66EEAE12" w14:textId="77777777" w:rsidR="005C0BB8" w:rsidRPr="00292E0C" w:rsidRDefault="005C0BB8" w:rsidP="00F628AA">
      <w:pPr>
        <w:pStyle w:val="Header"/>
        <w:spacing w:line="276" w:lineRule="auto"/>
        <w:rPr>
          <w:rFonts w:asciiTheme="minorHAnsi" w:hAnsiTheme="minorHAnsi" w:cs="Tahoma"/>
          <w:sz w:val="22"/>
          <w:szCs w:val="22"/>
        </w:rPr>
      </w:pPr>
    </w:p>
    <w:p w14:paraId="6D98C440" w14:textId="77777777" w:rsidR="005C0BB8" w:rsidRPr="00292E0C" w:rsidRDefault="005C0BB8" w:rsidP="00F628AA">
      <w:pPr>
        <w:pStyle w:val="Header"/>
        <w:numPr>
          <w:ilvl w:val="0"/>
          <w:numId w:val="3"/>
        </w:numPr>
        <w:tabs>
          <w:tab w:val="clear" w:pos="720"/>
          <w:tab w:val="clear" w:pos="4320"/>
          <w:tab w:val="clear" w:pos="8640"/>
          <w:tab w:val="num" w:pos="1080"/>
        </w:tabs>
        <w:spacing w:line="276" w:lineRule="auto"/>
        <w:ind w:left="1080"/>
        <w:rPr>
          <w:rFonts w:asciiTheme="minorHAnsi" w:hAnsiTheme="minorHAnsi" w:cs="Tahoma"/>
          <w:sz w:val="22"/>
          <w:szCs w:val="22"/>
        </w:rPr>
      </w:pPr>
      <w:r w:rsidRPr="00292E0C">
        <w:rPr>
          <w:rFonts w:asciiTheme="minorHAnsi" w:hAnsiTheme="minorHAnsi" w:cs="Tahoma"/>
          <w:sz w:val="22"/>
          <w:szCs w:val="22"/>
        </w:rPr>
        <w:t>Small city/town (less than 50,000 population)</w:t>
      </w:r>
    </w:p>
    <w:p w14:paraId="18ADB1AE" w14:textId="77777777" w:rsidR="005C0BB8" w:rsidRPr="00292E0C" w:rsidRDefault="005C0BB8" w:rsidP="00F628AA">
      <w:pPr>
        <w:pStyle w:val="Header"/>
        <w:numPr>
          <w:ilvl w:val="0"/>
          <w:numId w:val="3"/>
        </w:numPr>
        <w:tabs>
          <w:tab w:val="clear" w:pos="720"/>
          <w:tab w:val="clear" w:pos="4320"/>
          <w:tab w:val="clear" w:pos="8640"/>
          <w:tab w:val="num" w:pos="1080"/>
        </w:tabs>
        <w:spacing w:line="276" w:lineRule="auto"/>
        <w:ind w:left="1080"/>
        <w:rPr>
          <w:rFonts w:asciiTheme="minorHAnsi" w:hAnsiTheme="minorHAnsi" w:cs="Tahoma"/>
          <w:sz w:val="22"/>
          <w:szCs w:val="22"/>
        </w:rPr>
      </w:pPr>
      <w:r w:rsidRPr="00292E0C">
        <w:rPr>
          <w:rFonts w:asciiTheme="minorHAnsi" w:hAnsiTheme="minorHAnsi" w:cs="Tahoma"/>
          <w:sz w:val="22"/>
          <w:szCs w:val="22"/>
        </w:rPr>
        <w:t>City/urban area (greater than or equal to 50,000 population)</w:t>
      </w:r>
    </w:p>
    <w:p w14:paraId="5A861F60" w14:textId="77777777" w:rsidR="005C0BB8" w:rsidRPr="00292E0C" w:rsidRDefault="005C0BB8" w:rsidP="00F628AA">
      <w:pPr>
        <w:pStyle w:val="Header"/>
        <w:numPr>
          <w:ilvl w:val="0"/>
          <w:numId w:val="3"/>
        </w:numPr>
        <w:tabs>
          <w:tab w:val="clear" w:pos="720"/>
          <w:tab w:val="clear" w:pos="4320"/>
          <w:tab w:val="clear" w:pos="8640"/>
          <w:tab w:val="num" w:pos="1080"/>
        </w:tabs>
        <w:spacing w:line="276" w:lineRule="auto"/>
        <w:ind w:left="1080"/>
        <w:rPr>
          <w:rFonts w:asciiTheme="minorHAnsi" w:hAnsiTheme="minorHAnsi" w:cs="Tahoma"/>
          <w:sz w:val="22"/>
          <w:szCs w:val="22"/>
        </w:rPr>
      </w:pPr>
      <w:r w:rsidRPr="00292E0C">
        <w:rPr>
          <w:rFonts w:asciiTheme="minorHAnsi" w:hAnsiTheme="minorHAnsi" w:cs="Tahoma"/>
          <w:sz w:val="22"/>
          <w:szCs w:val="22"/>
        </w:rPr>
        <w:t>Suburbs</w:t>
      </w:r>
    </w:p>
    <w:p w14:paraId="666E846F" w14:textId="77777777" w:rsidR="001A7D31" w:rsidRPr="00292E0C" w:rsidRDefault="005C0BB8" w:rsidP="00967329">
      <w:pPr>
        <w:pStyle w:val="Header"/>
        <w:numPr>
          <w:ilvl w:val="0"/>
          <w:numId w:val="3"/>
        </w:numPr>
        <w:tabs>
          <w:tab w:val="clear" w:pos="720"/>
          <w:tab w:val="clear" w:pos="4320"/>
          <w:tab w:val="clear" w:pos="8640"/>
          <w:tab w:val="num" w:pos="1080"/>
        </w:tabs>
        <w:spacing w:line="276" w:lineRule="auto"/>
        <w:ind w:left="1080"/>
        <w:rPr>
          <w:rFonts w:asciiTheme="minorHAnsi" w:hAnsiTheme="minorHAnsi" w:cs="Tahoma"/>
          <w:sz w:val="22"/>
          <w:szCs w:val="22"/>
        </w:rPr>
      </w:pPr>
      <w:r w:rsidRPr="00292E0C">
        <w:rPr>
          <w:rFonts w:asciiTheme="minorHAnsi" w:hAnsiTheme="minorHAnsi" w:cs="Tahoma"/>
          <w:sz w:val="22"/>
          <w:szCs w:val="22"/>
        </w:rPr>
        <w:t>Rural area (for example: in a very small town in the country or on a farm)</w:t>
      </w:r>
    </w:p>
    <w:p w14:paraId="38DB7901" w14:textId="77777777" w:rsidR="00967329" w:rsidRPr="00292E0C" w:rsidRDefault="00967329" w:rsidP="00967329">
      <w:pPr>
        <w:pStyle w:val="Header"/>
        <w:tabs>
          <w:tab w:val="clear" w:pos="4320"/>
          <w:tab w:val="clear" w:pos="8640"/>
        </w:tabs>
        <w:spacing w:line="276" w:lineRule="auto"/>
        <w:ind w:left="1080"/>
        <w:rPr>
          <w:rFonts w:asciiTheme="minorHAnsi" w:hAnsiTheme="minorHAnsi" w:cs="Tahoma"/>
          <w:sz w:val="22"/>
          <w:szCs w:val="22"/>
        </w:rPr>
      </w:pPr>
    </w:p>
    <w:p w14:paraId="56BDFDAB" w14:textId="77777777" w:rsidR="006E0E9A" w:rsidRPr="00292E0C" w:rsidRDefault="006E0E9A" w:rsidP="00F628AA">
      <w:pPr>
        <w:numPr>
          <w:ilvl w:val="0"/>
          <w:numId w:val="1"/>
        </w:numPr>
        <w:spacing w:line="276" w:lineRule="auto"/>
        <w:rPr>
          <w:rFonts w:asciiTheme="minorHAnsi" w:hAnsiTheme="minorHAnsi" w:cs="Tahoma"/>
          <w:b/>
          <w:bCs/>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 xml:space="preserve">What state do you live in? </w:t>
      </w:r>
      <w:r w:rsidRPr="00292E0C">
        <w:rPr>
          <w:rFonts w:asciiTheme="minorHAnsi" w:hAnsiTheme="minorHAnsi" w:cs="Tahoma"/>
          <w:b/>
          <w:sz w:val="22"/>
          <w:szCs w:val="22"/>
        </w:rPr>
        <w:t>(DROP DOWN MENU, 50 STATES PLUS DC)</w:t>
      </w:r>
    </w:p>
    <w:p w14:paraId="51B96EF3" w14:textId="77777777" w:rsidR="006E0E9A" w:rsidRPr="00292E0C" w:rsidRDefault="006E0E9A" w:rsidP="0006579F">
      <w:pPr>
        <w:spacing w:line="276" w:lineRule="auto"/>
        <w:rPr>
          <w:rFonts w:asciiTheme="minorHAnsi" w:hAnsiTheme="minorHAnsi" w:cs="Tahoma"/>
          <w:b/>
          <w:bCs/>
          <w:sz w:val="22"/>
          <w:szCs w:val="22"/>
        </w:rPr>
      </w:pPr>
    </w:p>
    <w:p w14:paraId="51E23459" w14:textId="77777777" w:rsidR="006E0E9A" w:rsidRPr="00292E0C" w:rsidRDefault="006E0E9A" w:rsidP="00F628AA">
      <w:pPr>
        <w:numPr>
          <w:ilvl w:val="0"/>
          <w:numId w:val="1"/>
        </w:numPr>
        <w:spacing w:line="276" w:lineRule="auto"/>
        <w:rPr>
          <w:rFonts w:asciiTheme="minorHAnsi" w:hAnsiTheme="minorHAnsi" w:cs="Tahoma"/>
          <w:b/>
          <w:bCs/>
          <w:sz w:val="22"/>
          <w:szCs w:val="22"/>
        </w:rPr>
      </w:pPr>
      <w:r w:rsidRPr="00292E0C">
        <w:rPr>
          <w:rFonts w:asciiTheme="minorHAnsi" w:hAnsiTheme="minorHAnsi" w:cs="Tahoma"/>
          <w:b/>
          <w:sz w:val="22"/>
          <w:szCs w:val="22"/>
        </w:rPr>
        <w:t xml:space="preserve">(ASK ALL) </w:t>
      </w:r>
      <w:r w:rsidRPr="00292E0C">
        <w:rPr>
          <w:rFonts w:asciiTheme="minorHAnsi" w:hAnsiTheme="minorHAnsi" w:cs="Tahoma"/>
          <w:sz w:val="22"/>
          <w:szCs w:val="22"/>
        </w:rPr>
        <w:t xml:space="preserve">Specifically, what is the zip code where you live? </w:t>
      </w:r>
      <w:r w:rsidRPr="00292E0C">
        <w:rPr>
          <w:rFonts w:asciiTheme="minorHAnsi" w:hAnsiTheme="minorHAnsi" w:cs="Tahoma"/>
          <w:b/>
          <w:sz w:val="22"/>
          <w:szCs w:val="22"/>
        </w:rPr>
        <w:t>(</w:t>
      </w:r>
      <w:r w:rsidR="0006579F" w:rsidRPr="00292E0C">
        <w:rPr>
          <w:rFonts w:asciiTheme="minorHAnsi" w:hAnsiTheme="minorHAnsi" w:cs="Tahoma"/>
          <w:b/>
          <w:sz w:val="22"/>
          <w:szCs w:val="22"/>
        </w:rPr>
        <w:t>NUMERIC OPEN END) (</w:t>
      </w:r>
      <w:r w:rsidRPr="00292E0C">
        <w:rPr>
          <w:rFonts w:asciiTheme="minorHAnsi" w:hAnsiTheme="minorHAnsi" w:cs="Tahoma"/>
          <w:b/>
          <w:sz w:val="22"/>
          <w:szCs w:val="22"/>
        </w:rPr>
        <w:t>ALLOW ONLY 5 DIGIT ZIP CODE)</w:t>
      </w:r>
    </w:p>
    <w:p w14:paraId="6DFF0C87" w14:textId="77777777" w:rsidR="007631C2" w:rsidRPr="00292E0C" w:rsidRDefault="007631C2" w:rsidP="00F628AA">
      <w:pPr>
        <w:pStyle w:val="ColorfulList-Accent11"/>
        <w:spacing w:line="276" w:lineRule="auto"/>
        <w:ind w:left="0"/>
        <w:contextualSpacing/>
        <w:rPr>
          <w:rFonts w:asciiTheme="minorHAnsi" w:hAnsiTheme="minorHAnsi" w:cs="Tahoma"/>
          <w:sz w:val="22"/>
          <w:szCs w:val="22"/>
        </w:rPr>
      </w:pPr>
    </w:p>
    <w:p w14:paraId="6C907AD8" w14:textId="77777777" w:rsidR="00081DF6" w:rsidRPr="00292E0C" w:rsidRDefault="00081DF6" w:rsidP="009B6183">
      <w:pPr>
        <w:pStyle w:val="ColorfulList-Accent11"/>
        <w:keepNext/>
        <w:keepLines/>
        <w:numPr>
          <w:ilvl w:val="0"/>
          <w:numId w:val="1"/>
        </w:numPr>
        <w:spacing w:line="276" w:lineRule="auto"/>
        <w:contextualSpacing/>
        <w:rPr>
          <w:rFonts w:asciiTheme="minorHAnsi" w:hAnsiTheme="minorHAnsi" w:cs="Tahoma"/>
          <w:sz w:val="22"/>
          <w:szCs w:val="22"/>
        </w:rPr>
      </w:pPr>
      <w:r w:rsidRPr="00292E0C">
        <w:rPr>
          <w:rFonts w:asciiTheme="minorHAnsi" w:hAnsiTheme="minorHAnsi" w:cs="Tahoma"/>
          <w:b/>
          <w:sz w:val="22"/>
          <w:szCs w:val="22"/>
        </w:rPr>
        <w:t xml:space="preserve">(ASK ALL) </w:t>
      </w:r>
      <w:r w:rsidRPr="00292E0C">
        <w:rPr>
          <w:rFonts w:asciiTheme="minorHAnsi" w:hAnsiTheme="minorHAnsi" w:cs="Tahoma"/>
          <w:bCs/>
          <w:sz w:val="22"/>
          <w:szCs w:val="22"/>
        </w:rPr>
        <w:t>Wh</w:t>
      </w:r>
      <w:r w:rsidRPr="00292E0C">
        <w:rPr>
          <w:rFonts w:asciiTheme="minorHAnsi" w:hAnsiTheme="minorHAnsi" w:cs="Tahoma"/>
          <w:sz w:val="22"/>
          <w:szCs w:val="22"/>
        </w:rPr>
        <w:t>ich of the following categories includes your total household income (before taxes) for last year?</w:t>
      </w:r>
      <w:r w:rsidR="006E04EC" w:rsidRPr="00292E0C">
        <w:rPr>
          <w:rFonts w:asciiTheme="minorHAnsi" w:hAnsiTheme="minorHAnsi" w:cs="Tahoma"/>
          <w:sz w:val="22"/>
          <w:szCs w:val="22"/>
        </w:rPr>
        <w:t xml:space="preserve"> </w:t>
      </w:r>
      <w:r w:rsidR="0006579F" w:rsidRPr="00292E0C">
        <w:rPr>
          <w:rFonts w:asciiTheme="minorHAnsi" w:hAnsiTheme="minorHAnsi" w:cs="Tahoma"/>
          <w:b/>
          <w:sz w:val="22"/>
          <w:szCs w:val="22"/>
        </w:rPr>
        <w:t>(SINGLE RESPONSE) (LOCK ORDER)</w:t>
      </w:r>
    </w:p>
    <w:p w14:paraId="7DC5AE92" w14:textId="77777777" w:rsidR="00081DF6" w:rsidRPr="00292E0C" w:rsidRDefault="00081DF6" w:rsidP="009B6183">
      <w:pPr>
        <w:keepNext/>
        <w:keepLines/>
        <w:spacing w:line="276" w:lineRule="auto"/>
        <w:ind w:left="540"/>
        <w:rPr>
          <w:rFonts w:asciiTheme="minorHAnsi" w:hAnsiTheme="minorHAnsi" w:cs="Tahoma"/>
          <w:sz w:val="22"/>
          <w:szCs w:val="22"/>
        </w:rPr>
      </w:pPr>
    </w:p>
    <w:p w14:paraId="23C70BDB" w14:textId="77777777" w:rsidR="00081DF6" w:rsidRPr="00292E0C" w:rsidRDefault="00081DF6" w:rsidP="009B6183">
      <w:pPr>
        <w:keepNext/>
        <w:keepLines/>
        <w:numPr>
          <w:ilvl w:val="0"/>
          <w:numId w:val="2"/>
        </w:numPr>
        <w:tabs>
          <w:tab w:val="clear" w:pos="720"/>
          <w:tab w:val="num" w:pos="1080"/>
        </w:tabs>
        <w:spacing w:line="276" w:lineRule="auto"/>
        <w:ind w:left="1080"/>
        <w:rPr>
          <w:rFonts w:asciiTheme="minorHAnsi" w:hAnsiTheme="minorHAnsi" w:cs="Tahoma"/>
          <w:sz w:val="22"/>
          <w:szCs w:val="22"/>
        </w:rPr>
      </w:pPr>
      <w:r w:rsidRPr="00292E0C">
        <w:rPr>
          <w:rFonts w:asciiTheme="minorHAnsi" w:hAnsiTheme="minorHAnsi" w:cs="Tahoma"/>
          <w:sz w:val="22"/>
          <w:szCs w:val="22"/>
        </w:rPr>
        <w:t>Less than $25,000</w:t>
      </w:r>
    </w:p>
    <w:p w14:paraId="261E8AEE" w14:textId="77777777" w:rsidR="00081DF6" w:rsidRPr="00292E0C" w:rsidRDefault="00081DF6" w:rsidP="009B6183">
      <w:pPr>
        <w:keepNext/>
        <w:keepLines/>
        <w:numPr>
          <w:ilvl w:val="0"/>
          <w:numId w:val="2"/>
        </w:numPr>
        <w:tabs>
          <w:tab w:val="clear" w:pos="720"/>
          <w:tab w:val="num" w:pos="1080"/>
        </w:tabs>
        <w:spacing w:line="276" w:lineRule="auto"/>
        <w:ind w:left="1080"/>
        <w:rPr>
          <w:rFonts w:asciiTheme="minorHAnsi" w:hAnsiTheme="minorHAnsi" w:cs="Tahoma"/>
          <w:sz w:val="22"/>
          <w:szCs w:val="22"/>
        </w:rPr>
      </w:pPr>
      <w:r w:rsidRPr="00292E0C">
        <w:rPr>
          <w:rFonts w:asciiTheme="minorHAnsi" w:hAnsiTheme="minorHAnsi" w:cs="Tahoma"/>
          <w:sz w:val="22"/>
          <w:szCs w:val="22"/>
        </w:rPr>
        <w:t>$25,000-$34,999</w:t>
      </w:r>
    </w:p>
    <w:p w14:paraId="7CC4930A" w14:textId="77777777" w:rsidR="00081DF6" w:rsidRPr="00292E0C" w:rsidRDefault="00081DF6" w:rsidP="00081DF6">
      <w:pPr>
        <w:numPr>
          <w:ilvl w:val="0"/>
          <w:numId w:val="2"/>
        </w:numPr>
        <w:tabs>
          <w:tab w:val="clear" w:pos="720"/>
          <w:tab w:val="num" w:pos="1080"/>
        </w:tabs>
        <w:spacing w:line="276" w:lineRule="auto"/>
        <w:ind w:left="1080"/>
        <w:rPr>
          <w:rFonts w:asciiTheme="minorHAnsi" w:hAnsiTheme="minorHAnsi" w:cs="Tahoma"/>
          <w:sz w:val="22"/>
          <w:szCs w:val="22"/>
        </w:rPr>
      </w:pPr>
      <w:r w:rsidRPr="00292E0C">
        <w:rPr>
          <w:rFonts w:asciiTheme="minorHAnsi" w:hAnsiTheme="minorHAnsi" w:cs="Tahoma"/>
          <w:sz w:val="22"/>
          <w:szCs w:val="22"/>
        </w:rPr>
        <w:t>$35,000-$49,999</w:t>
      </w:r>
    </w:p>
    <w:p w14:paraId="1C49EAE2" w14:textId="77777777" w:rsidR="00081DF6" w:rsidRPr="00292E0C" w:rsidRDefault="00081DF6" w:rsidP="00081DF6">
      <w:pPr>
        <w:numPr>
          <w:ilvl w:val="0"/>
          <w:numId w:val="2"/>
        </w:numPr>
        <w:tabs>
          <w:tab w:val="clear" w:pos="720"/>
          <w:tab w:val="num" w:pos="1080"/>
        </w:tabs>
        <w:spacing w:line="276" w:lineRule="auto"/>
        <w:ind w:left="1080"/>
        <w:rPr>
          <w:rFonts w:asciiTheme="minorHAnsi" w:hAnsiTheme="minorHAnsi" w:cs="Tahoma"/>
          <w:sz w:val="22"/>
          <w:szCs w:val="22"/>
        </w:rPr>
      </w:pPr>
      <w:r w:rsidRPr="00292E0C">
        <w:rPr>
          <w:rFonts w:asciiTheme="minorHAnsi" w:hAnsiTheme="minorHAnsi" w:cs="Tahoma"/>
          <w:sz w:val="22"/>
          <w:szCs w:val="22"/>
        </w:rPr>
        <w:t>$50,000-$74,999</w:t>
      </w:r>
    </w:p>
    <w:p w14:paraId="5AC4AA81" w14:textId="77777777" w:rsidR="00081DF6" w:rsidRPr="00292E0C" w:rsidRDefault="00081DF6" w:rsidP="00081DF6">
      <w:pPr>
        <w:numPr>
          <w:ilvl w:val="0"/>
          <w:numId w:val="2"/>
        </w:numPr>
        <w:tabs>
          <w:tab w:val="clear" w:pos="720"/>
          <w:tab w:val="num" w:pos="1080"/>
        </w:tabs>
        <w:spacing w:line="276" w:lineRule="auto"/>
        <w:ind w:left="1080"/>
        <w:rPr>
          <w:rFonts w:asciiTheme="minorHAnsi" w:hAnsiTheme="minorHAnsi" w:cs="Tahoma"/>
          <w:sz w:val="22"/>
          <w:szCs w:val="22"/>
        </w:rPr>
      </w:pPr>
      <w:r w:rsidRPr="00292E0C">
        <w:rPr>
          <w:rFonts w:asciiTheme="minorHAnsi" w:hAnsiTheme="minorHAnsi" w:cs="Tahoma"/>
          <w:sz w:val="22"/>
          <w:szCs w:val="22"/>
        </w:rPr>
        <w:t>$75,000-$99,999</w:t>
      </w:r>
    </w:p>
    <w:p w14:paraId="45CDFEDD" w14:textId="77777777" w:rsidR="00081DF6" w:rsidRPr="00292E0C" w:rsidRDefault="00081DF6" w:rsidP="00081DF6">
      <w:pPr>
        <w:numPr>
          <w:ilvl w:val="0"/>
          <w:numId w:val="2"/>
        </w:numPr>
        <w:tabs>
          <w:tab w:val="clear" w:pos="720"/>
          <w:tab w:val="num" w:pos="1080"/>
        </w:tabs>
        <w:spacing w:line="276" w:lineRule="auto"/>
        <w:ind w:left="1080"/>
        <w:rPr>
          <w:rFonts w:asciiTheme="minorHAnsi" w:hAnsiTheme="minorHAnsi" w:cs="Tahoma"/>
          <w:sz w:val="22"/>
          <w:szCs w:val="22"/>
        </w:rPr>
      </w:pPr>
      <w:r w:rsidRPr="00292E0C">
        <w:rPr>
          <w:rFonts w:asciiTheme="minorHAnsi" w:hAnsiTheme="minorHAnsi" w:cs="Tahoma"/>
          <w:sz w:val="22"/>
          <w:szCs w:val="22"/>
        </w:rPr>
        <w:t>$100,000-$149,999</w:t>
      </w:r>
    </w:p>
    <w:p w14:paraId="0AB742A0" w14:textId="77777777" w:rsidR="00081DF6" w:rsidRPr="00292E0C" w:rsidRDefault="00081DF6" w:rsidP="00081DF6">
      <w:pPr>
        <w:numPr>
          <w:ilvl w:val="0"/>
          <w:numId w:val="2"/>
        </w:numPr>
        <w:tabs>
          <w:tab w:val="clear" w:pos="720"/>
          <w:tab w:val="num" w:pos="1080"/>
        </w:tabs>
        <w:spacing w:line="276" w:lineRule="auto"/>
        <w:ind w:left="1080"/>
        <w:rPr>
          <w:rFonts w:asciiTheme="minorHAnsi" w:hAnsiTheme="minorHAnsi" w:cs="Tahoma"/>
          <w:sz w:val="22"/>
          <w:szCs w:val="22"/>
        </w:rPr>
      </w:pPr>
      <w:r w:rsidRPr="00292E0C">
        <w:rPr>
          <w:rFonts w:asciiTheme="minorHAnsi" w:hAnsiTheme="minorHAnsi" w:cs="Tahoma"/>
          <w:sz w:val="22"/>
          <w:szCs w:val="22"/>
        </w:rPr>
        <w:t>$150,000 or more</w:t>
      </w:r>
    </w:p>
    <w:p w14:paraId="33839B8A" w14:textId="77777777" w:rsidR="00081DF6" w:rsidRPr="00292E0C" w:rsidRDefault="00081DF6" w:rsidP="00F628AA">
      <w:pPr>
        <w:pStyle w:val="ColorfulList-Accent11"/>
        <w:spacing w:line="276" w:lineRule="auto"/>
        <w:ind w:left="0"/>
        <w:contextualSpacing/>
        <w:rPr>
          <w:rFonts w:asciiTheme="minorHAnsi" w:hAnsiTheme="minorHAnsi" w:cs="Tahoma"/>
          <w:sz w:val="22"/>
          <w:szCs w:val="22"/>
        </w:rPr>
      </w:pPr>
    </w:p>
    <w:p w14:paraId="3EB8D469" w14:textId="2C880398" w:rsidR="00AE5DB1" w:rsidRPr="00292E0C" w:rsidRDefault="00AE5DB1" w:rsidP="009B6183">
      <w:pPr>
        <w:pStyle w:val="ListParagraph"/>
        <w:keepNext/>
        <w:keepLines/>
        <w:numPr>
          <w:ilvl w:val="0"/>
          <w:numId w:val="1"/>
        </w:numPr>
        <w:spacing w:after="0"/>
        <w:rPr>
          <w:rFonts w:asciiTheme="minorHAnsi" w:hAnsiTheme="minorHAnsi" w:cs="Tahoma"/>
        </w:rPr>
      </w:pPr>
      <w:r w:rsidRPr="00292E0C">
        <w:rPr>
          <w:rFonts w:asciiTheme="minorHAnsi" w:hAnsiTheme="minorHAnsi" w:cs="Tahoma"/>
          <w:b/>
        </w:rPr>
        <w:t>(</w:t>
      </w:r>
      <w:r w:rsidRPr="00292E0C">
        <w:rPr>
          <w:rFonts w:asciiTheme="minorHAnsi" w:hAnsiTheme="minorHAnsi" w:cs="Arial"/>
          <w:b/>
        </w:rPr>
        <w:t xml:space="preserve">ASK IF </w:t>
      </w:r>
      <w:r w:rsidR="00980AA5" w:rsidRPr="00292E0C">
        <w:rPr>
          <w:rFonts w:asciiTheme="minorHAnsi" w:hAnsiTheme="minorHAnsi" w:cs="Arial"/>
          <w:b/>
        </w:rPr>
        <w:t xml:space="preserve">HISPANIC OR LATINO AND </w:t>
      </w:r>
      <w:r w:rsidRPr="00292E0C">
        <w:rPr>
          <w:rFonts w:asciiTheme="minorHAnsi" w:hAnsiTheme="minorHAnsi" w:cs="Arial"/>
          <w:b/>
        </w:rPr>
        <w:t>SPEAK SPANISH</w:t>
      </w:r>
      <w:r w:rsidR="00606A03" w:rsidRPr="00292E0C">
        <w:rPr>
          <w:rFonts w:asciiTheme="minorHAnsi" w:hAnsiTheme="minorHAnsi" w:cs="Arial"/>
          <w:b/>
        </w:rPr>
        <w:t xml:space="preserve">, Q5=3 </w:t>
      </w:r>
      <w:r w:rsidR="0079389F" w:rsidRPr="00292E0C">
        <w:rPr>
          <w:rFonts w:asciiTheme="minorHAnsi" w:hAnsiTheme="minorHAnsi" w:cs="Arial"/>
          <w:b/>
        </w:rPr>
        <w:t>&amp;</w:t>
      </w:r>
      <w:r w:rsidR="00606A03" w:rsidRPr="00292E0C">
        <w:rPr>
          <w:rFonts w:asciiTheme="minorHAnsi" w:hAnsiTheme="minorHAnsi" w:cs="Arial"/>
          <w:b/>
        </w:rPr>
        <w:t xml:space="preserve"> Q1=2</w:t>
      </w:r>
      <w:r w:rsidRPr="00292E0C">
        <w:rPr>
          <w:rFonts w:asciiTheme="minorHAnsi" w:hAnsiTheme="minorHAnsi" w:cs="Arial"/>
          <w:b/>
        </w:rPr>
        <w:t>)</w:t>
      </w:r>
      <w:r w:rsidRPr="00292E0C">
        <w:rPr>
          <w:rFonts w:asciiTheme="minorHAnsi" w:hAnsiTheme="minorHAnsi" w:cs="Arial"/>
        </w:rPr>
        <w:t xml:space="preserve"> When you are at home, speaking with family and friends, would you say you prefer to speak …? </w:t>
      </w:r>
      <w:r w:rsidRPr="00292E0C">
        <w:rPr>
          <w:rFonts w:asciiTheme="minorHAnsi" w:hAnsiTheme="minorHAnsi" w:cs="Tahoma"/>
          <w:b/>
        </w:rPr>
        <w:t>(SINGLE RESPONSE) (LOCK ORDER)</w:t>
      </w:r>
    </w:p>
    <w:p w14:paraId="53B9A63B" w14:textId="77777777" w:rsidR="00AE5DB1" w:rsidRPr="00292E0C" w:rsidRDefault="00AE5DB1" w:rsidP="009B6183">
      <w:pPr>
        <w:keepNext/>
        <w:keepLines/>
        <w:spacing w:line="276" w:lineRule="auto"/>
        <w:ind w:left="360"/>
        <w:rPr>
          <w:rFonts w:asciiTheme="minorHAnsi" w:hAnsiTheme="minorHAnsi" w:cs="Tahoma"/>
          <w:sz w:val="22"/>
          <w:szCs w:val="22"/>
        </w:rPr>
      </w:pPr>
    </w:p>
    <w:p w14:paraId="142AF71C" w14:textId="77777777" w:rsidR="00AE5DB1" w:rsidRPr="00292E0C" w:rsidRDefault="00AE5DB1" w:rsidP="00CC6091">
      <w:pPr>
        <w:pStyle w:val="ColorfulList-Accent11"/>
        <w:keepNext/>
        <w:keepLines/>
        <w:numPr>
          <w:ilvl w:val="0"/>
          <w:numId w:val="44"/>
        </w:numPr>
        <w:spacing w:line="276" w:lineRule="auto"/>
        <w:contextualSpacing/>
        <w:rPr>
          <w:rFonts w:asciiTheme="minorHAnsi" w:hAnsiTheme="minorHAnsi" w:cs="Tahoma"/>
          <w:sz w:val="22"/>
          <w:szCs w:val="22"/>
        </w:rPr>
      </w:pPr>
      <w:r w:rsidRPr="00292E0C">
        <w:rPr>
          <w:rFonts w:asciiTheme="minorHAnsi" w:hAnsiTheme="minorHAnsi" w:cs="Tahoma"/>
          <w:sz w:val="22"/>
          <w:szCs w:val="22"/>
        </w:rPr>
        <w:t>Only in Spanish</w:t>
      </w:r>
      <w:r w:rsidR="00980AA5" w:rsidRPr="00292E0C">
        <w:rPr>
          <w:rFonts w:asciiTheme="minorHAnsi" w:hAnsiTheme="minorHAnsi" w:cs="Tahoma"/>
          <w:sz w:val="22"/>
          <w:szCs w:val="22"/>
        </w:rPr>
        <w:t xml:space="preserve"> </w:t>
      </w:r>
      <w:r w:rsidR="00980AA5" w:rsidRPr="00292E0C">
        <w:rPr>
          <w:rFonts w:asciiTheme="minorHAnsi" w:hAnsiTheme="minorHAnsi" w:cs="Tahoma"/>
          <w:b/>
          <w:sz w:val="22"/>
          <w:szCs w:val="22"/>
        </w:rPr>
        <w:t>(PROGRAMMER:  ASSIGN 0 POINTS)</w:t>
      </w:r>
    </w:p>
    <w:p w14:paraId="4F56A033" w14:textId="77777777" w:rsidR="00AE5DB1" w:rsidRPr="00292E0C" w:rsidRDefault="00AE5DB1" w:rsidP="00CC6091">
      <w:pPr>
        <w:pStyle w:val="ColorfulList-Accent11"/>
        <w:keepNext/>
        <w:keepLines/>
        <w:numPr>
          <w:ilvl w:val="0"/>
          <w:numId w:val="44"/>
        </w:numPr>
        <w:spacing w:line="276" w:lineRule="auto"/>
        <w:contextualSpacing/>
        <w:rPr>
          <w:rFonts w:asciiTheme="minorHAnsi" w:hAnsiTheme="minorHAnsi" w:cs="Tahoma"/>
          <w:sz w:val="22"/>
          <w:szCs w:val="22"/>
        </w:rPr>
      </w:pPr>
      <w:r w:rsidRPr="00292E0C">
        <w:rPr>
          <w:rFonts w:asciiTheme="minorHAnsi" w:hAnsiTheme="minorHAnsi" w:cs="Tahoma"/>
          <w:sz w:val="22"/>
          <w:szCs w:val="22"/>
        </w:rPr>
        <w:t>Mostly in Spanish, but some English</w:t>
      </w:r>
      <w:r w:rsidR="00980AA5" w:rsidRPr="00292E0C">
        <w:rPr>
          <w:rFonts w:asciiTheme="minorHAnsi" w:hAnsiTheme="minorHAnsi" w:cs="Tahoma"/>
          <w:sz w:val="22"/>
          <w:szCs w:val="22"/>
        </w:rPr>
        <w:t xml:space="preserve"> </w:t>
      </w:r>
      <w:r w:rsidR="00980AA5" w:rsidRPr="00292E0C">
        <w:rPr>
          <w:rFonts w:asciiTheme="minorHAnsi" w:hAnsiTheme="minorHAnsi" w:cs="Tahoma"/>
          <w:b/>
          <w:sz w:val="22"/>
          <w:szCs w:val="22"/>
        </w:rPr>
        <w:t>(PROGRAMMER:  ASSIGN 2 POINTS)</w:t>
      </w:r>
    </w:p>
    <w:p w14:paraId="494C92C1" w14:textId="77777777" w:rsidR="00AE5DB1" w:rsidRPr="00292E0C" w:rsidRDefault="00AE5DB1" w:rsidP="00CC6091">
      <w:pPr>
        <w:pStyle w:val="ColorfulList-Accent11"/>
        <w:keepNext/>
        <w:keepLines/>
        <w:numPr>
          <w:ilvl w:val="0"/>
          <w:numId w:val="44"/>
        </w:numPr>
        <w:spacing w:line="276" w:lineRule="auto"/>
        <w:contextualSpacing/>
        <w:rPr>
          <w:rFonts w:asciiTheme="minorHAnsi" w:hAnsiTheme="minorHAnsi" w:cs="Tahoma"/>
          <w:sz w:val="22"/>
          <w:szCs w:val="22"/>
        </w:rPr>
      </w:pPr>
      <w:r w:rsidRPr="00292E0C">
        <w:rPr>
          <w:rFonts w:asciiTheme="minorHAnsi" w:hAnsiTheme="minorHAnsi" w:cs="Tahoma"/>
          <w:sz w:val="22"/>
          <w:szCs w:val="22"/>
        </w:rPr>
        <w:t>Spanish and English equally</w:t>
      </w:r>
      <w:r w:rsidR="00980AA5" w:rsidRPr="00292E0C">
        <w:rPr>
          <w:rFonts w:asciiTheme="minorHAnsi" w:hAnsiTheme="minorHAnsi" w:cs="Tahoma"/>
          <w:sz w:val="22"/>
          <w:szCs w:val="22"/>
        </w:rPr>
        <w:t xml:space="preserve"> </w:t>
      </w:r>
      <w:r w:rsidR="00980AA5" w:rsidRPr="00292E0C">
        <w:rPr>
          <w:rFonts w:asciiTheme="minorHAnsi" w:hAnsiTheme="minorHAnsi" w:cs="Tahoma"/>
          <w:b/>
          <w:sz w:val="22"/>
          <w:szCs w:val="22"/>
        </w:rPr>
        <w:t>(PROGRAMMER:  ASSIGN 4 POINTS)</w:t>
      </w:r>
    </w:p>
    <w:p w14:paraId="19A6C1DE" w14:textId="77777777" w:rsidR="00AE5DB1" w:rsidRPr="00292E0C" w:rsidRDefault="00AE5DB1" w:rsidP="00CC6091">
      <w:pPr>
        <w:pStyle w:val="ColorfulList-Accent11"/>
        <w:keepNext/>
        <w:keepLines/>
        <w:numPr>
          <w:ilvl w:val="0"/>
          <w:numId w:val="44"/>
        </w:numPr>
        <w:spacing w:line="276" w:lineRule="auto"/>
        <w:contextualSpacing/>
        <w:rPr>
          <w:rFonts w:asciiTheme="minorHAnsi" w:hAnsiTheme="minorHAnsi" w:cs="Tahoma"/>
          <w:sz w:val="22"/>
          <w:szCs w:val="22"/>
        </w:rPr>
      </w:pPr>
      <w:r w:rsidRPr="00292E0C">
        <w:rPr>
          <w:rFonts w:asciiTheme="minorHAnsi" w:hAnsiTheme="minorHAnsi" w:cs="Tahoma"/>
          <w:sz w:val="22"/>
          <w:szCs w:val="22"/>
        </w:rPr>
        <w:t>Mostly English, but some Spanish</w:t>
      </w:r>
      <w:r w:rsidR="00980AA5" w:rsidRPr="00292E0C">
        <w:rPr>
          <w:rFonts w:asciiTheme="minorHAnsi" w:hAnsiTheme="minorHAnsi" w:cs="Tahoma"/>
          <w:sz w:val="22"/>
          <w:szCs w:val="22"/>
        </w:rPr>
        <w:t xml:space="preserve"> </w:t>
      </w:r>
      <w:r w:rsidR="00980AA5" w:rsidRPr="00292E0C">
        <w:rPr>
          <w:rFonts w:asciiTheme="minorHAnsi" w:hAnsiTheme="minorHAnsi" w:cs="Tahoma"/>
          <w:b/>
          <w:sz w:val="22"/>
          <w:szCs w:val="22"/>
        </w:rPr>
        <w:t>(PROGRAMMER:  ASSIGN 6 POINTS)</w:t>
      </w:r>
    </w:p>
    <w:p w14:paraId="2D682DA1" w14:textId="77777777" w:rsidR="00AE5DB1" w:rsidRPr="00292E0C" w:rsidRDefault="00AE5DB1" w:rsidP="00CC6091">
      <w:pPr>
        <w:pStyle w:val="ColorfulList-Accent11"/>
        <w:numPr>
          <w:ilvl w:val="0"/>
          <w:numId w:val="44"/>
        </w:numPr>
        <w:spacing w:line="276" w:lineRule="auto"/>
        <w:contextualSpacing/>
        <w:rPr>
          <w:rFonts w:asciiTheme="minorHAnsi" w:hAnsiTheme="minorHAnsi" w:cs="Tahoma"/>
          <w:sz w:val="22"/>
          <w:szCs w:val="22"/>
        </w:rPr>
      </w:pPr>
      <w:r w:rsidRPr="00292E0C">
        <w:rPr>
          <w:rFonts w:asciiTheme="minorHAnsi" w:hAnsiTheme="minorHAnsi" w:cs="Tahoma"/>
          <w:sz w:val="22"/>
          <w:szCs w:val="22"/>
        </w:rPr>
        <w:t>Only in English</w:t>
      </w:r>
      <w:r w:rsidR="00980AA5" w:rsidRPr="00292E0C">
        <w:rPr>
          <w:rFonts w:asciiTheme="minorHAnsi" w:hAnsiTheme="minorHAnsi" w:cs="Tahoma"/>
          <w:sz w:val="22"/>
          <w:szCs w:val="22"/>
        </w:rPr>
        <w:t xml:space="preserve"> </w:t>
      </w:r>
      <w:r w:rsidR="00980AA5" w:rsidRPr="00292E0C">
        <w:rPr>
          <w:rFonts w:asciiTheme="minorHAnsi" w:hAnsiTheme="minorHAnsi" w:cs="Tahoma"/>
          <w:b/>
          <w:sz w:val="22"/>
          <w:szCs w:val="22"/>
        </w:rPr>
        <w:t>(PROGRAMMER:  ASSIGN 8 POINTS)</w:t>
      </w:r>
    </w:p>
    <w:p w14:paraId="10AB3403" w14:textId="77777777" w:rsidR="00AE5DB1" w:rsidRPr="00292E0C" w:rsidRDefault="00AE5DB1" w:rsidP="00AE5DB1">
      <w:pPr>
        <w:spacing w:line="276" w:lineRule="auto"/>
        <w:rPr>
          <w:rFonts w:asciiTheme="minorHAnsi" w:hAnsiTheme="minorHAnsi" w:cs="Tahoma"/>
          <w:sz w:val="22"/>
          <w:szCs w:val="22"/>
        </w:rPr>
      </w:pPr>
    </w:p>
    <w:p w14:paraId="12F70540" w14:textId="015BED9D" w:rsidR="00AE5DB1" w:rsidRPr="00292E0C" w:rsidRDefault="00AE5DB1" w:rsidP="00AE5DB1">
      <w:pPr>
        <w:pStyle w:val="ListParagraph"/>
        <w:numPr>
          <w:ilvl w:val="0"/>
          <w:numId w:val="1"/>
        </w:numPr>
        <w:spacing w:after="0"/>
        <w:rPr>
          <w:rFonts w:asciiTheme="minorHAnsi" w:hAnsiTheme="minorHAnsi" w:cs="Tahoma"/>
        </w:rPr>
      </w:pPr>
      <w:r w:rsidRPr="00292E0C">
        <w:rPr>
          <w:rFonts w:asciiTheme="minorHAnsi" w:hAnsiTheme="minorHAnsi" w:cs="Tahoma"/>
          <w:b/>
        </w:rPr>
        <w:t>(</w:t>
      </w:r>
      <w:r w:rsidR="00980AA5" w:rsidRPr="00292E0C">
        <w:rPr>
          <w:rFonts w:asciiTheme="minorHAnsi" w:hAnsiTheme="minorHAnsi" w:cs="Arial"/>
          <w:b/>
        </w:rPr>
        <w:t>ASK IF HISPANIC OR LATINO AND SPEAK SPANISH</w:t>
      </w:r>
      <w:r w:rsidR="0079389F" w:rsidRPr="00292E0C">
        <w:rPr>
          <w:rFonts w:asciiTheme="minorHAnsi" w:hAnsiTheme="minorHAnsi" w:cs="Arial"/>
          <w:b/>
        </w:rPr>
        <w:t>, Q5=3 &amp; Q1=2</w:t>
      </w:r>
      <w:r w:rsidRPr="00292E0C">
        <w:rPr>
          <w:rFonts w:asciiTheme="minorHAnsi" w:hAnsiTheme="minorHAnsi" w:cs="Tahoma"/>
          <w:b/>
        </w:rPr>
        <w:t xml:space="preserve">) </w:t>
      </w:r>
      <w:r w:rsidR="00980AA5" w:rsidRPr="00292E0C">
        <w:rPr>
          <w:rFonts w:asciiTheme="minorHAnsi" w:hAnsiTheme="minorHAnsi" w:cs="Tahoma"/>
        </w:rPr>
        <w:t xml:space="preserve">Please indicate how well you speak English and Spanish. </w:t>
      </w:r>
      <w:r w:rsidRPr="00292E0C">
        <w:rPr>
          <w:rFonts w:asciiTheme="minorHAnsi" w:hAnsiTheme="minorHAnsi" w:cs="Tahoma"/>
        </w:rPr>
        <w:t xml:space="preserve"> </w:t>
      </w:r>
      <w:r w:rsidRPr="00292E0C">
        <w:rPr>
          <w:rFonts w:asciiTheme="minorHAnsi" w:hAnsiTheme="minorHAnsi" w:cs="Tahoma"/>
          <w:b/>
        </w:rPr>
        <w:t>(SINGLE RESPONSE PER ROW) (RANDOMIZE ROWS)</w:t>
      </w:r>
      <w:r w:rsidR="000A2D0E" w:rsidRPr="00292E0C">
        <w:rPr>
          <w:rFonts w:asciiTheme="minorHAnsi" w:hAnsiTheme="minorHAnsi" w:cs="Tahoma"/>
          <w:b/>
        </w:rPr>
        <w:t xml:space="preserve"> (</w:t>
      </w:r>
      <w:r w:rsidR="00B65543">
        <w:rPr>
          <w:rFonts w:asciiTheme="minorHAnsi" w:hAnsiTheme="minorHAnsi" w:cs="Tahoma"/>
          <w:b/>
        </w:rPr>
        <w:t>DATA PROCESSOR:  FLAG</w:t>
      </w:r>
      <w:r w:rsidR="000A2D0E" w:rsidRPr="00292E0C">
        <w:rPr>
          <w:rFonts w:asciiTheme="minorHAnsi" w:hAnsiTheme="minorHAnsi" w:cs="Tahoma"/>
          <w:b/>
        </w:rPr>
        <w:t xml:space="preserve"> IF RESPONDENT SELECTS ‘NOT AT ALL’ FOR SPANISH)</w:t>
      </w:r>
    </w:p>
    <w:p w14:paraId="29911788" w14:textId="77777777" w:rsidR="00AE5DB1" w:rsidRPr="00292E0C" w:rsidRDefault="00AE5DB1" w:rsidP="00AE5DB1">
      <w:pPr>
        <w:spacing w:line="276" w:lineRule="auto"/>
        <w:ind w:left="360"/>
        <w:rPr>
          <w:rFonts w:asciiTheme="minorHAnsi" w:hAnsiTheme="minorHAnsi" w:cs="Tahoma"/>
          <w:sz w:val="22"/>
          <w:szCs w:val="22"/>
        </w:rPr>
      </w:pPr>
    </w:p>
    <w:p w14:paraId="3E40877C" w14:textId="77777777" w:rsidR="00AE5DB1" w:rsidRPr="00292E0C" w:rsidRDefault="00AE5DB1" w:rsidP="00AE5DB1">
      <w:pPr>
        <w:tabs>
          <w:tab w:val="left" w:pos="720"/>
          <w:tab w:val="left" w:pos="5040"/>
        </w:tabs>
        <w:spacing w:line="276" w:lineRule="auto"/>
        <w:rPr>
          <w:rFonts w:asciiTheme="minorHAnsi" w:hAnsiTheme="minorHAnsi" w:cs="Arial"/>
          <w:b/>
          <w:sz w:val="22"/>
          <w:szCs w:val="22"/>
        </w:rPr>
      </w:pPr>
      <w:r w:rsidRPr="00292E0C">
        <w:rPr>
          <w:rFonts w:asciiTheme="minorHAnsi" w:hAnsiTheme="minorHAnsi" w:cs="Arial"/>
          <w:b/>
          <w:sz w:val="22"/>
          <w:szCs w:val="22"/>
        </w:rPr>
        <w:tab/>
        <w:t>ROWS</w:t>
      </w:r>
    </w:p>
    <w:p w14:paraId="4C9A7A09" w14:textId="77777777" w:rsidR="00AE5DB1" w:rsidRPr="00292E0C" w:rsidRDefault="00AE5DB1" w:rsidP="00AE5DB1">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I speak English…</w:t>
      </w:r>
    </w:p>
    <w:p w14:paraId="5D488AE0" w14:textId="77777777" w:rsidR="00AE5DB1" w:rsidRPr="00292E0C" w:rsidRDefault="00AE5DB1" w:rsidP="00AE5DB1">
      <w:pPr>
        <w:pStyle w:val="ListParagraph"/>
        <w:numPr>
          <w:ilvl w:val="1"/>
          <w:numId w:val="1"/>
        </w:numPr>
        <w:spacing w:after="0"/>
        <w:contextualSpacing w:val="0"/>
        <w:rPr>
          <w:rFonts w:asciiTheme="minorHAnsi" w:hAnsiTheme="minorHAnsi" w:cs="Tahoma"/>
        </w:rPr>
      </w:pPr>
      <w:r w:rsidRPr="00292E0C">
        <w:rPr>
          <w:rFonts w:asciiTheme="minorHAnsi" w:hAnsiTheme="minorHAnsi" w:cs="Tahoma"/>
        </w:rPr>
        <w:t>I speak Spanish…</w:t>
      </w:r>
    </w:p>
    <w:p w14:paraId="4304AAE3" w14:textId="77777777" w:rsidR="00AE5DB1" w:rsidRPr="00292E0C" w:rsidRDefault="00AE5DB1" w:rsidP="00AE5DB1">
      <w:pPr>
        <w:tabs>
          <w:tab w:val="left" w:pos="720"/>
          <w:tab w:val="left" w:pos="5040"/>
        </w:tabs>
        <w:spacing w:line="276" w:lineRule="auto"/>
        <w:rPr>
          <w:rFonts w:asciiTheme="minorHAnsi" w:hAnsiTheme="minorHAnsi" w:cs="Arial"/>
          <w:sz w:val="22"/>
          <w:szCs w:val="22"/>
        </w:rPr>
      </w:pPr>
    </w:p>
    <w:p w14:paraId="251C9571" w14:textId="77777777" w:rsidR="00AE5DB1" w:rsidRPr="00292E0C" w:rsidRDefault="00AE5DB1" w:rsidP="00AE5DB1">
      <w:pPr>
        <w:tabs>
          <w:tab w:val="left" w:pos="720"/>
          <w:tab w:val="left" w:pos="5040"/>
        </w:tabs>
        <w:spacing w:line="276" w:lineRule="auto"/>
        <w:rPr>
          <w:rFonts w:asciiTheme="minorHAnsi" w:hAnsiTheme="minorHAnsi" w:cs="Arial"/>
          <w:b/>
          <w:sz w:val="22"/>
          <w:szCs w:val="22"/>
        </w:rPr>
      </w:pPr>
      <w:r w:rsidRPr="00292E0C">
        <w:rPr>
          <w:rFonts w:asciiTheme="minorHAnsi" w:hAnsiTheme="minorHAnsi" w:cs="Arial"/>
          <w:sz w:val="22"/>
          <w:szCs w:val="22"/>
        </w:rPr>
        <w:tab/>
        <w:t xml:space="preserve">            </w:t>
      </w:r>
      <w:r w:rsidRPr="00292E0C">
        <w:rPr>
          <w:rFonts w:asciiTheme="minorHAnsi" w:hAnsiTheme="minorHAnsi" w:cs="Arial"/>
          <w:b/>
          <w:sz w:val="22"/>
          <w:szCs w:val="22"/>
        </w:rPr>
        <w:t>COLUMNS</w:t>
      </w:r>
    </w:p>
    <w:p w14:paraId="549DD4C2" w14:textId="77777777" w:rsidR="00980AA5" w:rsidRPr="00292E0C" w:rsidRDefault="00980AA5" w:rsidP="00CC6091">
      <w:pPr>
        <w:pStyle w:val="ListParagraph"/>
        <w:numPr>
          <w:ilvl w:val="0"/>
          <w:numId w:val="24"/>
        </w:numPr>
        <w:spacing w:after="0"/>
        <w:contextualSpacing w:val="0"/>
        <w:rPr>
          <w:rFonts w:asciiTheme="minorHAnsi" w:hAnsiTheme="minorHAnsi" w:cs="Tahoma"/>
        </w:rPr>
      </w:pPr>
      <w:r w:rsidRPr="00292E0C">
        <w:rPr>
          <w:rFonts w:asciiTheme="minorHAnsi" w:hAnsiTheme="minorHAnsi" w:cs="Tahoma"/>
        </w:rPr>
        <w:t>Not at all</w:t>
      </w:r>
    </w:p>
    <w:p w14:paraId="45F805F8" w14:textId="77777777" w:rsidR="00AE5DB1" w:rsidRPr="00292E0C" w:rsidRDefault="00AE5DB1" w:rsidP="00CC6091">
      <w:pPr>
        <w:pStyle w:val="ListParagraph"/>
        <w:numPr>
          <w:ilvl w:val="0"/>
          <w:numId w:val="24"/>
        </w:numPr>
        <w:spacing w:after="0"/>
        <w:contextualSpacing w:val="0"/>
        <w:rPr>
          <w:rFonts w:asciiTheme="minorHAnsi" w:hAnsiTheme="minorHAnsi" w:cs="Tahoma"/>
        </w:rPr>
      </w:pPr>
      <w:r w:rsidRPr="00292E0C">
        <w:rPr>
          <w:rFonts w:asciiTheme="minorHAnsi" w:hAnsiTheme="minorHAnsi" w:cs="Tahoma"/>
        </w:rPr>
        <w:t>Very little</w:t>
      </w:r>
    </w:p>
    <w:p w14:paraId="5709DFB9" w14:textId="77777777" w:rsidR="00AE5DB1" w:rsidRPr="00292E0C" w:rsidRDefault="00AE5DB1" w:rsidP="00CC6091">
      <w:pPr>
        <w:pStyle w:val="ListParagraph"/>
        <w:numPr>
          <w:ilvl w:val="0"/>
          <w:numId w:val="24"/>
        </w:numPr>
        <w:spacing w:after="0"/>
        <w:contextualSpacing w:val="0"/>
        <w:rPr>
          <w:rFonts w:asciiTheme="minorHAnsi" w:hAnsiTheme="minorHAnsi" w:cs="Tahoma"/>
        </w:rPr>
      </w:pPr>
      <w:r w:rsidRPr="00292E0C">
        <w:rPr>
          <w:rFonts w:asciiTheme="minorHAnsi" w:hAnsiTheme="minorHAnsi" w:cs="Tahoma"/>
        </w:rPr>
        <w:t>A little</w:t>
      </w:r>
    </w:p>
    <w:p w14:paraId="30D893E0" w14:textId="77777777" w:rsidR="00AE5DB1" w:rsidRPr="00292E0C" w:rsidRDefault="00AE5DB1" w:rsidP="00CC6091">
      <w:pPr>
        <w:pStyle w:val="ListParagraph"/>
        <w:numPr>
          <w:ilvl w:val="0"/>
          <w:numId w:val="24"/>
        </w:numPr>
        <w:spacing w:after="0"/>
        <w:contextualSpacing w:val="0"/>
        <w:rPr>
          <w:rFonts w:asciiTheme="minorHAnsi" w:hAnsiTheme="minorHAnsi" w:cs="Tahoma"/>
        </w:rPr>
      </w:pPr>
      <w:r w:rsidRPr="00292E0C">
        <w:rPr>
          <w:rFonts w:asciiTheme="minorHAnsi" w:hAnsiTheme="minorHAnsi" w:cs="Tahoma"/>
        </w:rPr>
        <w:t xml:space="preserve">Well </w:t>
      </w:r>
    </w:p>
    <w:p w14:paraId="7FADBFC7" w14:textId="77777777" w:rsidR="00AE5DB1" w:rsidRPr="00292E0C" w:rsidRDefault="00AE5DB1" w:rsidP="00CC6091">
      <w:pPr>
        <w:pStyle w:val="ListParagraph"/>
        <w:numPr>
          <w:ilvl w:val="0"/>
          <w:numId w:val="24"/>
        </w:numPr>
        <w:spacing w:after="0"/>
        <w:contextualSpacing w:val="0"/>
        <w:rPr>
          <w:rFonts w:asciiTheme="minorHAnsi" w:hAnsiTheme="minorHAnsi" w:cs="Tahoma"/>
        </w:rPr>
      </w:pPr>
      <w:r w:rsidRPr="00292E0C">
        <w:rPr>
          <w:rFonts w:asciiTheme="minorHAnsi" w:hAnsiTheme="minorHAnsi" w:cs="Tahoma"/>
        </w:rPr>
        <w:t xml:space="preserve">Very well </w:t>
      </w:r>
    </w:p>
    <w:p w14:paraId="47A33977" w14:textId="77777777" w:rsidR="00AE5DB1" w:rsidRPr="00292E0C" w:rsidRDefault="00AE5DB1" w:rsidP="00AE5DB1">
      <w:pPr>
        <w:spacing w:line="276" w:lineRule="auto"/>
        <w:rPr>
          <w:rFonts w:asciiTheme="minorHAnsi" w:hAnsiTheme="minorHAnsi" w:cs="Tahoma"/>
          <w:sz w:val="22"/>
          <w:szCs w:val="22"/>
        </w:rPr>
      </w:pPr>
    </w:p>
    <w:p w14:paraId="5BE073F4" w14:textId="2D66DDEC" w:rsidR="00AE5DB1" w:rsidRPr="00292E0C" w:rsidRDefault="00AE5DB1" w:rsidP="00AE5DB1">
      <w:pPr>
        <w:pStyle w:val="ListParagraph"/>
        <w:numPr>
          <w:ilvl w:val="0"/>
          <w:numId w:val="1"/>
        </w:numPr>
        <w:spacing w:after="0"/>
        <w:rPr>
          <w:rFonts w:asciiTheme="minorHAnsi" w:hAnsiTheme="minorHAnsi" w:cs="Tahoma"/>
        </w:rPr>
      </w:pPr>
      <w:r w:rsidRPr="00292E0C">
        <w:rPr>
          <w:rFonts w:asciiTheme="minorHAnsi" w:hAnsiTheme="minorHAnsi" w:cs="Tahoma"/>
          <w:b/>
        </w:rPr>
        <w:t>(</w:t>
      </w:r>
      <w:r w:rsidR="00980AA5" w:rsidRPr="00292E0C">
        <w:rPr>
          <w:rFonts w:asciiTheme="minorHAnsi" w:hAnsiTheme="minorHAnsi" w:cs="Arial"/>
          <w:b/>
        </w:rPr>
        <w:t>ASK IF HISPANIC OR LATINO AND SPEAK SPANISH</w:t>
      </w:r>
      <w:r w:rsidR="0079389F" w:rsidRPr="00292E0C">
        <w:rPr>
          <w:rFonts w:asciiTheme="minorHAnsi" w:hAnsiTheme="minorHAnsi" w:cs="Arial"/>
          <w:b/>
        </w:rPr>
        <w:t>, Q5=3 &amp; Q1=2</w:t>
      </w:r>
      <w:r w:rsidRPr="00292E0C">
        <w:rPr>
          <w:rFonts w:asciiTheme="minorHAnsi" w:hAnsiTheme="minorHAnsi" w:cs="Tahoma"/>
          <w:b/>
        </w:rPr>
        <w:t xml:space="preserve">) </w:t>
      </w:r>
      <w:r w:rsidRPr="00292E0C">
        <w:rPr>
          <w:rFonts w:asciiTheme="minorHAnsi" w:hAnsiTheme="minorHAnsi" w:cs="Arial"/>
        </w:rPr>
        <w:t xml:space="preserve">In what language do you </w:t>
      </w:r>
      <w:r w:rsidRPr="00292E0C">
        <w:rPr>
          <w:rFonts w:asciiTheme="minorHAnsi" w:hAnsiTheme="minorHAnsi" w:cs="Arial"/>
          <w:u w:val="single"/>
        </w:rPr>
        <w:t>prefer</w:t>
      </w:r>
      <w:r w:rsidRPr="00292E0C">
        <w:rPr>
          <w:rFonts w:asciiTheme="minorHAnsi" w:hAnsiTheme="minorHAnsi" w:cs="Arial"/>
        </w:rPr>
        <w:t xml:space="preserve"> to communicate</w:t>
      </w:r>
      <w:r w:rsidRPr="00292E0C">
        <w:rPr>
          <w:rFonts w:asciiTheme="minorHAnsi" w:hAnsiTheme="minorHAnsi" w:cs="Arial"/>
          <w:lang w:val="it-IT"/>
        </w:rPr>
        <w:t xml:space="preserve">? </w:t>
      </w:r>
      <w:r w:rsidRPr="00292E0C">
        <w:rPr>
          <w:rFonts w:asciiTheme="minorHAnsi" w:hAnsiTheme="minorHAnsi" w:cs="Tahoma"/>
          <w:b/>
        </w:rPr>
        <w:t>(SINGLE RESPONSE) (RANDOMIZE)</w:t>
      </w:r>
    </w:p>
    <w:p w14:paraId="4CCD3CCB" w14:textId="77777777" w:rsidR="00AE5DB1" w:rsidRPr="00292E0C" w:rsidRDefault="00AE5DB1" w:rsidP="00AE5DB1">
      <w:pPr>
        <w:spacing w:line="276" w:lineRule="auto"/>
        <w:ind w:left="360"/>
        <w:rPr>
          <w:rFonts w:asciiTheme="minorHAnsi" w:hAnsiTheme="minorHAnsi" w:cs="Tahoma"/>
          <w:sz w:val="22"/>
          <w:szCs w:val="22"/>
        </w:rPr>
      </w:pPr>
    </w:p>
    <w:p w14:paraId="78A219D3" w14:textId="77777777" w:rsidR="00AE5DB1" w:rsidRPr="00292E0C" w:rsidRDefault="00AE5DB1" w:rsidP="00CC6091">
      <w:pPr>
        <w:pStyle w:val="ColorfulList-Accent11"/>
        <w:numPr>
          <w:ilvl w:val="0"/>
          <w:numId w:val="35"/>
        </w:numPr>
        <w:spacing w:line="276" w:lineRule="auto"/>
        <w:contextualSpacing/>
        <w:rPr>
          <w:rFonts w:asciiTheme="minorHAnsi" w:hAnsiTheme="minorHAnsi" w:cs="Tahoma"/>
          <w:sz w:val="22"/>
          <w:szCs w:val="22"/>
        </w:rPr>
      </w:pPr>
      <w:r w:rsidRPr="00292E0C">
        <w:rPr>
          <w:rFonts w:asciiTheme="minorHAnsi" w:hAnsiTheme="minorHAnsi" w:cs="Tahoma"/>
          <w:sz w:val="22"/>
          <w:szCs w:val="22"/>
        </w:rPr>
        <w:t>English</w:t>
      </w:r>
    </w:p>
    <w:p w14:paraId="7DC5AAEF" w14:textId="77777777" w:rsidR="00AE5DB1" w:rsidRPr="00292E0C" w:rsidRDefault="00AE5DB1" w:rsidP="00CC6091">
      <w:pPr>
        <w:pStyle w:val="ColorfulList-Accent11"/>
        <w:numPr>
          <w:ilvl w:val="0"/>
          <w:numId w:val="35"/>
        </w:numPr>
        <w:spacing w:line="276" w:lineRule="auto"/>
        <w:contextualSpacing/>
        <w:rPr>
          <w:rFonts w:asciiTheme="minorHAnsi" w:hAnsiTheme="minorHAnsi" w:cs="Tahoma"/>
          <w:sz w:val="22"/>
          <w:szCs w:val="22"/>
        </w:rPr>
      </w:pPr>
      <w:r w:rsidRPr="00292E0C">
        <w:rPr>
          <w:rFonts w:asciiTheme="minorHAnsi" w:hAnsiTheme="minorHAnsi" w:cs="Tahoma"/>
          <w:sz w:val="22"/>
          <w:szCs w:val="22"/>
        </w:rPr>
        <w:t>Spanish</w:t>
      </w:r>
    </w:p>
    <w:p w14:paraId="233B999F" w14:textId="77777777" w:rsidR="00AE5DB1" w:rsidRPr="00292E0C" w:rsidRDefault="00AE5DB1" w:rsidP="00CC6091">
      <w:pPr>
        <w:pStyle w:val="ColorfulList-Accent11"/>
        <w:numPr>
          <w:ilvl w:val="0"/>
          <w:numId w:val="35"/>
        </w:numPr>
        <w:spacing w:line="276" w:lineRule="auto"/>
        <w:contextualSpacing/>
        <w:rPr>
          <w:rFonts w:asciiTheme="minorHAnsi" w:hAnsiTheme="minorHAnsi" w:cs="Tahoma"/>
          <w:sz w:val="22"/>
          <w:szCs w:val="22"/>
        </w:rPr>
      </w:pPr>
      <w:r w:rsidRPr="00292E0C">
        <w:rPr>
          <w:rFonts w:asciiTheme="minorHAnsi" w:hAnsiTheme="minorHAnsi" w:cs="Tahoma"/>
          <w:sz w:val="22"/>
          <w:szCs w:val="22"/>
        </w:rPr>
        <w:t xml:space="preserve">No preference </w:t>
      </w:r>
      <w:r w:rsidRPr="00292E0C">
        <w:rPr>
          <w:rFonts w:asciiTheme="minorHAnsi" w:hAnsiTheme="minorHAnsi" w:cs="Tahoma"/>
          <w:b/>
          <w:sz w:val="22"/>
          <w:szCs w:val="22"/>
        </w:rPr>
        <w:t>(ANCHOR)</w:t>
      </w:r>
    </w:p>
    <w:p w14:paraId="408139E9" w14:textId="77777777" w:rsidR="00AE5DB1" w:rsidRPr="00292E0C" w:rsidRDefault="00AE5DB1" w:rsidP="00AE5DB1">
      <w:pPr>
        <w:spacing w:line="276" w:lineRule="auto"/>
        <w:rPr>
          <w:rFonts w:asciiTheme="minorHAnsi" w:hAnsiTheme="minorHAnsi" w:cs="Tahoma"/>
          <w:sz w:val="22"/>
          <w:szCs w:val="22"/>
        </w:rPr>
      </w:pPr>
    </w:p>
    <w:p w14:paraId="38976E9F" w14:textId="5E5C6E4A" w:rsidR="00AE5DB1" w:rsidRPr="00292E0C" w:rsidRDefault="00AE5DB1" w:rsidP="00AE5DB1">
      <w:pPr>
        <w:pStyle w:val="ListParagraph"/>
        <w:numPr>
          <w:ilvl w:val="0"/>
          <w:numId w:val="1"/>
        </w:numPr>
        <w:spacing w:after="0"/>
        <w:rPr>
          <w:rFonts w:asciiTheme="minorHAnsi" w:hAnsiTheme="minorHAnsi" w:cs="Tahoma"/>
        </w:rPr>
      </w:pPr>
      <w:r w:rsidRPr="00292E0C">
        <w:rPr>
          <w:rFonts w:asciiTheme="minorHAnsi" w:hAnsiTheme="minorHAnsi" w:cs="Tahoma"/>
          <w:b/>
        </w:rPr>
        <w:t>(</w:t>
      </w:r>
      <w:r w:rsidR="00980AA5" w:rsidRPr="00292E0C">
        <w:rPr>
          <w:rFonts w:asciiTheme="minorHAnsi" w:hAnsiTheme="minorHAnsi" w:cs="Arial"/>
          <w:b/>
        </w:rPr>
        <w:t>ASK IF HISPANIC OR LATINO AND SPEAK SPANISH</w:t>
      </w:r>
      <w:r w:rsidR="0079389F" w:rsidRPr="00292E0C">
        <w:rPr>
          <w:rFonts w:asciiTheme="minorHAnsi" w:hAnsiTheme="minorHAnsi" w:cs="Arial"/>
          <w:b/>
        </w:rPr>
        <w:t>, Q5=3 &amp; Q1=2</w:t>
      </w:r>
      <w:r w:rsidRPr="00292E0C">
        <w:rPr>
          <w:rFonts w:asciiTheme="minorHAnsi" w:hAnsiTheme="minorHAnsi" w:cs="Tahoma"/>
          <w:b/>
        </w:rPr>
        <w:t xml:space="preserve">) </w:t>
      </w:r>
      <w:r w:rsidRPr="00292E0C">
        <w:rPr>
          <w:rFonts w:asciiTheme="minorHAnsi" w:hAnsiTheme="minorHAnsi" w:cs="Tahoma"/>
        </w:rPr>
        <w:t xml:space="preserve">Were you born in the United States? </w:t>
      </w:r>
      <w:r w:rsidRPr="00292E0C">
        <w:rPr>
          <w:rFonts w:asciiTheme="minorHAnsi" w:hAnsiTheme="minorHAnsi" w:cs="Tahoma"/>
          <w:b/>
        </w:rPr>
        <w:t>(SINGLE RESPONSE) (LOCK ORDER)</w:t>
      </w:r>
    </w:p>
    <w:p w14:paraId="247B8E79" w14:textId="77777777" w:rsidR="00AE5DB1" w:rsidRPr="00292E0C" w:rsidRDefault="00AE5DB1" w:rsidP="00AE5DB1">
      <w:pPr>
        <w:spacing w:line="276" w:lineRule="auto"/>
        <w:ind w:left="360"/>
        <w:rPr>
          <w:rFonts w:asciiTheme="minorHAnsi" w:hAnsiTheme="minorHAnsi" w:cs="Tahoma"/>
          <w:sz w:val="22"/>
          <w:szCs w:val="22"/>
        </w:rPr>
      </w:pPr>
    </w:p>
    <w:p w14:paraId="33158117" w14:textId="77777777" w:rsidR="00AE5DB1" w:rsidRPr="00292E0C" w:rsidRDefault="00AE5DB1" w:rsidP="00CC6091">
      <w:pPr>
        <w:pStyle w:val="ColorfulList-Accent11"/>
        <w:numPr>
          <w:ilvl w:val="0"/>
          <w:numId w:val="36"/>
        </w:numPr>
        <w:spacing w:line="276" w:lineRule="auto"/>
        <w:contextualSpacing/>
        <w:rPr>
          <w:rFonts w:asciiTheme="minorHAnsi" w:hAnsiTheme="minorHAnsi" w:cs="Tahoma"/>
          <w:sz w:val="22"/>
          <w:szCs w:val="22"/>
        </w:rPr>
      </w:pPr>
      <w:r w:rsidRPr="00292E0C">
        <w:rPr>
          <w:rFonts w:asciiTheme="minorHAnsi" w:hAnsiTheme="minorHAnsi" w:cs="Tahoma"/>
          <w:sz w:val="22"/>
          <w:szCs w:val="22"/>
        </w:rPr>
        <w:t>Yes</w:t>
      </w:r>
      <w:r w:rsidR="00980AA5" w:rsidRPr="00292E0C">
        <w:rPr>
          <w:rFonts w:asciiTheme="minorHAnsi" w:hAnsiTheme="minorHAnsi" w:cs="Tahoma"/>
          <w:sz w:val="22"/>
          <w:szCs w:val="22"/>
        </w:rPr>
        <w:t xml:space="preserve"> </w:t>
      </w:r>
      <w:r w:rsidR="00980AA5" w:rsidRPr="00292E0C">
        <w:rPr>
          <w:rFonts w:asciiTheme="minorHAnsi" w:hAnsiTheme="minorHAnsi" w:cs="Tahoma"/>
          <w:b/>
          <w:sz w:val="22"/>
          <w:szCs w:val="22"/>
        </w:rPr>
        <w:t>(PROGRAMMER:  ASSIGN 14 POINTS)</w:t>
      </w:r>
    </w:p>
    <w:p w14:paraId="5B060D9F" w14:textId="77777777" w:rsidR="00AE5DB1" w:rsidRPr="00292E0C" w:rsidRDefault="00AE5DB1" w:rsidP="00CC6091">
      <w:pPr>
        <w:pStyle w:val="ColorfulList-Accent11"/>
        <w:numPr>
          <w:ilvl w:val="0"/>
          <w:numId w:val="36"/>
        </w:numPr>
        <w:spacing w:line="276" w:lineRule="auto"/>
        <w:contextualSpacing/>
        <w:rPr>
          <w:rFonts w:asciiTheme="minorHAnsi" w:hAnsiTheme="minorHAnsi" w:cs="Tahoma"/>
          <w:sz w:val="22"/>
          <w:szCs w:val="22"/>
        </w:rPr>
      </w:pPr>
      <w:r w:rsidRPr="00292E0C">
        <w:rPr>
          <w:rFonts w:asciiTheme="minorHAnsi" w:hAnsiTheme="minorHAnsi" w:cs="Tahoma"/>
          <w:sz w:val="22"/>
          <w:szCs w:val="22"/>
        </w:rPr>
        <w:t>No</w:t>
      </w:r>
      <w:r w:rsidR="00980AA5" w:rsidRPr="00292E0C">
        <w:rPr>
          <w:rFonts w:asciiTheme="minorHAnsi" w:hAnsiTheme="minorHAnsi" w:cs="Tahoma"/>
          <w:sz w:val="22"/>
          <w:szCs w:val="22"/>
        </w:rPr>
        <w:t xml:space="preserve"> </w:t>
      </w:r>
      <w:r w:rsidR="00980AA5" w:rsidRPr="00292E0C">
        <w:rPr>
          <w:rFonts w:asciiTheme="minorHAnsi" w:hAnsiTheme="minorHAnsi" w:cs="Tahoma"/>
          <w:b/>
          <w:sz w:val="22"/>
          <w:szCs w:val="22"/>
        </w:rPr>
        <w:t>(PROGRAMMER:  ASSIGN 0 POINTS)</w:t>
      </w:r>
    </w:p>
    <w:p w14:paraId="1245646E" w14:textId="77777777" w:rsidR="00AE5DB1" w:rsidRPr="00292E0C" w:rsidRDefault="00AE5DB1" w:rsidP="00AE5DB1">
      <w:pPr>
        <w:spacing w:line="276" w:lineRule="auto"/>
        <w:rPr>
          <w:rFonts w:asciiTheme="minorHAnsi" w:hAnsiTheme="minorHAnsi" w:cs="Tahoma"/>
          <w:sz w:val="22"/>
          <w:szCs w:val="22"/>
        </w:rPr>
      </w:pPr>
    </w:p>
    <w:p w14:paraId="0B2A975F" w14:textId="23AE4B79" w:rsidR="00AE5DB1" w:rsidRPr="00292E0C" w:rsidRDefault="00AE5DB1" w:rsidP="00AE5DB1">
      <w:pPr>
        <w:pStyle w:val="ListParagraph"/>
        <w:numPr>
          <w:ilvl w:val="0"/>
          <w:numId w:val="1"/>
        </w:numPr>
        <w:spacing w:after="0"/>
        <w:rPr>
          <w:rFonts w:asciiTheme="minorHAnsi" w:hAnsiTheme="minorHAnsi" w:cs="Tahoma"/>
        </w:rPr>
      </w:pPr>
      <w:r w:rsidRPr="00292E0C">
        <w:rPr>
          <w:rFonts w:asciiTheme="minorHAnsi" w:hAnsiTheme="minorHAnsi" w:cs="Tahoma"/>
          <w:b/>
        </w:rPr>
        <w:t>(ASK IF NOT BORN IN US</w:t>
      </w:r>
      <w:r w:rsidR="0079389F" w:rsidRPr="00292E0C">
        <w:rPr>
          <w:rFonts w:asciiTheme="minorHAnsi" w:hAnsiTheme="minorHAnsi" w:cs="Tahoma"/>
          <w:b/>
        </w:rPr>
        <w:t>, Q7</w:t>
      </w:r>
      <w:r w:rsidR="00961A77">
        <w:rPr>
          <w:rFonts w:asciiTheme="minorHAnsi" w:hAnsiTheme="minorHAnsi" w:cs="Tahoma"/>
          <w:b/>
        </w:rPr>
        <w:t>8</w:t>
      </w:r>
      <w:r w:rsidR="0079389F" w:rsidRPr="00292E0C">
        <w:rPr>
          <w:rFonts w:asciiTheme="minorHAnsi" w:hAnsiTheme="minorHAnsi" w:cs="Tahoma"/>
          <w:b/>
        </w:rPr>
        <w:t>=2</w:t>
      </w:r>
      <w:r w:rsidRPr="00292E0C">
        <w:rPr>
          <w:rFonts w:asciiTheme="minorHAnsi" w:hAnsiTheme="minorHAnsi" w:cs="Tahoma"/>
          <w:b/>
        </w:rPr>
        <w:t xml:space="preserve">) </w:t>
      </w:r>
      <w:r w:rsidRPr="00292E0C">
        <w:rPr>
          <w:rFonts w:asciiTheme="minorHAnsi" w:hAnsiTheme="minorHAnsi" w:cs="Arial"/>
        </w:rPr>
        <w:t>At what age did you come to the US</w:t>
      </w:r>
      <w:r w:rsidRPr="00292E0C">
        <w:rPr>
          <w:rFonts w:asciiTheme="minorHAnsi" w:hAnsiTheme="minorHAnsi" w:cs="Tahoma"/>
        </w:rPr>
        <w:t xml:space="preserve">? </w:t>
      </w:r>
      <w:r w:rsidRPr="00292E0C">
        <w:rPr>
          <w:rFonts w:asciiTheme="minorHAnsi" w:hAnsiTheme="minorHAnsi" w:cs="Tahoma"/>
          <w:b/>
        </w:rPr>
        <w:t xml:space="preserve">(NUMERIC OPEN END) </w:t>
      </w:r>
    </w:p>
    <w:p w14:paraId="7BFDCEF5" w14:textId="77777777" w:rsidR="00AE5DB1" w:rsidRPr="00292E0C" w:rsidRDefault="00AE5DB1" w:rsidP="00AE5DB1">
      <w:pPr>
        <w:spacing w:line="276" w:lineRule="auto"/>
        <w:ind w:left="360"/>
        <w:rPr>
          <w:rFonts w:asciiTheme="minorHAnsi" w:hAnsiTheme="minorHAnsi" w:cs="Tahoma"/>
          <w:sz w:val="22"/>
          <w:szCs w:val="22"/>
        </w:rPr>
      </w:pPr>
    </w:p>
    <w:p w14:paraId="52F976BA" w14:textId="7CA026BB" w:rsidR="00AE5DB1" w:rsidRPr="00292E0C" w:rsidRDefault="00AE5DB1" w:rsidP="00AE5DB1">
      <w:pPr>
        <w:spacing w:line="276" w:lineRule="auto"/>
        <w:ind w:left="360"/>
        <w:rPr>
          <w:rFonts w:asciiTheme="minorHAnsi" w:hAnsiTheme="minorHAnsi" w:cs="Tahoma"/>
          <w:b/>
          <w:sz w:val="22"/>
          <w:szCs w:val="22"/>
        </w:rPr>
      </w:pPr>
      <w:r w:rsidRPr="00292E0C">
        <w:rPr>
          <w:rFonts w:asciiTheme="minorHAnsi" w:hAnsiTheme="minorHAnsi" w:cs="Tahoma"/>
          <w:sz w:val="22"/>
          <w:szCs w:val="22"/>
        </w:rPr>
        <w:t xml:space="preserve">_______ year(s) old </w:t>
      </w:r>
      <w:r w:rsidRPr="00292E0C">
        <w:rPr>
          <w:rFonts w:asciiTheme="minorHAnsi" w:hAnsiTheme="minorHAnsi" w:cs="Tahoma"/>
          <w:b/>
          <w:sz w:val="22"/>
          <w:szCs w:val="22"/>
        </w:rPr>
        <w:t>(</w:t>
      </w:r>
      <w:r w:rsidR="00B65543" w:rsidRPr="00B65543">
        <w:rPr>
          <w:rFonts w:asciiTheme="minorHAnsi" w:hAnsiTheme="minorHAnsi" w:cs="Tahoma"/>
          <w:b/>
          <w:sz w:val="22"/>
          <w:szCs w:val="22"/>
          <w:u w:val="single"/>
        </w:rPr>
        <w:t>PROGRAMMER</w:t>
      </w:r>
      <w:r w:rsidR="00B65543">
        <w:rPr>
          <w:rFonts w:asciiTheme="minorHAnsi" w:hAnsiTheme="minorHAnsi" w:cs="Tahoma"/>
          <w:b/>
          <w:sz w:val="22"/>
          <w:szCs w:val="22"/>
        </w:rPr>
        <w:t xml:space="preserve">: </w:t>
      </w:r>
      <w:r w:rsidR="00B65543" w:rsidRPr="00292E0C">
        <w:rPr>
          <w:rFonts w:asciiTheme="minorHAnsi" w:hAnsiTheme="minorHAnsi" w:cs="Tahoma"/>
          <w:b/>
          <w:sz w:val="22"/>
          <w:szCs w:val="22"/>
        </w:rPr>
        <w:t xml:space="preserve">MINIMUM 1; </w:t>
      </w:r>
      <w:r w:rsidR="00B65543">
        <w:rPr>
          <w:rFonts w:asciiTheme="minorHAnsi" w:hAnsiTheme="minorHAnsi" w:cs="Tahoma"/>
          <w:b/>
          <w:sz w:val="22"/>
          <w:szCs w:val="22"/>
        </w:rPr>
        <w:t xml:space="preserve">DATA </w:t>
      </w:r>
      <w:r w:rsidR="00B65543" w:rsidRPr="00B65543">
        <w:rPr>
          <w:rFonts w:asciiTheme="minorHAnsi" w:hAnsiTheme="minorHAnsi" w:cs="Tahoma"/>
          <w:b/>
          <w:sz w:val="22"/>
          <w:szCs w:val="22"/>
          <w:u w:val="single"/>
        </w:rPr>
        <w:t>PROCESSOR</w:t>
      </w:r>
      <w:r w:rsidR="00B65543">
        <w:rPr>
          <w:rFonts w:asciiTheme="minorHAnsi" w:hAnsiTheme="minorHAnsi" w:cs="Tahoma"/>
          <w:b/>
          <w:sz w:val="22"/>
          <w:szCs w:val="22"/>
        </w:rPr>
        <w:t xml:space="preserve">: </w:t>
      </w:r>
      <w:r w:rsidR="00B65543" w:rsidRPr="00292E0C">
        <w:rPr>
          <w:rFonts w:asciiTheme="minorHAnsi" w:hAnsiTheme="minorHAnsi" w:cs="Tahoma"/>
          <w:b/>
          <w:sz w:val="22"/>
          <w:szCs w:val="22"/>
        </w:rPr>
        <w:t>MAXIMUM MUST NOT EXCEED RESPONDENT’S AGE</w:t>
      </w:r>
      <w:r w:rsidR="00B65543">
        <w:rPr>
          <w:rFonts w:asciiTheme="minorHAnsi" w:hAnsiTheme="minorHAnsi" w:cs="Tahoma"/>
          <w:b/>
          <w:sz w:val="22"/>
          <w:szCs w:val="22"/>
        </w:rPr>
        <w:t xml:space="preserve"> IN Q3</w:t>
      </w:r>
      <w:r w:rsidRPr="00292E0C">
        <w:rPr>
          <w:rFonts w:asciiTheme="minorHAnsi" w:hAnsiTheme="minorHAnsi" w:cs="Tahoma"/>
          <w:b/>
          <w:sz w:val="22"/>
          <w:szCs w:val="22"/>
        </w:rPr>
        <w:t>)</w:t>
      </w:r>
    </w:p>
    <w:p w14:paraId="474CA2CC" w14:textId="77777777" w:rsidR="00AE5DB1" w:rsidRPr="00292E0C" w:rsidRDefault="00AE5DB1" w:rsidP="00AE5DB1">
      <w:pPr>
        <w:spacing w:line="276" w:lineRule="auto"/>
        <w:ind w:left="360"/>
        <w:rPr>
          <w:rFonts w:asciiTheme="minorHAnsi" w:hAnsiTheme="minorHAnsi" w:cs="Tahoma"/>
          <w:sz w:val="22"/>
          <w:szCs w:val="22"/>
        </w:rPr>
      </w:pPr>
      <w:r w:rsidRPr="00292E0C">
        <w:rPr>
          <w:rFonts w:asciiTheme="minorHAnsi" w:hAnsiTheme="minorHAnsi" w:cs="Tahoma"/>
          <w:sz w:val="22"/>
          <w:szCs w:val="22"/>
        </w:rPr>
        <w:t>Under 1 year old</w:t>
      </w:r>
    </w:p>
    <w:p w14:paraId="620E5528" w14:textId="77777777" w:rsidR="00980AA5" w:rsidRPr="00292E0C" w:rsidRDefault="00980AA5" w:rsidP="00AE5DB1">
      <w:pPr>
        <w:spacing w:line="276" w:lineRule="auto"/>
        <w:rPr>
          <w:rFonts w:asciiTheme="minorHAnsi" w:hAnsiTheme="minorHAnsi" w:cs="Tahoma"/>
          <w:sz w:val="22"/>
          <w:szCs w:val="22"/>
        </w:rPr>
      </w:pPr>
    </w:p>
    <w:p w14:paraId="5AE5D2B2" w14:textId="77777777" w:rsidR="00980AA5" w:rsidRPr="00292E0C" w:rsidRDefault="00980AA5" w:rsidP="00980AA5">
      <w:pPr>
        <w:spacing w:line="276" w:lineRule="auto"/>
        <w:ind w:left="360"/>
        <w:rPr>
          <w:rFonts w:asciiTheme="minorHAnsi" w:hAnsiTheme="minorHAnsi" w:cs="Tahoma"/>
          <w:sz w:val="22"/>
          <w:szCs w:val="22"/>
        </w:rPr>
      </w:pPr>
      <w:r w:rsidRPr="00292E0C">
        <w:rPr>
          <w:rFonts w:asciiTheme="minorHAnsi" w:hAnsiTheme="minorHAnsi" w:cs="Tahoma"/>
          <w:b/>
          <w:sz w:val="22"/>
          <w:szCs w:val="22"/>
        </w:rPr>
        <w:t>(PROGRAMMER:  ASSIGN 8 POINTS FOR UNDER AGE 10, 6 POINTS FOR AGE 10-17, 4 POINTS FOR AGE 18 TO 29 AND 0 POINTS FOR AGE 30+)</w:t>
      </w:r>
    </w:p>
    <w:p w14:paraId="63B330D0" w14:textId="77777777" w:rsidR="006C2172" w:rsidRPr="00292E0C" w:rsidRDefault="006C2172" w:rsidP="00AE5DB1">
      <w:pPr>
        <w:spacing w:line="276" w:lineRule="auto"/>
        <w:rPr>
          <w:rFonts w:asciiTheme="minorHAnsi" w:hAnsiTheme="minorHAnsi" w:cs="Tahoma"/>
          <w:sz w:val="22"/>
          <w:szCs w:val="22"/>
        </w:rPr>
      </w:pPr>
    </w:p>
    <w:p w14:paraId="0FE70A83" w14:textId="3E66FE4E" w:rsidR="00AE5DB1" w:rsidRPr="00292E0C" w:rsidRDefault="00AE5DB1" w:rsidP="00AE5DB1">
      <w:pPr>
        <w:pStyle w:val="ListParagraph"/>
        <w:numPr>
          <w:ilvl w:val="0"/>
          <w:numId w:val="1"/>
        </w:numPr>
        <w:spacing w:after="0"/>
        <w:rPr>
          <w:rFonts w:asciiTheme="minorHAnsi" w:hAnsiTheme="minorHAnsi" w:cs="Tahoma"/>
        </w:rPr>
      </w:pPr>
      <w:r w:rsidRPr="00292E0C">
        <w:rPr>
          <w:rFonts w:asciiTheme="minorHAnsi" w:hAnsiTheme="minorHAnsi" w:cs="Tahoma"/>
          <w:b/>
        </w:rPr>
        <w:t>(ASK IF NOT BORN IN US</w:t>
      </w:r>
      <w:r w:rsidR="0079389F" w:rsidRPr="00292E0C">
        <w:rPr>
          <w:rFonts w:asciiTheme="minorHAnsi" w:hAnsiTheme="minorHAnsi" w:cs="Tahoma"/>
          <w:b/>
        </w:rPr>
        <w:t>, Q7</w:t>
      </w:r>
      <w:r w:rsidR="00961A77">
        <w:rPr>
          <w:rFonts w:asciiTheme="minorHAnsi" w:hAnsiTheme="minorHAnsi" w:cs="Tahoma"/>
          <w:b/>
        </w:rPr>
        <w:t>8</w:t>
      </w:r>
      <w:r w:rsidR="0079389F" w:rsidRPr="00292E0C">
        <w:rPr>
          <w:rFonts w:asciiTheme="minorHAnsi" w:hAnsiTheme="minorHAnsi" w:cs="Tahoma"/>
          <w:b/>
        </w:rPr>
        <w:t>=2</w:t>
      </w:r>
      <w:r w:rsidRPr="00292E0C">
        <w:rPr>
          <w:rFonts w:asciiTheme="minorHAnsi" w:hAnsiTheme="minorHAnsi" w:cs="Tahoma"/>
          <w:b/>
        </w:rPr>
        <w:t xml:space="preserve">) </w:t>
      </w:r>
      <w:r w:rsidRPr="00292E0C">
        <w:rPr>
          <w:rFonts w:asciiTheme="minorHAnsi" w:hAnsiTheme="minorHAnsi" w:cs="Tahoma"/>
        </w:rPr>
        <w:t xml:space="preserve">How long have you been in the US? </w:t>
      </w:r>
      <w:r w:rsidRPr="00292E0C">
        <w:rPr>
          <w:rFonts w:asciiTheme="minorHAnsi" w:hAnsiTheme="minorHAnsi" w:cs="Tahoma"/>
          <w:b/>
        </w:rPr>
        <w:t xml:space="preserve">(NUMERIC OPEN END) </w:t>
      </w:r>
    </w:p>
    <w:p w14:paraId="2D8AF6FE" w14:textId="77777777" w:rsidR="00AE5DB1" w:rsidRPr="00292E0C" w:rsidRDefault="00AE5DB1" w:rsidP="00AE5DB1">
      <w:pPr>
        <w:spacing w:line="276" w:lineRule="auto"/>
        <w:ind w:left="360"/>
        <w:rPr>
          <w:rFonts w:asciiTheme="minorHAnsi" w:hAnsiTheme="minorHAnsi" w:cs="Tahoma"/>
          <w:sz w:val="22"/>
          <w:szCs w:val="22"/>
        </w:rPr>
      </w:pPr>
    </w:p>
    <w:p w14:paraId="473238FA" w14:textId="0F26939A" w:rsidR="00AE5DB1" w:rsidRPr="00292E0C" w:rsidRDefault="00AE5DB1" w:rsidP="00AE5DB1">
      <w:pPr>
        <w:spacing w:line="276" w:lineRule="auto"/>
        <w:ind w:left="360"/>
        <w:rPr>
          <w:rFonts w:asciiTheme="minorHAnsi" w:hAnsiTheme="minorHAnsi" w:cs="Tahoma"/>
          <w:b/>
          <w:sz w:val="22"/>
          <w:szCs w:val="22"/>
        </w:rPr>
      </w:pPr>
      <w:r w:rsidRPr="00292E0C">
        <w:rPr>
          <w:rFonts w:asciiTheme="minorHAnsi" w:hAnsiTheme="minorHAnsi" w:cs="Tahoma"/>
          <w:sz w:val="22"/>
          <w:szCs w:val="22"/>
        </w:rPr>
        <w:t xml:space="preserve">_______ year(s) </w:t>
      </w:r>
      <w:r w:rsidRPr="00292E0C">
        <w:rPr>
          <w:rFonts w:asciiTheme="minorHAnsi" w:hAnsiTheme="minorHAnsi" w:cs="Tahoma"/>
          <w:b/>
          <w:sz w:val="22"/>
          <w:szCs w:val="22"/>
        </w:rPr>
        <w:t>(</w:t>
      </w:r>
      <w:r w:rsidR="00B65543" w:rsidRPr="00B65543">
        <w:rPr>
          <w:rFonts w:asciiTheme="minorHAnsi" w:hAnsiTheme="minorHAnsi" w:cs="Tahoma"/>
          <w:b/>
          <w:sz w:val="22"/>
          <w:szCs w:val="22"/>
          <w:u w:val="single"/>
        </w:rPr>
        <w:t>PROGRAMMER</w:t>
      </w:r>
      <w:r w:rsidR="00B65543">
        <w:rPr>
          <w:rFonts w:asciiTheme="minorHAnsi" w:hAnsiTheme="minorHAnsi" w:cs="Tahoma"/>
          <w:b/>
          <w:sz w:val="22"/>
          <w:szCs w:val="22"/>
        </w:rPr>
        <w:t xml:space="preserve">: </w:t>
      </w:r>
      <w:r w:rsidRPr="00292E0C">
        <w:rPr>
          <w:rFonts w:asciiTheme="minorHAnsi" w:hAnsiTheme="minorHAnsi" w:cs="Tahoma"/>
          <w:b/>
          <w:sz w:val="22"/>
          <w:szCs w:val="22"/>
        </w:rPr>
        <w:t xml:space="preserve">MINIMUM 1; </w:t>
      </w:r>
      <w:r w:rsidR="00B65543">
        <w:rPr>
          <w:rFonts w:asciiTheme="minorHAnsi" w:hAnsiTheme="minorHAnsi" w:cs="Tahoma"/>
          <w:b/>
          <w:sz w:val="22"/>
          <w:szCs w:val="22"/>
        </w:rPr>
        <w:t xml:space="preserve">DATA </w:t>
      </w:r>
      <w:r w:rsidR="00B65543" w:rsidRPr="00B65543">
        <w:rPr>
          <w:rFonts w:asciiTheme="minorHAnsi" w:hAnsiTheme="minorHAnsi" w:cs="Tahoma"/>
          <w:b/>
          <w:sz w:val="22"/>
          <w:szCs w:val="22"/>
          <w:u w:val="single"/>
        </w:rPr>
        <w:t>PROCESSOR</w:t>
      </w:r>
      <w:r w:rsidR="00B65543">
        <w:rPr>
          <w:rFonts w:asciiTheme="minorHAnsi" w:hAnsiTheme="minorHAnsi" w:cs="Tahoma"/>
          <w:b/>
          <w:sz w:val="22"/>
          <w:szCs w:val="22"/>
        </w:rPr>
        <w:t xml:space="preserve">: </w:t>
      </w:r>
      <w:r w:rsidRPr="00292E0C">
        <w:rPr>
          <w:rFonts w:asciiTheme="minorHAnsi" w:hAnsiTheme="minorHAnsi" w:cs="Tahoma"/>
          <w:b/>
          <w:sz w:val="22"/>
          <w:szCs w:val="22"/>
        </w:rPr>
        <w:t>MAXIMUM MUST NOT EXCEED RESPONDENT’S AGE</w:t>
      </w:r>
      <w:r w:rsidR="00961A77">
        <w:rPr>
          <w:rFonts w:asciiTheme="minorHAnsi" w:hAnsiTheme="minorHAnsi" w:cs="Tahoma"/>
          <w:b/>
          <w:sz w:val="22"/>
          <w:szCs w:val="22"/>
        </w:rPr>
        <w:t xml:space="preserve"> IN Q3</w:t>
      </w:r>
      <w:r w:rsidRPr="00292E0C">
        <w:rPr>
          <w:rFonts w:asciiTheme="minorHAnsi" w:hAnsiTheme="minorHAnsi" w:cs="Tahoma"/>
          <w:b/>
          <w:sz w:val="22"/>
          <w:szCs w:val="22"/>
        </w:rPr>
        <w:t>)</w:t>
      </w:r>
    </w:p>
    <w:p w14:paraId="6CC0AC54" w14:textId="77777777" w:rsidR="00AE5DB1" w:rsidRPr="00292E0C" w:rsidRDefault="00AE5DB1" w:rsidP="00AE5DB1">
      <w:pPr>
        <w:spacing w:line="276" w:lineRule="auto"/>
        <w:ind w:left="360"/>
        <w:rPr>
          <w:rFonts w:asciiTheme="minorHAnsi" w:hAnsiTheme="minorHAnsi" w:cs="Tahoma"/>
          <w:sz w:val="22"/>
          <w:szCs w:val="22"/>
        </w:rPr>
      </w:pPr>
      <w:r w:rsidRPr="00292E0C">
        <w:rPr>
          <w:rFonts w:asciiTheme="minorHAnsi" w:hAnsiTheme="minorHAnsi" w:cs="Tahoma"/>
          <w:sz w:val="22"/>
          <w:szCs w:val="22"/>
        </w:rPr>
        <w:t>Less than 1 year</w:t>
      </w:r>
    </w:p>
    <w:p w14:paraId="36A006BB" w14:textId="77777777" w:rsidR="00AE5DB1" w:rsidRPr="00292E0C" w:rsidRDefault="00AE5DB1" w:rsidP="00AE5DB1">
      <w:pPr>
        <w:pStyle w:val="ListParagraph"/>
        <w:spacing w:after="0"/>
        <w:ind w:left="360"/>
        <w:rPr>
          <w:rFonts w:asciiTheme="minorHAnsi" w:hAnsiTheme="minorHAnsi" w:cs="Tahoma"/>
        </w:rPr>
      </w:pPr>
    </w:p>
    <w:p w14:paraId="342F0349" w14:textId="77777777" w:rsidR="00980AA5" w:rsidRPr="00292E0C" w:rsidRDefault="00980AA5" w:rsidP="00980AA5">
      <w:pPr>
        <w:spacing w:line="276" w:lineRule="auto"/>
        <w:ind w:left="360"/>
        <w:rPr>
          <w:rFonts w:asciiTheme="minorHAnsi" w:hAnsiTheme="minorHAnsi" w:cs="Tahoma"/>
          <w:sz w:val="22"/>
          <w:szCs w:val="22"/>
        </w:rPr>
      </w:pPr>
      <w:r w:rsidRPr="00292E0C">
        <w:rPr>
          <w:rFonts w:asciiTheme="minorHAnsi" w:hAnsiTheme="minorHAnsi" w:cs="Tahoma"/>
          <w:b/>
          <w:sz w:val="22"/>
          <w:szCs w:val="22"/>
        </w:rPr>
        <w:t>(PROGRAMMER:  ASSIGN 0 POINTS FOR LESS THAN 5 YEARS, 1 POINT FOR 5-9 YEARS, 2 POINTS FOR 10-14 YEARS, 3 POINTS FOR 15 TO 19 YEARS, 4 POINTS FOR 20 TO 29 YEARS, 5 POINTS FOR 30+ YEARS)</w:t>
      </w:r>
    </w:p>
    <w:p w14:paraId="0A9DC8B6" w14:textId="77777777" w:rsidR="00980AA5" w:rsidRPr="00292E0C" w:rsidRDefault="00980AA5" w:rsidP="00AE5DB1">
      <w:pPr>
        <w:pStyle w:val="ListParagraph"/>
        <w:spacing w:after="0"/>
        <w:ind w:left="360"/>
        <w:rPr>
          <w:rFonts w:asciiTheme="minorHAnsi" w:hAnsiTheme="minorHAnsi" w:cs="Tahoma"/>
        </w:rPr>
      </w:pPr>
    </w:p>
    <w:p w14:paraId="2440C430" w14:textId="77777777" w:rsidR="006C2172" w:rsidRPr="00292E0C" w:rsidRDefault="006C2172" w:rsidP="00AE5DB1">
      <w:pPr>
        <w:pStyle w:val="ListParagraph"/>
        <w:spacing w:after="0"/>
        <w:ind w:left="360"/>
        <w:rPr>
          <w:rFonts w:asciiTheme="minorHAnsi" w:hAnsiTheme="minorHAnsi" w:cs="Tahoma"/>
        </w:rPr>
      </w:pPr>
    </w:p>
    <w:p w14:paraId="6229A2A4" w14:textId="2ADB24FF" w:rsidR="00AE5DB1" w:rsidRPr="00292E0C" w:rsidRDefault="00AE5DB1" w:rsidP="00AE5DB1">
      <w:pPr>
        <w:pStyle w:val="ListParagraph"/>
        <w:numPr>
          <w:ilvl w:val="0"/>
          <w:numId w:val="1"/>
        </w:numPr>
        <w:spacing w:after="0"/>
        <w:rPr>
          <w:rFonts w:asciiTheme="minorHAnsi" w:hAnsiTheme="minorHAnsi" w:cs="Tahoma"/>
        </w:rPr>
      </w:pPr>
      <w:r w:rsidRPr="00292E0C">
        <w:rPr>
          <w:rFonts w:asciiTheme="minorHAnsi" w:hAnsiTheme="minorHAnsi" w:cs="Tahoma"/>
          <w:b/>
        </w:rPr>
        <w:t>(</w:t>
      </w:r>
      <w:r w:rsidR="00980AA5" w:rsidRPr="00292E0C">
        <w:rPr>
          <w:rFonts w:asciiTheme="minorHAnsi" w:hAnsiTheme="minorHAnsi" w:cs="Arial"/>
          <w:b/>
        </w:rPr>
        <w:t>ASK IF HISPANIC OR LATINO AND SPEAK SPANISH</w:t>
      </w:r>
      <w:r w:rsidR="0079389F" w:rsidRPr="00292E0C">
        <w:rPr>
          <w:rFonts w:asciiTheme="minorHAnsi" w:hAnsiTheme="minorHAnsi" w:cs="Arial"/>
          <w:b/>
        </w:rPr>
        <w:t>, Q5=3 &amp; Q1=2</w:t>
      </w:r>
      <w:r w:rsidRPr="00292E0C">
        <w:rPr>
          <w:rFonts w:asciiTheme="minorHAnsi" w:hAnsiTheme="minorHAnsi" w:cs="Tahoma"/>
          <w:b/>
        </w:rPr>
        <w:t xml:space="preserve">) </w:t>
      </w:r>
      <w:r w:rsidRPr="00292E0C">
        <w:rPr>
          <w:rFonts w:asciiTheme="minorHAnsi" w:hAnsiTheme="minorHAnsi" w:cs="Arial"/>
        </w:rPr>
        <w:t xml:space="preserve">Thinking about Latino and American cultures and lifestyles, would you say…? </w:t>
      </w:r>
      <w:r w:rsidRPr="00292E0C">
        <w:rPr>
          <w:rFonts w:asciiTheme="minorHAnsi" w:hAnsiTheme="minorHAnsi" w:cs="Tahoma"/>
          <w:b/>
        </w:rPr>
        <w:t>(SINGLE RESPONSE) (LOCK ORDER)</w:t>
      </w:r>
    </w:p>
    <w:p w14:paraId="72515414" w14:textId="77777777" w:rsidR="00AE5DB1" w:rsidRPr="00292E0C" w:rsidRDefault="00AE5DB1" w:rsidP="00AE5DB1">
      <w:pPr>
        <w:spacing w:line="276" w:lineRule="auto"/>
        <w:ind w:left="360"/>
        <w:rPr>
          <w:rFonts w:asciiTheme="minorHAnsi" w:hAnsiTheme="minorHAnsi" w:cs="Tahoma"/>
          <w:sz w:val="22"/>
          <w:szCs w:val="22"/>
        </w:rPr>
      </w:pPr>
    </w:p>
    <w:p w14:paraId="35136FB0" w14:textId="77777777" w:rsidR="00AE5DB1" w:rsidRPr="00292E0C" w:rsidRDefault="00AE5DB1" w:rsidP="00CC6091">
      <w:pPr>
        <w:pStyle w:val="ColorfulList-Accent11"/>
        <w:numPr>
          <w:ilvl w:val="0"/>
          <w:numId w:val="37"/>
        </w:numPr>
        <w:spacing w:line="276" w:lineRule="auto"/>
        <w:contextualSpacing/>
        <w:rPr>
          <w:rFonts w:asciiTheme="minorHAnsi" w:hAnsiTheme="minorHAnsi" w:cs="Tahoma"/>
          <w:sz w:val="22"/>
          <w:szCs w:val="22"/>
        </w:rPr>
      </w:pPr>
      <w:r w:rsidRPr="00292E0C">
        <w:rPr>
          <w:rFonts w:asciiTheme="minorHAnsi" w:hAnsiTheme="minorHAnsi" w:cs="Arial"/>
          <w:sz w:val="22"/>
          <w:szCs w:val="22"/>
        </w:rPr>
        <w:t>I prefer my Latino culture and language and usually avoid the American culture</w:t>
      </w:r>
      <w:r w:rsidR="00980AA5" w:rsidRPr="00292E0C">
        <w:rPr>
          <w:rFonts w:asciiTheme="minorHAnsi" w:hAnsiTheme="minorHAnsi" w:cs="Arial"/>
          <w:sz w:val="22"/>
          <w:szCs w:val="22"/>
        </w:rPr>
        <w:t xml:space="preserve"> </w:t>
      </w:r>
      <w:r w:rsidR="00980AA5" w:rsidRPr="00292E0C">
        <w:rPr>
          <w:rFonts w:asciiTheme="minorHAnsi" w:hAnsiTheme="minorHAnsi" w:cs="Tahoma"/>
          <w:b/>
          <w:sz w:val="22"/>
          <w:szCs w:val="22"/>
        </w:rPr>
        <w:t>(PROGRAMMER:  ASSIGN 0 POINTS)</w:t>
      </w:r>
    </w:p>
    <w:p w14:paraId="45B0867C" w14:textId="77777777" w:rsidR="00AE5DB1" w:rsidRPr="00292E0C" w:rsidRDefault="00AE5DB1" w:rsidP="00CC6091">
      <w:pPr>
        <w:pStyle w:val="ColorfulList-Accent11"/>
        <w:numPr>
          <w:ilvl w:val="0"/>
          <w:numId w:val="37"/>
        </w:numPr>
        <w:spacing w:line="276" w:lineRule="auto"/>
        <w:contextualSpacing/>
        <w:rPr>
          <w:rFonts w:asciiTheme="minorHAnsi" w:hAnsiTheme="minorHAnsi" w:cs="Tahoma"/>
          <w:sz w:val="22"/>
          <w:szCs w:val="22"/>
        </w:rPr>
      </w:pPr>
      <w:r w:rsidRPr="00292E0C">
        <w:rPr>
          <w:rFonts w:asciiTheme="minorHAnsi" w:hAnsiTheme="minorHAnsi" w:cs="Arial"/>
          <w:sz w:val="22"/>
          <w:szCs w:val="22"/>
        </w:rPr>
        <w:t>I mostly prefer my Latino culture, but do include some parts of American culture</w:t>
      </w:r>
      <w:r w:rsidR="00980AA5" w:rsidRPr="00292E0C">
        <w:rPr>
          <w:rFonts w:asciiTheme="minorHAnsi" w:hAnsiTheme="minorHAnsi" w:cs="Arial"/>
          <w:sz w:val="22"/>
          <w:szCs w:val="22"/>
        </w:rPr>
        <w:t xml:space="preserve"> </w:t>
      </w:r>
      <w:r w:rsidR="00980AA5" w:rsidRPr="00292E0C">
        <w:rPr>
          <w:rFonts w:asciiTheme="minorHAnsi" w:hAnsiTheme="minorHAnsi" w:cs="Tahoma"/>
          <w:b/>
          <w:sz w:val="22"/>
          <w:szCs w:val="22"/>
        </w:rPr>
        <w:t>(PROGRAMMER:  ASSIGN 3 POINTS)</w:t>
      </w:r>
    </w:p>
    <w:p w14:paraId="20240AD5" w14:textId="77777777" w:rsidR="00AE5DB1" w:rsidRPr="00292E0C" w:rsidRDefault="00AE5DB1" w:rsidP="00CC6091">
      <w:pPr>
        <w:pStyle w:val="ColorfulList-Accent11"/>
        <w:numPr>
          <w:ilvl w:val="0"/>
          <w:numId w:val="37"/>
        </w:numPr>
        <w:spacing w:line="276" w:lineRule="auto"/>
        <w:contextualSpacing/>
        <w:rPr>
          <w:rFonts w:asciiTheme="minorHAnsi" w:hAnsiTheme="minorHAnsi" w:cs="Tahoma"/>
          <w:sz w:val="22"/>
          <w:szCs w:val="22"/>
        </w:rPr>
      </w:pPr>
      <w:r w:rsidRPr="00292E0C">
        <w:rPr>
          <w:rFonts w:asciiTheme="minorHAnsi" w:hAnsiTheme="minorHAnsi" w:cs="Arial"/>
          <w:sz w:val="22"/>
          <w:szCs w:val="22"/>
        </w:rPr>
        <w:t>I like both Latino and American cultures and my lifestyle is equal parts of both</w:t>
      </w:r>
      <w:r w:rsidR="00980AA5" w:rsidRPr="00292E0C">
        <w:rPr>
          <w:rFonts w:asciiTheme="minorHAnsi" w:hAnsiTheme="minorHAnsi" w:cs="Arial"/>
          <w:sz w:val="22"/>
          <w:szCs w:val="22"/>
        </w:rPr>
        <w:t xml:space="preserve"> </w:t>
      </w:r>
      <w:r w:rsidR="00980AA5" w:rsidRPr="00292E0C">
        <w:rPr>
          <w:rFonts w:asciiTheme="minorHAnsi" w:hAnsiTheme="minorHAnsi" w:cs="Tahoma"/>
          <w:b/>
          <w:sz w:val="22"/>
          <w:szCs w:val="22"/>
        </w:rPr>
        <w:t>(PROGRAMMER:  ASSIGN 6 POINTS)</w:t>
      </w:r>
    </w:p>
    <w:p w14:paraId="21C0414E" w14:textId="77777777" w:rsidR="00AE5DB1" w:rsidRPr="00292E0C" w:rsidRDefault="00AE5DB1" w:rsidP="00CC6091">
      <w:pPr>
        <w:pStyle w:val="ColorfulList-Accent11"/>
        <w:numPr>
          <w:ilvl w:val="0"/>
          <w:numId w:val="37"/>
        </w:numPr>
        <w:spacing w:line="276" w:lineRule="auto"/>
        <w:contextualSpacing/>
        <w:rPr>
          <w:rFonts w:asciiTheme="minorHAnsi" w:hAnsiTheme="minorHAnsi" w:cs="Tahoma"/>
          <w:sz w:val="22"/>
          <w:szCs w:val="22"/>
        </w:rPr>
      </w:pPr>
      <w:r w:rsidRPr="00292E0C">
        <w:rPr>
          <w:rFonts w:asciiTheme="minorHAnsi" w:hAnsiTheme="minorHAnsi" w:cs="Arial"/>
          <w:sz w:val="22"/>
          <w:szCs w:val="22"/>
        </w:rPr>
        <w:t>I mostly prefer the American culture, but do include some parts of Latino culture</w:t>
      </w:r>
      <w:r w:rsidR="00980AA5" w:rsidRPr="00292E0C">
        <w:rPr>
          <w:rFonts w:asciiTheme="minorHAnsi" w:hAnsiTheme="minorHAnsi" w:cs="Arial"/>
          <w:sz w:val="22"/>
          <w:szCs w:val="22"/>
        </w:rPr>
        <w:t xml:space="preserve"> </w:t>
      </w:r>
      <w:r w:rsidR="00980AA5" w:rsidRPr="00292E0C">
        <w:rPr>
          <w:rFonts w:asciiTheme="minorHAnsi" w:hAnsiTheme="minorHAnsi" w:cs="Tahoma"/>
          <w:b/>
          <w:sz w:val="22"/>
          <w:szCs w:val="22"/>
        </w:rPr>
        <w:t>(PROGRAMMER:  ASSIGN 9 POINTS)</w:t>
      </w:r>
    </w:p>
    <w:p w14:paraId="67962274" w14:textId="77777777" w:rsidR="00AE5DB1" w:rsidRPr="00292E0C" w:rsidRDefault="00AE5DB1" w:rsidP="00CC6091">
      <w:pPr>
        <w:pStyle w:val="ColorfulList-Accent11"/>
        <w:numPr>
          <w:ilvl w:val="0"/>
          <w:numId w:val="37"/>
        </w:numPr>
        <w:spacing w:line="276" w:lineRule="auto"/>
        <w:contextualSpacing/>
        <w:rPr>
          <w:rFonts w:asciiTheme="minorHAnsi" w:hAnsiTheme="minorHAnsi" w:cs="Tahoma"/>
          <w:sz w:val="22"/>
          <w:szCs w:val="22"/>
        </w:rPr>
      </w:pPr>
      <w:r w:rsidRPr="00292E0C">
        <w:rPr>
          <w:rFonts w:asciiTheme="minorHAnsi" w:hAnsiTheme="minorHAnsi" w:cs="Arial"/>
          <w:sz w:val="22"/>
          <w:szCs w:val="22"/>
        </w:rPr>
        <w:t>I prefer my American culture and language and usually avoid the Latino culture</w:t>
      </w:r>
      <w:r w:rsidR="00980AA5" w:rsidRPr="00292E0C">
        <w:rPr>
          <w:rFonts w:asciiTheme="minorHAnsi" w:hAnsiTheme="minorHAnsi" w:cs="Arial"/>
          <w:sz w:val="22"/>
          <w:szCs w:val="22"/>
        </w:rPr>
        <w:t xml:space="preserve"> </w:t>
      </w:r>
      <w:r w:rsidR="00980AA5" w:rsidRPr="00292E0C">
        <w:rPr>
          <w:rFonts w:asciiTheme="minorHAnsi" w:hAnsiTheme="minorHAnsi" w:cs="Tahoma"/>
          <w:b/>
          <w:sz w:val="22"/>
          <w:szCs w:val="22"/>
        </w:rPr>
        <w:t>(PROGRAMMER:  ASSIGN 12 POINTS)</w:t>
      </w:r>
    </w:p>
    <w:p w14:paraId="05B4A32C" w14:textId="77777777" w:rsidR="00AE5DB1" w:rsidRPr="00292E0C" w:rsidRDefault="00AE5DB1" w:rsidP="00AE5DB1">
      <w:pPr>
        <w:spacing w:line="276" w:lineRule="auto"/>
        <w:rPr>
          <w:rFonts w:asciiTheme="minorHAnsi" w:hAnsiTheme="minorHAnsi" w:cs="Tahoma"/>
          <w:sz w:val="22"/>
          <w:szCs w:val="22"/>
        </w:rPr>
      </w:pPr>
    </w:p>
    <w:p w14:paraId="69740DC2" w14:textId="77777777" w:rsidR="006C2172" w:rsidRPr="00292E0C" w:rsidRDefault="006C2172" w:rsidP="00AE5DB1">
      <w:pPr>
        <w:spacing w:line="276" w:lineRule="auto"/>
        <w:rPr>
          <w:rFonts w:asciiTheme="minorHAnsi" w:hAnsiTheme="minorHAnsi" w:cs="Tahoma"/>
          <w:sz w:val="22"/>
          <w:szCs w:val="22"/>
        </w:rPr>
      </w:pPr>
    </w:p>
    <w:p w14:paraId="7DE47917" w14:textId="208CCF27" w:rsidR="00AE5DB1" w:rsidRPr="00292E0C" w:rsidRDefault="00961A77" w:rsidP="00AE5DB1">
      <w:pPr>
        <w:spacing w:line="276" w:lineRule="auto"/>
        <w:rPr>
          <w:rFonts w:asciiTheme="minorHAnsi" w:hAnsiTheme="minorHAnsi" w:cs="Arial"/>
          <w:b/>
          <w:sz w:val="22"/>
          <w:szCs w:val="22"/>
        </w:rPr>
      </w:pPr>
      <w:r>
        <w:rPr>
          <w:rFonts w:asciiTheme="minorHAnsi" w:hAnsiTheme="minorHAnsi" w:cs="Arial"/>
          <w:b/>
          <w:sz w:val="22"/>
          <w:szCs w:val="22"/>
        </w:rPr>
        <w:t xml:space="preserve">AcculturationLevel.  </w:t>
      </w:r>
      <w:r w:rsidR="00980AA5" w:rsidRPr="00292E0C">
        <w:rPr>
          <w:rFonts w:asciiTheme="minorHAnsi" w:hAnsiTheme="minorHAnsi" w:cs="Arial"/>
          <w:b/>
          <w:sz w:val="22"/>
          <w:szCs w:val="22"/>
        </w:rPr>
        <w:t>AUTOCODE:  ACCULTURATION SCORING (AMONG RESPONDENTS WHO ARE HISPANIC OR LATINO AND SPEAK SPANISH)</w:t>
      </w:r>
    </w:p>
    <w:p w14:paraId="41066AB4" w14:textId="77777777" w:rsidR="00980AA5" w:rsidRPr="00292E0C" w:rsidRDefault="00980AA5" w:rsidP="00AE5DB1">
      <w:pPr>
        <w:spacing w:line="276" w:lineRule="auto"/>
        <w:rPr>
          <w:rFonts w:asciiTheme="minorHAnsi" w:hAnsiTheme="minorHAnsi" w:cs="Arial"/>
          <w:b/>
          <w:sz w:val="22"/>
          <w:szCs w:val="22"/>
        </w:rPr>
      </w:pPr>
      <w:r w:rsidRPr="00292E0C">
        <w:rPr>
          <w:rFonts w:asciiTheme="minorHAnsi" w:hAnsiTheme="minorHAnsi" w:cs="Arial"/>
          <w:b/>
          <w:sz w:val="22"/>
          <w:szCs w:val="22"/>
        </w:rPr>
        <w:tab/>
        <w:t>ASSIGN ACCULTURATION SCORE BASED UPON ACCULURATION QUESTION INSTRUCTIONS</w:t>
      </w:r>
    </w:p>
    <w:p w14:paraId="2E386544" w14:textId="77777777" w:rsidR="00980AA5" w:rsidRPr="00292E0C" w:rsidRDefault="00980AA5" w:rsidP="00AE5DB1">
      <w:pPr>
        <w:spacing w:line="276" w:lineRule="auto"/>
        <w:rPr>
          <w:rFonts w:asciiTheme="minorHAnsi" w:hAnsiTheme="minorHAnsi" w:cs="Arial"/>
          <w:b/>
          <w:sz w:val="22"/>
          <w:szCs w:val="22"/>
        </w:rPr>
      </w:pPr>
    </w:p>
    <w:p w14:paraId="5E62AF0A" w14:textId="77777777" w:rsidR="006C2172" w:rsidRPr="00292E0C" w:rsidRDefault="006C2172" w:rsidP="00AE5DB1">
      <w:pPr>
        <w:spacing w:line="276" w:lineRule="auto"/>
        <w:rPr>
          <w:rFonts w:asciiTheme="minorHAnsi" w:hAnsiTheme="minorHAnsi" w:cs="Arial"/>
          <w:b/>
          <w:sz w:val="22"/>
          <w:szCs w:val="22"/>
        </w:rPr>
      </w:pPr>
    </w:p>
    <w:p w14:paraId="4491AE6E" w14:textId="77777777" w:rsidR="00980AA5" w:rsidRPr="00292E0C" w:rsidRDefault="00980AA5" w:rsidP="00AE5DB1">
      <w:pPr>
        <w:spacing w:line="276" w:lineRule="auto"/>
        <w:rPr>
          <w:rFonts w:asciiTheme="minorHAnsi" w:hAnsiTheme="minorHAnsi" w:cs="Arial"/>
          <w:b/>
          <w:sz w:val="22"/>
          <w:szCs w:val="22"/>
        </w:rPr>
      </w:pPr>
      <w:r w:rsidRPr="00292E0C">
        <w:rPr>
          <w:rFonts w:asciiTheme="minorHAnsi" w:hAnsiTheme="minorHAnsi" w:cs="Arial"/>
          <w:b/>
          <w:sz w:val="22"/>
          <w:szCs w:val="22"/>
        </w:rPr>
        <w:t>AUTOCODE:  ACCULTURATION LEVEL (AMONG RESPONDENTS WHO ARE HISPANIC OR LATINO AND SPEAK SPANISH)</w:t>
      </w:r>
    </w:p>
    <w:p w14:paraId="23DD8BCD" w14:textId="77777777" w:rsidR="00980AA5" w:rsidRPr="00292E0C" w:rsidRDefault="00980AA5" w:rsidP="00CC6091">
      <w:pPr>
        <w:pStyle w:val="ListParagraph"/>
        <w:numPr>
          <w:ilvl w:val="0"/>
          <w:numId w:val="38"/>
        </w:numPr>
        <w:rPr>
          <w:rFonts w:asciiTheme="minorHAnsi" w:hAnsiTheme="minorHAnsi" w:cs="Arial"/>
          <w:b/>
        </w:rPr>
      </w:pPr>
      <w:r w:rsidRPr="00292E0C">
        <w:rPr>
          <w:rFonts w:asciiTheme="minorHAnsi" w:hAnsiTheme="minorHAnsi" w:cs="Arial"/>
          <w:b/>
        </w:rPr>
        <w:t>Un-acculturated (0 to 6 points)</w:t>
      </w:r>
    </w:p>
    <w:p w14:paraId="05490926" w14:textId="77777777" w:rsidR="00980AA5" w:rsidRPr="00292E0C" w:rsidRDefault="00980AA5" w:rsidP="00CC6091">
      <w:pPr>
        <w:pStyle w:val="ListParagraph"/>
        <w:numPr>
          <w:ilvl w:val="0"/>
          <w:numId w:val="38"/>
        </w:numPr>
        <w:rPr>
          <w:rFonts w:asciiTheme="minorHAnsi" w:hAnsiTheme="minorHAnsi" w:cs="Arial"/>
          <w:b/>
        </w:rPr>
      </w:pPr>
      <w:r w:rsidRPr="00292E0C">
        <w:rPr>
          <w:rFonts w:asciiTheme="minorHAnsi" w:hAnsiTheme="minorHAnsi" w:cs="Arial"/>
          <w:b/>
        </w:rPr>
        <w:t>Partially un-acculturated (7 to 13 points)</w:t>
      </w:r>
    </w:p>
    <w:p w14:paraId="5DF0A9D4" w14:textId="77777777" w:rsidR="00980AA5" w:rsidRPr="00292E0C" w:rsidRDefault="00980AA5" w:rsidP="00CC6091">
      <w:pPr>
        <w:pStyle w:val="ListParagraph"/>
        <w:numPr>
          <w:ilvl w:val="0"/>
          <w:numId w:val="38"/>
        </w:numPr>
        <w:rPr>
          <w:rFonts w:asciiTheme="minorHAnsi" w:hAnsiTheme="minorHAnsi" w:cs="Arial"/>
          <w:b/>
        </w:rPr>
      </w:pPr>
      <w:r w:rsidRPr="00292E0C">
        <w:rPr>
          <w:rFonts w:asciiTheme="minorHAnsi" w:hAnsiTheme="minorHAnsi" w:cs="Arial"/>
          <w:b/>
        </w:rPr>
        <w:t>Bicultural (14 to 20 points)</w:t>
      </w:r>
    </w:p>
    <w:p w14:paraId="74B01E9A" w14:textId="77777777" w:rsidR="00980AA5" w:rsidRPr="00292E0C" w:rsidRDefault="000A2D0E" w:rsidP="00CC6091">
      <w:pPr>
        <w:pStyle w:val="ListParagraph"/>
        <w:numPr>
          <w:ilvl w:val="0"/>
          <w:numId w:val="38"/>
        </w:numPr>
        <w:rPr>
          <w:rFonts w:asciiTheme="minorHAnsi" w:hAnsiTheme="minorHAnsi" w:cs="Arial"/>
          <w:b/>
        </w:rPr>
      </w:pPr>
      <w:r w:rsidRPr="00292E0C">
        <w:rPr>
          <w:rFonts w:asciiTheme="minorHAnsi" w:hAnsiTheme="minorHAnsi" w:cs="Arial"/>
          <w:b/>
        </w:rPr>
        <w:t>Partially</w:t>
      </w:r>
      <w:r w:rsidR="00980AA5" w:rsidRPr="00292E0C">
        <w:rPr>
          <w:rFonts w:asciiTheme="minorHAnsi" w:hAnsiTheme="minorHAnsi" w:cs="Arial"/>
          <w:b/>
        </w:rPr>
        <w:t xml:space="preserve"> acculturated (21-27 points)</w:t>
      </w:r>
    </w:p>
    <w:p w14:paraId="2392EC10" w14:textId="77777777" w:rsidR="00AE5DB1" w:rsidRPr="00292E0C" w:rsidRDefault="00980AA5" w:rsidP="00CC6091">
      <w:pPr>
        <w:pStyle w:val="ListParagraph"/>
        <w:numPr>
          <w:ilvl w:val="0"/>
          <w:numId w:val="38"/>
        </w:numPr>
        <w:rPr>
          <w:rFonts w:asciiTheme="minorHAnsi" w:hAnsiTheme="minorHAnsi" w:cs="Arial"/>
          <w:b/>
        </w:rPr>
      </w:pPr>
      <w:r w:rsidRPr="00292E0C">
        <w:rPr>
          <w:rFonts w:asciiTheme="minorHAnsi" w:hAnsiTheme="minorHAnsi" w:cs="Arial"/>
          <w:b/>
        </w:rPr>
        <w:t>Acculturated (28-34 points)</w:t>
      </w:r>
    </w:p>
    <w:sectPr w:rsidR="00AE5DB1" w:rsidRPr="00292E0C" w:rsidSect="0010625E">
      <w:headerReference w:type="even" r:id="rId11"/>
      <w:headerReference w:type="default" r:id="rId12"/>
      <w:footerReference w:type="default" r:id="rId13"/>
      <w:headerReference w:type="first" r:id="rId14"/>
      <w:footerReference w:type="first" r:id="rId15"/>
      <w:pgSz w:w="12240" w:h="15840" w:code="1"/>
      <w:pgMar w:top="990" w:right="720" w:bottom="720" w:left="720" w:header="720" w:footer="1005"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0EC59D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4DB15F" w14:textId="77777777" w:rsidR="00C539CF" w:rsidRDefault="00C539CF">
      <w:r>
        <w:separator/>
      </w:r>
    </w:p>
  </w:endnote>
  <w:endnote w:type="continuationSeparator" w:id="0">
    <w:p w14:paraId="4DB2EB6E" w14:textId="77777777" w:rsidR="00C539CF" w:rsidRDefault="00C53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E10002FF" w:usb1="4000FCFF" w:usb2="00000009" w:usb3="00000000" w:csb0="0000019F" w:csb1="00000000"/>
  </w:font>
  <w:font w:name="Gibson">
    <w:panose1 w:val="02000000000000000000"/>
    <w:charset w:val="00"/>
    <w:family w:val="modern"/>
    <w:notTrueType/>
    <w:pitch w:val="variable"/>
    <w:sig w:usb0="A000002F" w:usb1="50000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8A404" w14:textId="53107F44" w:rsidR="00546614" w:rsidRPr="0010625E" w:rsidRDefault="00546614">
    <w:pPr>
      <w:pStyle w:val="Footer"/>
      <w:rPr>
        <w:rFonts w:asciiTheme="minorHAnsi" w:hAnsiTheme="minorHAnsi"/>
        <w:sz w:val="21"/>
        <w:szCs w:val="21"/>
      </w:rPr>
    </w:pPr>
    <w:r w:rsidRPr="00A076D8">
      <w:rPr>
        <w:rFonts w:asciiTheme="minorHAnsi" w:hAnsiTheme="minorHAnsi"/>
        <w:sz w:val="21"/>
        <w:szCs w:val="21"/>
      </w:rPr>
      <w:t>PBP757800</w:t>
    </w:r>
    <w:r>
      <w:rPr>
        <w:rFonts w:asciiTheme="minorHAnsi" w:hAnsiTheme="minorHAnsi"/>
        <w:sz w:val="21"/>
        <w:szCs w:val="21"/>
      </w:rPr>
      <w:t>-01</w:t>
    </w:r>
    <w:r w:rsidRPr="00A076D8">
      <w:rPr>
        <w:rFonts w:asciiTheme="minorHAnsi" w:hAnsiTheme="minorHAnsi"/>
        <w:sz w:val="21"/>
        <w:szCs w:val="21"/>
      </w:rPr>
      <w:t xml:space="preserve"> </w:t>
    </w:r>
    <w:r w:rsidRPr="00A076D8">
      <w:rPr>
        <w:noProof/>
        <w:sz w:val="18"/>
        <w:szCs w:val="18"/>
        <w:highlight w:val="green"/>
      </w:rPr>
      <mc:AlternateContent>
        <mc:Choice Requires="wps">
          <w:drawing>
            <wp:anchor distT="0" distB="0" distL="114300" distR="114300" simplePos="0" relativeHeight="251660288" behindDoc="0" locked="0" layoutInCell="1" allowOverlap="1" wp14:anchorId="6696C586" wp14:editId="3F4E40BA">
              <wp:simplePos x="0" y="0"/>
              <wp:positionH relativeFrom="column">
                <wp:posOffset>5743575</wp:posOffset>
              </wp:positionH>
              <wp:positionV relativeFrom="paragraph">
                <wp:posOffset>278765</wp:posOffset>
              </wp:positionV>
              <wp:extent cx="1333500" cy="25717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356415" w14:textId="77777777" w:rsidR="00546614" w:rsidRPr="002B130F" w:rsidRDefault="002753C6" w:rsidP="005E25B1">
                          <w:pPr>
                            <w:rPr>
                              <w:color w:val="FFFFFF" w:themeColor="background1"/>
                            </w:rPr>
                          </w:pPr>
                          <w:hyperlink r:id="rId1" w:history="1">
                            <w:r w:rsidR="00546614" w:rsidRPr="002B130F">
                              <w:rPr>
                                <w:rStyle w:val="Hyperlink"/>
                                <w:rFonts w:eastAsiaTheme="minorEastAsia" w:cs="Arial"/>
                                <w:noProof/>
                                <w:color w:val="FFFFFF" w:themeColor="background1"/>
                                <w:sz w:val="18"/>
                                <w:szCs w:val="18"/>
                              </w:rPr>
                              <w:t>www.keltonglobal.com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3" o:spid="_x0000_s1037" type="#_x0000_t202" style="position:absolute;margin-left:452.25pt;margin-top:21.95pt;width:10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" filled="f" stroked="f" strokeweight=".5pt">
              <v:path arrowok="t"/>
              <v:textbox>
                <w:txbxContent>
                  <w:p w14:paraId="1C356415" w14:textId="77777777" w:rsidR="00C77D5E" w:rsidRPr="002B130F" w:rsidRDefault="00CC6091" w:rsidP="005E25B1">
                    <w:pPr>
                      <w:rPr>
                        <w:color w:val="FFFFFF" w:themeColor="background1"/>
                      </w:rPr>
                    </w:pPr>
                    <w:hyperlink r:id="rId2" w:history="1">
                      <w:r w:rsidR="00C77D5E" w:rsidRPr="002B130F">
                        <w:rPr>
                          <w:rStyle w:val="Hyperlink"/>
                          <w:rFonts w:eastAsiaTheme="minorEastAsia" w:cs="Arial"/>
                          <w:noProof/>
                          <w:color w:val="FFFFFF" w:themeColor="background1"/>
                          <w:sz w:val="18"/>
                          <w:szCs w:val="18"/>
                        </w:rPr>
                        <w:t>www.keltonglobal.com</w:t>
                      </w:r>
                    </w:hyperlink>
                  </w:p>
                </w:txbxContent>
              </v:textbox>
            </v:shape>
          </w:pict>
        </mc:Fallback>
      </mc:AlternateContent>
    </w:r>
    <w:r w:rsidRPr="00A076D8">
      <w:rPr>
        <w:noProof/>
        <w:sz w:val="18"/>
        <w:szCs w:val="18"/>
        <w:highlight w:val="green"/>
      </w:rPr>
      <mc:AlternateContent>
        <mc:Choice Requires="wps">
          <w:drawing>
            <wp:anchor distT="0" distB="0" distL="114300" distR="114300" simplePos="0" relativeHeight="251657216" behindDoc="0" locked="0" layoutInCell="1" allowOverlap="1" wp14:anchorId="307F0004" wp14:editId="3815F18B">
              <wp:simplePos x="0" y="0"/>
              <wp:positionH relativeFrom="column">
                <wp:posOffset>-466090</wp:posOffset>
              </wp:positionH>
              <wp:positionV relativeFrom="paragraph">
                <wp:posOffset>193675</wp:posOffset>
              </wp:positionV>
              <wp:extent cx="7791450" cy="390525"/>
              <wp:effectExtent l="0" t="0" r="0" b="952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91450" cy="39052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571D2D4" id="Rectangle 22" o:spid="_x0000_s1026" style="position:absolute;margin-left:-36.7pt;margin-top:15.25pt;width:613.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" fillcolor="red" stroked="f" strokeweight="2pt">
              <v:path arrowok="t"/>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169713"/>
      <w:placeholder>
        <w:docPart w:val="15949747A42A460CABA98969F23B718B"/>
      </w:placeholder>
      <w:temporary/>
      <w:showingPlcHdr/>
    </w:sdtPr>
    <w:sdtEndPr/>
    <w:sdtContent>
      <w:p w14:paraId="4529DC74" w14:textId="77777777" w:rsidR="00546614" w:rsidRDefault="00546614">
        <w:pPr>
          <w:pStyle w:val="Footer"/>
        </w:pPr>
        <w:r>
          <w:t>[Type here]</w:t>
        </w:r>
      </w:p>
    </w:sdtContent>
  </w:sdt>
  <w:p w14:paraId="71FB1971" w14:textId="77777777" w:rsidR="00546614" w:rsidRPr="00B33F30" w:rsidRDefault="00546614" w:rsidP="00B33F30">
    <w:pPr>
      <w:pStyle w:val="Foo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D9C0B4" w14:textId="77777777" w:rsidR="00C539CF" w:rsidRDefault="00C539CF">
      <w:r>
        <w:separator/>
      </w:r>
    </w:p>
  </w:footnote>
  <w:footnote w:type="continuationSeparator" w:id="0">
    <w:p w14:paraId="780524BD" w14:textId="77777777" w:rsidR="00C539CF" w:rsidRDefault="00C539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B4F882" w14:textId="77777777" w:rsidR="00546614" w:rsidRDefault="00546614" w:rsidP="00A36B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E3F0F" w14:textId="77777777" w:rsidR="00546614" w:rsidRDefault="00546614" w:rsidP="002E5002">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1AC35A" w14:textId="0447C784" w:rsidR="00546614" w:rsidRPr="00617B69" w:rsidRDefault="00546614" w:rsidP="00F1521E">
    <w:pPr>
      <w:pStyle w:val="Header"/>
      <w:tabs>
        <w:tab w:val="clear" w:pos="4320"/>
        <w:tab w:val="clear" w:pos="8640"/>
        <w:tab w:val="left" w:pos="1620"/>
        <w:tab w:val="left" w:pos="2160"/>
        <w:tab w:val="left" w:pos="8865"/>
      </w:tabs>
      <w:jc w:val="right"/>
      <w:rPr>
        <w:rStyle w:val="PageNumber"/>
        <w:rFonts w:asciiTheme="minorHAnsi" w:hAnsiTheme="minorHAnsi"/>
      </w:rPr>
    </w:pPr>
    <w:r w:rsidRPr="00617B69">
      <w:rPr>
        <w:rFonts w:asciiTheme="minorHAnsi" w:hAnsiTheme="minorHAnsi" w:cs="Arial"/>
        <w:szCs w:val="20"/>
      </w:rPr>
      <w:tab/>
    </w:r>
    <w:r w:rsidRPr="00617B69">
      <w:rPr>
        <w:rFonts w:asciiTheme="minorHAnsi" w:hAnsiTheme="minorHAnsi" w:cs="Arial"/>
        <w:szCs w:val="20"/>
      </w:rPr>
      <w:tab/>
    </w:r>
    <w:r w:rsidRPr="00617B69">
      <w:rPr>
        <w:rStyle w:val="PageNumber"/>
        <w:rFonts w:asciiTheme="minorHAnsi" w:hAnsiTheme="minorHAnsi" w:cs="Tahoma"/>
      </w:rPr>
      <w:t xml:space="preserve">Page </w:t>
    </w:r>
    <w:r w:rsidRPr="00617B69">
      <w:rPr>
        <w:rStyle w:val="PageNumber"/>
        <w:rFonts w:asciiTheme="minorHAnsi" w:hAnsiTheme="minorHAnsi" w:cs="Tahoma"/>
      </w:rPr>
      <w:fldChar w:fldCharType="begin"/>
    </w:r>
    <w:r w:rsidRPr="00617B69">
      <w:rPr>
        <w:rStyle w:val="PageNumber"/>
        <w:rFonts w:asciiTheme="minorHAnsi" w:hAnsiTheme="minorHAnsi" w:cs="Tahoma"/>
      </w:rPr>
      <w:instrText xml:space="preserve"> PAGE </w:instrText>
    </w:r>
    <w:r w:rsidRPr="00617B69">
      <w:rPr>
        <w:rStyle w:val="PageNumber"/>
        <w:rFonts w:asciiTheme="minorHAnsi" w:hAnsiTheme="minorHAnsi" w:cs="Tahoma"/>
      </w:rPr>
      <w:fldChar w:fldCharType="separate"/>
    </w:r>
    <w:r w:rsidR="002753C6">
      <w:rPr>
        <w:rStyle w:val="PageNumber"/>
        <w:rFonts w:asciiTheme="minorHAnsi" w:hAnsiTheme="minorHAnsi" w:cs="Tahoma"/>
        <w:noProof/>
      </w:rPr>
      <w:t>1</w:t>
    </w:r>
    <w:r w:rsidRPr="00617B69">
      <w:rPr>
        <w:rStyle w:val="PageNumber"/>
        <w:rFonts w:asciiTheme="minorHAnsi" w:hAnsiTheme="minorHAnsi" w:cs="Tahoma"/>
      </w:rPr>
      <w:fldChar w:fldCharType="end"/>
    </w:r>
    <w:r w:rsidRPr="00617B69">
      <w:rPr>
        <w:rStyle w:val="PageNumber"/>
        <w:rFonts w:asciiTheme="minorHAnsi" w:hAnsiTheme="minorHAnsi" w:cs="Tahoma"/>
      </w:rPr>
      <w:t xml:space="preserve"> of </w:t>
    </w:r>
    <w:r w:rsidRPr="00617B69">
      <w:rPr>
        <w:rStyle w:val="PageNumber"/>
        <w:rFonts w:asciiTheme="minorHAnsi" w:hAnsiTheme="minorHAnsi" w:cs="Tahoma"/>
      </w:rPr>
      <w:fldChar w:fldCharType="begin"/>
    </w:r>
    <w:r w:rsidRPr="00617B69">
      <w:rPr>
        <w:rStyle w:val="PageNumber"/>
        <w:rFonts w:asciiTheme="minorHAnsi" w:hAnsiTheme="minorHAnsi" w:cs="Tahoma"/>
      </w:rPr>
      <w:instrText xml:space="preserve"> NUMPAGES </w:instrText>
    </w:r>
    <w:r w:rsidRPr="00617B69">
      <w:rPr>
        <w:rStyle w:val="PageNumber"/>
        <w:rFonts w:asciiTheme="minorHAnsi" w:hAnsiTheme="minorHAnsi" w:cs="Tahoma"/>
      </w:rPr>
      <w:fldChar w:fldCharType="separate"/>
    </w:r>
    <w:r w:rsidR="002753C6">
      <w:rPr>
        <w:rStyle w:val="PageNumber"/>
        <w:rFonts w:asciiTheme="minorHAnsi" w:hAnsiTheme="minorHAnsi" w:cs="Tahoma"/>
        <w:noProof/>
      </w:rPr>
      <w:t>3</w:t>
    </w:r>
    <w:r w:rsidRPr="00617B69">
      <w:rPr>
        <w:rStyle w:val="PageNumber"/>
        <w:rFonts w:asciiTheme="minorHAnsi" w:hAnsiTheme="minorHAnsi" w:cs="Tahoma"/>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8C7FF1" w14:textId="77777777" w:rsidR="00546614" w:rsidRPr="00ED74AB" w:rsidRDefault="00546614" w:rsidP="00ED74AB">
    <w:pPr>
      <w:pStyle w:val="Header"/>
      <w:jc w:val="right"/>
      <w:rPr>
        <w:rFonts w:cs="Arial"/>
        <w:szCs w:val="20"/>
      </w:rPr>
    </w:pPr>
    <w:r>
      <w:rPr>
        <w:rFonts w:cs="Arial"/>
        <w:noProof/>
        <w:szCs w:val="20"/>
      </w:rPr>
      <mc:AlternateContent>
        <mc:Choice Requires="wps">
          <w:drawing>
            <wp:anchor distT="0" distB="0" distL="114300" distR="114300" simplePos="0" relativeHeight="251655168" behindDoc="0" locked="0" layoutInCell="1" allowOverlap="1" wp14:anchorId="41FDD5DD" wp14:editId="3CE03065">
              <wp:simplePos x="0" y="0"/>
              <wp:positionH relativeFrom="column">
                <wp:posOffset>5743575</wp:posOffset>
              </wp:positionH>
              <wp:positionV relativeFrom="paragraph">
                <wp:posOffset>-83820</wp:posOffset>
              </wp:positionV>
              <wp:extent cx="1143000" cy="295275"/>
              <wp:effectExtent l="0" t="0" r="0" b="9525"/>
              <wp:wrapNone/>
              <wp:docPr id="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DF37DED" id="Rectangle 47" o:spid="_x0000_s1026" style="position:absolute;margin-left:452.25pt;margin-top:-6.6pt;width:90pt;height:2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" stroked="f"/>
          </w:pict>
        </mc:Fallback>
      </mc:AlternateContent>
    </w:r>
    <w:r w:rsidRPr="00A36BFA">
      <w:rPr>
        <w:rFonts w:cs="Arial"/>
        <w:szCs w:val="20"/>
      </w:rPr>
      <w:t xml:space="preserve">Page </w:t>
    </w:r>
    <w:r w:rsidRPr="00A36BFA">
      <w:rPr>
        <w:rFonts w:cs="Arial"/>
        <w:szCs w:val="20"/>
      </w:rPr>
      <w:fldChar w:fldCharType="begin"/>
    </w:r>
    <w:r w:rsidRPr="00A36BFA">
      <w:rPr>
        <w:rFonts w:cs="Arial"/>
        <w:szCs w:val="20"/>
      </w:rPr>
      <w:instrText xml:space="preserve"> PAGE </w:instrText>
    </w:r>
    <w:r w:rsidRPr="00A36BFA">
      <w:rPr>
        <w:rFonts w:cs="Arial"/>
        <w:szCs w:val="20"/>
      </w:rPr>
      <w:fldChar w:fldCharType="separate"/>
    </w:r>
    <w:r>
      <w:rPr>
        <w:rFonts w:cs="Arial"/>
        <w:noProof/>
        <w:szCs w:val="20"/>
      </w:rPr>
      <w:t>1</w:t>
    </w:r>
    <w:r w:rsidRPr="00A36BFA">
      <w:rPr>
        <w:rFonts w:cs="Arial"/>
        <w:szCs w:val="20"/>
      </w:rPr>
      <w:fldChar w:fldCharType="end"/>
    </w:r>
    <w:r w:rsidRPr="00A36BFA">
      <w:rPr>
        <w:rFonts w:cs="Arial"/>
        <w:szCs w:val="20"/>
      </w:rPr>
      <w:t xml:space="preserve"> of </w:t>
    </w:r>
    <w:r w:rsidRPr="00A36BFA">
      <w:rPr>
        <w:rFonts w:cs="Arial"/>
        <w:szCs w:val="20"/>
      </w:rPr>
      <w:fldChar w:fldCharType="begin"/>
    </w:r>
    <w:r w:rsidRPr="00A36BFA">
      <w:rPr>
        <w:rFonts w:cs="Arial"/>
        <w:szCs w:val="20"/>
      </w:rPr>
      <w:instrText xml:space="preserve"> NUMPAGES </w:instrText>
    </w:r>
    <w:r w:rsidRPr="00A36BFA">
      <w:rPr>
        <w:rFonts w:cs="Arial"/>
        <w:szCs w:val="20"/>
      </w:rPr>
      <w:fldChar w:fldCharType="separate"/>
    </w:r>
    <w:r>
      <w:rPr>
        <w:rFonts w:cs="Arial"/>
        <w:noProof/>
        <w:szCs w:val="20"/>
      </w:rPr>
      <w:t>26</w:t>
    </w:r>
    <w:r w:rsidRPr="00A36BFA">
      <w:rPr>
        <w:rFonts w:cs="Arial"/>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35B5"/>
    <w:multiLevelType w:val="hybridMultilevel"/>
    <w:tmpl w:val="4C720E78"/>
    <w:lvl w:ilvl="0" w:tplc="5406EEBE">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108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0568217A"/>
    <w:multiLevelType w:val="hybridMultilevel"/>
    <w:tmpl w:val="154C47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A92F05"/>
    <w:multiLevelType w:val="hybridMultilevel"/>
    <w:tmpl w:val="2E6EB5B6"/>
    <w:lvl w:ilvl="0" w:tplc="04090003">
      <w:start w:val="1"/>
      <w:numFmt w:val="decimal"/>
      <w:lvlText w:val="%1."/>
      <w:lvlJc w:val="left"/>
      <w:pPr>
        <w:tabs>
          <w:tab w:val="num" w:pos="810"/>
        </w:tabs>
        <w:ind w:left="81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0B1D7A7C"/>
    <w:multiLevelType w:val="hybridMultilevel"/>
    <w:tmpl w:val="680C22FE"/>
    <w:lvl w:ilvl="0" w:tplc="04090003">
      <w:start w:val="1"/>
      <w:numFmt w:val="decimal"/>
      <w:lvlText w:val="%1."/>
      <w:lvlJc w:val="left"/>
      <w:pPr>
        <w:tabs>
          <w:tab w:val="num" w:pos="1080"/>
        </w:tabs>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8E6528"/>
    <w:multiLevelType w:val="hybridMultilevel"/>
    <w:tmpl w:val="A9383880"/>
    <w:lvl w:ilvl="0" w:tplc="04090003">
      <w:start w:val="1"/>
      <w:numFmt w:val="decimal"/>
      <w:lvlText w:val="%1."/>
      <w:lvlJc w:val="left"/>
      <w:pPr>
        <w:tabs>
          <w:tab w:val="num" w:pos="1440"/>
        </w:tabs>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5B91F64"/>
    <w:multiLevelType w:val="hybridMultilevel"/>
    <w:tmpl w:val="154C47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F5069B"/>
    <w:multiLevelType w:val="hybridMultilevel"/>
    <w:tmpl w:val="1CC4FF78"/>
    <w:lvl w:ilvl="0" w:tplc="0409000F">
      <w:start w:val="1"/>
      <w:numFmt w:val="decimal"/>
      <w:lvlText w:val="%1."/>
      <w:lvlJc w:val="left"/>
      <w:pPr>
        <w:ind w:left="360" w:hanging="360"/>
      </w:pPr>
    </w:lvl>
    <w:lvl w:ilvl="1" w:tplc="622A3CC8">
      <w:start w:val="1"/>
      <w:numFmt w:val="decimal"/>
      <w:lvlText w:val="%2."/>
      <w:lvlJc w:val="left"/>
      <w:pPr>
        <w:ind w:left="990" w:hanging="360"/>
      </w:pPr>
      <w:rPr>
        <w:rFonts w:asciiTheme="minorHAnsi" w:eastAsia="Times New Roman" w:hAnsiTheme="minorHAnsi" w:cs="Palatino" w:hint="default"/>
      </w:rPr>
    </w:lvl>
    <w:lvl w:ilvl="2" w:tplc="04090011">
      <w:start w:val="1"/>
      <w:numFmt w:val="decimal"/>
      <w:lvlText w:val="%3)"/>
      <w:lvlJc w:val="lef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nsid w:val="16091175"/>
    <w:multiLevelType w:val="hybridMultilevel"/>
    <w:tmpl w:val="3D3206E6"/>
    <w:lvl w:ilvl="0" w:tplc="DDE8A2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6EF7234"/>
    <w:multiLevelType w:val="hybridMultilevel"/>
    <w:tmpl w:val="2DC6731A"/>
    <w:lvl w:ilvl="0" w:tplc="0409000F">
      <w:start w:val="1"/>
      <w:numFmt w:val="decimal"/>
      <w:lvlText w:val="%1."/>
      <w:lvlJc w:val="left"/>
      <w:pPr>
        <w:ind w:left="1080" w:hanging="360"/>
      </w:pPr>
    </w:lvl>
    <w:lvl w:ilvl="1" w:tplc="23D02F5E">
      <w:start w:val="1"/>
      <w:numFmt w:val="decimal"/>
      <w:lvlText w:val="%2."/>
      <w:lvlJc w:val="left"/>
      <w:pPr>
        <w:ind w:left="1620" w:hanging="360"/>
      </w:pPr>
      <w:rPr>
        <w:rFonts w:ascii="Tahoma" w:eastAsia="Times New Roman" w:hAnsi="Tahoma" w:cs="Tahoma"/>
      </w:rPr>
    </w:lvl>
    <w:lvl w:ilvl="2" w:tplc="04090011">
      <w:start w:val="1"/>
      <w:numFmt w:val="decimal"/>
      <w:lvlText w:val="%3)"/>
      <w:lvlJc w:val="lef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9">
    <w:nsid w:val="1B860A84"/>
    <w:multiLevelType w:val="hybridMultilevel"/>
    <w:tmpl w:val="03621E9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108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1C0E7C9A"/>
    <w:multiLevelType w:val="hybridMultilevel"/>
    <w:tmpl w:val="74C2CDEC"/>
    <w:lvl w:ilvl="0" w:tplc="04090005">
      <w:start w:val="1"/>
      <w:numFmt w:val="decimal"/>
      <w:lvlText w:val="%1."/>
      <w:lvlJc w:val="left"/>
      <w:pPr>
        <w:tabs>
          <w:tab w:val="num" w:pos="1800"/>
        </w:tabs>
        <w:ind w:left="18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772171"/>
    <w:multiLevelType w:val="hybridMultilevel"/>
    <w:tmpl w:val="680C22FE"/>
    <w:lvl w:ilvl="0" w:tplc="04090003">
      <w:start w:val="1"/>
      <w:numFmt w:val="decimal"/>
      <w:lvlText w:val="%1."/>
      <w:lvlJc w:val="left"/>
      <w:pPr>
        <w:tabs>
          <w:tab w:val="num" w:pos="1800"/>
        </w:tabs>
        <w:ind w:left="180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921209D"/>
    <w:multiLevelType w:val="hybridMultilevel"/>
    <w:tmpl w:val="761EC476"/>
    <w:lvl w:ilvl="0" w:tplc="0409000F">
      <w:start w:val="1"/>
      <w:numFmt w:val="decimal"/>
      <w:lvlText w:val="%1."/>
      <w:lvlJc w:val="left"/>
      <w:pPr>
        <w:ind w:left="1080" w:hanging="360"/>
      </w:pPr>
    </w:lvl>
    <w:lvl w:ilvl="1" w:tplc="23D02F5E">
      <w:start w:val="1"/>
      <w:numFmt w:val="decimal"/>
      <w:lvlText w:val="%2."/>
      <w:lvlJc w:val="left"/>
      <w:pPr>
        <w:ind w:left="1620" w:hanging="360"/>
      </w:pPr>
      <w:rPr>
        <w:rFonts w:ascii="Tahoma" w:eastAsia="Times New Roman" w:hAnsi="Tahoma" w:cs="Tahoma"/>
      </w:rPr>
    </w:lvl>
    <w:lvl w:ilvl="2" w:tplc="04090011">
      <w:start w:val="1"/>
      <w:numFmt w:val="decimal"/>
      <w:lvlText w:val="%3)"/>
      <w:lvlJc w:val="lef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3">
    <w:nsid w:val="2B226065"/>
    <w:multiLevelType w:val="hybridMultilevel"/>
    <w:tmpl w:val="A9383880"/>
    <w:lvl w:ilvl="0" w:tplc="04090003">
      <w:start w:val="1"/>
      <w:numFmt w:val="decimal"/>
      <w:lvlText w:val="%1."/>
      <w:lvlJc w:val="left"/>
      <w:pPr>
        <w:tabs>
          <w:tab w:val="num" w:pos="1080"/>
        </w:tabs>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6D3EF2"/>
    <w:multiLevelType w:val="hybridMultilevel"/>
    <w:tmpl w:val="3D3206E6"/>
    <w:lvl w:ilvl="0" w:tplc="DDE8A22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2C55732E"/>
    <w:multiLevelType w:val="hybridMultilevel"/>
    <w:tmpl w:val="05E80A14"/>
    <w:lvl w:ilvl="0" w:tplc="C8EA58FC">
      <w:start w:val="1"/>
      <w:numFmt w:val="decimal"/>
      <w:lvlText w:val="%1."/>
      <w:lvlJc w:val="left"/>
      <w:pPr>
        <w:tabs>
          <w:tab w:val="num" w:pos="1080"/>
        </w:tabs>
        <w:ind w:left="108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5E1502"/>
    <w:multiLevelType w:val="hybridMultilevel"/>
    <w:tmpl w:val="49B8AC18"/>
    <w:lvl w:ilvl="0" w:tplc="04090005">
      <w:start w:val="1"/>
      <w:numFmt w:val="decimal"/>
      <w:lvlText w:val="%1."/>
      <w:lvlJc w:val="left"/>
      <w:pPr>
        <w:tabs>
          <w:tab w:val="num" w:pos="1800"/>
        </w:tabs>
        <w:ind w:left="18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ECD217D"/>
    <w:multiLevelType w:val="hybridMultilevel"/>
    <w:tmpl w:val="8396B74C"/>
    <w:lvl w:ilvl="0" w:tplc="AB12767E">
      <w:start w:val="1"/>
      <w:numFmt w:val="decimal"/>
      <w:lvlText w:val="%1."/>
      <w:lvlJc w:val="left"/>
      <w:pPr>
        <w:tabs>
          <w:tab w:val="num" w:pos="1440"/>
        </w:tabs>
        <w:ind w:left="144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03B748E"/>
    <w:multiLevelType w:val="hybridMultilevel"/>
    <w:tmpl w:val="9E6AC672"/>
    <w:lvl w:ilvl="0" w:tplc="04090003">
      <w:start w:val="1"/>
      <w:numFmt w:val="decimal"/>
      <w:lvlText w:val="%1."/>
      <w:lvlJc w:val="left"/>
      <w:pPr>
        <w:tabs>
          <w:tab w:val="num" w:pos="1080"/>
        </w:tabs>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350A7C"/>
    <w:multiLevelType w:val="hybridMultilevel"/>
    <w:tmpl w:val="03621E9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108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nsid w:val="339343EA"/>
    <w:multiLevelType w:val="hybridMultilevel"/>
    <w:tmpl w:val="089CBEA0"/>
    <w:lvl w:ilvl="0" w:tplc="04090003">
      <w:start w:val="1"/>
      <w:numFmt w:val="decimal"/>
      <w:lvlText w:val="%1."/>
      <w:lvlJc w:val="left"/>
      <w:pPr>
        <w:tabs>
          <w:tab w:val="num" w:pos="1080"/>
        </w:tabs>
        <w:ind w:left="1080" w:hanging="360"/>
      </w:pPr>
    </w:lvl>
    <w:lvl w:ilvl="1" w:tplc="0409000F">
      <w:start w:val="1"/>
      <w:numFmt w:val="decimal"/>
      <w:lvlText w:val="%2."/>
      <w:lvlJc w:val="left"/>
      <w:pPr>
        <w:ind w:left="108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67910F3"/>
    <w:multiLevelType w:val="hybridMultilevel"/>
    <w:tmpl w:val="8D7EAAD2"/>
    <w:lvl w:ilvl="0" w:tplc="04090003">
      <w:start w:val="1"/>
      <w:numFmt w:val="decimal"/>
      <w:lvlText w:val="%1."/>
      <w:lvlJc w:val="left"/>
      <w:pPr>
        <w:tabs>
          <w:tab w:val="num" w:pos="1080"/>
        </w:tabs>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DC6060"/>
    <w:multiLevelType w:val="hybridMultilevel"/>
    <w:tmpl w:val="03621E96"/>
    <w:lvl w:ilvl="0" w:tplc="0409000F">
      <w:start w:val="1"/>
      <w:numFmt w:val="decimal"/>
      <w:lvlText w:val="%1."/>
      <w:lvlJc w:val="left"/>
      <w:pPr>
        <w:ind w:left="108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81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3">
    <w:nsid w:val="36F3430B"/>
    <w:multiLevelType w:val="hybridMultilevel"/>
    <w:tmpl w:val="9A8A3EBE"/>
    <w:lvl w:ilvl="0" w:tplc="A790C9C4">
      <w:start w:val="1"/>
      <w:numFmt w:val="decimal"/>
      <w:lvlText w:val="%1."/>
      <w:lvlJc w:val="left"/>
      <w:pPr>
        <w:tabs>
          <w:tab w:val="num" w:pos="720"/>
        </w:tabs>
        <w:ind w:left="720" w:hanging="360"/>
      </w:pPr>
      <w:rPr>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nsid w:val="38AF43D6"/>
    <w:multiLevelType w:val="hybridMultilevel"/>
    <w:tmpl w:val="2DC6731A"/>
    <w:lvl w:ilvl="0" w:tplc="0409000F">
      <w:start w:val="1"/>
      <w:numFmt w:val="decimal"/>
      <w:lvlText w:val="%1."/>
      <w:lvlJc w:val="left"/>
      <w:pPr>
        <w:ind w:left="1080" w:hanging="360"/>
      </w:pPr>
    </w:lvl>
    <w:lvl w:ilvl="1" w:tplc="23D02F5E">
      <w:start w:val="1"/>
      <w:numFmt w:val="decimal"/>
      <w:lvlText w:val="%2."/>
      <w:lvlJc w:val="left"/>
      <w:pPr>
        <w:ind w:left="1620" w:hanging="360"/>
      </w:pPr>
      <w:rPr>
        <w:rFonts w:ascii="Tahoma" w:eastAsia="Times New Roman" w:hAnsi="Tahoma" w:cs="Tahoma"/>
      </w:rPr>
    </w:lvl>
    <w:lvl w:ilvl="2" w:tplc="04090011">
      <w:start w:val="1"/>
      <w:numFmt w:val="decimal"/>
      <w:lvlText w:val="%3)"/>
      <w:lvlJc w:val="lef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5">
    <w:nsid w:val="3F2D56D7"/>
    <w:multiLevelType w:val="hybridMultilevel"/>
    <w:tmpl w:val="03621E9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108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nsid w:val="408B4BB9"/>
    <w:multiLevelType w:val="hybridMultilevel"/>
    <w:tmpl w:val="9E6AC672"/>
    <w:lvl w:ilvl="0" w:tplc="04090003">
      <w:start w:val="1"/>
      <w:numFmt w:val="decimal"/>
      <w:lvlText w:val="%1."/>
      <w:lvlJc w:val="left"/>
      <w:pPr>
        <w:tabs>
          <w:tab w:val="num" w:pos="1080"/>
        </w:tabs>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A838F8"/>
    <w:multiLevelType w:val="hybridMultilevel"/>
    <w:tmpl w:val="03621E9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108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nsid w:val="4CAC1AF5"/>
    <w:multiLevelType w:val="hybridMultilevel"/>
    <w:tmpl w:val="03621E96"/>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81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9">
    <w:nsid w:val="501F03D0"/>
    <w:multiLevelType w:val="hybridMultilevel"/>
    <w:tmpl w:val="113EFA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1A145A0"/>
    <w:multiLevelType w:val="hybridMultilevel"/>
    <w:tmpl w:val="7E529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386C6E"/>
    <w:multiLevelType w:val="hybridMultilevel"/>
    <w:tmpl w:val="2DC6731A"/>
    <w:lvl w:ilvl="0" w:tplc="0409000F">
      <w:start w:val="1"/>
      <w:numFmt w:val="decimal"/>
      <w:lvlText w:val="%1."/>
      <w:lvlJc w:val="left"/>
      <w:pPr>
        <w:ind w:left="1080" w:hanging="360"/>
      </w:pPr>
    </w:lvl>
    <w:lvl w:ilvl="1" w:tplc="23D02F5E">
      <w:start w:val="1"/>
      <w:numFmt w:val="decimal"/>
      <w:lvlText w:val="%2."/>
      <w:lvlJc w:val="left"/>
      <w:pPr>
        <w:ind w:left="1620" w:hanging="360"/>
      </w:pPr>
      <w:rPr>
        <w:rFonts w:ascii="Tahoma" w:eastAsia="Times New Roman" w:hAnsi="Tahoma" w:cs="Tahoma"/>
      </w:rPr>
    </w:lvl>
    <w:lvl w:ilvl="2" w:tplc="04090011">
      <w:start w:val="1"/>
      <w:numFmt w:val="decimal"/>
      <w:lvlText w:val="%3)"/>
      <w:lvlJc w:val="lef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32">
    <w:nsid w:val="563A36DB"/>
    <w:multiLevelType w:val="hybridMultilevel"/>
    <w:tmpl w:val="82127466"/>
    <w:lvl w:ilvl="0" w:tplc="04090003">
      <w:start w:val="1"/>
      <w:numFmt w:val="decimal"/>
      <w:lvlText w:val="%1."/>
      <w:lvlJc w:val="left"/>
      <w:pPr>
        <w:tabs>
          <w:tab w:val="num" w:pos="1080"/>
        </w:tabs>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846687"/>
    <w:multiLevelType w:val="hybridMultilevel"/>
    <w:tmpl w:val="113EFA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DDC04D6"/>
    <w:multiLevelType w:val="hybridMultilevel"/>
    <w:tmpl w:val="2DC6731A"/>
    <w:lvl w:ilvl="0" w:tplc="0409000F">
      <w:start w:val="1"/>
      <w:numFmt w:val="decimal"/>
      <w:lvlText w:val="%1."/>
      <w:lvlJc w:val="left"/>
      <w:pPr>
        <w:ind w:left="1080" w:hanging="360"/>
      </w:pPr>
    </w:lvl>
    <w:lvl w:ilvl="1" w:tplc="23D02F5E">
      <w:start w:val="1"/>
      <w:numFmt w:val="decimal"/>
      <w:lvlText w:val="%2."/>
      <w:lvlJc w:val="left"/>
      <w:pPr>
        <w:ind w:left="1620" w:hanging="360"/>
      </w:pPr>
      <w:rPr>
        <w:rFonts w:ascii="Tahoma" w:eastAsia="Times New Roman" w:hAnsi="Tahoma" w:cs="Tahoma"/>
      </w:rPr>
    </w:lvl>
    <w:lvl w:ilvl="2" w:tplc="04090011">
      <w:start w:val="1"/>
      <w:numFmt w:val="decimal"/>
      <w:lvlText w:val="%3)"/>
      <w:lvlJc w:val="lef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35">
    <w:nsid w:val="64B406A4"/>
    <w:multiLevelType w:val="hybridMultilevel"/>
    <w:tmpl w:val="D1DA3588"/>
    <w:lvl w:ilvl="0" w:tplc="ACF4B894">
      <w:start w:val="1"/>
      <w:numFmt w:val="decimal"/>
      <w:lvlText w:val="%1."/>
      <w:lvlJc w:val="left"/>
      <w:pPr>
        <w:tabs>
          <w:tab w:val="num" w:pos="360"/>
        </w:tabs>
        <w:ind w:left="360" w:hanging="360"/>
      </w:pPr>
      <w:rPr>
        <w:b w:val="0"/>
      </w:rPr>
    </w:lvl>
    <w:lvl w:ilvl="1" w:tplc="AB12767E">
      <w:start w:val="1"/>
      <w:numFmt w:val="decimal"/>
      <w:lvlText w:val="%2."/>
      <w:lvlJc w:val="left"/>
      <w:pPr>
        <w:tabs>
          <w:tab w:val="num" w:pos="1080"/>
        </w:tabs>
        <w:ind w:left="1080" w:hanging="360"/>
      </w:pPr>
      <w:rPr>
        <w:b w:val="0"/>
      </w:rPr>
    </w:lvl>
    <w:lvl w:ilvl="2" w:tplc="C8EA58FC">
      <w:start w:val="1"/>
      <w:numFmt w:val="decimal"/>
      <w:lvlText w:val="%3."/>
      <w:lvlJc w:val="left"/>
      <w:pPr>
        <w:tabs>
          <w:tab w:val="num" w:pos="1080"/>
        </w:tabs>
        <w:ind w:left="1080" w:hanging="360"/>
      </w:pPr>
      <w:rPr>
        <w:b w:val="0"/>
      </w:rPr>
    </w:lvl>
    <w:lvl w:ilvl="3" w:tplc="A790C9C4">
      <w:start w:val="1"/>
      <w:numFmt w:val="decimal"/>
      <w:lvlText w:val="%4."/>
      <w:lvlJc w:val="left"/>
      <w:pPr>
        <w:tabs>
          <w:tab w:val="num" w:pos="1800"/>
        </w:tabs>
        <w:ind w:left="1800" w:hanging="360"/>
      </w:pPr>
      <w:rPr>
        <w:b w:val="0"/>
      </w:r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6">
    <w:nsid w:val="69B92FAC"/>
    <w:multiLevelType w:val="hybridMultilevel"/>
    <w:tmpl w:val="4C720E78"/>
    <w:lvl w:ilvl="0" w:tplc="5406EEBE">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108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nsid w:val="6A19000E"/>
    <w:multiLevelType w:val="hybridMultilevel"/>
    <w:tmpl w:val="A65A7AA6"/>
    <w:lvl w:ilvl="0" w:tplc="04090003">
      <w:start w:val="1"/>
      <w:numFmt w:val="decimal"/>
      <w:lvlText w:val="%1."/>
      <w:lvlJc w:val="left"/>
      <w:pPr>
        <w:tabs>
          <w:tab w:val="num" w:pos="1800"/>
        </w:tabs>
        <w:ind w:left="180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F282878"/>
    <w:multiLevelType w:val="hybridMultilevel"/>
    <w:tmpl w:val="6D7EE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B66FC1"/>
    <w:multiLevelType w:val="hybridMultilevel"/>
    <w:tmpl w:val="CDD869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810"/>
        </w:tabs>
        <w:ind w:left="81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0">
    <w:nsid w:val="7025040F"/>
    <w:multiLevelType w:val="hybridMultilevel"/>
    <w:tmpl w:val="03621E96"/>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117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41">
    <w:nsid w:val="716172A2"/>
    <w:multiLevelType w:val="hybridMultilevel"/>
    <w:tmpl w:val="AADC5E8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nsid w:val="736A6D96"/>
    <w:multiLevelType w:val="hybridMultilevel"/>
    <w:tmpl w:val="03621E96"/>
    <w:lvl w:ilvl="0" w:tplc="0409000F">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99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43">
    <w:nsid w:val="769A4B48"/>
    <w:multiLevelType w:val="hybridMultilevel"/>
    <w:tmpl w:val="113EFA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833071C"/>
    <w:multiLevelType w:val="hybridMultilevel"/>
    <w:tmpl w:val="F4061AF4"/>
    <w:lvl w:ilvl="0" w:tplc="04090003">
      <w:start w:val="1"/>
      <w:numFmt w:val="decimal"/>
      <w:lvlText w:val="%1."/>
      <w:lvlJc w:val="left"/>
      <w:pPr>
        <w:tabs>
          <w:tab w:val="num" w:pos="1080"/>
        </w:tabs>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A7D5F67"/>
    <w:multiLevelType w:val="hybridMultilevel"/>
    <w:tmpl w:val="03621E9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108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6">
    <w:nsid w:val="7B246956"/>
    <w:multiLevelType w:val="hybridMultilevel"/>
    <w:tmpl w:val="2DC6731A"/>
    <w:lvl w:ilvl="0" w:tplc="0409000F">
      <w:start w:val="1"/>
      <w:numFmt w:val="decimal"/>
      <w:lvlText w:val="%1."/>
      <w:lvlJc w:val="left"/>
      <w:pPr>
        <w:ind w:left="1080" w:hanging="360"/>
      </w:pPr>
    </w:lvl>
    <w:lvl w:ilvl="1" w:tplc="23D02F5E">
      <w:start w:val="1"/>
      <w:numFmt w:val="decimal"/>
      <w:lvlText w:val="%2."/>
      <w:lvlJc w:val="left"/>
      <w:pPr>
        <w:ind w:left="1620" w:hanging="360"/>
      </w:pPr>
      <w:rPr>
        <w:rFonts w:ascii="Tahoma" w:eastAsia="Times New Roman" w:hAnsi="Tahoma" w:cs="Tahoma"/>
      </w:rPr>
    </w:lvl>
    <w:lvl w:ilvl="2" w:tplc="04090011">
      <w:start w:val="1"/>
      <w:numFmt w:val="decimal"/>
      <w:lvlText w:val="%3)"/>
      <w:lvlJc w:val="lef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47">
    <w:nsid w:val="7DA92065"/>
    <w:multiLevelType w:val="hybridMultilevel"/>
    <w:tmpl w:val="FD0690FE"/>
    <w:lvl w:ilvl="0" w:tplc="FA9AA2FA">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39"/>
  </w:num>
  <w:num w:numId="3">
    <w:abstractNumId w:val="41"/>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35"/>
  </w:num>
  <w:num w:numId="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6"/>
  </w:num>
  <w:num w:numId="10">
    <w:abstractNumId w:val="12"/>
  </w:num>
  <w:num w:numId="11">
    <w:abstractNumId w:val="42"/>
  </w:num>
  <w:num w:numId="12">
    <w:abstractNumId w:val="25"/>
  </w:num>
  <w:num w:numId="13">
    <w:abstractNumId w:val="28"/>
  </w:num>
  <w:num w:numId="14">
    <w:abstractNumId w:val="19"/>
  </w:num>
  <w:num w:numId="15">
    <w:abstractNumId w:val="9"/>
  </w:num>
  <w:num w:numId="16">
    <w:abstractNumId w:val="36"/>
  </w:num>
  <w:num w:numId="17">
    <w:abstractNumId w:val="0"/>
  </w:num>
  <w:num w:numId="18">
    <w:abstractNumId w:val="22"/>
  </w:num>
  <w:num w:numId="19">
    <w:abstractNumId w:val="34"/>
  </w:num>
  <w:num w:numId="20">
    <w:abstractNumId w:val="31"/>
  </w:num>
  <w:num w:numId="21">
    <w:abstractNumId w:val="45"/>
  </w:num>
  <w:num w:numId="22">
    <w:abstractNumId w:val="8"/>
  </w:num>
  <w:num w:numId="23">
    <w:abstractNumId w:val="27"/>
  </w:num>
  <w:num w:numId="24">
    <w:abstractNumId w:val="37"/>
  </w:num>
  <w:num w:numId="25">
    <w:abstractNumId w:val="3"/>
  </w:num>
  <w:num w:numId="26">
    <w:abstractNumId w:val="40"/>
  </w:num>
  <w:num w:numId="27">
    <w:abstractNumId w:val="7"/>
  </w:num>
  <w:num w:numId="28">
    <w:abstractNumId w:val="14"/>
  </w:num>
  <w:num w:numId="29">
    <w:abstractNumId w:val="6"/>
  </w:num>
  <w:num w:numId="30">
    <w:abstractNumId w:val="2"/>
  </w:num>
  <w:num w:numId="31">
    <w:abstractNumId w:val="44"/>
  </w:num>
  <w:num w:numId="32">
    <w:abstractNumId w:val="26"/>
  </w:num>
  <w:num w:numId="33">
    <w:abstractNumId w:val="32"/>
  </w:num>
  <w:num w:numId="34">
    <w:abstractNumId w:val="4"/>
  </w:num>
  <w:num w:numId="35">
    <w:abstractNumId w:val="43"/>
  </w:num>
  <w:num w:numId="36">
    <w:abstractNumId w:val="29"/>
  </w:num>
  <w:num w:numId="37">
    <w:abstractNumId w:val="33"/>
  </w:num>
  <w:num w:numId="38">
    <w:abstractNumId w:val="38"/>
  </w:num>
  <w:num w:numId="39">
    <w:abstractNumId w:val="17"/>
  </w:num>
  <w:num w:numId="40">
    <w:abstractNumId w:val="13"/>
  </w:num>
  <w:num w:numId="41">
    <w:abstractNumId w:val="15"/>
  </w:num>
  <w:num w:numId="42">
    <w:abstractNumId w:val="23"/>
  </w:num>
  <w:num w:numId="43">
    <w:abstractNumId w:val="11"/>
  </w:num>
  <w:num w:numId="44">
    <w:abstractNumId w:val="47"/>
  </w:num>
  <w:num w:numId="45">
    <w:abstractNumId w:val="21"/>
  </w:num>
  <w:num w:numId="46">
    <w:abstractNumId w:val="1"/>
  </w:num>
  <w:num w:numId="47">
    <w:abstractNumId w:val="5"/>
  </w:num>
  <w:num w:numId="48">
    <w:abstractNumId w:val="18"/>
  </w:num>
  <w:num w:numId="49">
    <w:abstractNumId w:val="24"/>
  </w:num>
  <w:numIdMacAtCleanup w:val="4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derson, Deborah">
    <w15:presenceInfo w15:providerId="AD" w15:userId="S-1-5-21-1935655697-879983540-725345543-1827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PostScriptOverText/>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87"/>
  <w:drawingGridVerticalSpacing w:val="187"/>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816"/>
    <w:rsid w:val="000001D1"/>
    <w:rsid w:val="0000095F"/>
    <w:rsid w:val="00000BB7"/>
    <w:rsid w:val="00001078"/>
    <w:rsid w:val="00001255"/>
    <w:rsid w:val="00002B7E"/>
    <w:rsid w:val="00002E40"/>
    <w:rsid w:val="00002FF8"/>
    <w:rsid w:val="0000364F"/>
    <w:rsid w:val="000037B5"/>
    <w:rsid w:val="00003EF4"/>
    <w:rsid w:val="00004B73"/>
    <w:rsid w:val="000051D3"/>
    <w:rsid w:val="0000531E"/>
    <w:rsid w:val="00005545"/>
    <w:rsid w:val="000059D4"/>
    <w:rsid w:val="00005DFD"/>
    <w:rsid w:val="00006009"/>
    <w:rsid w:val="000061DA"/>
    <w:rsid w:val="00006981"/>
    <w:rsid w:val="0000698B"/>
    <w:rsid w:val="00007D86"/>
    <w:rsid w:val="000107D0"/>
    <w:rsid w:val="00010922"/>
    <w:rsid w:val="00012968"/>
    <w:rsid w:val="00014011"/>
    <w:rsid w:val="00015EAE"/>
    <w:rsid w:val="00016C2D"/>
    <w:rsid w:val="00017E5D"/>
    <w:rsid w:val="00020496"/>
    <w:rsid w:val="000216C1"/>
    <w:rsid w:val="00024690"/>
    <w:rsid w:val="000246D0"/>
    <w:rsid w:val="00024FB1"/>
    <w:rsid w:val="0002530D"/>
    <w:rsid w:val="00025578"/>
    <w:rsid w:val="00025A6B"/>
    <w:rsid w:val="00026897"/>
    <w:rsid w:val="00026DB7"/>
    <w:rsid w:val="00030167"/>
    <w:rsid w:val="000304EF"/>
    <w:rsid w:val="00030C41"/>
    <w:rsid w:val="00030DB4"/>
    <w:rsid w:val="00031EA0"/>
    <w:rsid w:val="000325D6"/>
    <w:rsid w:val="0003263D"/>
    <w:rsid w:val="00032A33"/>
    <w:rsid w:val="00033641"/>
    <w:rsid w:val="00033A16"/>
    <w:rsid w:val="00033FAB"/>
    <w:rsid w:val="000344E8"/>
    <w:rsid w:val="00035268"/>
    <w:rsid w:val="00035726"/>
    <w:rsid w:val="00036D18"/>
    <w:rsid w:val="00037114"/>
    <w:rsid w:val="00041250"/>
    <w:rsid w:val="00041896"/>
    <w:rsid w:val="00041A3A"/>
    <w:rsid w:val="00041EAD"/>
    <w:rsid w:val="000429FD"/>
    <w:rsid w:val="00043281"/>
    <w:rsid w:val="000447BD"/>
    <w:rsid w:val="000449F8"/>
    <w:rsid w:val="00044A8E"/>
    <w:rsid w:val="00044BDC"/>
    <w:rsid w:val="00044D93"/>
    <w:rsid w:val="00044FFF"/>
    <w:rsid w:val="00045AEF"/>
    <w:rsid w:val="00046A80"/>
    <w:rsid w:val="00047CDB"/>
    <w:rsid w:val="00047FB2"/>
    <w:rsid w:val="00051F66"/>
    <w:rsid w:val="00052849"/>
    <w:rsid w:val="00052DF9"/>
    <w:rsid w:val="00053E0D"/>
    <w:rsid w:val="000547F6"/>
    <w:rsid w:val="000548F8"/>
    <w:rsid w:val="00054DB3"/>
    <w:rsid w:val="0005546C"/>
    <w:rsid w:val="00055D03"/>
    <w:rsid w:val="00056484"/>
    <w:rsid w:val="00056D0E"/>
    <w:rsid w:val="00057BB0"/>
    <w:rsid w:val="000607D9"/>
    <w:rsid w:val="00060D4E"/>
    <w:rsid w:val="00060D68"/>
    <w:rsid w:val="0006120D"/>
    <w:rsid w:val="00061595"/>
    <w:rsid w:val="00061F25"/>
    <w:rsid w:val="00061FF3"/>
    <w:rsid w:val="00062312"/>
    <w:rsid w:val="00062B82"/>
    <w:rsid w:val="00062DBD"/>
    <w:rsid w:val="00063101"/>
    <w:rsid w:val="000638E1"/>
    <w:rsid w:val="00063905"/>
    <w:rsid w:val="00063EB7"/>
    <w:rsid w:val="00064759"/>
    <w:rsid w:val="000647FF"/>
    <w:rsid w:val="00064FF7"/>
    <w:rsid w:val="00065410"/>
    <w:rsid w:val="0006579F"/>
    <w:rsid w:val="00065D51"/>
    <w:rsid w:val="00066BE2"/>
    <w:rsid w:val="000703C4"/>
    <w:rsid w:val="0007157B"/>
    <w:rsid w:val="000715A2"/>
    <w:rsid w:val="000719DF"/>
    <w:rsid w:val="000724CD"/>
    <w:rsid w:val="00072879"/>
    <w:rsid w:val="00073241"/>
    <w:rsid w:val="0007373E"/>
    <w:rsid w:val="00074359"/>
    <w:rsid w:val="000743F1"/>
    <w:rsid w:val="00074851"/>
    <w:rsid w:val="00074C39"/>
    <w:rsid w:val="000751E6"/>
    <w:rsid w:val="0007538F"/>
    <w:rsid w:val="0007642C"/>
    <w:rsid w:val="00076977"/>
    <w:rsid w:val="00076A26"/>
    <w:rsid w:val="00076A6D"/>
    <w:rsid w:val="0007748A"/>
    <w:rsid w:val="0007785F"/>
    <w:rsid w:val="00080E34"/>
    <w:rsid w:val="0008199E"/>
    <w:rsid w:val="000819D5"/>
    <w:rsid w:val="00081DF6"/>
    <w:rsid w:val="000827DB"/>
    <w:rsid w:val="00082D2E"/>
    <w:rsid w:val="00083772"/>
    <w:rsid w:val="00083FA8"/>
    <w:rsid w:val="000846F1"/>
    <w:rsid w:val="00085459"/>
    <w:rsid w:val="00085CDE"/>
    <w:rsid w:val="000868DE"/>
    <w:rsid w:val="00086DA3"/>
    <w:rsid w:val="00086E4C"/>
    <w:rsid w:val="000872B2"/>
    <w:rsid w:val="00090961"/>
    <w:rsid w:val="00090A71"/>
    <w:rsid w:val="00091AED"/>
    <w:rsid w:val="0009259F"/>
    <w:rsid w:val="00093E59"/>
    <w:rsid w:val="00094189"/>
    <w:rsid w:val="000947DB"/>
    <w:rsid w:val="00095C7A"/>
    <w:rsid w:val="000968B9"/>
    <w:rsid w:val="00096B62"/>
    <w:rsid w:val="000A0136"/>
    <w:rsid w:val="000A0E06"/>
    <w:rsid w:val="000A0E63"/>
    <w:rsid w:val="000A16B6"/>
    <w:rsid w:val="000A2424"/>
    <w:rsid w:val="000A2676"/>
    <w:rsid w:val="000A2D0E"/>
    <w:rsid w:val="000A2EBC"/>
    <w:rsid w:val="000A3376"/>
    <w:rsid w:val="000A342B"/>
    <w:rsid w:val="000A3E65"/>
    <w:rsid w:val="000A418E"/>
    <w:rsid w:val="000A42C3"/>
    <w:rsid w:val="000A43A7"/>
    <w:rsid w:val="000A4706"/>
    <w:rsid w:val="000A55E2"/>
    <w:rsid w:val="000A5766"/>
    <w:rsid w:val="000A7DEC"/>
    <w:rsid w:val="000B02D6"/>
    <w:rsid w:val="000B0D6E"/>
    <w:rsid w:val="000B1389"/>
    <w:rsid w:val="000B2D61"/>
    <w:rsid w:val="000B2D63"/>
    <w:rsid w:val="000B2FEC"/>
    <w:rsid w:val="000B4257"/>
    <w:rsid w:val="000B4817"/>
    <w:rsid w:val="000B500E"/>
    <w:rsid w:val="000B5427"/>
    <w:rsid w:val="000B543D"/>
    <w:rsid w:val="000B5758"/>
    <w:rsid w:val="000B5B2D"/>
    <w:rsid w:val="000B6041"/>
    <w:rsid w:val="000B6D53"/>
    <w:rsid w:val="000B75F5"/>
    <w:rsid w:val="000B79F6"/>
    <w:rsid w:val="000B7FE3"/>
    <w:rsid w:val="000C06DC"/>
    <w:rsid w:val="000C0983"/>
    <w:rsid w:val="000C229B"/>
    <w:rsid w:val="000C2A44"/>
    <w:rsid w:val="000C2C48"/>
    <w:rsid w:val="000C2F49"/>
    <w:rsid w:val="000C3495"/>
    <w:rsid w:val="000C35C0"/>
    <w:rsid w:val="000C3A70"/>
    <w:rsid w:val="000C4C83"/>
    <w:rsid w:val="000C507B"/>
    <w:rsid w:val="000C556B"/>
    <w:rsid w:val="000C5CF9"/>
    <w:rsid w:val="000C651A"/>
    <w:rsid w:val="000C6AD9"/>
    <w:rsid w:val="000C709A"/>
    <w:rsid w:val="000C7739"/>
    <w:rsid w:val="000D05E0"/>
    <w:rsid w:val="000D0834"/>
    <w:rsid w:val="000D27B1"/>
    <w:rsid w:val="000D291B"/>
    <w:rsid w:val="000D31DA"/>
    <w:rsid w:val="000D3BF8"/>
    <w:rsid w:val="000D3ED3"/>
    <w:rsid w:val="000D3EF4"/>
    <w:rsid w:val="000D40B6"/>
    <w:rsid w:val="000D42F6"/>
    <w:rsid w:val="000D4753"/>
    <w:rsid w:val="000D47CA"/>
    <w:rsid w:val="000D47F9"/>
    <w:rsid w:val="000D4AE6"/>
    <w:rsid w:val="000D6755"/>
    <w:rsid w:val="000D68AF"/>
    <w:rsid w:val="000D6DF2"/>
    <w:rsid w:val="000D74D4"/>
    <w:rsid w:val="000D7691"/>
    <w:rsid w:val="000E004F"/>
    <w:rsid w:val="000E08D2"/>
    <w:rsid w:val="000E0A62"/>
    <w:rsid w:val="000E188F"/>
    <w:rsid w:val="000E18C7"/>
    <w:rsid w:val="000E1CED"/>
    <w:rsid w:val="000E1F2A"/>
    <w:rsid w:val="000E24BC"/>
    <w:rsid w:val="000E25B3"/>
    <w:rsid w:val="000E27D5"/>
    <w:rsid w:val="000E2E87"/>
    <w:rsid w:val="000E46E0"/>
    <w:rsid w:val="000E4711"/>
    <w:rsid w:val="000E552D"/>
    <w:rsid w:val="000E55FC"/>
    <w:rsid w:val="000E5D28"/>
    <w:rsid w:val="000E5E21"/>
    <w:rsid w:val="000E6286"/>
    <w:rsid w:val="000E6365"/>
    <w:rsid w:val="000E641F"/>
    <w:rsid w:val="000E6475"/>
    <w:rsid w:val="000E6D68"/>
    <w:rsid w:val="000E762B"/>
    <w:rsid w:val="000E7B52"/>
    <w:rsid w:val="000F0E3B"/>
    <w:rsid w:val="000F25E9"/>
    <w:rsid w:val="000F2DF4"/>
    <w:rsid w:val="000F2FE8"/>
    <w:rsid w:val="000F3288"/>
    <w:rsid w:val="000F380B"/>
    <w:rsid w:val="000F3DDD"/>
    <w:rsid w:val="000F4597"/>
    <w:rsid w:val="000F4815"/>
    <w:rsid w:val="000F52E2"/>
    <w:rsid w:val="000F5345"/>
    <w:rsid w:val="000F57F2"/>
    <w:rsid w:val="000F5E86"/>
    <w:rsid w:val="000F648C"/>
    <w:rsid w:val="000F66E9"/>
    <w:rsid w:val="000F681B"/>
    <w:rsid w:val="000F733E"/>
    <w:rsid w:val="000F7969"/>
    <w:rsid w:val="000F7E76"/>
    <w:rsid w:val="000F7FE0"/>
    <w:rsid w:val="001002C9"/>
    <w:rsid w:val="0010115A"/>
    <w:rsid w:val="00101457"/>
    <w:rsid w:val="00101B9C"/>
    <w:rsid w:val="0010201A"/>
    <w:rsid w:val="00102140"/>
    <w:rsid w:val="00102651"/>
    <w:rsid w:val="00103C39"/>
    <w:rsid w:val="00105D16"/>
    <w:rsid w:val="0010625E"/>
    <w:rsid w:val="001064D3"/>
    <w:rsid w:val="00106936"/>
    <w:rsid w:val="001077F3"/>
    <w:rsid w:val="001114FA"/>
    <w:rsid w:val="00111FBE"/>
    <w:rsid w:val="00112333"/>
    <w:rsid w:val="00114456"/>
    <w:rsid w:val="00114B66"/>
    <w:rsid w:val="001151DA"/>
    <w:rsid w:val="001153ED"/>
    <w:rsid w:val="00115925"/>
    <w:rsid w:val="00115D6C"/>
    <w:rsid w:val="00115F52"/>
    <w:rsid w:val="001163F2"/>
    <w:rsid w:val="0011650F"/>
    <w:rsid w:val="0011667A"/>
    <w:rsid w:val="00116756"/>
    <w:rsid w:val="0011701B"/>
    <w:rsid w:val="0011740C"/>
    <w:rsid w:val="001179B5"/>
    <w:rsid w:val="001226CA"/>
    <w:rsid w:val="00122A9F"/>
    <w:rsid w:val="00123E42"/>
    <w:rsid w:val="001270AA"/>
    <w:rsid w:val="001275A6"/>
    <w:rsid w:val="00127E84"/>
    <w:rsid w:val="0013019A"/>
    <w:rsid w:val="001308F1"/>
    <w:rsid w:val="001318A9"/>
    <w:rsid w:val="00131B0C"/>
    <w:rsid w:val="001321B7"/>
    <w:rsid w:val="00132DD2"/>
    <w:rsid w:val="00133190"/>
    <w:rsid w:val="001331A9"/>
    <w:rsid w:val="0013338C"/>
    <w:rsid w:val="00133609"/>
    <w:rsid w:val="00133D89"/>
    <w:rsid w:val="001346E5"/>
    <w:rsid w:val="00134CAB"/>
    <w:rsid w:val="00134D50"/>
    <w:rsid w:val="0013590F"/>
    <w:rsid w:val="0013632E"/>
    <w:rsid w:val="00136D61"/>
    <w:rsid w:val="00137386"/>
    <w:rsid w:val="00137449"/>
    <w:rsid w:val="00137468"/>
    <w:rsid w:val="00137723"/>
    <w:rsid w:val="0013782F"/>
    <w:rsid w:val="00140ADC"/>
    <w:rsid w:val="00141162"/>
    <w:rsid w:val="001414B6"/>
    <w:rsid w:val="0014219E"/>
    <w:rsid w:val="001429A6"/>
    <w:rsid w:val="00143A14"/>
    <w:rsid w:val="00143F94"/>
    <w:rsid w:val="00144CD0"/>
    <w:rsid w:val="001471D3"/>
    <w:rsid w:val="00147315"/>
    <w:rsid w:val="00150F35"/>
    <w:rsid w:val="0015147A"/>
    <w:rsid w:val="0015151B"/>
    <w:rsid w:val="00151C15"/>
    <w:rsid w:val="001526F4"/>
    <w:rsid w:val="00152EE5"/>
    <w:rsid w:val="00153229"/>
    <w:rsid w:val="00153AD7"/>
    <w:rsid w:val="00155645"/>
    <w:rsid w:val="00155E0E"/>
    <w:rsid w:val="00156F66"/>
    <w:rsid w:val="001571F1"/>
    <w:rsid w:val="001572E8"/>
    <w:rsid w:val="001575AB"/>
    <w:rsid w:val="00157C2A"/>
    <w:rsid w:val="00160638"/>
    <w:rsid w:val="0016260A"/>
    <w:rsid w:val="00162FB3"/>
    <w:rsid w:val="00163178"/>
    <w:rsid w:val="001643B1"/>
    <w:rsid w:val="00164D69"/>
    <w:rsid w:val="00165CCF"/>
    <w:rsid w:val="00166A38"/>
    <w:rsid w:val="0017015E"/>
    <w:rsid w:val="00170816"/>
    <w:rsid w:val="001725F3"/>
    <w:rsid w:val="00172890"/>
    <w:rsid w:val="00172957"/>
    <w:rsid w:val="00172E47"/>
    <w:rsid w:val="001759A3"/>
    <w:rsid w:val="00175CFF"/>
    <w:rsid w:val="00175FC3"/>
    <w:rsid w:val="0017663F"/>
    <w:rsid w:val="0017724C"/>
    <w:rsid w:val="001775F8"/>
    <w:rsid w:val="00177DED"/>
    <w:rsid w:val="00180D77"/>
    <w:rsid w:val="0018198C"/>
    <w:rsid w:val="00181BE9"/>
    <w:rsid w:val="001856C8"/>
    <w:rsid w:val="00186A89"/>
    <w:rsid w:val="00186C8C"/>
    <w:rsid w:val="00187143"/>
    <w:rsid w:val="001871D9"/>
    <w:rsid w:val="001872E5"/>
    <w:rsid w:val="00190209"/>
    <w:rsid w:val="00190235"/>
    <w:rsid w:val="00190BBE"/>
    <w:rsid w:val="00191D84"/>
    <w:rsid w:val="00191EF9"/>
    <w:rsid w:val="00192065"/>
    <w:rsid w:val="0019207A"/>
    <w:rsid w:val="001921F3"/>
    <w:rsid w:val="001930E8"/>
    <w:rsid w:val="00193AD4"/>
    <w:rsid w:val="00195392"/>
    <w:rsid w:val="00196373"/>
    <w:rsid w:val="001972E9"/>
    <w:rsid w:val="00197474"/>
    <w:rsid w:val="00197913"/>
    <w:rsid w:val="001A151B"/>
    <w:rsid w:val="001A154B"/>
    <w:rsid w:val="001A30B3"/>
    <w:rsid w:val="001A30EF"/>
    <w:rsid w:val="001A31F2"/>
    <w:rsid w:val="001A3732"/>
    <w:rsid w:val="001A3B5B"/>
    <w:rsid w:val="001A4378"/>
    <w:rsid w:val="001A440B"/>
    <w:rsid w:val="001A4C34"/>
    <w:rsid w:val="001A4F42"/>
    <w:rsid w:val="001A53B9"/>
    <w:rsid w:val="001A5B50"/>
    <w:rsid w:val="001A5BB4"/>
    <w:rsid w:val="001A60E7"/>
    <w:rsid w:val="001A6676"/>
    <w:rsid w:val="001A6B11"/>
    <w:rsid w:val="001A75CF"/>
    <w:rsid w:val="001A77B5"/>
    <w:rsid w:val="001A7D31"/>
    <w:rsid w:val="001B076E"/>
    <w:rsid w:val="001B07B6"/>
    <w:rsid w:val="001B07D0"/>
    <w:rsid w:val="001B07D7"/>
    <w:rsid w:val="001B09D7"/>
    <w:rsid w:val="001B14A3"/>
    <w:rsid w:val="001B195B"/>
    <w:rsid w:val="001B1B31"/>
    <w:rsid w:val="001B1D7F"/>
    <w:rsid w:val="001B23B5"/>
    <w:rsid w:val="001B23C6"/>
    <w:rsid w:val="001B320E"/>
    <w:rsid w:val="001B3414"/>
    <w:rsid w:val="001B38D7"/>
    <w:rsid w:val="001B3E6B"/>
    <w:rsid w:val="001B4136"/>
    <w:rsid w:val="001B4B7A"/>
    <w:rsid w:val="001B772B"/>
    <w:rsid w:val="001B7741"/>
    <w:rsid w:val="001C0467"/>
    <w:rsid w:val="001C05A3"/>
    <w:rsid w:val="001C0A9E"/>
    <w:rsid w:val="001C0B50"/>
    <w:rsid w:val="001C0D0A"/>
    <w:rsid w:val="001C100B"/>
    <w:rsid w:val="001C1A5A"/>
    <w:rsid w:val="001C2336"/>
    <w:rsid w:val="001C2460"/>
    <w:rsid w:val="001C3226"/>
    <w:rsid w:val="001C3244"/>
    <w:rsid w:val="001C486D"/>
    <w:rsid w:val="001C52DF"/>
    <w:rsid w:val="001C6F13"/>
    <w:rsid w:val="001D1136"/>
    <w:rsid w:val="001D157C"/>
    <w:rsid w:val="001D2201"/>
    <w:rsid w:val="001D22F5"/>
    <w:rsid w:val="001D276D"/>
    <w:rsid w:val="001D2D93"/>
    <w:rsid w:val="001D3529"/>
    <w:rsid w:val="001D4A13"/>
    <w:rsid w:val="001D4A47"/>
    <w:rsid w:val="001D585F"/>
    <w:rsid w:val="001D6A09"/>
    <w:rsid w:val="001D6C9C"/>
    <w:rsid w:val="001D720B"/>
    <w:rsid w:val="001D7D2B"/>
    <w:rsid w:val="001E1637"/>
    <w:rsid w:val="001E16D6"/>
    <w:rsid w:val="001E1ECD"/>
    <w:rsid w:val="001E2231"/>
    <w:rsid w:val="001E39F6"/>
    <w:rsid w:val="001E4024"/>
    <w:rsid w:val="001E4050"/>
    <w:rsid w:val="001E47DE"/>
    <w:rsid w:val="001E47F7"/>
    <w:rsid w:val="001E4A66"/>
    <w:rsid w:val="001E4BED"/>
    <w:rsid w:val="001E5012"/>
    <w:rsid w:val="001E57AF"/>
    <w:rsid w:val="001E5B2B"/>
    <w:rsid w:val="001E634C"/>
    <w:rsid w:val="001E685B"/>
    <w:rsid w:val="001E784F"/>
    <w:rsid w:val="001F0BEF"/>
    <w:rsid w:val="001F12B1"/>
    <w:rsid w:val="001F2590"/>
    <w:rsid w:val="001F2BDF"/>
    <w:rsid w:val="001F40FF"/>
    <w:rsid w:val="001F4133"/>
    <w:rsid w:val="001F4156"/>
    <w:rsid w:val="001F558D"/>
    <w:rsid w:val="001F5DAD"/>
    <w:rsid w:val="001F6447"/>
    <w:rsid w:val="001F6766"/>
    <w:rsid w:val="001F6CF0"/>
    <w:rsid w:val="001F7E39"/>
    <w:rsid w:val="00200561"/>
    <w:rsid w:val="00200A1D"/>
    <w:rsid w:val="00200EE0"/>
    <w:rsid w:val="00201336"/>
    <w:rsid w:val="00202275"/>
    <w:rsid w:val="00202C2A"/>
    <w:rsid w:val="00204993"/>
    <w:rsid w:val="00205694"/>
    <w:rsid w:val="00205C74"/>
    <w:rsid w:val="00207103"/>
    <w:rsid w:val="002073D4"/>
    <w:rsid w:val="00207647"/>
    <w:rsid w:val="00207DC7"/>
    <w:rsid w:val="0021097D"/>
    <w:rsid w:val="00210FAC"/>
    <w:rsid w:val="002111C0"/>
    <w:rsid w:val="00211C79"/>
    <w:rsid w:val="00213529"/>
    <w:rsid w:val="00213833"/>
    <w:rsid w:val="00213BBB"/>
    <w:rsid w:val="00213E7C"/>
    <w:rsid w:val="00214F13"/>
    <w:rsid w:val="00215137"/>
    <w:rsid w:val="00215C86"/>
    <w:rsid w:val="00215DD8"/>
    <w:rsid w:val="00216293"/>
    <w:rsid w:val="0021630D"/>
    <w:rsid w:val="0021652A"/>
    <w:rsid w:val="0021680B"/>
    <w:rsid w:val="002171F9"/>
    <w:rsid w:val="00217517"/>
    <w:rsid w:val="00217712"/>
    <w:rsid w:val="0022023A"/>
    <w:rsid w:val="00220DBF"/>
    <w:rsid w:val="002210B8"/>
    <w:rsid w:val="002213E7"/>
    <w:rsid w:val="0022184F"/>
    <w:rsid w:val="0022258D"/>
    <w:rsid w:val="0022338B"/>
    <w:rsid w:val="0022368A"/>
    <w:rsid w:val="002243D4"/>
    <w:rsid w:val="0022511B"/>
    <w:rsid w:val="00226712"/>
    <w:rsid w:val="00226A10"/>
    <w:rsid w:val="00226B6D"/>
    <w:rsid w:val="002273C9"/>
    <w:rsid w:val="00227CE8"/>
    <w:rsid w:val="00230326"/>
    <w:rsid w:val="00230C2E"/>
    <w:rsid w:val="00231318"/>
    <w:rsid w:val="0023191D"/>
    <w:rsid w:val="0023330A"/>
    <w:rsid w:val="002343E3"/>
    <w:rsid w:val="002346EB"/>
    <w:rsid w:val="00235FEB"/>
    <w:rsid w:val="0023604C"/>
    <w:rsid w:val="00236A76"/>
    <w:rsid w:val="00236F7B"/>
    <w:rsid w:val="00237257"/>
    <w:rsid w:val="00237D9A"/>
    <w:rsid w:val="00237ECA"/>
    <w:rsid w:val="00237F59"/>
    <w:rsid w:val="002406A4"/>
    <w:rsid w:val="00240D02"/>
    <w:rsid w:val="002419C7"/>
    <w:rsid w:val="00242427"/>
    <w:rsid w:val="0024373D"/>
    <w:rsid w:val="0024414C"/>
    <w:rsid w:val="002464AC"/>
    <w:rsid w:val="00246511"/>
    <w:rsid w:val="00246781"/>
    <w:rsid w:val="0024721F"/>
    <w:rsid w:val="00250BBA"/>
    <w:rsid w:val="00250D0E"/>
    <w:rsid w:val="00251047"/>
    <w:rsid w:val="002521DA"/>
    <w:rsid w:val="002530A9"/>
    <w:rsid w:val="0025396D"/>
    <w:rsid w:val="00255FCE"/>
    <w:rsid w:val="00256AB3"/>
    <w:rsid w:val="00256FF6"/>
    <w:rsid w:val="0025775C"/>
    <w:rsid w:val="00257E8D"/>
    <w:rsid w:val="00257EC2"/>
    <w:rsid w:val="00260FF1"/>
    <w:rsid w:val="0026198D"/>
    <w:rsid w:val="00262501"/>
    <w:rsid w:val="00262C03"/>
    <w:rsid w:val="00263417"/>
    <w:rsid w:val="002634DD"/>
    <w:rsid w:val="00263937"/>
    <w:rsid w:val="00263CD9"/>
    <w:rsid w:val="00263E98"/>
    <w:rsid w:val="002649F9"/>
    <w:rsid w:val="00265C14"/>
    <w:rsid w:val="00266030"/>
    <w:rsid w:val="0026613B"/>
    <w:rsid w:val="00266678"/>
    <w:rsid w:val="0026679D"/>
    <w:rsid w:val="00266848"/>
    <w:rsid w:val="00270412"/>
    <w:rsid w:val="00270A83"/>
    <w:rsid w:val="00270D77"/>
    <w:rsid w:val="002716E3"/>
    <w:rsid w:val="00271B83"/>
    <w:rsid w:val="00271DC2"/>
    <w:rsid w:val="002723E7"/>
    <w:rsid w:val="0027263C"/>
    <w:rsid w:val="0027286F"/>
    <w:rsid w:val="00272ED2"/>
    <w:rsid w:val="00273BF0"/>
    <w:rsid w:val="00274993"/>
    <w:rsid w:val="00274B26"/>
    <w:rsid w:val="00274DDA"/>
    <w:rsid w:val="00274F9E"/>
    <w:rsid w:val="00275348"/>
    <w:rsid w:val="002753C6"/>
    <w:rsid w:val="0027581A"/>
    <w:rsid w:val="00275991"/>
    <w:rsid w:val="00275C12"/>
    <w:rsid w:val="00276D26"/>
    <w:rsid w:val="0028005E"/>
    <w:rsid w:val="0028017D"/>
    <w:rsid w:val="00281987"/>
    <w:rsid w:val="00281C41"/>
    <w:rsid w:val="00281D28"/>
    <w:rsid w:val="00283782"/>
    <w:rsid w:val="0028442C"/>
    <w:rsid w:val="00284F82"/>
    <w:rsid w:val="00285045"/>
    <w:rsid w:val="00285342"/>
    <w:rsid w:val="00285665"/>
    <w:rsid w:val="00285C63"/>
    <w:rsid w:val="00285E23"/>
    <w:rsid w:val="0028652C"/>
    <w:rsid w:val="00286A0E"/>
    <w:rsid w:val="00286A76"/>
    <w:rsid w:val="00286F59"/>
    <w:rsid w:val="00287334"/>
    <w:rsid w:val="00290B8B"/>
    <w:rsid w:val="00290DD6"/>
    <w:rsid w:val="002917CB"/>
    <w:rsid w:val="0029197C"/>
    <w:rsid w:val="00292C23"/>
    <w:rsid w:val="00292E0C"/>
    <w:rsid w:val="002931E8"/>
    <w:rsid w:val="002938E5"/>
    <w:rsid w:val="00293C67"/>
    <w:rsid w:val="00294428"/>
    <w:rsid w:val="002949B6"/>
    <w:rsid w:val="00296062"/>
    <w:rsid w:val="0029615E"/>
    <w:rsid w:val="0029661C"/>
    <w:rsid w:val="002A014C"/>
    <w:rsid w:val="002A0163"/>
    <w:rsid w:val="002A14A4"/>
    <w:rsid w:val="002A23CB"/>
    <w:rsid w:val="002A26C5"/>
    <w:rsid w:val="002A2BCF"/>
    <w:rsid w:val="002A32C0"/>
    <w:rsid w:val="002A3639"/>
    <w:rsid w:val="002A36F2"/>
    <w:rsid w:val="002A3B20"/>
    <w:rsid w:val="002A3B70"/>
    <w:rsid w:val="002A3E4F"/>
    <w:rsid w:val="002A482C"/>
    <w:rsid w:val="002A5023"/>
    <w:rsid w:val="002A51E5"/>
    <w:rsid w:val="002A54A5"/>
    <w:rsid w:val="002A7387"/>
    <w:rsid w:val="002A79E8"/>
    <w:rsid w:val="002A79F0"/>
    <w:rsid w:val="002B015B"/>
    <w:rsid w:val="002B0588"/>
    <w:rsid w:val="002B05DE"/>
    <w:rsid w:val="002B130F"/>
    <w:rsid w:val="002B1524"/>
    <w:rsid w:val="002B2347"/>
    <w:rsid w:val="002B40F3"/>
    <w:rsid w:val="002B4A92"/>
    <w:rsid w:val="002B4E90"/>
    <w:rsid w:val="002B52A1"/>
    <w:rsid w:val="002B6709"/>
    <w:rsid w:val="002B713A"/>
    <w:rsid w:val="002C0408"/>
    <w:rsid w:val="002C097D"/>
    <w:rsid w:val="002C0AD0"/>
    <w:rsid w:val="002C0F13"/>
    <w:rsid w:val="002C1379"/>
    <w:rsid w:val="002C16C2"/>
    <w:rsid w:val="002C1C81"/>
    <w:rsid w:val="002C1F63"/>
    <w:rsid w:val="002C2895"/>
    <w:rsid w:val="002C329D"/>
    <w:rsid w:val="002C38DE"/>
    <w:rsid w:val="002C3DDA"/>
    <w:rsid w:val="002C4317"/>
    <w:rsid w:val="002C4E79"/>
    <w:rsid w:val="002C5F85"/>
    <w:rsid w:val="002C66E4"/>
    <w:rsid w:val="002C6C04"/>
    <w:rsid w:val="002C7270"/>
    <w:rsid w:val="002C74A1"/>
    <w:rsid w:val="002C7E6E"/>
    <w:rsid w:val="002D02FE"/>
    <w:rsid w:val="002D0377"/>
    <w:rsid w:val="002D0EAC"/>
    <w:rsid w:val="002D12A2"/>
    <w:rsid w:val="002D193B"/>
    <w:rsid w:val="002D1948"/>
    <w:rsid w:val="002D29BF"/>
    <w:rsid w:val="002D2D05"/>
    <w:rsid w:val="002D3C42"/>
    <w:rsid w:val="002D3F80"/>
    <w:rsid w:val="002D4C2C"/>
    <w:rsid w:val="002D4C94"/>
    <w:rsid w:val="002D60B8"/>
    <w:rsid w:val="002D623F"/>
    <w:rsid w:val="002D69D2"/>
    <w:rsid w:val="002D6F87"/>
    <w:rsid w:val="002D715D"/>
    <w:rsid w:val="002D7BAD"/>
    <w:rsid w:val="002E06B8"/>
    <w:rsid w:val="002E0ADF"/>
    <w:rsid w:val="002E16B2"/>
    <w:rsid w:val="002E2207"/>
    <w:rsid w:val="002E2E0A"/>
    <w:rsid w:val="002E35B5"/>
    <w:rsid w:val="002E3CD7"/>
    <w:rsid w:val="002E44D8"/>
    <w:rsid w:val="002E4828"/>
    <w:rsid w:val="002E4D25"/>
    <w:rsid w:val="002E5002"/>
    <w:rsid w:val="002E5450"/>
    <w:rsid w:val="002E69D4"/>
    <w:rsid w:val="002E6F0B"/>
    <w:rsid w:val="002E6FB5"/>
    <w:rsid w:val="002E7D0F"/>
    <w:rsid w:val="002F13CE"/>
    <w:rsid w:val="002F148C"/>
    <w:rsid w:val="002F215B"/>
    <w:rsid w:val="002F357F"/>
    <w:rsid w:val="002F3C62"/>
    <w:rsid w:val="002F3ED4"/>
    <w:rsid w:val="002F4138"/>
    <w:rsid w:val="002F424F"/>
    <w:rsid w:val="002F45E1"/>
    <w:rsid w:val="002F5015"/>
    <w:rsid w:val="002F614A"/>
    <w:rsid w:val="002F6E49"/>
    <w:rsid w:val="002F6E83"/>
    <w:rsid w:val="002F7347"/>
    <w:rsid w:val="002F762B"/>
    <w:rsid w:val="002F7631"/>
    <w:rsid w:val="002F7B7E"/>
    <w:rsid w:val="00300287"/>
    <w:rsid w:val="00300AF8"/>
    <w:rsid w:val="00301D9A"/>
    <w:rsid w:val="0030216B"/>
    <w:rsid w:val="0030337B"/>
    <w:rsid w:val="00304410"/>
    <w:rsid w:val="00305EB3"/>
    <w:rsid w:val="0030699E"/>
    <w:rsid w:val="00306E9C"/>
    <w:rsid w:val="00306ED9"/>
    <w:rsid w:val="003070E5"/>
    <w:rsid w:val="00311C69"/>
    <w:rsid w:val="00312737"/>
    <w:rsid w:val="00313EF5"/>
    <w:rsid w:val="003146F2"/>
    <w:rsid w:val="00314AA0"/>
    <w:rsid w:val="00314AEB"/>
    <w:rsid w:val="00315DA2"/>
    <w:rsid w:val="003169FB"/>
    <w:rsid w:val="003172D6"/>
    <w:rsid w:val="003173A9"/>
    <w:rsid w:val="003204F5"/>
    <w:rsid w:val="00320BF3"/>
    <w:rsid w:val="00321500"/>
    <w:rsid w:val="00321A36"/>
    <w:rsid w:val="00321A5C"/>
    <w:rsid w:val="003228B0"/>
    <w:rsid w:val="00322D6D"/>
    <w:rsid w:val="00322DB7"/>
    <w:rsid w:val="00323CF3"/>
    <w:rsid w:val="00323E0E"/>
    <w:rsid w:val="003247AD"/>
    <w:rsid w:val="00324956"/>
    <w:rsid w:val="00324CEB"/>
    <w:rsid w:val="00325564"/>
    <w:rsid w:val="00325A96"/>
    <w:rsid w:val="00325CDE"/>
    <w:rsid w:val="00327B00"/>
    <w:rsid w:val="00327C78"/>
    <w:rsid w:val="00330354"/>
    <w:rsid w:val="0033065D"/>
    <w:rsid w:val="0033070A"/>
    <w:rsid w:val="00330D65"/>
    <w:rsid w:val="00331090"/>
    <w:rsid w:val="00331414"/>
    <w:rsid w:val="00331A9F"/>
    <w:rsid w:val="003322AB"/>
    <w:rsid w:val="0033237E"/>
    <w:rsid w:val="003328CC"/>
    <w:rsid w:val="00333897"/>
    <w:rsid w:val="00334137"/>
    <w:rsid w:val="00334CC6"/>
    <w:rsid w:val="00334E52"/>
    <w:rsid w:val="00335692"/>
    <w:rsid w:val="0033574F"/>
    <w:rsid w:val="00337887"/>
    <w:rsid w:val="00340E0A"/>
    <w:rsid w:val="00340E68"/>
    <w:rsid w:val="00341CD7"/>
    <w:rsid w:val="00342DC3"/>
    <w:rsid w:val="00343814"/>
    <w:rsid w:val="00343C43"/>
    <w:rsid w:val="0034436B"/>
    <w:rsid w:val="003443E1"/>
    <w:rsid w:val="00344CDA"/>
    <w:rsid w:val="00345BC2"/>
    <w:rsid w:val="003467E4"/>
    <w:rsid w:val="00351087"/>
    <w:rsid w:val="003511A5"/>
    <w:rsid w:val="00351988"/>
    <w:rsid w:val="003541E6"/>
    <w:rsid w:val="00354310"/>
    <w:rsid w:val="00354590"/>
    <w:rsid w:val="003564BA"/>
    <w:rsid w:val="003576AA"/>
    <w:rsid w:val="00357C68"/>
    <w:rsid w:val="003603FA"/>
    <w:rsid w:val="00360F65"/>
    <w:rsid w:val="003611B7"/>
    <w:rsid w:val="003617FB"/>
    <w:rsid w:val="0036218B"/>
    <w:rsid w:val="003628AB"/>
    <w:rsid w:val="00362E58"/>
    <w:rsid w:val="003631B9"/>
    <w:rsid w:val="00363940"/>
    <w:rsid w:val="00363B0A"/>
    <w:rsid w:val="003658BB"/>
    <w:rsid w:val="003658F9"/>
    <w:rsid w:val="00366FAA"/>
    <w:rsid w:val="003671D5"/>
    <w:rsid w:val="0036783E"/>
    <w:rsid w:val="0037006C"/>
    <w:rsid w:val="003700B7"/>
    <w:rsid w:val="00370138"/>
    <w:rsid w:val="0037231F"/>
    <w:rsid w:val="00372365"/>
    <w:rsid w:val="00374196"/>
    <w:rsid w:val="00374BCE"/>
    <w:rsid w:val="00374EF3"/>
    <w:rsid w:val="0037519E"/>
    <w:rsid w:val="00375AC3"/>
    <w:rsid w:val="00375F61"/>
    <w:rsid w:val="00376944"/>
    <w:rsid w:val="0037744B"/>
    <w:rsid w:val="00380487"/>
    <w:rsid w:val="0038080A"/>
    <w:rsid w:val="003808BB"/>
    <w:rsid w:val="00380E09"/>
    <w:rsid w:val="00381227"/>
    <w:rsid w:val="0038146E"/>
    <w:rsid w:val="00381C2A"/>
    <w:rsid w:val="0038283B"/>
    <w:rsid w:val="00383CD9"/>
    <w:rsid w:val="00384913"/>
    <w:rsid w:val="00384A96"/>
    <w:rsid w:val="00384EB0"/>
    <w:rsid w:val="00384F1D"/>
    <w:rsid w:val="00385C3B"/>
    <w:rsid w:val="00386114"/>
    <w:rsid w:val="00386E3D"/>
    <w:rsid w:val="003871E3"/>
    <w:rsid w:val="00387D8E"/>
    <w:rsid w:val="003910DB"/>
    <w:rsid w:val="003913FB"/>
    <w:rsid w:val="00391FA9"/>
    <w:rsid w:val="0039316F"/>
    <w:rsid w:val="00393870"/>
    <w:rsid w:val="00393ED5"/>
    <w:rsid w:val="00394604"/>
    <w:rsid w:val="00395693"/>
    <w:rsid w:val="00395905"/>
    <w:rsid w:val="00395CD2"/>
    <w:rsid w:val="0039601C"/>
    <w:rsid w:val="003971E6"/>
    <w:rsid w:val="00397579"/>
    <w:rsid w:val="00397AB2"/>
    <w:rsid w:val="003A1C42"/>
    <w:rsid w:val="003A1DA5"/>
    <w:rsid w:val="003A24E3"/>
    <w:rsid w:val="003A2783"/>
    <w:rsid w:val="003A2D1A"/>
    <w:rsid w:val="003A48C4"/>
    <w:rsid w:val="003A4DFD"/>
    <w:rsid w:val="003A5274"/>
    <w:rsid w:val="003A544C"/>
    <w:rsid w:val="003A5F2D"/>
    <w:rsid w:val="003A748E"/>
    <w:rsid w:val="003B0B62"/>
    <w:rsid w:val="003B0FD8"/>
    <w:rsid w:val="003B14BE"/>
    <w:rsid w:val="003B1B38"/>
    <w:rsid w:val="003B2BF2"/>
    <w:rsid w:val="003B3FA3"/>
    <w:rsid w:val="003B544D"/>
    <w:rsid w:val="003B572A"/>
    <w:rsid w:val="003B5B68"/>
    <w:rsid w:val="003B5D87"/>
    <w:rsid w:val="003B7B00"/>
    <w:rsid w:val="003C0A4B"/>
    <w:rsid w:val="003C1655"/>
    <w:rsid w:val="003C2271"/>
    <w:rsid w:val="003C2363"/>
    <w:rsid w:val="003C276F"/>
    <w:rsid w:val="003C2CFE"/>
    <w:rsid w:val="003C2ECF"/>
    <w:rsid w:val="003C33AE"/>
    <w:rsid w:val="003C384F"/>
    <w:rsid w:val="003C4013"/>
    <w:rsid w:val="003C5024"/>
    <w:rsid w:val="003C5837"/>
    <w:rsid w:val="003C60BF"/>
    <w:rsid w:val="003C6F0E"/>
    <w:rsid w:val="003C6FCE"/>
    <w:rsid w:val="003C71DA"/>
    <w:rsid w:val="003C7BDD"/>
    <w:rsid w:val="003D0CE4"/>
    <w:rsid w:val="003D19C7"/>
    <w:rsid w:val="003D1E8F"/>
    <w:rsid w:val="003D2D09"/>
    <w:rsid w:val="003D3977"/>
    <w:rsid w:val="003D3FC0"/>
    <w:rsid w:val="003D41DD"/>
    <w:rsid w:val="003D5294"/>
    <w:rsid w:val="003D55BC"/>
    <w:rsid w:val="003D61B8"/>
    <w:rsid w:val="003D6275"/>
    <w:rsid w:val="003D62DE"/>
    <w:rsid w:val="003D6D30"/>
    <w:rsid w:val="003D6FDA"/>
    <w:rsid w:val="003D762C"/>
    <w:rsid w:val="003D7BEC"/>
    <w:rsid w:val="003E0762"/>
    <w:rsid w:val="003E1F3F"/>
    <w:rsid w:val="003E2062"/>
    <w:rsid w:val="003E28DD"/>
    <w:rsid w:val="003E2B6D"/>
    <w:rsid w:val="003E3FDA"/>
    <w:rsid w:val="003E4F05"/>
    <w:rsid w:val="003E569A"/>
    <w:rsid w:val="003E587D"/>
    <w:rsid w:val="003E5CCB"/>
    <w:rsid w:val="003E5CE0"/>
    <w:rsid w:val="003E66D1"/>
    <w:rsid w:val="003E70CA"/>
    <w:rsid w:val="003E7150"/>
    <w:rsid w:val="003E7527"/>
    <w:rsid w:val="003F052E"/>
    <w:rsid w:val="003F0A70"/>
    <w:rsid w:val="003F0E0D"/>
    <w:rsid w:val="003F182B"/>
    <w:rsid w:val="003F350C"/>
    <w:rsid w:val="003F4266"/>
    <w:rsid w:val="003F4CD0"/>
    <w:rsid w:val="003F4F25"/>
    <w:rsid w:val="003F505A"/>
    <w:rsid w:val="003F5440"/>
    <w:rsid w:val="003F54D8"/>
    <w:rsid w:val="003F57E9"/>
    <w:rsid w:val="003F693B"/>
    <w:rsid w:val="003F6CE9"/>
    <w:rsid w:val="003F72A9"/>
    <w:rsid w:val="003F72D5"/>
    <w:rsid w:val="004001BF"/>
    <w:rsid w:val="00400443"/>
    <w:rsid w:val="00400504"/>
    <w:rsid w:val="00400D8B"/>
    <w:rsid w:val="00400F8C"/>
    <w:rsid w:val="00401B6D"/>
    <w:rsid w:val="00401E5A"/>
    <w:rsid w:val="00401FE6"/>
    <w:rsid w:val="004020AD"/>
    <w:rsid w:val="0040264F"/>
    <w:rsid w:val="0040277F"/>
    <w:rsid w:val="00402BAA"/>
    <w:rsid w:val="00402DBE"/>
    <w:rsid w:val="00404B17"/>
    <w:rsid w:val="00404BFE"/>
    <w:rsid w:val="00405827"/>
    <w:rsid w:val="00407116"/>
    <w:rsid w:val="00407C70"/>
    <w:rsid w:val="004108C4"/>
    <w:rsid w:val="00410988"/>
    <w:rsid w:val="00410B26"/>
    <w:rsid w:val="00411371"/>
    <w:rsid w:val="00411BEB"/>
    <w:rsid w:val="00412621"/>
    <w:rsid w:val="00413F64"/>
    <w:rsid w:val="00414D15"/>
    <w:rsid w:val="00414FCC"/>
    <w:rsid w:val="00415B9D"/>
    <w:rsid w:val="00422018"/>
    <w:rsid w:val="0042251F"/>
    <w:rsid w:val="004227F5"/>
    <w:rsid w:val="004230B7"/>
    <w:rsid w:val="00423C47"/>
    <w:rsid w:val="004255EF"/>
    <w:rsid w:val="004257EF"/>
    <w:rsid w:val="00427053"/>
    <w:rsid w:val="0042776B"/>
    <w:rsid w:val="00427BBC"/>
    <w:rsid w:val="00430660"/>
    <w:rsid w:val="0043069A"/>
    <w:rsid w:val="004310CC"/>
    <w:rsid w:val="004317A7"/>
    <w:rsid w:val="0043190F"/>
    <w:rsid w:val="00431C4E"/>
    <w:rsid w:val="00431D4D"/>
    <w:rsid w:val="0043240E"/>
    <w:rsid w:val="0043269F"/>
    <w:rsid w:val="004343A7"/>
    <w:rsid w:val="0043554D"/>
    <w:rsid w:val="00435737"/>
    <w:rsid w:val="0043576A"/>
    <w:rsid w:val="0043798F"/>
    <w:rsid w:val="00437F32"/>
    <w:rsid w:val="004401E7"/>
    <w:rsid w:val="004407B2"/>
    <w:rsid w:val="00442512"/>
    <w:rsid w:val="004429F9"/>
    <w:rsid w:val="00443F97"/>
    <w:rsid w:val="004448EE"/>
    <w:rsid w:val="004449C1"/>
    <w:rsid w:val="00444C39"/>
    <w:rsid w:val="0044543A"/>
    <w:rsid w:val="00445DA0"/>
    <w:rsid w:val="00445E01"/>
    <w:rsid w:val="0044628C"/>
    <w:rsid w:val="00450206"/>
    <w:rsid w:val="00450852"/>
    <w:rsid w:val="00450EEA"/>
    <w:rsid w:val="00453AA0"/>
    <w:rsid w:val="0045402E"/>
    <w:rsid w:val="004546A4"/>
    <w:rsid w:val="00455886"/>
    <w:rsid w:val="00455EE6"/>
    <w:rsid w:val="004572D2"/>
    <w:rsid w:val="00457507"/>
    <w:rsid w:val="00457C7A"/>
    <w:rsid w:val="00457D4B"/>
    <w:rsid w:val="0046051E"/>
    <w:rsid w:val="004606EF"/>
    <w:rsid w:val="00461160"/>
    <w:rsid w:val="00461493"/>
    <w:rsid w:val="004616C8"/>
    <w:rsid w:val="0046393D"/>
    <w:rsid w:val="0046417E"/>
    <w:rsid w:val="00464561"/>
    <w:rsid w:val="00465B02"/>
    <w:rsid w:val="0046615C"/>
    <w:rsid w:val="00466174"/>
    <w:rsid w:val="0046627E"/>
    <w:rsid w:val="00466C01"/>
    <w:rsid w:val="00466F71"/>
    <w:rsid w:val="004677C4"/>
    <w:rsid w:val="004679C3"/>
    <w:rsid w:val="004712F1"/>
    <w:rsid w:val="004716DA"/>
    <w:rsid w:val="0047287E"/>
    <w:rsid w:val="00472901"/>
    <w:rsid w:val="00473579"/>
    <w:rsid w:val="00473AAC"/>
    <w:rsid w:val="00473E42"/>
    <w:rsid w:val="0047695A"/>
    <w:rsid w:val="00480E5F"/>
    <w:rsid w:val="00482F68"/>
    <w:rsid w:val="004836C9"/>
    <w:rsid w:val="00484114"/>
    <w:rsid w:val="004847ED"/>
    <w:rsid w:val="00485024"/>
    <w:rsid w:val="00485226"/>
    <w:rsid w:val="00485A0B"/>
    <w:rsid w:val="00486626"/>
    <w:rsid w:val="004879DD"/>
    <w:rsid w:val="00490C97"/>
    <w:rsid w:val="004919E2"/>
    <w:rsid w:val="00492BD7"/>
    <w:rsid w:val="00492C29"/>
    <w:rsid w:val="004932B8"/>
    <w:rsid w:val="00493B6B"/>
    <w:rsid w:val="00494255"/>
    <w:rsid w:val="004944E5"/>
    <w:rsid w:val="004946FF"/>
    <w:rsid w:val="00495D12"/>
    <w:rsid w:val="00495F2C"/>
    <w:rsid w:val="004A00CE"/>
    <w:rsid w:val="004A059F"/>
    <w:rsid w:val="004A07CE"/>
    <w:rsid w:val="004A19FC"/>
    <w:rsid w:val="004A1A24"/>
    <w:rsid w:val="004A1B0F"/>
    <w:rsid w:val="004A23C8"/>
    <w:rsid w:val="004A4477"/>
    <w:rsid w:val="004A46BE"/>
    <w:rsid w:val="004A5C17"/>
    <w:rsid w:val="004A627C"/>
    <w:rsid w:val="004A6581"/>
    <w:rsid w:val="004A690B"/>
    <w:rsid w:val="004A70AE"/>
    <w:rsid w:val="004B050E"/>
    <w:rsid w:val="004B075E"/>
    <w:rsid w:val="004B155A"/>
    <w:rsid w:val="004B16F6"/>
    <w:rsid w:val="004B1D31"/>
    <w:rsid w:val="004B2BA7"/>
    <w:rsid w:val="004B39A0"/>
    <w:rsid w:val="004B3F98"/>
    <w:rsid w:val="004B4036"/>
    <w:rsid w:val="004B43FB"/>
    <w:rsid w:val="004B52B8"/>
    <w:rsid w:val="004B54C7"/>
    <w:rsid w:val="004B7488"/>
    <w:rsid w:val="004B76C3"/>
    <w:rsid w:val="004B76D6"/>
    <w:rsid w:val="004B7A71"/>
    <w:rsid w:val="004B7C86"/>
    <w:rsid w:val="004B7D55"/>
    <w:rsid w:val="004C01D8"/>
    <w:rsid w:val="004C0863"/>
    <w:rsid w:val="004C0872"/>
    <w:rsid w:val="004C10C8"/>
    <w:rsid w:val="004C12A2"/>
    <w:rsid w:val="004C1527"/>
    <w:rsid w:val="004C19CF"/>
    <w:rsid w:val="004C1F83"/>
    <w:rsid w:val="004C2142"/>
    <w:rsid w:val="004C3084"/>
    <w:rsid w:val="004C34F6"/>
    <w:rsid w:val="004C3693"/>
    <w:rsid w:val="004C3806"/>
    <w:rsid w:val="004C5631"/>
    <w:rsid w:val="004C5AD7"/>
    <w:rsid w:val="004C6639"/>
    <w:rsid w:val="004C7639"/>
    <w:rsid w:val="004C76C3"/>
    <w:rsid w:val="004C79F3"/>
    <w:rsid w:val="004D0AFF"/>
    <w:rsid w:val="004D1F51"/>
    <w:rsid w:val="004D2CBF"/>
    <w:rsid w:val="004D2D4B"/>
    <w:rsid w:val="004D3256"/>
    <w:rsid w:val="004D34E9"/>
    <w:rsid w:val="004D3FE1"/>
    <w:rsid w:val="004D50AA"/>
    <w:rsid w:val="004D56D8"/>
    <w:rsid w:val="004D58B6"/>
    <w:rsid w:val="004D666C"/>
    <w:rsid w:val="004D6708"/>
    <w:rsid w:val="004D76AE"/>
    <w:rsid w:val="004D78A4"/>
    <w:rsid w:val="004E0383"/>
    <w:rsid w:val="004E0568"/>
    <w:rsid w:val="004E0843"/>
    <w:rsid w:val="004E150E"/>
    <w:rsid w:val="004E2710"/>
    <w:rsid w:val="004E2C52"/>
    <w:rsid w:val="004E327F"/>
    <w:rsid w:val="004E3838"/>
    <w:rsid w:val="004E38B0"/>
    <w:rsid w:val="004E4660"/>
    <w:rsid w:val="004E4993"/>
    <w:rsid w:val="004E5F41"/>
    <w:rsid w:val="004E6545"/>
    <w:rsid w:val="004E6557"/>
    <w:rsid w:val="004E711D"/>
    <w:rsid w:val="004E7C39"/>
    <w:rsid w:val="004E7F37"/>
    <w:rsid w:val="004F0182"/>
    <w:rsid w:val="004F08D9"/>
    <w:rsid w:val="004F296D"/>
    <w:rsid w:val="004F372C"/>
    <w:rsid w:val="004F3B3F"/>
    <w:rsid w:val="004F41A2"/>
    <w:rsid w:val="004F5119"/>
    <w:rsid w:val="004F67B7"/>
    <w:rsid w:val="004F76B4"/>
    <w:rsid w:val="00500131"/>
    <w:rsid w:val="005002EE"/>
    <w:rsid w:val="005008C8"/>
    <w:rsid w:val="00501905"/>
    <w:rsid w:val="00501F5F"/>
    <w:rsid w:val="00502090"/>
    <w:rsid w:val="00502981"/>
    <w:rsid w:val="005048F6"/>
    <w:rsid w:val="005050C2"/>
    <w:rsid w:val="0050523F"/>
    <w:rsid w:val="00505A9A"/>
    <w:rsid w:val="005063A4"/>
    <w:rsid w:val="00510746"/>
    <w:rsid w:val="0051094A"/>
    <w:rsid w:val="00510E5E"/>
    <w:rsid w:val="00511040"/>
    <w:rsid w:val="005112EB"/>
    <w:rsid w:val="00511917"/>
    <w:rsid w:val="00511A82"/>
    <w:rsid w:val="00511FB7"/>
    <w:rsid w:val="0051252A"/>
    <w:rsid w:val="00512E2C"/>
    <w:rsid w:val="00515455"/>
    <w:rsid w:val="0051555C"/>
    <w:rsid w:val="00515850"/>
    <w:rsid w:val="00515D4E"/>
    <w:rsid w:val="0051670D"/>
    <w:rsid w:val="005170BC"/>
    <w:rsid w:val="005174EB"/>
    <w:rsid w:val="00517B4D"/>
    <w:rsid w:val="00520AA0"/>
    <w:rsid w:val="00522BEA"/>
    <w:rsid w:val="005231C1"/>
    <w:rsid w:val="005232F1"/>
    <w:rsid w:val="005234D5"/>
    <w:rsid w:val="00523DA6"/>
    <w:rsid w:val="00524102"/>
    <w:rsid w:val="0052449F"/>
    <w:rsid w:val="00524544"/>
    <w:rsid w:val="00525104"/>
    <w:rsid w:val="00525364"/>
    <w:rsid w:val="005254BF"/>
    <w:rsid w:val="00525B84"/>
    <w:rsid w:val="005268E1"/>
    <w:rsid w:val="00526A9F"/>
    <w:rsid w:val="00526D90"/>
    <w:rsid w:val="00526E51"/>
    <w:rsid w:val="0052729C"/>
    <w:rsid w:val="005273DD"/>
    <w:rsid w:val="00527714"/>
    <w:rsid w:val="00527A0B"/>
    <w:rsid w:val="00527A5D"/>
    <w:rsid w:val="00530576"/>
    <w:rsid w:val="005317F5"/>
    <w:rsid w:val="00532933"/>
    <w:rsid w:val="00532A9C"/>
    <w:rsid w:val="0053356A"/>
    <w:rsid w:val="00533952"/>
    <w:rsid w:val="00534103"/>
    <w:rsid w:val="00534FEB"/>
    <w:rsid w:val="005358CA"/>
    <w:rsid w:val="00535DCA"/>
    <w:rsid w:val="00535E9F"/>
    <w:rsid w:val="00536A8D"/>
    <w:rsid w:val="00536C69"/>
    <w:rsid w:val="0053724E"/>
    <w:rsid w:val="00537F37"/>
    <w:rsid w:val="00540222"/>
    <w:rsid w:val="0054109C"/>
    <w:rsid w:val="00541157"/>
    <w:rsid w:val="00541200"/>
    <w:rsid w:val="0054296D"/>
    <w:rsid w:val="0054494E"/>
    <w:rsid w:val="00544CFF"/>
    <w:rsid w:val="00544F74"/>
    <w:rsid w:val="005457AC"/>
    <w:rsid w:val="00546614"/>
    <w:rsid w:val="0054691E"/>
    <w:rsid w:val="00546AD9"/>
    <w:rsid w:val="00546FC8"/>
    <w:rsid w:val="00546FD0"/>
    <w:rsid w:val="00550131"/>
    <w:rsid w:val="00551B4E"/>
    <w:rsid w:val="00552651"/>
    <w:rsid w:val="00552745"/>
    <w:rsid w:val="005527E3"/>
    <w:rsid w:val="0055295B"/>
    <w:rsid w:val="00553354"/>
    <w:rsid w:val="005541EE"/>
    <w:rsid w:val="005544F9"/>
    <w:rsid w:val="00554959"/>
    <w:rsid w:val="00554D0C"/>
    <w:rsid w:val="00555AB3"/>
    <w:rsid w:val="0055637B"/>
    <w:rsid w:val="005567E5"/>
    <w:rsid w:val="00560495"/>
    <w:rsid w:val="005604EB"/>
    <w:rsid w:val="005605B9"/>
    <w:rsid w:val="00560FF7"/>
    <w:rsid w:val="005610C6"/>
    <w:rsid w:val="005613BD"/>
    <w:rsid w:val="00561B2A"/>
    <w:rsid w:val="00561D51"/>
    <w:rsid w:val="00562B1C"/>
    <w:rsid w:val="005634A1"/>
    <w:rsid w:val="00563A53"/>
    <w:rsid w:val="0056408C"/>
    <w:rsid w:val="00564C05"/>
    <w:rsid w:val="005671A5"/>
    <w:rsid w:val="00567C25"/>
    <w:rsid w:val="005706E5"/>
    <w:rsid w:val="00570A7A"/>
    <w:rsid w:val="00570EA6"/>
    <w:rsid w:val="0057266D"/>
    <w:rsid w:val="00572A09"/>
    <w:rsid w:val="00572D33"/>
    <w:rsid w:val="00573078"/>
    <w:rsid w:val="00573436"/>
    <w:rsid w:val="00573BEE"/>
    <w:rsid w:val="00573E5E"/>
    <w:rsid w:val="00575756"/>
    <w:rsid w:val="005769B6"/>
    <w:rsid w:val="00576DB3"/>
    <w:rsid w:val="00577991"/>
    <w:rsid w:val="00580B0C"/>
    <w:rsid w:val="005821A5"/>
    <w:rsid w:val="00582388"/>
    <w:rsid w:val="005824BE"/>
    <w:rsid w:val="0058285A"/>
    <w:rsid w:val="00582AF8"/>
    <w:rsid w:val="0058435B"/>
    <w:rsid w:val="00584851"/>
    <w:rsid w:val="00584CC1"/>
    <w:rsid w:val="00584CDD"/>
    <w:rsid w:val="005859D5"/>
    <w:rsid w:val="00585E54"/>
    <w:rsid w:val="0058615B"/>
    <w:rsid w:val="00586235"/>
    <w:rsid w:val="00586DD4"/>
    <w:rsid w:val="00586DF0"/>
    <w:rsid w:val="00587305"/>
    <w:rsid w:val="005879AB"/>
    <w:rsid w:val="00587E7F"/>
    <w:rsid w:val="00590684"/>
    <w:rsid w:val="0059123A"/>
    <w:rsid w:val="0059231E"/>
    <w:rsid w:val="00592A1B"/>
    <w:rsid w:val="00592A65"/>
    <w:rsid w:val="00592C3D"/>
    <w:rsid w:val="0059329D"/>
    <w:rsid w:val="005955E1"/>
    <w:rsid w:val="00595A35"/>
    <w:rsid w:val="00595D52"/>
    <w:rsid w:val="00597E7C"/>
    <w:rsid w:val="005A0113"/>
    <w:rsid w:val="005A086E"/>
    <w:rsid w:val="005A0C57"/>
    <w:rsid w:val="005A160F"/>
    <w:rsid w:val="005A1DAE"/>
    <w:rsid w:val="005A1F49"/>
    <w:rsid w:val="005A3A1C"/>
    <w:rsid w:val="005A3D59"/>
    <w:rsid w:val="005A3FB7"/>
    <w:rsid w:val="005A440D"/>
    <w:rsid w:val="005A5D9A"/>
    <w:rsid w:val="005A6232"/>
    <w:rsid w:val="005A6363"/>
    <w:rsid w:val="005A6891"/>
    <w:rsid w:val="005A6F8C"/>
    <w:rsid w:val="005A7DD3"/>
    <w:rsid w:val="005A7FA2"/>
    <w:rsid w:val="005B1220"/>
    <w:rsid w:val="005B2C7A"/>
    <w:rsid w:val="005B3DDD"/>
    <w:rsid w:val="005B4B1E"/>
    <w:rsid w:val="005B5268"/>
    <w:rsid w:val="005B5BE3"/>
    <w:rsid w:val="005B5C6C"/>
    <w:rsid w:val="005B604C"/>
    <w:rsid w:val="005B706C"/>
    <w:rsid w:val="005B76CC"/>
    <w:rsid w:val="005B79AB"/>
    <w:rsid w:val="005B7A5B"/>
    <w:rsid w:val="005C0BB8"/>
    <w:rsid w:val="005C17CD"/>
    <w:rsid w:val="005C19AD"/>
    <w:rsid w:val="005C2260"/>
    <w:rsid w:val="005C3354"/>
    <w:rsid w:val="005C3F06"/>
    <w:rsid w:val="005C4155"/>
    <w:rsid w:val="005C4E13"/>
    <w:rsid w:val="005C5355"/>
    <w:rsid w:val="005C577A"/>
    <w:rsid w:val="005C6284"/>
    <w:rsid w:val="005C7CA2"/>
    <w:rsid w:val="005D129B"/>
    <w:rsid w:val="005D132E"/>
    <w:rsid w:val="005D1451"/>
    <w:rsid w:val="005D1711"/>
    <w:rsid w:val="005D1726"/>
    <w:rsid w:val="005D219E"/>
    <w:rsid w:val="005D2917"/>
    <w:rsid w:val="005D3474"/>
    <w:rsid w:val="005D4E60"/>
    <w:rsid w:val="005D5FCF"/>
    <w:rsid w:val="005D6431"/>
    <w:rsid w:val="005D6454"/>
    <w:rsid w:val="005D6810"/>
    <w:rsid w:val="005D726C"/>
    <w:rsid w:val="005D7518"/>
    <w:rsid w:val="005E12A8"/>
    <w:rsid w:val="005E25B1"/>
    <w:rsid w:val="005E51F9"/>
    <w:rsid w:val="005E554C"/>
    <w:rsid w:val="005E6345"/>
    <w:rsid w:val="005E71B2"/>
    <w:rsid w:val="005E785E"/>
    <w:rsid w:val="005F0156"/>
    <w:rsid w:val="005F0326"/>
    <w:rsid w:val="005F07E6"/>
    <w:rsid w:val="005F0BE2"/>
    <w:rsid w:val="005F0E78"/>
    <w:rsid w:val="005F1F53"/>
    <w:rsid w:val="005F2185"/>
    <w:rsid w:val="005F2352"/>
    <w:rsid w:val="005F4A8E"/>
    <w:rsid w:val="005F5092"/>
    <w:rsid w:val="005F538E"/>
    <w:rsid w:val="005F570F"/>
    <w:rsid w:val="005F5820"/>
    <w:rsid w:val="005F6B8B"/>
    <w:rsid w:val="005F73CD"/>
    <w:rsid w:val="005F7940"/>
    <w:rsid w:val="005F7ED9"/>
    <w:rsid w:val="006004D8"/>
    <w:rsid w:val="00600F93"/>
    <w:rsid w:val="00600FE7"/>
    <w:rsid w:val="00601E1A"/>
    <w:rsid w:val="0060467E"/>
    <w:rsid w:val="006050B3"/>
    <w:rsid w:val="006068CD"/>
    <w:rsid w:val="00606A03"/>
    <w:rsid w:val="00606E65"/>
    <w:rsid w:val="00607412"/>
    <w:rsid w:val="00607512"/>
    <w:rsid w:val="0061012C"/>
    <w:rsid w:val="0061080C"/>
    <w:rsid w:val="00610E1C"/>
    <w:rsid w:val="00611465"/>
    <w:rsid w:val="006116F1"/>
    <w:rsid w:val="006116F2"/>
    <w:rsid w:val="00611E17"/>
    <w:rsid w:val="0061218D"/>
    <w:rsid w:val="00612738"/>
    <w:rsid w:val="00613309"/>
    <w:rsid w:val="00613342"/>
    <w:rsid w:val="00613C48"/>
    <w:rsid w:val="00613C7C"/>
    <w:rsid w:val="006157EA"/>
    <w:rsid w:val="00615808"/>
    <w:rsid w:val="00617B69"/>
    <w:rsid w:val="006202A9"/>
    <w:rsid w:val="00620A34"/>
    <w:rsid w:val="00620F6C"/>
    <w:rsid w:val="00621111"/>
    <w:rsid w:val="00622B45"/>
    <w:rsid w:val="0062548E"/>
    <w:rsid w:val="00627928"/>
    <w:rsid w:val="00627A14"/>
    <w:rsid w:val="00630BA3"/>
    <w:rsid w:val="00630BC8"/>
    <w:rsid w:val="006311A1"/>
    <w:rsid w:val="00632F7B"/>
    <w:rsid w:val="006331C1"/>
    <w:rsid w:val="0063388C"/>
    <w:rsid w:val="0063406F"/>
    <w:rsid w:val="00635AF9"/>
    <w:rsid w:val="00637F1E"/>
    <w:rsid w:val="00640EBD"/>
    <w:rsid w:val="00641369"/>
    <w:rsid w:val="00641E9E"/>
    <w:rsid w:val="006423A8"/>
    <w:rsid w:val="006432E1"/>
    <w:rsid w:val="00643372"/>
    <w:rsid w:val="006433E7"/>
    <w:rsid w:val="00644A9D"/>
    <w:rsid w:val="006453BD"/>
    <w:rsid w:val="006455E8"/>
    <w:rsid w:val="006467A5"/>
    <w:rsid w:val="006475B7"/>
    <w:rsid w:val="00647624"/>
    <w:rsid w:val="00647DAC"/>
    <w:rsid w:val="00647EF1"/>
    <w:rsid w:val="00650468"/>
    <w:rsid w:val="006514FE"/>
    <w:rsid w:val="006519EA"/>
    <w:rsid w:val="0065235E"/>
    <w:rsid w:val="00652391"/>
    <w:rsid w:val="00653797"/>
    <w:rsid w:val="0065429D"/>
    <w:rsid w:val="00655E5F"/>
    <w:rsid w:val="0065601F"/>
    <w:rsid w:val="00656D87"/>
    <w:rsid w:val="00657737"/>
    <w:rsid w:val="00657D79"/>
    <w:rsid w:val="006609EB"/>
    <w:rsid w:val="0066104D"/>
    <w:rsid w:val="00663236"/>
    <w:rsid w:val="00663C5C"/>
    <w:rsid w:val="00663EB1"/>
    <w:rsid w:val="0066498F"/>
    <w:rsid w:val="00664A2F"/>
    <w:rsid w:val="00664C21"/>
    <w:rsid w:val="00665E85"/>
    <w:rsid w:val="006676BF"/>
    <w:rsid w:val="006700D4"/>
    <w:rsid w:val="006702C9"/>
    <w:rsid w:val="006708EC"/>
    <w:rsid w:val="006714CF"/>
    <w:rsid w:val="00671B26"/>
    <w:rsid w:val="00672071"/>
    <w:rsid w:val="00673296"/>
    <w:rsid w:val="0067562C"/>
    <w:rsid w:val="0067613E"/>
    <w:rsid w:val="00676D47"/>
    <w:rsid w:val="00676EE5"/>
    <w:rsid w:val="0067755A"/>
    <w:rsid w:val="00677A4D"/>
    <w:rsid w:val="0068072E"/>
    <w:rsid w:val="00680D94"/>
    <w:rsid w:val="00681591"/>
    <w:rsid w:val="00681F40"/>
    <w:rsid w:val="00682D02"/>
    <w:rsid w:val="0068355D"/>
    <w:rsid w:val="0068457E"/>
    <w:rsid w:val="006847B6"/>
    <w:rsid w:val="00685113"/>
    <w:rsid w:val="006858D9"/>
    <w:rsid w:val="00686DF0"/>
    <w:rsid w:val="00686EE7"/>
    <w:rsid w:val="00687057"/>
    <w:rsid w:val="00687CDB"/>
    <w:rsid w:val="006904A2"/>
    <w:rsid w:val="00690AAD"/>
    <w:rsid w:val="00691219"/>
    <w:rsid w:val="00691A09"/>
    <w:rsid w:val="00693158"/>
    <w:rsid w:val="00693947"/>
    <w:rsid w:val="00695A80"/>
    <w:rsid w:val="0069698E"/>
    <w:rsid w:val="006978FD"/>
    <w:rsid w:val="006A0C04"/>
    <w:rsid w:val="006A15FD"/>
    <w:rsid w:val="006A28A9"/>
    <w:rsid w:val="006A2A8D"/>
    <w:rsid w:val="006A4DB9"/>
    <w:rsid w:val="006A587C"/>
    <w:rsid w:val="006A5D46"/>
    <w:rsid w:val="006A668F"/>
    <w:rsid w:val="006A66BA"/>
    <w:rsid w:val="006A7359"/>
    <w:rsid w:val="006B005E"/>
    <w:rsid w:val="006B04AB"/>
    <w:rsid w:val="006B0510"/>
    <w:rsid w:val="006B0785"/>
    <w:rsid w:val="006B08F3"/>
    <w:rsid w:val="006B0AEE"/>
    <w:rsid w:val="006B1495"/>
    <w:rsid w:val="006B1A0D"/>
    <w:rsid w:val="006B221F"/>
    <w:rsid w:val="006B2583"/>
    <w:rsid w:val="006B3CBB"/>
    <w:rsid w:val="006B4196"/>
    <w:rsid w:val="006B6A8F"/>
    <w:rsid w:val="006B76C7"/>
    <w:rsid w:val="006B7F19"/>
    <w:rsid w:val="006B7F7E"/>
    <w:rsid w:val="006C10AC"/>
    <w:rsid w:val="006C1938"/>
    <w:rsid w:val="006C2172"/>
    <w:rsid w:val="006C290C"/>
    <w:rsid w:val="006C298E"/>
    <w:rsid w:val="006C2DED"/>
    <w:rsid w:val="006C3804"/>
    <w:rsid w:val="006C3ACA"/>
    <w:rsid w:val="006C45E5"/>
    <w:rsid w:val="006C4EB1"/>
    <w:rsid w:val="006C563D"/>
    <w:rsid w:val="006C580D"/>
    <w:rsid w:val="006C62B7"/>
    <w:rsid w:val="006C69B4"/>
    <w:rsid w:val="006C7195"/>
    <w:rsid w:val="006C7BC1"/>
    <w:rsid w:val="006D01AE"/>
    <w:rsid w:val="006D0A36"/>
    <w:rsid w:val="006D12A4"/>
    <w:rsid w:val="006D1D41"/>
    <w:rsid w:val="006D2353"/>
    <w:rsid w:val="006D38FB"/>
    <w:rsid w:val="006D4103"/>
    <w:rsid w:val="006D4110"/>
    <w:rsid w:val="006D4691"/>
    <w:rsid w:val="006D559B"/>
    <w:rsid w:val="006D5982"/>
    <w:rsid w:val="006D6447"/>
    <w:rsid w:val="006D6757"/>
    <w:rsid w:val="006D6CCA"/>
    <w:rsid w:val="006D756B"/>
    <w:rsid w:val="006D7724"/>
    <w:rsid w:val="006E04EC"/>
    <w:rsid w:val="006E071A"/>
    <w:rsid w:val="006E0B14"/>
    <w:rsid w:val="006E0E9A"/>
    <w:rsid w:val="006E1078"/>
    <w:rsid w:val="006E1199"/>
    <w:rsid w:val="006E1282"/>
    <w:rsid w:val="006E2201"/>
    <w:rsid w:val="006E27A0"/>
    <w:rsid w:val="006E2F72"/>
    <w:rsid w:val="006E3C79"/>
    <w:rsid w:val="006E3CCA"/>
    <w:rsid w:val="006E3FA9"/>
    <w:rsid w:val="006E419F"/>
    <w:rsid w:val="006E425E"/>
    <w:rsid w:val="006E48C1"/>
    <w:rsid w:val="006E5A03"/>
    <w:rsid w:val="006E669F"/>
    <w:rsid w:val="006E684A"/>
    <w:rsid w:val="006E78A3"/>
    <w:rsid w:val="006F041E"/>
    <w:rsid w:val="006F052A"/>
    <w:rsid w:val="006F072A"/>
    <w:rsid w:val="006F0EAD"/>
    <w:rsid w:val="006F16F3"/>
    <w:rsid w:val="006F1A3B"/>
    <w:rsid w:val="006F1A84"/>
    <w:rsid w:val="006F2386"/>
    <w:rsid w:val="006F242F"/>
    <w:rsid w:val="006F30E7"/>
    <w:rsid w:val="006F39B3"/>
    <w:rsid w:val="006F4CB7"/>
    <w:rsid w:val="006F4CDA"/>
    <w:rsid w:val="006F5179"/>
    <w:rsid w:val="006F52B2"/>
    <w:rsid w:val="006F587F"/>
    <w:rsid w:val="007005DC"/>
    <w:rsid w:val="0070067A"/>
    <w:rsid w:val="007016FE"/>
    <w:rsid w:val="007033D2"/>
    <w:rsid w:val="00703C7A"/>
    <w:rsid w:val="00703DD0"/>
    <w:rsid w:val="007046C5"/>
    <w:rsid w:val="0070501D"/>
    <w:rsid w:val="0070538D"/>
    <w:rsid w:val="007056A7"/>
    <w:rsid w:val="007056D0"/>
    <w:rsid w:val="00705FAC"/>
    <w:rsid w:val="0070662C"/>
    <w:rsid w:val="00706B2E"/>
    <w:rsid w:val="00707687"/>
    <w:rsid w:val="00707CEE"/>
    <w:rsid w:val="00707DDB"/>
    <w:rsid w:val="00707F81"/>
    <w:rsid w:val="00710436"/>
    <w:rsid w:val="0071105B"/>
    <w:rsid w:val="007134A3"/>
    <w:rsid w:val="007135F0"/>
    <w:rsid w:val="00713799"/>
    <w:rsid w:val="007147C4"/>
    <w:rsid w:val="007147F3"/>
    <w:rsid w:val="007151EF"/>
    <w:rsid w:val="0071523E"/>
    <w:rsid w:val="00715646"/>
    <w:rsid w:val="00715BBB"/>
    <w:rsid w:val="007163A9"/>
    <w:rsid w:val="0071718A"/>
    <w:rsid w:val="00717243"/>
    <w:rsid w:val="007175F5"/>
    <w:rsid w:val="00717EDA"/>
    <w:rsid w:val="00717FA0"/>
    <w:rsid w:val="00717FD1"/>
    <w:rsid w:val="007215D9"/>
    <w:rsid w:val="00721B46"/>
    <w:rsid w:val="00722754"/>
    <w:rsid w:val="0072287E"/>
    <w:rsid w:val="0072360C"/>
    <w:rsid w:val="00724157"/>
    <w:rsid w:val="00724AE1"/>
    <w:rsid w:val="00725039"/>
    <w:rsid w:val="00725D76"/>
    <w:rsid w:val="00726409"/>
    <w:rsid w:val="00726773"/>
    <w:rsid w:val="00727F41"/>
    <w:rsid w:val="0073109D"/>
    <w:rsid w:val="007316B5"/>
    <w:rsid w:val="0073281B"/>
    <w:rsid w:val="00732CA2"/>
    <w:rsid w:val="00732E49"/>
    <w:rsid w:val="00734575"/>
    <w:rsid w:val="007349A5"/>
    <w:rsid w:val="00734F80"/>
    <w:rsid w:val="0073553C"/>
    <w:rsid w:val="00736469"/>
    <w:rsid w:val="00736927"/>
    <w:rsid w:val="0073786D"/>
    <w:rsid w:val="00737DBE"/>
    <w:rsid w:val="00737F72"/>
    <w:rsid w:val="007402E7"/>
    <w:rsid w:val="00740B88"/>
    <w:rsid w:val="007410F6"/>
    <w:rsid w:val="00743BC6"/>
    <w:rsid w:val="00744947"/>
    <w:rsid w:val="00745147"/>
    <w:rsid w:val="007454D5"/>
    <w:rsid w:val="00745A68"/>
    <w:rsid w:val="00745AE2"/>
    <w:rsid w:val="00745B95"/>
    <w:rsid w:val="00745E19"/>
    <w:rsid w:val="00747992"/>
    <w:rsid w:val="0075101B"/>
    <w:rsid w:val="00751C97"/>
    <w:rsid w:val="007523E5"/>
    <w:rsid w:val="007527E7"/>
    <w:rsid w:val="00753508"/>
    <w:rsid w:val="007549AB"/>
    <w:rsid w:val="00754ED9"/>
    <w:rsid w:val="00754EF8"/>
    <w:rsid w:val="0075542E"/>
    <w:rsid w:val="007557EC"/>
    <w:rsid w:val="0075628E"/>
    <w:rsid w:val="0075687E"/>
    <w:rsid w:val="00760A59"/>
    <w:rsid w:val="00760BD0"/>
    <w:rsid w:val="00760EC2"/>
    <w:rsid w:val="0076113D"/>
    <w:rsid w:val="0076118D"/>
    <w:rsid w:val="00761689"/>
    <w:rsid w:val="00761EE5"/>
    <w:rsid w:val="007622E6"/>
    <w:rsid w:val="0076278B"/>
    <w:rsid w:val="0076280A"/>
    <w:rsid w:val="00762A06"/>
    <w:rsid w:val="007631C2"/>
    <w:rsid w:val="00763797"/>
    <w:rsid w:val="007640BA"/>
    <w:rsid w:val="0076447C"/>
    <w:rsid w:val="007645AB"/>
    <w:rsid w:val="00764FC5"/>
    <w:rsid w:val="0076512D"/>
    <w:rsid w:val="007652F6"/>
    <w:rsid w:val="00765D1B"/>
    <w:rsid w:val="007706B0"/>
    <w:rsid w:val="00770C0A"/>
    <w:rsid w:val="0077129E"/>
    <w:rsid w:val="00771F99"/>
    <w:rsid w:val="00771FD6"/>
    <w:rsid w:val="00772333"/>
    <w:rsid w:val="00772B08"/>
    <w:rsid w:val="00772C9F"/>
    <w:rsid w:val="0077324F"/>
    <w:rsid w:val="007734FB"/>
    <w:rsid w:val="0077366A"/>
    <w:rsid w:val="007738F1"/>
    <w:rsid w:val="0077402B"/>
    <w:rsid w:val="0077420E"/>
    <w:rsid w:val="007745A7"/>
    <w:rsid w:val="007750D8"/>
    <w:rsid w:val="0077526C"/>
    <w:rsid w:val="007758DE"/>
    <w:rsid w:val="00776F88"/>
    <w:rsid w:val="007770F3"/>
    <w:rsid w:val="00777CBC"/>
    <w:rsid w:val="00780240"/>
    <w:rsid w:val="0078137A"/>
    <w:rsid w:val="007815AB"/>
    <w:rsid w:val="00781B63"/>
    <w:rsid w:val="00782423"/>
    <w:rsid w:val="00782CC3"/>
    <w:rsid w:val="00782E9E"/>
    <w:rsid w:val="00783099"/>
    <w:rsid w:val="00783122"/>
    <w:rsid w:val="00783163"/>
    <w:rsid w:val="007832EE"/>
    <w:rsid w:val="007847BF"/>
    <w:rsid w:val="00784B12"/>
    <w:rsid w:val="00784C6B"/>
    <w:rsid w:val="007852A3"/>
    <w:rsid w:val="00785845"/>
    <w:rsid w:val="00786B1C"/>
    <w:rsid w:val="00791699"/>
    <w:rsid w:val="00791814"/>
    <w:rsid w:val="00791A0E"/>
    <w:rsid w:val="0079221E"/>
    <w:rsid w:val="00792989"/>
    <w:rsid w:val="00792B5F"/>
    <w:rsid w:val="0079346F"/>
    <w:rsid w:val="0079389F"/>
    <w:rsid w:val="00795347"/>
    <w:rsid w:val="00795460"/>
    <w:rsid w:val="007955DD"/>
    <w:rsid w:val="00795767"/>
    <w:rsid w:val="00795DF6"/>
    <w:rsid w:val="007962E6"/>
    <w:rsid w:val="007971FC"/>
    <w:rsid w:val="007A01B9"/>
    <w:rsid w:val="007A1A57"/>
    <w:rsid w:val="007A1C91"/>
    <w:rsid w:val="007A278B"/>
    <w:rsid w:val="007A2A77"/>
    <w:rsid w:val="007A343A"/>
    <w:rsid w:val="007A38D8"/>
    <w:rsid w:val="007A39EE"/>
    <w:rsid w:val="007A53A2"/>
    <w:rsid w:val="007A59E2"/>
    <w:rsid w:val="007A5D35"/>
    <w:rsid w:val="007A757B"/>
    <w:rsid w:val="007B04E4"/>
    <w:rsid w:val="007B0755"/>
    <w:rsid w:val="007B0874"/>
    <w:rsid w:val="007B12FE"/>
    <w:rsid w:val="007B13E4"/>
    <w:rsid w:val="007B15F1"/>
    <w:rsid w:val="007B1739"/>
    <w:rsid w:val="007B1A04"/>
    <w:rsid w:val="007B21EB"/>
    <w:rsid w:val="007B2396"/>
    <w:rsid w:val="007B3792"/>
    <w:rsid w:val="007B3908"/>
    <w:rsid w:val="007B58E1"/>
    <w:rsid w:val="007C0D20"/>
    <w:rsid w:val="007C16F6"/>
    <w:rsid w:val="007C3B2F"/>
    <w:rsid w:val="007C63EC"/>
    <w:rsid w:val="007C649C"/>
    <w:rsid w:val="007C6B1B"/>
    <w:rsid w:val="007C6BFE"/>
    <w:rsid w:val="007C7AB4"/>
    <w:rsid w:val="007C7EFD"/>
    <w:rsid w:val="007C7FF3"/>
    <w:rsid w:val="007D0733"/>
    <w:rsid w:val="007D1355"/>
    <w:rsid w:val="007D3FD2"/>
    <w:rsid w:val="007D44DF"/>
    <w:rsid w:val="007D500E"/>
    <w:rsid w:val="007D5178"/>
    <w:rsid w:val="007D6BE4"/>
    <w:rsid w:val="007E09E0"/>
    <w:rsid w:val="007E2B2D"/>
    <w:rsid w:val="007E2B41"/>
    <w:rsid w:val="007E2F3A"/>
    <w:rsid w:val="007E39F4"/>
    <w:rsid w:val="007E3DF7"/>
    <w:rsid w:val="007E4807"/>
    <w:rsid w:val="007E6073"/>
    <w:rsid w:val="007E6B6A"/>
    <w:rsid w:val="007E7646"/>
    <w:rsid w:val="007F0057"/>
    <w:rsid w:val="007F0658"/>
    <w:rsid w:val="007F0B5F"/>
    <w:rsid w:val="007F0BAC"/>
    <w:rsid w:val="007F20F4"/>
    <w:rsid w:val="007F23A0"/>
    <w:rsid w:val="007F261C"/>
    <w:rsid w:val="007F2902"/>
    <w:rsid w:val="007F2E7E"/>
    <w:rsid w:val="007F3012"/>
    <w:rsid w:val="007F32EF"/>
    <w:rsid w:val="007F3AD3"/>
    <w:rsid w:val="007F4616"/>
    <w:rsid w:val="007F4FD4"/>
    <w:rsid w:val="007F62A6"/>
    <w:rsid w:val="007F73FF"/>
    <w:rsid w:val="007F74FC"/>
    <w:rsid w:val="00800CDA"/>
    <w:rsid w:val="00800DA4"/>
    <w:rsid w:val="0080125E"/>
    <w:rsid w:val="00801E20"/>
    <w:rsid w:val="00802AE2"/>
    <w:rsid w:val="00802EC2"/>
    <w:rsid w:val="00804113"/>
    <w:rsid w:val="00804564"/>
    <w:rsid w:val="00804D93"/>
    <w:rsid w:val="00805570"/>
    <w:rsid w:val="00805B6E"/>
    <w:rsid w:val="00805CF5"/>
    <w:rsid w:val="00807EC4"/>
    <w:rsid w:val="00810820"/>
    <w:rsid w:val="00811E5A"/>
    <w:rsid w:val="00811F90"/>
    <w:rsid w:val="008120F1"/>
    <w:rsid w:val="00812506"/>
    <w:rsid w:val="00812890"/>
    <w:rsid w:val="00812BED"/>
    <w:rsid w:val="00812CED"/>
    <w:rsid w:val="00813BB3"/>
    <w:rsid w:val="00813CFA"/>
    <w:rsid w:val="00814165"/>
    <w:rsid w:val="00815035"/>
    <w:rsid w:val="008158DD"/>
    <w:rsid w:val="00815AD1"/>
    <w:rsid w:val="008161F2"/>
    <w:rsid w:val="00816BEB"/>
    <w:rsid w:val="00820DF5"/>
    <w:rsid w:val="00822469"/>
    <w:rsid w:val="008225A1"/>
    <w:rsid w:val="00822981"/>
    <w:rsid w:val="00822B44"/>
    <w:rsid w:val="008230A8"/>
    <w:rsid w:val="00823AC4"/>
    <w:rsid w:val="00823E10"/>
    <w:rsid w:val="00823FBA"/>
    <w:rsid w:val="0082584C"/>
    <w:rsid w:val="00826B52"/>
    <w:rsid w:val="0082718C"/>
    <w:rsid w:val="00827E76"/>
    <w:rsid w:val="0083095B"/>
    <w:rsid w:val="008311EF"/>
    <w:rsid w:val="008313F4"/>
    <w:rsid w:val="00831495"/>
    <w:rsid w:val="008322DD"/>
    <w:rsid w:val="00832310"/>
    <w:rsid w:val="00833081"/>
    <w:rsid w:val="0083378C"/>
    <w:rsid w:val="00834245"/>
    <w:rsid w:val="00834FA2"/>
    <w:rsid w:val="0083577E"/>
    <w:rsid w:val="00835990"/>
    <w:rsid w:val="00835CCA"/>
    <w:rsid w:val="0083700C"/>
    <w:rsid w:val="00840559"/>
    <w:rsid w:val="008411F0"/>
    <w:rsid w:val="00841B9C"/>
    <w:rsid w:val="00841E7A"/>
    <w:rsid w:val="008434BE"/>
    <w:rsid w:val="00843CDC"/>
    <w:rsid w:val="008446C4"/>
    <w:rsid w:val="0084473F"/>
    <w:rsid w:val="00844C05"/>
    <w:rsid w:val="00845139"/>
    <w:rsid w:val="008451F0"/>
    <w:rsid w:val="00845299"/>
    <w:rsid w:val="0085045C"/>
    <w:rsid w:val="00850A84"/>
    <w:rsid w:val="00851600"/>
    <w:rsid w:val="008520BB"/>
    <w:rsid w:val="00852472"/>
    <w:rsid w:val="008527BC"/>
    <w:rsid w:val="008533B7"/>
    <w:rsid w:val="0085377C"/>
    <w:rsid w:val="008538D9"/>
    <w:rsid w:val="008545A1"/>
    <w:rsid w:val="00854AB3"/>
    <w:rsid w:val="0085596C"/>
    <w:rsid w:val="00856E01"/>
    <w:rsid w:val="00860D5C"/>
    <w:rsid w:val="0086159B"/>
    <w:rsid w:val="00861A09"/>
    <w:rsid w:val="008623A8"/>
    <w:rsid w:val="008623B8"/>
    <w:rsid w:val="00862F51"/>
    <w:rsid w:val="00863D16"/>
    <w:rsid w:val="00864631"/>
    <w:rsid w:val="00864A2E"/>
    <w:rsid w:val="00864BAF"/>
    <w:rsid w:val="00866AFB"/>
    <w:rsid w:val="00866C55"/>
    <w:rsid w:val="00867854"/>
    <w:rsid w:val="00867A9B"/>
    <w:rsid w:val="00867D1B"/>
    <w:rsid w:val="00867EE9"/>
    <w:rsid w:val="008708BE"/>
    <w:rsid w:val="00870B0D"/>
    <w:rsid w:val="00870E0D"/>
    <w:rsid w:val="008715A6"/>
    <w:rsid w:val="00872F93"/>
    <w:rsid w:val="00873DFC"/>
    <w:rsid w:val="008741A6"/>
    <w:rsid w:val="00875540"/>
    <w:rsid w:val="00875AE8"/>
    <w:rsid w:val="00875FA6"/>
    <w:rsid w:val="00877EBA"/>
    <w:rsid w:val="008800C3"/>
    <w:rsid w:val="00880DEA"/>
    <w:rsid w:val="0088190F"/>
    <w:rsid w:val="00882AFA"/>
    <w:rsid w:val="00883218"/>
    <w:rsid w:val="00885612"/>
    <w:rsid w:val="008858B5"/>
    <w:rsid w:val="00885A43"/>
    <w:rsid w:val="0088633B"/>
    <w:rsid w:val="0088674D"/>
    <w:rsid w:val="00886B4C"/>
    <w:rsid w:val="00886CEB"/>
    <w:rsid w:val="00886FE9"/>
    <w:rsid w:val="008871C7"/>
    <w:rsid w:val="00887512"/>
    <w:rsid w:val="00887B3A"/>
    <w:rsid w:val="00887CE1"/>
    <w:rsid w:val="008903FB"/>
    <w:rsid w:val="00890CBE"/>
    <w:rsid w:val="008916E3"/>
    <w:rsid w:val="00893E99"/>
    <w:rsid w:val="008948D1"/>
    <w:rsid w:val="00895B3D"/>
    <w:rsid w:val="008962A8"/>
    <w:rsid w:val="0089777C"/>
    <w:rsid w:val="00897BCC"/>
    <w:rsid w:val="008A1C88"/>
    <w:rsid w:val="008A3C11"/>
    <w:rsid w:val="008A4EA7"/>
    <w:rsid w:val="008A50DC"/>
    <w:rsid w:val="008A51D9"/>
    <w:rsid w:val="008A669F"/>
    <w:rsid w:val="008A6725"/>
    <w:rsid w:val="008A69F7"/>
    <w:rsid w:val="008A74E3"/>
    <w:rsid w:val="008A7C33"/>
    <w:rsid w:val="008B0949"/>
    <w:rsid w:val="008B0F89"/>
    <w:rsid w:val="008B168F"/>
    <w:rsid w:val="008B17CA"/>
    <w:rsid w:val="008B197E"/>
    <w:rsid w:val="008B1D45"/>
    <w:rsid w:val="008B1F85"/>
    <w:rsid w:val="008B21A0"/>
    <w:rsid w:val="008B2CE2"/>
    <w:rsid w:val="008B38FE"/>
    <w:rsid w:val="008B3EAF"/>
    <w:rsid w:val="008B455E"/>
    <w:rsid w:val="008B5474"/>
    <w:rsid w:val="008B5692"/>
    <w:rsid w:val="008B5968"/>
    <w:rsid w:val="008B5F07"/>
    <w:rsid w:val="008B6840"/>
    <w:rsid w:val="008B69C4"/>
    <w:rsid w:val="008B74CA"/>
    <w:rsid w:val="008C1551"/>
    <w:rsid w:val="008C1AD8"/>
    <w:rsid w:val="008C2E29"/>
    <w:rsid w:val="008C2EBC"/>
    <w:rsid w:val="008C3423"/>
    <w:rsid w:val="008C3F96"/>
    <w:rsid w:val="008C4C2C"/>
    <w:rsid w:val="008C5201"/>
    <w:rsid w:val="008C6084"/>
    <w:rsid w:val="008C621B"/>
    <w:rsid w:val="008C6237"/>
    <w:rsid w:val="008C68AA"/>
    <w:rsid w:val="008C6AB1"/>
    <w:rsid w:val="008C7701"/>
    <w:rsid w:val="008C7BE7"/>
    <w:rsid w:val="008D02CC"/>
    <w:rsid w:val="008D1C72"/>
    <w:rsid w:val="008D25B6"/>
    <w:rsid w:val="008D2854"/>
    <w:rsid w:val="008D2CD4"/>
    <w:rsid w:val="008D4741"/>
    <w:rsid w:val="008D48CD"/>
    <w:rsid w:val="008D4D6A"/>
    <w:rsid w:val="008D5E58"/>
    <w:rsid w:val="008D6100"/>
    <w:rsid w:val="008D6C8B"/>
    <w:rsid w:val="008D7038"/>
    <w:rsid w:val="008D7460"/>
    <w:rsid w:val="008D76DA"/>
    <w:rsid w:val="008E091C"/>
    <w:rsid w:val="008E0AFD"/>
    <w:rsid w:val="008E0F63"/>
    <w:rsid w:val="008E0FE2"/>
    <w:rsid w:val="008E10B4"/>
    <w:rsid w:val="008E1BF3"/>
    <w:rsid w:val="008E2B87"/>
    <w:rsid w:val="008E2DEA"/>
    <w:rsid w:val="008E2FC4"/>
    <w:rsid w:val="008E30D3"/>
    <w:rsid w:val="008E41D2"/>
    <w:rsid w:val="008E47DA"/>
    <w:rsid w:val="008E535A"/>
    <w:rsid w:val="008E5970"/>
    <w:rsid w:val="008E5CC5"/>
    <w:rsid w:val="008E6082"/>
    <w:rsid w:val="008E6C7C"/>
    <w:rsid w:val="008E767C"/>
    <w:rsid w:val="008E7AB7"/>
    <w:rsid w:val="008E7E58"/>
    <w:rsid w:val="008F126A"/>
    <w:rsid w:val="008F12BE"/>
    <w:rsid w:val="008F1CA8"/>
    <w:rsid w:val="008F20DB"/>
    <w:rsid w:val="008F2253"/>
    <w:rsid w:val="008F302F"/>
    <w:rsid w:val="008F453D"/>
    <w:rsid w:val="008F479A"/>
    <w:rsid w:val="008F4CB8"/>
    <w:rsid w:val="008F5510"/>
    <w:rsid w:val="008F6C58"/>
    <w:rsid w:val="008F76D3"/>
    <w:rsid w:val="0090020F"/>
    <w:rsid w:val="009007AD"/>
    <w:rsid w:val="00900975"/>
    <w:rsid w:val="009022F4"/>
    <w:rsid w:val="00902F1C"/>
    <w:rsid w:val="0090333D"/>
    <w:rsid w:val="0090371A"/>
    <w:rsid w:val="00903CB1"/>
    <w:rsid w:val="00903ED5"/>
    <w:rsid w:val="00904C5F"/>
    <w:rsid w:val="0090552D"/>
    <w:rsid w:val="009057DC"/>
    <w:rsid w:val="00906CD0"/>
    <w:rsid w:val="00907C0B"/>
    <w:rsid w:val="00907CC6"/>
    <w:rsid w:val="00910108"/>
    <w:rsid w:val="0091073A"/>
    <w:rsid w:val="009122B3"/>
    <w:rsid w:val="00912FE0"/>
    <w:rsid w:val="009132A7"/>
    <w:rsid w:val="00913697"/>
    <w:rsid w:val="00913B09"/>
    <w:rsid w:val="00914EEE"/>
    <w:rsid w:val="0091540C"/>
    <w:rsid w:val="00915BBB"/>
    <w:rsid w:val="00916556"/>
    <w:rsid w:val="00916A42"/>
    <w:rsid w:val="0091755E"/>
    <w:rsid w:val="009175EE"/>
    <w:rsid w:val="009175F9"/>
    <w:rsid w:val="00920143"/>
    <w:rsid w:val="00921951"/>
    <w:rsid w:val="0092270E"/>
    <w:rsid w:val="009230EB"/>
    <w:rsid w:val="00923506"/>
    <w:rsid w:val="00925DDD"/>
    <w:rsid w:val="00925E14"/>
    <w:rsid w:val="00926D45"/>
    <w:rsid w:val="009279A7"/>
    <w:rsid w:val="0093056A"/>
    <w:rsid w:val="00931849"/>
    <w:rsid w:val="00931F00"/>
    <w:rsid w:val="0093279F"/>
    <w:rsid w:val="009330D2"/>
    <w:rsid w:val="00933194"/>
    <w:rsid w:val="009334A6"/>
    <w:rsid w:val="009349A6"/>
    <w:rsid w:val="009353FA"/>
    <w:rsid w:val="00935927"/>
    <w:rsid w:val="009363E4"/>
    <w:rsid w:val="009370C6"/>
    <w:rsid w:val="00937C5E"/>
    <w:rsid w:val="00937DB6"/>
    <w:rsid w:val="00937ECA"/>
    <w:rsid w:val="009421F0"/>
    <w:rsid w:val="00942A62"/>
    <w:rsid w:val="0094388C"/>
    <w:rsid w:val="00943E50"/>
    <w:rsid w:val="0094448D"/>
    <w:rsid w:val="00944CEE"/>
    <w:rsid w:val="009466B4"/>
    <w:rsid w:val="0094742D"/>
    <w:rsid w:val="00947F57"/>
    <w:rsid w:val="009506DE"/>
    <w:rsid w:val="009508D8"/>
    <w:rsid w:val="00950EF1"/>
    <w:rsid w:val="00951312"/>
    <w:rsid w:val="00951E64"/>
    <w:rsid w:val="00952914"/>
    <w:rsid w:val="00952F78"/>
    <w:rsid w:val="009530AB"/>
    <w:rsid w:val="009533A8"/>
    <w:rsid w:val="009540BB"/>
    <w:rsid w:val="00955022"/>
    <w:rsid w:val="009557A0"/>
    <w:rsid w:val="00955D87"/>
    <w:rsid w:val="00956368"/>
    <w:rsid w:val="009564B9"/>
    <w:rsid w:val="00956A51"/>
    <w:rsid w:val="00957D72"/>
    <w:rsid w:val="00960E08"/>
    <w:rsid w:val="0096113F"/>
    <w:rsid w:val="00961868"/>
    <w:rsid w:val="00961A77"/>
    <w:rsid w:val="00962616"/>
    <w:rsid w:val="00962653"/>
    <w:rsid w:val="0096295C"/>
    <w:rsid w:val="00962B2C"/>
    <w:rsid w:val="00963588"/>
    <w:rsid w:val="00963C8C"/>
    <w:rsid w:val="00966050"/>
    <w:rsid w:val="009660F0"/>
    <w:rsid w:val="00966AC7"/>
    <w:rsid w:val="00967329"/>
    <w:rsid w:val="009679BB"/>
    <w:rsid w:val="00970344"/>
    <w:rsid w:val="00970396"/>
    <w:rsid w:val="00971D37"/>
    <w:rsid w:val="00973028"/>
    <w:rsid w:val="00973808"/>
    <w:rsid w:val="00973CE5"/>
    <w:rsid w:val="00973FF7"/>
    <w:rsid w:val="00974C9D"/>
    <w:rsid w:val="00974CB0"/>
    <w:rsid w:val="00975AD7"/>
    <w:rsid w:val="00975CB2"/>
    <w:rsid w:val="00975D19"/>
    <w:rsid w:val="009774ED"/>
    <w:rsid w:val="00977782"/>
    <w:rsid w:val="00977C45"/>
    <w:rsid w:val="00980966"/>
    <w:rsid w:val="00980AA5"/>
    <w:rsid w:val="00980E3B"/>
    <w:rsid w:val="00980F03"/>
    <w:rsid w:val="0098141E"/>
    <w:rsid w:val="00981A15"/>
    <w:rsid w:val="00982915"/>
    <w:rsid w:val="00982B84"/>
    <w:rsid w:val="0098308F"/>
    <w:rsid w:val="00983FAD"/>
    <w:rsid w:val="0098537E"/>
    <w:rsid w:val="0098714B"/>
    <w:rsid w:val="00987207"/>
    <w:rsid w:val="0099016B"/>
    <w:rsid w:val="00990175"/>
    <w:rsid w:val="00991941"/>
    <w:rsid w:val="00992626"/>
    <w:rsid w:val="0099263E"/>
    <w:rsid w:val="00992EED"/>
    <w:rsid w:val="009943FF"/>
    <w:rsid w:val="009953F3"/>
    <w:rsid w:val="00995446"/>
    <w:rsid w:val="0099584A"/>
    <w:rsid w:val="00995E39"/>
    <w:rsid w:val="00996E5C"/>
    <w:rsid w:val="00996EBE"/>
    <w:rsid w:val="00997785"/>
    <w:rsid w:val="009A0962"/>
    <w:rsid w:val="009A17FC"/>
    <w:rsid w:val="009A18F0"/>
    <w:rsid w:val="009A1B72"/>
    <w:rsid w:val="009A1EA0"/>
    <w:rsid w:val="009A2136"/>
    <w:rsid w:val="009A26BE"/>
    <w:rsid w:val="009A2AC4"/>
    <w:rsid w:val="009A2FFF"/>
    <w:rsid w:val="009A4CBC"/>
    <w:rsid w:val="009A5115"/>
    <w:rsid w:val="009A5CC5"/>
    <w:rsid w:val="009A7093"/>
    <w:rsid w:val="009A7596"/>
    <w:rsid w:val="009A7841"/>
    <w:rsid w:val="009A7EBD"/>
    <w:rsid w:val="009B0F48"/>
    <w:rsid w:val="009B113F"/>
    <w:rsid w:val="009B2567"/>
    <w:rsid w:val="009B4128"/>
    <w:rsid w:val="009B4572"/>
    <w:rsid w:val="009B4EDB"/>
    <w:rsid w:val="009B50D9"/>
    <w:rsid w:val="009B56AF"/>
    <w:rsid w:val="009B5B86"/>
    <w:rsid w:val="009B6183"/>
    <w:rsid w:val="009C06CD"/>
    <w:rsid w:val="009C179B"/>
    <w:rsid w:val="009C237B"/>
    <w:rsid w:val="009C23A7"/>
    <w:rsid w:val="009C30F2"/>
    <w:rsid w:val="009C37F2"/>
    <w:rsid w:val="009C387E"/>
    <w:rsid w:val="009C3B24"/>
    <w:rsid w:val="009C5A30"/>
    <w:rsid w:val="009C5F80"/>
    <w:rsid w:val="009C61D6"/>
    <w:rsid w:val="009C6284"/>
    <w:rsid w:val="009C732B"/>
    <w:rsid w:val="009C781C"/>
    <w:rsid w:val="009D0EAD"/>
    <w:rsid w:val="009D18EB"/>
    <w:rsid w:val="009D19BE"/>
    <w:rsid w:val="009D1A4D"/>
    <w:rsid w:val="009D1DDA"/>
    <w:rsid w:val="009D1F91"/>
    <w:rsid w:val="009D2837"/>
    <w:rsid w:val="009D288B"/>
    <w:rsid w:val="009D32F6"/>
    <w:rsid w:val="009D3A9C"/>
    <w:rsid w:val="009D4F0D"/>
    <w:rsid w:val="009D5060"/>
    <w:rsid w:val="009D539E"/>
    <w:rsid w:val="009D53DA"/>
    <w:rsid w:val="009D5857"/>
    <w:rsid w:val="009D76D4"/>
    <w:rsid w:val="009E053F"/>
    <w:rsid w:val="009E107F"/>
    <w:rsid w:val="009E18E8"/>
    <w:rsid w:val="009E1A7F"/>
    <w:rsid w:val="009E2390"/>
    <w:rsid w:val="009E29AC"/>
    <w:rsid w:val="009E3310"/>
    <w:rsid w:val="009E4D47"/>
    <w:rsid w:val="009E5659"/>
    <w:rsid w:val="009E5770"/>
    <w:rsid w:val="009E5D1C"/>
    <w:rsid w:val="009E7762"/>
    <w:rsid w:val="009E7B23"/>
    <w:rsid w:val="009F04AD"/>
    <w:rsid w:val="009F0D19"/>
    <w:rsid w:val="009F0DA8"/>
    <w:rsid w:val="009F104B"/>
    <w:rsid w:val="009F1BBA"/>
    <w:rsid w:val="009F1E11"/>
    <w:rsid w:val="009F270A"/>
    <w:rsid w:val="009F274D"/>
    <w:rsid w:val="009F2A8B"/>
    <w:rsid w:val="009F2CCA"/>
    <w:rsid w:val="009F31DB"/>
    <w:rsid w:val="009F3203"/>
    <w:rsid w:val="009F4505"/>
    <w:rsid w:val="009F4D8B"/>
    <w:rsid w:val="009F53E0"/>
    <w:rsid w:val="009F61BE"/>
    <w:rsid w:val="009F6398"/>
    <w:rsid w:val="009F63C0"/>
    <w:rsid w:val="009F66EB"/>
    <w:rsid w:val="009F69BC"/>
    <w:rsid w:val="009F69D0"/>
    <w:rsid w:val="009F7141"/>
    <w:rsid w:val="009F7390"/>
    <w:rsid w:val="009F74D2"/>
    <w:rsid w:val="00A00975"/>
    <w:rsid w:val="00A016D6"/>
    <w:rsid w:val="00A023C9"/>
    <w:rsid w:val="00A025FE"/>
    <w:rsid w:val="00A05B9F"/>
    <w:rsid w:val="00A05D9A"/>
    <w:rsid w:val="00A05F7F"/>
    <w:rsid w:val="00A076D8"/>
    <w:rsid w:val="00A07EF6"/>
    <w:rsid w:val="00A1084A"/>
    <w:rsid w:val="00A1093C"/>
    <w:rsid w:val="00A10F35"/>
    <w:rsid w:val="00A11767"/>
    <w:rsid w:val="00A117D8"/>
    <w:rsid w:val="00A11982"/>
    <w:rsid w:val="00A11F87"/>
    <w:rsid w:val="00A159FE"/>
    <w:rsid w:val="00A161F8"/>
    <w:rsid w:val="00A16D57"/>
    <w:rsid w:val="00A2091F"/>
    <w:rsid w:val="00A22DF5"/>
    <w:rsid w:val="00A231DE"/>
    <w:rsid w:val="00A2375A"/>
    <w:rsid w:val="00A25683"/>
    <w:rsid w:val="00A258E5"/>
    <w:rsid w:val="00A27423"/>
    <w:rsid w:val="00A31BFB"/>
    <w:rsid w:val="00A322D5"/>
    <w:rsid w:val="00A32CA9"/>
    <w:rsid w:val="00A33291"/>
    <w:rsid w:val="00A345C0"/>
    <w:rsid w:val="00A3545B"/>
    <w:rsid w:val="00A35F6B"/>
    <w:rsid w:val="00A36694"/>
    <w:rsid w:val="00A36BFA"/>
    <w:rsid w:val="00A37A0C"/>
    <w:rsid w:val="00A37A21"/>
    <w:rsid w:val="00A37E17"/>
    <w:rsid w:val="00A402D8"/>
    <w:rsid w:val="00A41F38"/>
    <w:rsid w:val="00A427B8"/>
    <w:rsid w:val="00A446E2"/>
    <w:rsid w:val="00A448F4"/>
    <w:rsid w:val="00A45516"/>
    <w:rsid w:val="00A45BC2"/>
    <w:rsid w:val="00A462B3"/>
    <w:rsid w:val="00A479E9"/>
    <w:rsid w:val="00A51E37"/>
    <w:rsid w:val="00A52995"/>
    <w:rsid w:val="00A53604"/>
    <w:rsid w:val="00A536A0"/>
    <w:rsid w:val="00A53DCB"/>
    <w:rsid w:val="00A5413F"/>
    <w:rsid w:val="00A542E6"/>
    <w:rsid w:val="00A54ADA"/>
    <w:rsid w:val="00A54BD7"/>
    <w:rsid w:val="00A55944"/>
    <w:rsid w:val="00A623E9"/>
    <w:rsid w:val="00A626C3"/>
    <w:rsid w:val="00A62931"/>
    <w:rsid w:val="00A62FE3"/>
    <w:rsid w:val="00A63582"/>
    <w:rsid w:val="00A6461F"/>
    <w:rsid w:val="00A64AF6"/>
    <w:rsid w:val="00A66757"/>
    <w:rsid w:val="00A66870"/>
    <w:rsid w:val="00A70888"/>
    <w:rsid w:val="00A7223D"/>
    <w:rsid w:val="00A72AA5"/>
    <w:rsid w:val="00A72C23"/>
    <w:rsid w:val="00A731D0"/>
    <w:rsid w:val="00A73DF5"/>
    <w:rsid w:val="00A7407C"/>
    <w:rsid w:val="00A74181"/>
    <w:rsid w:val="00A74745"/>
    <w:rsid w:val="00A74DBD"/>
    <w:rsid w:val="00A751B4"/>
    <w:rsid w:val="00A75EAB"/>
    <w:rsid w:val="00A765A5"/>
    <w:rsid w:val="00A768E4"/>
    <w:rsid w:val="00A76E58"/>
    <w:rsid w:val="00A77374"/>
    <w:rsid w:val="00A77622"/>
    <w:rsid w:val="00A77C14"/>
    <w:rsid w:val="00A80A01"/>
    <w:rsid w:val="00A819D9"/>
    <w:rsid w:val="00A81A9B"/>
    <w:rsid w:val="00A83142"/>
    <w:rsid w:val="00A83656"/>
    <w:rsid w:val="00A8416A"/>
    <w:rsid w:val="00A8420E"/>
    <w:rsid w:val="00A855EC"/>
    <w:rsid w:val="00A85F77"/>
    <w:rsid w:val="00A86B2B"/>
    <w:rsid w:val="00A87387"/>
    <w:rsid w:val="00A87776"/>
    <w:rsid w:val="00A905C4"/>
    <w:rsid w:val="00A90849"/>
    <w:rsid w:val="00A9193D"/>
    <w:rsid w:val="00A91C2B"/>
    <w:rsid w:val="00A91C94"/>
    <w:rsid w:val="00A9210D"/>
    <w:rsid w:val="00A92F6D"/>
    <w:rsid w:val="00A936F4"/>
    <w:rsid w:val="00A93DC1"/>
    <w:rsid w:val="00A9439C"/>
    <w:rsid w:val="00A945E0"/>
    <w:rsid w:val="00A955A9"/>
    <w:rsid w:val="00A964F6"/>
    <w:rsid w:val="00A9700D"/>
    <w:rsid w:val="00A97CD6"/>
    <w:rsid w:val="00AA129B"/>
    <w:rsid w:val="00AA1ADA"/>
    <w:rsid w:val="00AA2285"/>
    <w:rsid w:val="00AA31F1"/>
    <w:rsid w:val="00AA346A"/>
    <w:rsid w:val="00AA3C06"/>
    <w:rsid w:val="00AA4F32"/>
    <w:rsid w:val="00AA5B9A"/>
    <w:rsid w:val="00AA5DE9"/>
    <w:rsid w:val="00AA63DC"/>
    <w:rsid w:val="00AB0636"/>
    <w:rsid w:val="00AB12CD"/>
    <w:rsid w:val="00AB1BED"/>
    <w:rsid w:val="00AB2A62"/>
    <w:rsid w:val="00AB2F5C"/>
    <w:rsid w:val="00AB3851"/>
    <w:rsid w:val="00AB453E"/>
    <w:rsid w:val="00AB4A26"/>
    <w:rsid w:val="00AB4B88"/>
    <w:rsid w:val="00AB4C98"/>
    <w:rsid w:val="00AB50CA"/>
    <w:rsid w:val="00AB5D9A"/>
    <w:rsid w:val="00AB7819"/>
    <w:rsid w:val="00AC022C"/>
    <w:rsid w:val="00AC09FC"/>
    <w:rsid w:val="00AC139C"/>
    <w:rsid w:val="00AC1AD9"/>
    <w:rsid w:val="00AC2050"/>
    <w:rsid w:val="00AC3B90"/>
    <w:rsid w:val="00AC3BEF"/>
    <w:rsid w:val="00AC568C"/>
    <w:rsid w:val="00AC57EC"/>
    <w:rsid w:val="00AC6993"/>
    <w:rsid w:val="00AC6C91"/>
    <w:rsid w:val="00AD0170"/>
    <w:rsid w:val="00AD05BE"/>
    <w:rsid w:val="00AD0822"/>
    <w:rsid w:val="00AD1008"/>
    <w:rsid w:val="00AD128C"/>
    <w:rsid w:val="00AD21BC"/>
    <w:rsid w:val="00AD3E3A"/>
    <w:rsid w:val="00AD4E59"/>
    <w:rsid w:val="00AD53F9"/>
    <w:rsid w:val="00AD55E5"/>
    <w:rsid w:val="00AD55FC"/>
    <w:rsid w:val="00AD5D2F"/>
    <w:rsid w:val="00AD61E5"/>
    <w:rsid w:val="00AD63FF"/>
    <w:rsid w:val="00AD6C65"/>
    <w:rsid w:val="00AD769B"/>
    <w:rsid w:val="00AE05E6"/>
    <w:rsid w:val="00AE1AF2"/>
    <w:rsid w:val="00AE24D2"/>
    <w:rsid w:val="00AE2567"/>
    <w:rsid w:val="00AE2DFB"/>
    <w:rsid w:val="00AE30AC"/>
    <w:rsid w:val="00AE3182"/>
    <w:rsid w:val="00AE4064"/>
    <w:rsid w:val="00AE47F8"/>
    <w:rsid w:val="00AE5241"/>
    <w:rsid w:val="00AE5DB1"/>
    <w:rsid w:val="00AE66E9"/>
    <w:rsid w:val="00AE6921"/>
    <w:rsid w:val="00AE6FD5"/>
    <w:rsid w:val="00AE7A5A"/>
    <w:rsid w:val="00AE7BF0"/>
    <w:rsid w:val="00AF02D6"/>
    <w:rsid w:val="00AF0B21"/>
    <w:rsid w:val="00AF0FB7"/>
    <w:rsid w:val="00AF12B4"/>
    <w:rsid w:val="00AF238F"/>
    <w:rsid w:val="00AF2A7C"/>
    <w:rsid w:val="00AF4C37"/>
    <w:rsid w:val="00AF4F07"/>
    <w:rsid w:val="00AF532D"/>
    <w:rsid w:val="00AF564F"/>
    <w:rsid w:val="00AF56E8"/>
    <w:rsid w:val="00AF6F6D"/>
    <w:rsid w:val="00AF74E1"/>
    <w:rsid w:val="00AF7B73"/>
    <w:rsid w:val="00B0012D"/>
    <w:rsid w:val="00B00817"/>
    <w:rsid w:val="00B014A3"/>
    <w:rsid w:val="00B02B02"/>
    <w:rsid w:val="00B030D4"/>
    <w:rsid w:val="00B0345D"/>
    <w:rsid w:val="00B03AEB"/>
    <w:rsid w:val="00B049C5"/>
    <w:rsid w:val="00B0556B"/>
    <w:rsid w:val="00B05A58"/>
    <w:rsid w:val="00B05CBA"/>
    <w:rsid w:val="00B05D6F"/>
    <w:rsid w:val="00B06FE3"/>
    <w:rsid w:val="00B0717D"/>
    <w:rsid w:val="00B106FC"/>
    <w:rsid w:val="00B107AB"/>
    <w:rsid w:val="00B10B62"/>
    <w:rsid w:val="00B116F0"/>
    <w:rsid w:val="00B12F0D"/>
    <w:rsid w:val="00B1340D"/>
    <w:rsid w:val="00B14526"/>
    <w:rsid w:val="00B1542C"/>
    <w:rsid w:val="00B15C1C"/>
    <w:rsid w:val="00B15FA8"/>
    <w:rsid w:val="00B160BE"/>
    <w:rsid w:val="00B1690D"/>
    <w:rsid w:val="00B169B9"/>
    <w:rsid w:val="00B16C35"/>
    <w:rsid w:val="00B17022"/>
    <w:rsid w:val="00B17367"/>
    <w:rsid w:val="00B17D88"/>
    <w:rsid w:val="00B17DF6"/>
    <w:rsid w:val="00B207D8"/>
    <w:rsid w:val="00B20800"/>
    <w:rsid w:val="00B2096B"/>
    <w:rsid w:val="00B20E93"/>
    <w:rsid w:val="00B2231F"/>
    <w:rsid w:val="00B22B84"/>
    <w:rsid w:val="00B22C11"/>
    <w:rsid w:val="00B22D9D"/>
    <w:rsid w:val="00B2342E"/>
    <w:rsid w:val="00B243BF"/>
    <w:rsid w:val="00B24465"/>
    <w:rsid w:val="00B24F83"/>
    <w:rsid w:val="00B254D3"/>
    <w:rsid w:val="00B258F3"/>
    <w:rsid w:val="00B25C52"/>
    <w:rsid w:val="00B26E58"/>
    <w:rsid w:val="00B307DB"/>
    <w:rsid w:val="00B334E4"/>
    <w:rsid w:val="00B33C0F"/>
    <w:rsid w:val="00B33F30"/>
    <w:rsid w:val="00B34355"/>
    <w:rsid w:val="00B353CA"/>
    <w:rsid w:val="00B35A07"/>
    <w:rsid w:val="00B362A4"/>
    <w:rsid w:val="00B374F9"/>
    <w:rsid w:val="00B37729"/>
    <w:rsid w:val="00B402AC"/>
    <w:rsid w:val="00B40384"/>
    <w:rsid w:val="00B40D51"/>
    <w:rsid w:val="00B40E3C"/>
    <w:rsid w:val="00B41DA0"/>
    <w:rsid w:val="00B43299"/>
    <w:rsid w:val="00B438AD"/>
    <w:rsid w:val="00B45B2C"/>
    <w:rsid w:val="00B47692"/>
    <w:rsid w:val="00B47964"/>
    <w:rsid w:val="00B514A0"/>
    <w:rsid w:val="00B51BB1"/>
    <w:rsid w:val="00B5266E"/>
    <w:rsid w:val="00B52C34"/>
    <w:rsid w:val="00B5517C"/>
    <w:rsid w:val="00B562D5"/>
    <w:rsid w:val="00B56493"/>
    <w:rsid w:val="00B56F5F"/>
    <w:rsid w:val="00B6051B"/>
    <w:rsid w:val="00B615F1"/>
    <w:rsid w:val="00B62345"/>
    <w:rsid w:val="00B626C7"/>
    <w:rsid w:val="00B629FD"/>
    <w:rsid w:val="00B62D90"/>
    <w:rsid w:val="00B63DC4"/>
    <w:rsid w:val="00B65543"/>
    <w:rsid w:val="00B65686"/>
    <w:rsid w:val="00B65B79"/>
    <w:rsid w:val="00B65C0E"/>
    <w:rsid w:val="00B65F26"/>
    <w:rsid w:val="00B66032"/>
    <w:rsid w:val="00B664F4"/>
    <w:rsid w:val="00B6750C"/>
    <w:rsid w:val="00B71042"/>
    <w:rsid w:val="00B7186B"/>
    <w:rsid w:val="00B73175"/>
    <w:rsid w:val="00B734B1"/>
    <w:rsid w:val="00B74314"/>
    <w:rsid w:val="00B7434E"/>
    <w:rsid w:val="00B74547"/>
    <w:rsid w:val="00B74AB7"/>
    <w:rsid w:val="00B756E0"/>
    <w:rsid w:val="00B766BA"/>
    <w:rsid w:val="00B771FF"/>
    <w:rsid w:val="00B77492"/>
    <w:rsid w:val="00B80D91"/>
    <w:rsid w:val="00B80F3D"/>
    <w:rsid w:val="00B81693"/>
    <w:rsid w:val="00B8257F"/>
    <w:rsid w:val="00B82FD0"/>
    <w:rsid w:val="00B83F00"/>
    <w:rsid w:val="00B852A6"/>
    <w:rsid w:val="00B85744"/>
    <w:rsid w:val="00B85E46"/>
    <w:rsid w:val="00B86221"/>
    <w:rsid w:val="00B874B6"/>
    <w:rsid w:val="00B905EE"/>
    <w:rsid w:val="00B90CF7"/>
    <w:rsid w:val="00B9205E"/>
    <w:rsid w:val="00B92915"/>
    <w:rsid w:val="00B92ACB"/>
    <w:rsid w:val="00B92F69"/>
    <w:rsid w:val="00B9393E"/>
    <w:rsid w:val="00B93BA4"/>
    <w:rsid w:val="00B93D89"/>
    <w:rsid w:val="00B93ECE"/>
    <w:rsid w:val="00B94382"/>
    <w:rsid w:val="00B945E1"/>
    <w:rsid w:val="00B9468B"/>
    <w:rsid w:val="00B9501D"/>
    <w:rsid w:val="00B95602"/>
    <w:rsid w:val="00B9565E"/>
    <w:rsid w:val="00B966B5"/>
    <w:rsid w:val="00B96AFD"/>
    <w:rsid w:val="00B97C88"/>
    <w:rsid w:val="00B97CCA"/>
    <w:rsid w:val="00BA07F0"/>
    <w:rsid w:val="00BA1973"/>
    <w:rsid w:val="00BA2139"/>
    <w:rsid w:val="00BA21A5"/>
    <w:rsid w:val="00BA363C"/>
    <w:rsid w:val="00BA4166"/>
    <w:rsid w:val="00BA49D9"/>
    <w:rsid w:val="00BA5867"/>
    <w:rsid w:val="00BA5C69"/>
    <w:rsid w:val="00BA5D98"/>
    <w:rsid w:val="00BA62C2"/>
    <w:rsid w:val="00BA63A1"/>
    <w:rsid w:val="00BA676B"/>
    <w:rsid w:val="00BB12D1"/>
    <w:rsid w:val="00BB190E"/>
    <w:rsid w:val="00BB3988"/>
    <w:rsid w:val="00BB3E74"/>
    <w:rsid w:val="00BB4105"/>
    <w:rsid w:val="00BB4280"/>
    <w:rsid w:val="00BB4323"/>
    <w:rsid w:val="00BB438E"/>
    <w:rsid w:val="00BB471A"/>
    <w:rsid w:val="00BB515B"/>
    <w:rsid w:val="00BB5BD3"/>
    <w:rsid w:val="00BB77F6"/>
    <w:rsid w:val="00BB7E26"/>
    <w:rsid w:val="00BC4596"/>
    <w:rsid w:val="00BC472A"/>
    <w:rsid w:val="00BC4B1B"/>
    <w:rsid w:val="00BC5691"/>
    <w:rsid w:val="00BC6890"/>
    <w:rsid w:val="00BC7943"/>
    <w:rsid w:val="00BC7EC4"/>
    <w:rsid w:val="00BD08BB"/>
    <w:rsid w:val="00BD0BB7"/>
    <w:rsid w:val="00BD116B"/>
    <w:rsid w:val="00BD1B77"/>
    <w:rsid w:val="00BD1E74"/>
    <w:rsid w:val="00BD29F7"/>
    <w:rsid w:val="00BD2FC7"/>
    <w:rsid w:val="00BD34F2"/>
    <w:rsid w:val="00BD409D"/>
    <w:rsid w:val="00BD4141"/>
    <w:rsid w:val="00BD425B"/>
    <w:rsid w:val="00BD5265"/>
    <w:rsid w:val="00BD5421"/>
    <w:rsid w:val="00BD5C40"/>
    <w:rsid w:val="00BD6289"/>
    <w:rsid w:val="00BD69EF"/>
    <w:rsid w:val="00BD6B85"/>
    <w:rsid w:val="00BE0401"/>
    <w:rsid w:val="00BE0BF6"/>
    <w:rsid w:val="00BE0FFD"/>
    <w:rsid w:val="00BE206C"/>
    <w:rsid w:val="00BE2082"/>
    <w:rsid w:val="00BE2446"/>
    <w:rsid w:val="00BE26FA"/>
    <w:rsid w:val="00BE28E0"/>
    <w:rsid w:val="00BE2C06"/>
    <w:rsid w:val="00BE3221"/>
    <w:rsid w:val="00BE3BF5"/>
    <w:rsid w:val="00BE4404"/>
    <w:rsid w:val="00BE5038"/>
    <w:rsid w:val="00BE59CF"/>
    <w:rsid w:val="00BE70F4"/>
    <w:rsid w:val="00BF03D4"/>
    <w:rsid w:val="00BF0860"/>
    <w:rsid w:val="00BF0F96"/>
    <w:rsid w:val="00BF1ABE"/>
    <w:rsid w:val="00BF22B3"/>
    <w:rsid w:val="00BF2464"/>
    <w:rsid w:val="00BF2657"/>
    <w:rsid w:val="00BF2C34"/>
    <w:rsid w:val="00BF3909"/>
    <w:rsid w:val="00BF3FF8"/>
    <w:rsid w:val="00BF5B7E"/>
    <w:rsid w:val="00BF6243"/>
    <w:rsid w:val="00BF6F1B"/>
    <w:rsid w:val="00C01B3E"/>
    <w:rsid w:val="00C01EAC"/>
    <w:rsid w:val="00C03116"/>
    <w:rsid w:val="00C036C2"/>
    <w:rsid w:val="00C036DA"/>
    <w:rsid w:val="00C03FDA"/>
    <w:rsid w:val="00C040E6"/>
    <w:rsid w:val="00C0562C"/>
    <w:rsid w:val="00C065E3"/>
    <w:rsid w:val="00C06694"/>
    <w:rsid w:val="00C07088"/>
    <w:rsid w:val="00C07584"/>
    <w:rsid w:val="00C076A7"/>
    <w:rsid w:val="00C07B98"/>
    <w:rsid w:val="00C100D9"/>
    <w:rsid w:val="00C107B0"/>
    <w:rsid w:val="00C10D8D"/>
    <w:rsid w:val="00C1136D"/>
    <w:rsid w:val="00C11CDC"/>
    <w:rsid w:val="00C125A2"/>
    <w:rsid w:val="00C155C1"/>
    <w:rsid w:val="00C15C46"/>
    <w:rsid w:val="00C16DCA"/>
    <w:rsid w:val="00C2026D"/>
    <w:rsid w:val="00C20D1D"/>
    <w:rsid w:val="00C2172D"/>
    <w:rsid w:val="00C21ACC"/>
    <w:rsid w:val="00C228B8"/>
    <w:rsid w:val="00C22BCB"/>
    <w:rsid w:val="00C22F4C"/>
    <w:rsid w:val="00C23254"/>
    <w:rsid w:val="00C24655"/>
    <w:rsid w:val="00C253AD"/>
    <w:rsid w:val="00C2683B"/>
    <w:rsid w:val="00C27B86"/>
    <w:rsid w:val="00C3006E"/>
    <w:rsid w:val="00C31095"/>
    <w:rsid w:val="00C31D6D"/>
    <w:rsid w:val="00C3222F"/>
    <w:rsid w:val="00C3243D"/>
    <w:rsid w:val="00C34090"/>
    <w:rsid w:val="00C341B6"/>
    <w:rsid w:val="00C34927"/>
    <w:rsid w:val="00C35405"/>
    <w:rsid w:val="00C35A22"/>
    <w:rsid w:val="00C36816"/>
    <w:rsid w:val="00C3682F"/>
    <w:rsid w:val="00C36C3B"/>
    <w:rsid w:val="00C37108"/>
    <w:rsid w:val="00C37CF5"/>
    <w:rsid w:val="00C40C13"/>
    <w:rsid w:val="00C419AA"/>
    <w:rsid w:val="00C41B29"/>
    <w:rsid w:val="00C422B5"/>
    <w:rsid w:val="00C4231D"/>
    <w:rsid w:val="00C42922"/>
    <w:rsid w:val="00C439E9"/>
    <w:rsid w:val="00C44080"/>
    <w:rsid w:val="00C4471B"/>
    <w:rsid w:val="00C44976"/>
    <w:rsid w:val="00C44BCB"/>
    <w:rsid w:val="00C452A8"/>
    <w:rsid w:val="00C45C04"/>
    <w:rsid w:val="00C45C19"/>
    <w:rsid w:val="00C461C0"/>
    <w:rsid w:val="00C464A0"/>
    <w:rsid w:val="00C46F90"/>
    <w:rsid w:val="00C4710F"/>
    <w:rsid w:val="00C47156"/>
    <w:rsid w:val="00C4743D"/>
    <w:rsid w:val="00C47928"/>
    <w:rsid w:val="00C5087A"/>
    <w:rsid w:val="00C510EA"/>
    <w:rsid w:val="00C512FB"/>
    <w:rsid w:val="00C51A2F"/>
    <w:rsid w:val="00C526C7"/>
    <w:rsid w:val="00C52AE0"/>
    <w:rsid w:val="00C53429"/>
    <w:rsid w:val="00C539CF"/>
    <w:rsid w:val="00C54826"/>
    <w:rsid w:val="00C549FA"/>
    <w:rsid w:val="00C56699"/>
    <w:rsid w:val="00C57A1F"/>
    <w:rsid w:val="00C604D8"/>
    <w:rsid w:val="00C60D0B"/>
    <w:rsid w:val="00C60E07"/>
    <w:rsid w:val="00C61414"/>
    <w:rsid w:val="00C6178B"/>
    <w:rsid w:val="00C61A0F"/>
    <w:rsid w:val="00C62407"/>
    <w:rsid w:val="00C62811"/>
    <w:rsid w:val="00C62A24"/>
    <w:rsid w:val="00C62E9C"/>
    <w:rsid w:val="00C62F09"/>
    <w:rsid w:val="00C62F57"/>
    <w:rsid w:val="00C635FA"/>
    <w:rsid w:val="00C638E6"/>
    <w:rsid w:val="00C64633"/>
    <w:rsid w:val="00C64981"/>
    <w:rsid w:val="00C660F3"/>
    <w:rsid w:val="00C6647F"/>
    <w:rsid w:val="00C6661D"/>
    <w:rsid w:val="00C700A3"/>
    <w:rsid w:val="00C70C3B"/>
    <w:rsid w:val="00C71CF4"/>
    <w:rsid w:val="00C7244B"/>
    <w:rsid w:val="00C72BDC"/>
    <w:rsid w:val="00C72D11"/>
    <w:rsid w:val="00C72EDE"/>
    <w:rsid w:val="00C732E5"/>
    <w:rsid w:val="00C73AAE"/>
    <w:rsid w:val="00C75D47"/>
    <w:rsid w:val="00C776D0"/>
    <w:rsid w:val="00C77D5E"/>
    <w:rsid w:val="00C810C8"/>
    <w:rsid w:val="00C81C87"/>
    <w:rsid w:val="00C8206E"/>
    <w:rsid w:val="00C829C4"/>
    <w:rsid w:val="00C82C65"/>
    <w:rsid w:val="00C82FD4"/>
    <w:rsid w:val="00C83552"/>
    <w:rsid w:val="00C83B5D"/>
    <w:rsid w:val="00C84880"/>
    <w:rsid w:val="00C84F5C"/>
    <w:rsid w:val="00C85094"/>
    <w:rsid w:val="00C8785B"/>
    <w:rsid w:val="00C91BC1"/>
    <w:rsid w:val="00C91CE1"/>
    <w:rsid w:val="00C9215D"/>
    <w:rsid w:val="00C922CE"/>
    <w:rsid w:val="00C92784"/>
    <w:rsid w:val="00C927E4"/>
    <w:rsid w:val="00C947A1"/>
    <w:rsid w:val="00C948E1"/>
    <w:rsid w:val="00C94D79"/>
    <w:rsid w:val="00C94DA1"/>
    <w:rsid w:val="00C953D7"/>
    <w:rsid w:val="00C95F08"/>
    <w:rsid w:val="00C97CBF"/>
    <w:rsid w:val="00CA0314"/>
    <w:rsid w:val="00CA17ED"/>
    <w:rsid w:val="00CA2411"/>
    <w:rsid w:val="00CA24B3"/>
    <w:rsid w:val="00CA267A"/>
    <w:rsid w:val="00CA2B59"/>
    <w:rsid w:val="00CA2CDA"/>
    <w:rsid w:val="00CA356B"/>
    <w:rsid w:val="00CA43E3"/>
    <w:rsid w:val="00CA4A51"/>
    <w:rsid w:val="00CA5B62"/>
    <w:rsid w:val="00CA5BA9"/>
    <w:rsid w:val="00CA605A"/>
    <w:rsid w:val="00CA7877"/>
    <w:rsid w:val="00CB0394"/>
    <w:rsid w:val="00CB1258"/>
    <w:rsid w:val="00CB1DFD"/>
    <w:rsid w:val="00CB1E75"/>
    <w:rsid w:val="00CB2257"/>
    <w:rsid w:val="00CB226F"/>
    <w:rsid w:val="00CB2359"/>
    <w:rsid w:val="00CB358A"/>
    <w:rsid w:val="00CB3A81"/>
    <w:rsid w:val="00CB3F29"/>
    <w:rsid w:val="00CB4816"/>
    <w:rsid w:val="00CB4AAC"/>
    <w:rsid w:val="00CB4D0E"/>
    <w:rsid w:val="00CB4EAB"/>
    <w:rsid w:val="00CB625E"/>
    <w:rsid w:val="00CB63A1"/>
    <w:rsid w:val="00CB6E6F"/>
    <w:rsid w:val="00CB707C"/>
    <w:rsid w:val="00CB753B"/>
    <w:rsid w:val="00CB75F1"/>
    <w:rsid w:val="00CB7D5D"/>
    <w:rsid w:val="00CC01A2"/>
    <w:rsid w:val="00CC1446"/>
    <w:rsid w:val="00CC1A35"/>
    <w:rsid w:val="00CC212D"/>
    <w:rsid w:val="00CC26EA"/>
    <w:rsid w:val="00CC2CCF"/>
    <w:rsid w:val="00CC2D64"/>
    <w:rsid w:val="00CC2E28"/>
    <w:rsid w:val="00CC322D"/>
    <w:rsid w:val="00CC325F"/>
    <w:rsid w:val="00CC3772"/>
    <w:rsid w:val="00CC3C3C"/>
    <w:rsid w:val="00CC4174"/>
    <w:rsid w:val="00CC502A"/>
    <w:rsid w:val="00CC5093"/>
    <w:rsid w:val="00CC6091"/>
    <w:rsid w:val="00CC60C8"/>
    <w:rsid w:val="00CC6614"/>
    <w:rsid w:val="00CC6794"/>
    <w:rsid w:val="00CC7F9B"/>
    <w:rsid w:val="00CD09DD"/>
    <w:rsid w:val="00CD0ADA"/>
    <w:rsid w:val="00CD15E1"/>
    <w:rsid w:val="00CD3293"/>
    <w:rsid w:val="00CD3797"/>
    <w:rsid w:val="00CD4655"/>
    <w:rsid w:val="00CD467B"/>
    <w:rsid w:val="00CD5625"/>
    <w:rsid w:val="00CD569C"/>
    <w:rsid w:val="00CD6394"/>
    <w:rsid w:val="00CD7DB0"/>
    <w:rsid w:val="00CE0D3F"/>
    <w:rsid w:val="00CE0FB3"/>
    <w:rsid w:val="00CE19E2"/>
    <w:rsid w:val="00CE26B0"/>
    <w:rsid w:val="00CE3057"/>
    <w:rsid w:val="00CE320A"/>
    <w:rsid w:val="00CE3FFE"/>
    <w:rsid w:val="00CE4457"/>
    <w:rsid w:val="00CE568C"/>
    <w:rsid w:val="00CE5CAC"/>
    <w:rsid w:val="00CE686F"/>
    <w:rsid w:val="00CE7F3A"/>
    <w:rsid w:val="00CF0A94"/>
    <w:rsid w:val="00CF0EA5"/>
    <w:rsid w:val="00CF47DF"/>
    <w:rsid w:val="00CF4DCF"/>
    <w:rsid w:val="00CF4F6E"/>
    <w:rsid w:val="00CF58BF"/>
    <w:rsid w:val="00CF6C37"/>
    <w:rsid w:val="00D0002B"/>
    <w:rsid w:val="00D00386"/>
    <w:rsid w:val="00D00667"/>
    <w:rsid w:val="00D0146B"/>
    <w:rsid w:val="00D01CEF"/>
    <w:rsid w:val="00D022B5"/>
    <w:rsid w:val="00D02E00"/>
    <w:rsid w:val="00D030E2"/>
    <w:rsid w:val="00D03736"/>
    <w:rsid w:val="00D03BAB"/>
    <w:rsid w:val="00D04B07"/>
    <w:rsid w:val="00D04E66"/>
    <w:rsid w:val="00D055E0"/>
    <w:rsid w:val="00D0633E"/>
    <w:rsid w:val="00D063C9"/>
    <w:rsid w:val="00D0722D"/>
    <w:rsid w:val="00D072B3"/>
    <w:rsid w:val="00D0732A"/>
    <w:rsid w:val="00D079DF"/>
    <w:rsid w:val="00D1028F"/>
    <w:rsid w:val="00D10455"/>
    <w:rsid w:val="00D10C1B"/>
    <w:rsid w:val="00D10F0E"/>
    <w:rsid w:val="00D11599"/>
    <w:rsid w:val="00D11C51"/>
    <w:rsid w:val="00D11EBE"/>
    <w:rsid w:val="00D12074"/>
    <w:rsid w:val="00D12755"/>
    <w:rsid w:val="00D13100"/>
    <w:rsid w:val="00D139F2"/>
    <w:rsid w:val="00D13A84"/>
    <w:rsid w:val="00D13BB6"/>
    <w:rsid w:val="00D13F58"/>
    <w:rsid w:val="00D14D2E"/>
    <w:rsid w:val="00D15683"/>
    <w:rsid w:val="00D16D90"/>
    <w:rsid w:val="00D2227A"/>
    <w:rsid w:val="00D2242F"/>
    <w:rsid w:val="00D229C3"/>
    <w:rsid w:val="00D22CEC"/>
    <w:rsid w:val="00D2492B"/>
    <w:rsid w:val="00D24D8D"/>
    <w:rsid w:val="00D257CA"/>
    <w:rsid w:val="00D261EE"/>
    <w:rsid w:val="00D266FF"/>
    <w:rsid w:val="00D300F5"/>
    <w:rsid w:val="00D30D19"/>
    <w:rsid w:val="00D30F5C"/>
    <w:rsid w:val="00D31083"/>
    <w:rsid w:val="00D312C1"/>
    <w:rsid w:val="00D31476"/>
    <w:rsid w:val="00D317F7"/>
    <w:rsid w:val="00D31AAA"/>
    <w:rsid w:val="00D32CEB"/>
    <w:rsid w:val="00D33C50"/>
    <w:rsid w:val="00D3429A"/>
    <w:rsid w:val="00D34569"/>
    <w:rsid w:val="00D3463D"/>
    <w:rsid w:val="00D34C26"/>
    <w:rsid w:val="00D35749"/>
    <w:rsid w:val="00D3584D"/>
    <w:rsid w:val="00D36162"/>
    <w:rsid w:val="00D36285"/>
    <w:rsid w:val="00D366A5"/>
    <w:rsid w:val="00D36913"/>
    <w:rsid w:val="00D36DAE"/>
    <w:rsid w:val="00D400C4"/>
    <w:rsid w:val="00D40863"/>
    <w:rsid w:val="00D411D9"/>
    <w:rsid w:val="00D41568"/>
    <w:rsid w:val="00D41A08"/>
    <w:rsid w:val="00D42795"/>
    <w:rsid w:val="00D43336"/>
    <w:rsid w:val="00D44DBD"/>
    <w:rsid w:val="00D4624D"/>
    <w:rsid w:val="00D46FA1"/>
    <w:rsid w:val="00D4742B"/>
    <w:rsid w:val="00D47BE9"/>
    <w:rsid w:val="00D47CE0"/>
    <w:rsid w:val="00D51763"/>
    <w:rsid w:val="00D52926"/>
    <w:rsid w:val="00D5331E"/>
    <w:rsid w:val="00D5398B"/>
    <w:rsid w:val="00D53B34"/>
    <w:rsid w:val="00D542EC"/>
    <w:rsid w:val="00D54D9A"/>
    <w:rsid w:val="00D55089"/>
    <w:rsid w:val="00D5559C"/>
    <w:rsid w:val="00D55C01"/>
    <w:rsid w:val="00D55F9C"/>
    <w:rsid w:val="00D56610"/>
    <w:rsid w:val="00D56F3D"/>
    <w:rsid w:val="00D6019E"/>
    <w:rsid w:val="00D607DD"/>
    <w:rsid w:val="00D60E3B"/>
    <w:rsid w:val="00D60FC0"/>
    <w:rsid w:val="00D6113F"/>
    <w:rsid w:val="00D61A1E"/>
    <w:rsid w:val="00D6202A"/>
    <w:rsid w:val="00D66828"/>
    <w:rsid w:val="00D70CCE"/>
    <w:rsid w:val="00D72145"/>
    <w:rsid w:val="00D7218E"/>
    <w:rsid w:val="00D72316"/>
    <w:rsid w:val="00D72333"/>
    <w:rsid w:val="00D73152"/>
    <w:rsid w:val="00D73EE9"/>
    <w:rsid w:val="00D740D0"/>
    <w:rsid w:val="00D74CB0"/>
    <w:rsid w:val="00D75088"/>
    <w:rsid w:val="00D752AA"/>
    <w:rsid w:val="00D764B9"/>
    <w:rsid w:val="00D769C1"/>
    <w:rsid w:val="00D76F45"/>
    <w:rsid w:val="00D80A9B"/>
    <w:rsid w:val="00D82A8D"/>
    <w:rsid w:val="00D83491"/>
    <w:rsid w:val="00D834AA"/>
    <w:rsid w:val="00D842B8"/>
    <w:rsid w:val="00D86242"/>
    <w:rsid w:val="00D863FE"/>
    <w:rsid w:val="00D86FF0"/>
    <w:rsid w:val="00D9040E"/>
    <w:rsid w:val="00D91F21"/>
    <w:rsid w:val="00D93978"/>
    <w:rsid w:val="00D93BDA"/>
    <w:rsid w:val="00D93E1D"/>
    <w:rsid w:val="00D94644"/>
    <w:rsid w:val="00D9547E"/>
    <w:rsid w:val="00D9568A"/>
    <w:rsid w:val="00D95875"/>
    <w:rsid w:val="00D958AE"/>
    <w:rsid w:val="00D961AD"/>
    <w:rsid w:val="00D96587"/>
    <w:rsid w:val="00D969BD"/>
    <w:rsid w:val="00D96C03"/>
    <w:rsid w:val="00D96FC6"/>
    <w:rsid w:val="00D97C21"/>
    <w:rsid w:val="00DA0549"/>
    <w:rsid w:val="00DA127F"/>
    <w:rsid w:val="00DA1E16"/>
    <w:rsid w:val="00DA3E74"/>
    <w:rsid w:val="00DA410B"/>
    <w:rsid w:val="00DA43C4"/>
    <w:rsid w:val="00DA4C82"/>
    <w:rsid w:val="00DA50C2"/>
    <w:rsid w:val="00DA68F9"/>
    <w:rsid w:val="00DA6B99"/>
    <w:rsid w:val="00DB0E07"/>
    <w:rsid w:val="00DB1B6D"/>
    <w:rsid w:val="00DB2034"/>
    <w:rsid w:val="00DB24D8"/>
    <w:rsid w:val="00DB2609"/>
    <w:rsid w:val="00DB2666"/>
    <w:rsid w:val="00DB2B5E"/>
    <w:rsid w:val="00DB3B41"/>
    <w:rsid w:val="00DB46C0"/>
    <w:rsid w:val="00DB472D"/>
    <w:rsid w:val="00DB5B5D"/>
    <w:rsid w:val="00DB60D8"/>
    <w:rsid w:val="00DB6227"/>
    <w:rsid w:val="00DB6BAE"/>
    <w:rsid w:val="00DC0933"/>
    <w:rsid w:val="00DC2BAE"/>
    <w:rsid w:val="00DC44AF"/>
    <w:rsid w:val="00DC4523"/>
    <w:rsid w:val="00DC4770"/>
    <w:rsid w:val="00DC4CBC"/>
    <w:rsid w:val="00DC4E07"/>
    <w:rsid w:val="00DC67D1"/>
    <w:rsid w:val="00DC68AF"/>
    <w:rsid w:val="00DC70CC"/>
    <w:rsid w:val="00DC7155"/>
    <w:rsid w:val="00DD086E"/>
    <w:rsid w:val="00DD1083"/>
    <w:rsid w:val="00DD169A"/>
    <w:rsid w:val="00DD1F80"/>
    <w:rsid w:val="00DD21B4"/>
    <w:rsid w:val="00DD2309"/>
    <w:rsid w:val="00DD2519"/>
    <w:rsid w:val="00DD3167"/>
    <w:rsid w:val="00DD3B97"/>
    <w:rsid w:val="00DD48B6"/>
    <w:rsid w:val="00DD48E9"/>
    <w:rsid w:val="00DD67FE"/>
    <w:rsid w:val="00DD76AC"/>
    <w:rsid w:val="00DD7C11"/>
    <w:rsid w:val="00DE0425"/>
    <w:rsid w:val="00DE08AE"/>
    <w:rsid w:val="00DE1406"/>
    <w:rsid w:val="00DE2BE6"/>
    <w:rsid w:val="00DE3354"/>
    <w:rsid w:val="00DE4A57"/>
    <w:rsid w:val="00DE54C0"/>
    <w:rsid w:val="00DE56C6"/>
    <w:rsid w:val="00DE6695"/>
    <w:rsid w:val="00DE7E2A"/>
    <w:rsid w:val="00DF08BD"/>
    <w:rsid w:val="00DF09E9"/>
    <w:rsid w:val="00DF1915"/>
    <w:rsid w:val="00DF2E05"/>
    <w:rsid w:val="00DF3DFD"/>
    <w:rsid w:val="00DF583E"/>
    <w:rsid w:val="00DF5EE8"/>
    <w:rsid w:val="00DF6CDA"/>
    <w:rsid w:val="00DF6E93"/>
    <w:rsid w:val="00DF7934"/>
    <w:rsid w:val="00E00584"/>
    <w:rsid w:val="00E00F9E"/>
    <w:rsid w:val="00E0249B"/>
    <w:rsid w:val="00E02E1D"/>
    <w:rsid w:val="00E037F0"/>
    <w:rsid w:val="00E040D6"/>
    <w:rsid w:val="00E046C6"/>
    <w:rsid w:val="00E04816"/>
    <w:rsid w:val="00E04B34"/>
    <w:rsid w:val="00E04DDE"/>
    <w:rsid w:val="00E04E1B"/>
    <w:rsid w:val="00E05229"/>
    <w:rsid w:val="00E063F9"/>
    <w:rsid w:val="00E07331"/>
    <w:rsid w:val="00E07596"/>
    <w:rsid w:val="00E07977"/>
    <w:rsid w:val="00E108B3"/>
    <w:rsid w:val="00E115C8"/>
    <w:rsid w:val="00E1165D"/>
    <w:rsid w:val="00E13194"/>
    <w:rsid w:val="00E1411E"/>
    <w:rsid w:val="00E14A74"/>
    <w:rsid w:val="00E14BAB"/>
    <w:rsid w:val="00E14BFA"/>
    <w:rsid w:val="00E15BA8"/>
    <w:rsid w:val="00E16255"/>
    <w:rsid w:val="00E162C1"/>
    <w:rsid w:val="00E16665"/>
    <w:rsid w:val="00E16B0C"/>
    <w:rsid w:val="00E173CC"/>
    <w:rsid w:val="00E203AB"/>
    <w:rsid w:val="00E20AF6"/>
    <w:rsid w:val="00E20B83"/>
    <w:rsid w:val="00E20D27"/>
    <w:rsid w:val="00E21922"/>
    <w:rsid w:val="00E2486A"/>
    <w:rsid w:val="00E25F25"/>
    <w:rsid w:val="00E26287"/>
    <w:rsid w:val="00E265DF"/>
    <w:rsid w:val="00E26B50"/>
    <w:rsid w:val="00E30551"/>
    <w:rsid w:val="00E30736"/>
    <w:rsid w:val="00E308A1"/>
    <w:rsid w:val="00E317F1"/>
    <w:rsid w:val="00E332DC"/>
    <w:rsid w:val="00E3374E"/>
    <w:rsid w:val="00E33C5B"/>
    <w:rsid w:val="00E35940"/>
    <w:rsid w:val="00E35F07"/>
    <w:rsid w:val="00E36E65"/>
    <w:rsid w:val="00E402EB"/>
    <w:rsid w:val="00E40F3D"/>
    <w:rsid w:val="00E410A3"/>
    <w:rsid w:val="00E41275"/>
    <w:rsid w:val="00E412B7"/>
    <w:rsid w:val="00E41BF1"/>
    <w:rsid w:val="00E43BF9"/>
    <w:rsid w:val="00E43F87"/>
    <w:rsid w:val="00E44F8E"/>
    <w:rsid w:val="00E4530E"/>
    <w:rsid w:val="00E45736"/>
    <w:rsid w:val="00E46B62"/>
    <w:rsid w:val="00E473D8"/>
    <w:rsid w:val="00E47A6C"/>
    <w:rsid w:val="00E510A9"/>
    <w:rsid w:val="00E51A15"/>
    <w:rsid w:val="00E51EFD"/>
    <w:rsid w:val="00E52107"/>
    <w:rsid w:val="00E5220F"/>
    <w:rsid w:val="00E52330"/>
    <w:rsid w:val="00E52A50"/>
    <w:rsid w:val="00E52C06"/>
    <w:rsid w:val="00E55321"/>
    <w:rsid w:val="00E55436"/>
    <w:rsid w:val="00E5570E"/>
    <w:rsid w:val="00E5573F"/>
    <w:rsid w:val="00E5678B"/>
    <w:rsid w:val="00E56CAD"/>
    <w:rsid w:val="00E56F3B"/>
    <w:rsid w:val="00E574CF"/>
    <w:rsid w:val="00E57B1B"/>
    <w:rsid w:val="00E608E7"/>
    <w:rsid w:val="00E60B63"/>
    <w:rsid w:val="00E61025"/>
    <w:rsid w:val="00E61151"/>
    <w:rsid w:val="00E6158D"/>
    <w:rsid w:val="00E61FA2"/>
    <w:rsid w:val="00E62249"/>
    <w:rsid w:val="00E625B6"/>
    <w:rsid w:val="00E62962"/>
    <w:rsid w:val="00E6319C"/>
    <w:rsid w:val="00E63A56"/>
    <w:rsid w:val="00E65BE8"/>
    <w:rsid w:val="00E6634E"/>
    <w:rsid w:val="00E670FB"/>
    <w:rsid w:val="00E7022A"/>
    <w:rsid w:val="00E70D8F"/>
    <w:rsid w:val="00E721C6"/>
    <w:rsid w:val="00E7268B"/>
    <w:rsid w:val="00E73FCE"/>
    <w:rsid w:val="00E7482E"/>
    <w:rsid w:val="00E74CD7"/>
    <w:rsid w:val="00E75011"/>
    <w:rsid w:val="00E76B7D"/>
    <w:rsid w:val="00E77798"/>
    <w:rsid w:val="00E77E62"/>
    <w:rsid w:val="00E803D0"/>
    <w:rsid w:val="00E80E2B"/>
    <w:rsid w:val="00E8139B"/>
    <w:rsid w:val="00E813CD"/>
    <w:rsid w:val="00E81AA3"/>
    <w:rsid w:val="00E82B7F"/>
    <w:rsid w:val="00E82F4D"/>
    <w:rsid w:val="00E852D5"/>
    <w:rsid w:val="00E8568A"/>
    <w:rsid w:val="00E86888"/>
    <w:rsid w:val="00E86F69"/>
    <w:rsid w:val="00E9032C"/>
    <w:rsid w:val="00E9071B"/>
    <w:rsid w:val="00E90F28"/>
    <w:rsid w:val="00E91422"/>
    <w:rsid w:val="00E9155F"/>
    <w:rsid w:val="00E92148"/>
    <w:rsid w:val="00E92FE0"/>
    <w:rsid w:val="00E936EB"/>
    <w:rsid w:val="00E939E2"/>
    <w:rsid w:val="00E94B43"/>
    <w:rsid w:val="00E94CC9"/>
    <w:rsid w:val="00E94FC4"/>
    <w:rsid w:val="00E951A4"/>
    <w:rsid w:val="00E959CF"/>
    <w:rsid w:val="00E96643"/>
    <w:rsid w:val="00E966A8"/>
    <w:rsid w:val="00E9726E"/>
    <w:rsid w:val="00E97C36"/>
    <w:rsid w:val="00EA03B1"/>
    <w:rsid w:val="00EA1280"/>
    <w:rsid w:val="00EA1E52"/>
    <w:rsid w:val="00EA2BD0"/>
    <w:rsid w:val="00EA2D58"/>
    <w:rsid w:val="00EA2D5E"/>
    <w:rsid w:val="00EA4B67"/>
    <w:rsid w:val="00EA5590"/>
    <w:rsid w:val="00EA5863"/>
    <w:rsid w:val="00EA5CD6"/>
    <w:rsid w:val="00EA607E"/>
    <w:rsid w:val="00EA6716"/>
    <w:rsid w:val="00EA688E"/>
    <w:rsid w:val="00EA6B51"/>
    <w:rsid w:val="00EA6F93"/>
    <w:rsid w:val="00EA726D"/>
    <w:rsid w:val="00EA7635"/>
    <w:rsid w:val="00EA76A5"/>
    <w:rsid w:val="00EB003F"/>
    <w:rsid w:val="00EB0A23"/>
    <w:rsid w:val="00EB0D6A"/>
    <w:rsid w:val="00EB1959"/>
    <w:rsid w:val="00EB1A46"/>
    <w:rsid w:val="00EB2C23"/>
    <w:rsid w:val="00EB313F"/>
    <w:rsid w:val="00EB395A"/>
    <w:rsid w:val="00EB3F01"/>
    <w:rsid w:val="00EB520F"/>
    <w:rsid w:val="00EB614C"/>
    <w:rsid w:val="00EB6952"/>
    <w:rsid w:val="00EB6B0D"/>
    <w:rsid w:val="00EB75A7"/>
    <w:rsid w:val="00EB7F85"/>
    <w:rsid w:val="00EC1083"/>
    <w:rsid w:val="00EC1892"/>
    <w:rsid w:val="00EC1B7A"/>
    <w:rsid w:val="00EC2591"/>
    <w:rsid w:val="00EC2EFC"/>
    <w:rsid w:val="00EC33E0"/>
    <w:rsid w:val="00EC34A4"/>
    <w:rsid w:val="00EC3A28"/>
    <w:rsid w:val="00EC4230"/>
    <w:rsid w:val="00EC4F1B"/>
    <w:rsid w:val="00EC52CD"/>
    <w:rsid w:val="00EC5430"/>
    <w:rsid w:val="00EC5491"/>
    <w:rsid w:val="00EC6224"/>
    <w:rsid w:val="00EC6D0A"/>
    <w:rsid w:val="00EC6E2C"/>
    <w:rsid w:val="00EC6FCB"/>
    <w:rsid w:val="00EC7D01"/>
    <w:rsid w:val="00EC7E6C"/>
    <w:rsid w:val="00ED0027"/>
    <w:rsid w:val="00ED0056"/>
    <w:rsid w:val="00ED077C"/>
    <w:rsid w:val="00ED19CF"/>
    <w:rsid w:val="00ED1BB0"/>
    <w:rsid w:val="00ED24D4"/>
    <w:rsid w:val="00ED28C7"/>
    <w:rsid w:val="00ED3229"/>
    <w:rsid w:val="00ED3249"/>
    <w:rsid w:val="00ED33AF"/>
    <w:rsid w:val="00ED4031"/>
    <w:rsid w:val="00ED473D"/>
    <w:rsid w:val="00ED4911"/>
    <w:rsid w:val="00ED5EF2"/>
    <w:rsid w:val="00ED6B08"/>
    <w:rsid w:val="00ED6DAC"/>
    <w:rsid w:val="00ED6FE1"/>
    <w:rsid w:val="00ED73F9"/>
    <w:rsid w:val="00ED74AB"/>
    <w:rsid w:val="00ED7B12"/>
    <w:rsid w:val="00ED7F7F"/>
    <w:rsid w:val="00EE02E1"/>
    <w:rsid w:val="00EE0399"/>
    <w:rsid w:val="00EE06C3"/>
    <w:rsid w:val="00EE137E"/>
    <w:rsid w:val="00EE14E9"/>
    <w:rsid w:val="00EE1736"/>
    <w:rsid w:val="00EE3244"/>
    <w:rsid w:val="00EE4366"/>
    <w:rsid w:val="00EE5007"/>
    <w:rsid w:val="00EE50D5"/>
    <w:rsid w:val="00EE543B"/>
    <w:rsid w:val="00EE5685"/>
    <w:rsid w:val="00EE6A5A"/>
    <w:rsid w:val="00EE6D0F"/>
    <w:rsid w:val="00EE7340"/>
    <w:rsid w:val="00EE7666"/>
    <w:rsid w:val="00EE76C9"/>
    <w:rsid w:val="00EE76E2"/>
    <w:rsid w:val="00EE778B"/>
    <w:rsid w:val="00EE7F0E"/>
    <w:rsid w:val="00EF023E"/>
    <w:rsid w:val="00EF02D2"/>
    <w:rsid w:val="00EF16A5"/>
    <w:rsid w:val="00EF4652"/>
    <w:rsid w:val="00EF493F"/>
    <w:rsid w:val="00EF4E9A"/>
    <w:rsid w:val="00EF52A9"/>
    <w:rsid w:val="00EF5C13"/>
    <w:rsid w:val="00EF5DC3"/>
    <w:rsid w:val="00EF647F"/>
    <w:rsid w:val="00EF68D3"/>
    <w:rsid w:val="00EF6D31"/>
    <w:rsid w:val="00EF708F"/>
    <w:rsid w:val="00EF72F3"/>
    <w:rsid w:val="00EF745F"/>
    <w:rsid w:val="00EF7832"/>
    <w:rsid w:val="00EF7C5B"/>
    <w:rsid w:val="00F0000B"/>
    <w:rsid w:val="00F00837"/>
    <w:rsid w:val="00F0203F"/>
    <w:rsid w:val="00F02AA2"/>
    <w:rsid w:val="00F02F70"/>
    <w:rsid w:val="00F0373F"/>
    <w:rsid w:val="00F03C2C"/>
    <w:rsid w:val="00F04329"/>
    <w:rsid w:val="00F04512"/>
    <w:rsid w:val="00F047A3"/>
    <w:rsid w:val="00F04E4C"/>
    <w:rsid w:val="00F06071"/>
    <w:rsid w:val="00F06AC9"/>
    <w:rsid w:val="00F07276"/>
    <w:rsid w:val="00F073A4"/>
    <w:rsid w:val="00F07D29"/>
    <w:rsid w:val="00F10879"/>
    <w:rsid w:val="00F10CBC"/>
    <w:rsid w:val="00F10F30"/>
    <w:rsid w:val="00F10FDE"/>
    <w:rsid w:val="00F114D1"/>
    <w:rsid w:val="00F12A8E"/>
    <w:rsid w:val="00F143B2"/>
    <w:rsid w:val="00F1467C"/>
    <w:rsid w:val="00F14945"/>
    <w:rsid w:val="00F14AF7"/>
    <w:rsid w:val="00F14B78"/>
    <w:rsid w:val="00F1521E"/>
    <w:rsid w:val="00F15E71"/>
    <w:rsid w:val="00F16C9F"/>
    <w:rsid w:val="00F17E6A"/>
    <w:rsid w:val="00F204A9"/>
    <w:rsid w:val="00F21117"/>
    <w:rsid w:val="00F2144E"/>
    <w:rsid w:val="00F21A63"/>
    <w:rsid w:val="00F21BD4"/>
    <w:rsid w:val="00F21C1A"/>
    <w:rsid w:val="00F2218E"/>
    <w:rsid w:val="00F23DA6"/>
    <w:rsid w:val="00F23E7B"/>
    <w:rsid w:val="00F25BDC"/>
    <w:rsid w:val="00F25D3D"/>
    <w:rsid w:val="00F25E25"/>
    <w:rsid w:val="00F26426"/>
    <w:rsid w:val="00F2707B"/>
    <w:rsid w:val="00F27420"/>
    <w:rsid w:val="00F30C8E"/>
    <w:rsid w:val="00F30E41"/>
    <w:rsid w:val="00F31641"/>
    <w:rsid w:val="00F31DA8"/>
    <w:rsid w:val="00F31F4F"/>
    <w:rsid w:val="00F33DFA"/>
    <w:rsid w:val="00F340EA"/>
    <w:rsid w:val="00F346C0"/>
    <w:rsid w:val="00F346F7"/>
    <w:rsid w:val="00F34E4E"/>
    <w:rsid w:val="00F35727"/>
    <w:rsid w:val="00F368F0"/>
    <w:rsid w:val="00F375C4"/>
    <w:rsid w:val="00F3762F"/>
    <w:rsid w:val="00F378A8"/>
    <w:rsid w:val="00F40720"/>
    <w:rsid w:val="00F412F6"/>
    <w:rsid w:val="00F4198C"/>
    <w:rsid w:val="00F41FED"/>
    <w:rsid w:val="00F42A71"/>
    <w:rsid w:val="00F4371B"/>
    <w:rsid w:val="00F439BD"/>
    <w:rsid w:val="00F44415"/>
    <w:rsid w:val="00F45939"/>
    <w:rsid w:val="00F46915"/>
    <w:rsid w:val="00F46AE1"/>
    <w:rsid w:val="00F46FB5"/>
    <w:rsid w:val="00F47186"/>
    <w:rsid w:val="00F47D4A"/>
    <w:rsid w:val="00F47F55"/>
    <w:rsid w:val="00F504A7"/>
    <w:rsid w:val="00F50B9A"/>
    <w:rsid w:val="00F518EB"/>
    <w:rsid w:val="00F51D8A"/>
    <w:rsid w:val="00F53F85"/>
    <w:rsid w:val="00F562FB"/>
    <w:rsid w:val="00F56710"/>
    <w:rsid w:val="00F56934"/>
    <w:rsid w:val="00F56C0D"/>
    <w:rsid w:val="00F56D80"/>
    <w:rsid w:val="00F5762F"/>
    <w:rsid w:val="00F57F83"/>
    <w:rsid w:val="00F609D9"/>
    <w:rsid w:val="00F60F09"/>
    <w:rsid w:val="00F6102E"/>
    <w:rsid w:val="00F614BD"/>
    <w:rsid w:val="00F62705"/>
    <w:rsid w:val="00F628AA"/>
    <w:rsid w:val="00F628F7"/>
    <w:rsid w:val="00F6389F"/>
    <w:rsid w:val="00F63E15"/>
    <w:rsid w:val="00F64D34"/>
    <w:rsid w:val="00F64E45"/>
    <w:rsid w:val="00F65351"/>
    <w:rsid w:val="00F655BC"/>
    <w:rsid w:val="00F65CAA"/>
    <w:rsid w:val="00F66688"/>
    <w:rsid w:val="00F66963"/>
    <w:rsid w:val="00F66B78"/>
    <w:rsid w:val="00F66BE5"/>
    <w:rsid w:val="00F66C5D"/>
    <w:rsid w:val="00F66F98"/>
    <w:rsid w:val="00F66FA0"/>
    <w:rsid w:val="00F70347"/>
    <w:rsid w:val="00F707D2"/>
    <w:rsid w:val="00F70AEB"/>
    <w:rsid w:val="00F70CE1"/>
    <w:rsid w:val="00F70E02"/>
    <w:rsid w:val="00F71143"/>
    <w:rsid w:val="00F7194A"/>
    <w:rsid w:val="00F73596"/>
    <w:rsid w:val="00F73EF7"/>
    <w:rsid w:val="00F7416D"/>
    <w:rsid w:val="00F7444E"/>
    <w:rsid w:val="00F746A6"/>
    <w:rsid w:val="00F749DF"/>
    <w:rsid w:val="00F7628C"/>
    <w:rsid w:val="00F763FE"/>
    <w:rsid w:val="00F76DAA"/>
    <w:rsid w:val="00F77712"/>
    <w:rsid w:val="00F81437"/>
    <w:rsid w:val="00F8204B"/>
    <w:rsid w:val="00F8299D"/>
    <w:rsid w:val="00F82E98"/>
    <w:rsid w:val="00F839D7"/>
    <w:rsid w:val="00F8553B"/>
    <w:rsid w:val="00F856DC"/>
    <w:rsid w:val="00F86B81"/>
    <w:rsid w:val="00F906DF"/>
    <w:rsid w:val="00F91149"/>
    <w:rsid w:val="00F921D6"/>
    <w:rsid w:val="00F92CF6"/>
    <w:rsid w:val="00F93190"/>
    <w:rsid w:val="00F93482"/>
    <w:rsid w:val="00F944A9"/>
    <w:rsid w:val="00F95BB1"/>
    <w:rsid w:val="00F95D86"/>
    <w:rsid w:val="00F95F2D"/>
    <w:rsid w:val="00F96B8F"/>
    <w:rsid w:val="00F97B58"/>
    <w:rsid w:val="00FA23E6"/>
    <w:rsid w:val="00FA5359"/>
    <w:rsid w:val="00FA555C"/>
    <w:rsid w:val="00FA56E3"/>
    <w:rsid w:val="00FA5D06"/>
    <w:rsid w:val="00FA6332"/>
    <w:rsid w:val="00FA6C3E"/>
    <w:rsid w:val="00FA6E51"/>
    <w:rsid w:val="00FA6E96"/>
    <w:rsid w:val="00FB01F8"/>
    <w:rsid w:val="00FB0264"/>
    <w:rsid w:val="00FB098A"/>
    <w:rsid w:val="00FB1D9D"/>
    <w:rsid w:val="00FB2BEB"/>
    <w:rsid w:val="00FB3039"/>
    <w:rsid w:val="00FB3105"/>
    <w:rsid w:val="00FB3B1C"/>
    <w:rsid w:val="00FB5148"/>
    <w:rsid w:val="00FB5A9C"/>
    <w:rsid w:val="00FB6166"/>
    <w:rsid w:val="00FB6610"/>
    <w:rsid w:val="00FB70AA"/>
    <w:rsid w:val="00FB78E9"/>
    <w:rsid w:val="00FB7F72"/>
    <w:rsid w:val="00FC0179"/>
    <w:rsid w:val="00FC0655"/>
    <w:rsid w:val="00FC1019"/>
    <w:rsid w:val="00FC1403"/>
    <w:rsid w:val="00FC1910"/>
    <w:rsid w:val="00FC1AAC"/>
    <w:rsid w:val="00FC2AE8"/>
    <w:rsid w:val="00FC2E65"/>
    <w:rsid w:val="00FC33AB"/>
    <w:rsid w:val="00FC3A40"/>
    <w:rsid w:val="00FC3BB0"/>
    <w:rsid w:val="00FC5585"/>
    <w:rsid w:val="00FC58CC"/>
    <w:rsid w:val="00FC5CCD"/>
    <w:rsid w:val="00FC6D93"/>
    <w:rsid w:val="00FC70CA"/>
    <w:rsid w:val="00FC718D"/>
    <w:rsid w:val="00FD098C"/>
    <w:rsid w:val="00FD0F7B"/>
    <w:rsid w:val="00FD1376"/>
    <w:rsid w:val="00FD1602"/>
    <w:rsid w:val="00FD17A7"/>
    <w:rsid w:val="00FD2448"/>
    <w:rsid w:val="00FD2E7F"/>
    <w:rsid w:val="00FD4372"/>
    <w:rsid w:val="00FD474A"/>
    <w:rsid w:val="00FD4BA9"/>
    <w:rsid w:val="00FD4BE6"/>
    <w:rsid w:val="00FD4E6B"/>
    <w:rsid w:val="00FD6276"/>
    <w:rsid w:val="00FD639B"/>
    <w:rsid w:val="00FD63E9"/>
    <w:rsid w:val="00FD65E7"/>
    <w:rsid w:val="00FD6B38"/>
    <w:rsid w:val="00FD78AB"/>
    <w:rsid w:val="00FD7D6F"/>
    <w:rsid w:val="00FD7E4E"/>
    <w:rsid w:val="00FD7F7A"/>
    <w:rsid w:val="00FE201D"/>
    <w:rsid w:val="00FE3B31"/>
    <w:rsid w:val="00FE3DFC"/>
    <w:rsid w:val="00FE465C"/>
    <w:rsid w:val="00FE535E"/>
    <w:rsid w:val="00FE5F47"/>
    <w:rsid w:val="00FE6043"/>
    <w:rsid w:val="00FE69E1"/>
    <w:rsid w:val="00FE6DB9"/>
    <w:rsid w:val="00FE7386"/>
    <w:rsid w:val="00FF111A"/>
    <w:rsid w:val="00FF255F"/>
    <w:rsid w:val="00FF2B0B"/>
    <w:rsid w:val="00FF3946"/>
    <w:rsid w:val="00FF3F2B"/>
    <w:rsid w:val="00FF4201"/>
    <w:rsid w:val="00FF463D"/>
    <w:rsid w:val="00FF5020"/>
    <w:rsid w:val="00FF7197"/>
    <w:rsid w:val="00FF755A"/>
    <w:rsid w:val="00FF7604"/>
    <w:rsid w:val="00FF76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024B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622"/>
    <w:rPr>
      <w:rFonts w:ascii="Arial" w:hAnsi="Arial"/>
      <w:szCs w:val="24"/>
    </w:rPr>
  </w:style>
  <w:style w:type="paragraph" w:styleId="Heading9">
    <w:name w:val="heading 9"/>
    <w:basedOn w:val="Normal"/>
    <w:next w:val="Normal"/>
    <w:link w:val="Heading9Char"/>
    <w:qFormat/>
    <w:rsid w:val="002F3ED4"/>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2F3ED4"/>
    <w:rPr>
      <w:rFonts w:ascii="Arial" w:hAnsi="Arial" w:cs="Arial"/>
      <w:sz w:val="22"/>
      <w:szCs w:val="22"/>
    </w:rPr>
  </w:style>
  <w:style w:type="paragraph" w:styleId="Header">
    <w:name w:val="header"/>
    <w:basedOn w:val="Normal"/>
    <w:link w:val="HeaderChar"/>
    <w:uiPriority w:val="99"/>
    <w:rsid w:val="000548F8"/>
    <w:pPr>
      <w:tabs>
        <w:tab w:val="center" w:pos="4320"/>
        <w:tab w:val="right" w:pos="8640"/>
      </w:tabs>
    </w:pPr>
  </w:style>
  <w:style w:type="character" w:customStyle="1" w:styleId="HeaderChar">
    <w:name w:val="Header Char"/>
    <w:link w:val="Header"/>
    <w:uiPriority w:val="99"/>
    <w:rsid w:val="00F73EF7"/>
    <w:rPr>
      <w:rFonts w:ascii="Arial" w:hAnsi="Arial"/>
      <w:szCs w:val="24"/>
    </w:rPr>
  </w:style>
  <w:style w:type="paragraph" w:styleId="Footer">
    <w:name w:val="footer"/>
    <w:basedOn w:val="Normal"/>
    <w:link w:val="FooterChar"/>
    <w:uiPriority w:val="99"/>
    <w:rsid w:val="000548F8"/>
    <w:pPr>
      <w:tabs>
        <w:tab w:val="center" w:pos="4320"/>
        <w:tab w:val="right" w:pos="8640"/>
      </w:tabs>
    </w:pPr>
  </w:style>
  <w:style w:type="table" w:styleId="TableGrid">
    <w:name w:val="Table Grid"/>
    <w:basedOn w:val="TableNormal"/>
    <w:rsid w:val="00A77622"/>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77622"/>
    <w:rPr>
      <w:rFonts w:ascii="Arial" w:hAnsi="Arial"/>
      <w:sz w:val="20"/>
    </w:rPr>
  </w:style>
  <w:style w:type="paragraph" w:customStyle="1" w:styleId="ReportHeadline">
    <w:name w:val="Report Headline"/>
    <w:basedOn w:val="Normal"/>
    <w:rsid w:val="007C0D20"/>
    <w:pPr>
      <w:jc w:val="center"/>
    </w:pPr>
    <w:rPr>
      <w:b/>
      <w:color w:val="FFFFFF"/>
      <w:sz w:val="16"/>
      <w:szCs w:val="16"/>
    </w:rPr>
  </w:style>
  <w:style w:type="character" w:styleId="CommentReference">
    <w:name w:val="annotation reference"/>
    <w:basedOn w:val="DefaultParagraphFont"/>
    <w:uiPriority w:val="99"/>
    <w:semiHidden/>
    <w:unhideWhenUsed/>
    <w:rsid w:val="0059123A"/>
    <w:rPr>
      <w:sz w:val="16"/>
      <w:szCs w:val="16"/>
    </w:rPr>
  </w:style>
  <w:style w:type="paragraph" w:styleId="CommentText">
    <w:name w:val="annotation text"/>
    <w:basedOn w:val="Normal"/>
    <w:link w:val="CommentTextChar"/>
    <w:uiPriority w:val="99"/>
    <w:unhideWhenUsed/>
    <w:rsid w:val="0059123A"/>
    <w:pPr>
      <w:spacing w:after="200"/>
    </w:pPr>
    <w:rPr>
      <w:rFonts w:ascii="Calibri" w:eastAsia="Calibri" w:hAnsi="Calibri"/>
      <w:szCs w:val="20"/>
    </w:rPr>
  </w:style>
  <w:style w:type="character" w:customStyle="1" w:styleId="CommentTextChar">
    <w:name w:val="Comment Text Char"/>
    <w:basedOn w:val="DefaultParagraphFont"/>
    <w:link w:val="CommentText"/>
    <w:uiPriority w:val="99"/>
    <w:rsid w:val="0059123A"/>
    <w:rPr>
      <w:rFonts w:ascii="Calibri" w:eastAsia="Calibri" w:hAnsi="Calibri" w:cs="Times New Roman"/>
    </w:rPr>
  </w:style>
  <w:style w:type="paragraph" w:styleId="ListParagraph">
    <w:name w:val="List Paragraph"/>
    <w:basedOn w:val="Normal"/>
    <w:link w:val="ListParagraphChar"/>
    <w:uiPriority w:val="34"/>
    <w:qFormat/>
    <w:rsid w:val="0059123A"/>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semiHidden/>
    <w:unhideWhenUsed/>
    <w:rsid w:val="008F302F"/>
    <w:rPr>
      <w:rFonts w:ascii="Tahoma" w:hAnsi="Tahoma" w:cs="Tahoma"/>
      <w:sz w:val="16"/>
      <w:szCs w:val="16"/>
    </w:rPr>
  </w:style>
  <w:style w:type="character" w:customStyle="1" w:styleId="BalloonTextChar">
    <w:name w:val="Balloon Text Char"/>
    <w:basedOn w:val="DefaultParagraphFont"/>
    <w:link w:val="BalloonText"/>
    <w:uiPriority w:val="99"/>
    <w:semiHidden/>
    <w:rsid w:val="008F302F"/>
    <w:rPr>
      <w:rFonts w:ascii="Tahoma" w:hAnsi="Tahoma" w:cs="Tahoma"/>
      <w:sz w:val="16"/>
      <w:szCs w:val="16"/>
    </w:rPr>
  </w:style>
  <w:style w:type="paragraph" w:styleId="CommentSubject">
    <w:name w:val="annotation subject"/>
    <w:basedOn w:val="CommentText"/>
    <w:next w:val="CommentText"/>
    <w:link w:val="CommentSubjectChar"/>
    <w:semiHidden/>
    <w:unhideWhenUsed/>
    <w:rsid w:val="009D53DA"/>
    <w:pPr>
      <w:spacing w:after="0"/>
    </w:pPr>
    <w:rPr>
      <w:rFonts w:ascii="Arial" w:eastAsia="Times New Roman" w:hAnsi="Arial"/>
      <w:b/>
      <w:bCs/>
    </w:rPr>
  </w:style>
  <w:style w:type="character" w:customStyle="1" w:styleId="CommentSubjectChar">
    <w:name w:val="Comment Subject Char"/>
    <w:basedOn w:val="CommentTextChar"/>
    <w:link w:val="CommentSubject"/>
    <w:uiPriority w:val="99"/>
    <w:semiHidden/>
    <w:rsid w:val="009D53DA"/>
    <w:rPr>
      <w:rFonts w:ascii="Arial" w:eastAsia="Calibri" w:hAnsi="Arial" w:cs="Times New Roman"/>
      <w:b/>
      <w:bCs/>
    </w:rPr>
  </w:style>
  <w:style w:type="paragraph" w:styleId="Revision">
    <w:name w:val="Revision"/>
    <w:hidden/>
    <w:uiPriority w:val="99"/>
    <w:semiHidden/>
    <w:rsid w:val="00B24F83"/>
    <w:rPr>
      <w:rFonts w:ascii="Arial" w:hAnsi="Arial"/>
      <w:szCs w:val="24"/>
    </w:rPr>
  </w:style>
  <w:style w:type="character" w:styleId="Hyperlink">
    <w:name w:val="Hyperlink"/>
    <w:basedOn w:val="DefaultParagraphFont"/>
    <w:uiPriority w:val="99"/>
    <w:unhideWhenUsed/>
    <w:rsid w:val="004343A7"/>
    <w:rPr>
      <w:color w:val="0000FF"/>
      <w:u w:val="single"/>
    </w:rPr>
  </w:style>
  <w:style w:type="table" w:customStyle="1" w:styleId="MediumShading2-Accent11">
    <w:name w:val="Medium Shading 2 - Accent 11"/>
    <w:basedOn w:val="TableNormal"/>
    <w:uiPriority w:val="64"/>
    <w:rsid w:val="007E3D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
    <w:name w:val="Light Shading - Accent 11"/>
    <w:basedOn w:val="TableNormal"/>
    <w:uiPriority w:val="60"/>
    <w:rsid w:val="006A587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
    <w:name w:val="Medium Shading 1 - Accent 11"/>
    <w:basedOn w:val="TableNormal"/>
    <w:uiPriority w:val="63"/>
    <w:rsid w:val="006A587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6E5A0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Grid3-Accent6">
    <w:name w:val="Medium Grid 3 Accent 6"/>
    <w:basedOn w:val="TableNormal"/>
    <w:uiPriority w:val="69"/>
    <w:rsid w:val="00380E0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Shading2-Accent6">
    <w:name w:val="Medium Shading 2 Accent 6"/>
    <w:basedOn w:val="TableNormal"/>
    <w:uiPriority w:val="64"/>
    <w:rsid w:val="00D32C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FootnoteText">
    <w:name w:val="footnote text"/>
    <w:basedOn w:val="Normal"/>
    <w:link w:val="FootnoteTextChar"/>
    <w:rsid w:val="00DF7934"/>
    <w:rPr>
      <w:rFonts w:ascii="Times New Roman" w:hAnsi="Times New Roman"/>
      <w:szCs w:val="20"/>
    </w:rPr>
  </w:style>
  <w:style w:type="character" w:customStyle="1" w:styleId="FootnoteTextChar">
    <w:name w:val="Footnote Text Char"/>
    <w:basedOn w:val="DefaultParagraphFont"/>
    <w:link w:val="FootnoteText"/>
    <w:rsid w:val="00DF7934"/>
  </w:style>
  <w:style w:type="character" w:styleId="FootnoteReference">
    <w:name w:val="footnote reference"/>
    <w:basedOn w:val="DefaultParagraphFont"/>
    <w:rsid w:val="00DF7934"/>
    <w:rPr>
      <w:rFonts w:cs="Times New Roman"/>
      <w:vertAlign w:val="superscript"/>
    </w:rPr>
  </w:style>
  <w:style w:type="paragraph" w:styleId="Caption">
    <w:name w:val="caption"/>
    <w:basedOn w:val="Normal"/>
    <w:next w:val="Normal"/>
    <w:uiPriority w:val="35"/>
    <w:unhideWhenUsed/>
    <w:qFormat/>
    <w:rsid w:val="009530AB"/>
    <w:pPr>
      <w:spacing w:after="200"/>
    </w:pPr>
    <w:rPr>
      <w:b/>
      <w:bCs/>
      <w:color w:val="4F81BD" w:themeColor="accent1"/>
      <w:sz w:val="18"/>
      <w:szCs w:val="18"/>
    </w:rPr>
  </w:style>
  <w:style w:type="paragraph" w:styleId="PlainText">
    <w:name w:val="Plain Text"/>
    <w:basedOn w:val="Normal"/>
    <w:link w:val="PlainTextChar"/>
    <w:uiPriority w:val="99"/>
    <w:unhideWhenUsed/>
    <w:rsid w:val="00060D4E"/>
    <w:rPr>
      <w:rFonts w:ascii="Consolas" w:eastAsiaTheme="minorHAnsi" w:hAnsi="Consolas"/>
      <w:sz w:val="21"/>
      <w:szCs w:val="21"/>
    </w:rPr>
  </w:style>
  <w:style w:type="character" w:customStyle="1" w:styleId="PlainTextChar">
    <w:name w:val="Plain Text Char"/>
    <w:basedOn w:val="DefaultParagraphFont"/>
    <w:link w:val="PlainText"/>
    <w:uiPriority w:val="99"/>
    <w:rsid w:val="00060D4E"/>
    <w:rPr>
      <w:rFonts w:ascii="Consolas" w:eastAsiaTheme="minorHAnsi" w:hAnsi="Consolas"/>
      <w:sz w:val="21"/>
      <w:szCs w:val="21"/>
    </w:rPr>
  </w:style>
  <w:style w:type="character" w:customStyle="1" w:styleId="apple-style-span">
    <w:name w:val="apple-style-span"/>
    <w:basedOn w:val="DefaultParagraphFont"/>
    <w:rsid w:val="002B40F3"/>
  </w:style>
  <w:style w:type="paragraph" w:styleId="NoSpacing">
    <w:name w:val="No Spacing"/>
    <w:uiPriority w:val="1"/>
    <w:qFormat/>
    <w:rsid w:val="00856E01"/>
    <w:rPr>
      <w:rFonts w:asciiTheme="minorHAnsi" w:eastAsiaTheme="minorHAnsi" w:hAnsiTheme="minorHAnsi" w:cstheme="minorBidi"/>
      <w:sz w:val="22"/>
      <w:szCs w:val="22"/>
    </w:rPr>
  </w:style>
  <w:style w:type="paragraph" w:styleId="NormalWeb">
    <w:name w:val="Normal (Web)"/>
    <w:basedOn w:val="Normal"/>
    <w:uiPriority w:val="99"/>
    <w:semiHidden/>
    <w:unhideWhenUsed/>
    <w:rsid w:val="00CC2E28"/>
    <w:pPr>
      <w:spacing w:before="100" w:beforeAutospacing="1" w:after="100" w:afterAutospacing="1"/>
    </w:pPr>
    <w:rPr>
      <w:rFonts w:ascii="Times New Roman" w:eastAsiaTheme="minorEastAsia" w:hAnsi="Times New Roman"/>
      <w:sz w:val="24"/>
    </w:rPr>
  </w:style>
  <w:style w:type="paragraph" w:customStyle="1" w:styleId="Default">
    <w:name w:val="Default"/>
    <w:rsid w:val="005C0BB8"/>
    <w:pPr>
      <w:autoSpaceDE w:val="0"/>
      <w:autoSpaceDN w:val="0"/>
      <w:adjustRightInd w:val="0"/>
    </w:pPr>
    <w:rPr>
      <w:rFonts w:ascii="Tahoma" w:hAnsi="Tahoma" w:cs="Tahoma"/>
      <w:color w:val="000000"/>
      <w:sz w:val="24"/>
      <w:szCs w:val="24"/>
    </w:rPr>
  </w:style>
  <w:style w:type="paragraph" w:customStyle="1" w:styleId="ColorfulList-Accent11">
    <w:name w:val="Colorful List - Accent 11"/>
    <w:basedOn w:val="Normal"/>
    <w:uiPriority w:val="34"/>
    <w:qFormat/>
    <w:rsid w:val="005C0BB8"/>
    <w:pPr>
      <w:ind w:left="720"/>
    </w:pPr>
    <w:rPr>
      <w:rFonts w:ascii="Times New Roman" w:hAnsi="Times New Roman"/>
      <w:sz w:val="24"/>
    </w:rPr>
  </w:style>
  <w:style w:type="character" w:styleId="FollowedHyperlink">
    <w:name w:val="FollowedHyperlink"/>
    <w:basedOn w:val="DefaultParagraphFont"/>
    <w:uiPriority w:val="99"/>
    <w:semiHidden/>
    <w:unhideWhenUsed/>
    <w:rsid w:val="00493B6B"/>
    <w:rPr>
      <w:color w:val="800080" w:themeColor="followedHyperlink"/>
      <w:u w:val="single"/>
    </w:rPr>
  </w:style>
  <w:style w:type="character" w:customStyle="1" w:styleId="ListParagraphChar">
    <w:name w:val="List Paragraph Char"/>
    <w:basedOn w:val="DefaultParagraphFont"/>
    <w:link w:val="ListParagraph"/>
    <w:uiPriority w:val="34"/>
    <w:locked/>
    <w:rsid w:val="00450EEA"/>
    <w:rPr>
      <w:rFonts w:ascii="Calibri" w:eastAsia="Calibri" w:hAnsi="Calibri"/>
      <w:sz w:val="22"/>
      <w:szCs w:val="22"/>
    </w:rPr>
  </w:style>
  <w:style w:type="character" w:customStyle="1" w:styleId="FooterChar">
    <w:name w:val="Footer Char"/>
    <w:basedOn w:val="DefaultParagraphFont"/>
    <w:link w:val="Footer"/>
    <w:uiPriority w:val="99"/>
    <w:rsid w:val="0010625E"/>
    <w:rPr>
      <w:rFonts w:ascii="Arial" w:hAnsi="Arial"/>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622"/>
    <w:rPr>
      <w:rFonts w:ascii="Arial" w:hAnsi="Arial"/>
      <w:szCs w:val="24"/>
    </w:rPr>
  </w:style>
  <w:style w:type="paragraph" w:styleId="Heading9">
    <w:name w:val="heading 9"/>
    <w:basedOn w:val="Normal"/>
    <w:next w:val="Normal"/>
    <w:link w:val="Heading9Char"/>
    <w:qFormat/>
    <w:rsid w:val="002F3ED4"/>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2F3ED4"/>
    <w:rPr>
      <w:rFonts w:ascii="Arial" w:hAnsi="Arial" w:cs="Arial"/>
      <w:sz w:val="22"/>
      <w:szCs w:val="22"/>
    </w:rPr>
  </w:style>
  <w:style w:type="paragraph" w:styleId="Header">
    <w:name w:val="header"/>
    <w:basedOn w:val="Normal"/>
    <w:link w:val="HeaderChar"/>
    <w:uiPriority w:val="99"/>
    <w:rsid w:val="000548F8"/>
    <w:pPr>
      <w:tabs>
        <w:tab w:val="center" w:pos="4320"/>
        <w:tab w:val="right" w:pos="8640"/>
      </w:tabs>
    </w:pPr>
  </w:style>
  <w:style w:type="character" w:customStyle="1" w:styleId="HeaderChar">
    <w:name w:val="Header Char"/>
    <w:link w:val="Header"/>
    <w:uiPriority w:val="99"/>
    <w:rsid w:val="00F73EF7"/>
    <w:rPr>
      <w:rFonts w:ascii="Arial" w:hAnsi="Arial"/>
      <w:szCs w:val="24"/>
    </w:rPr>
  </w:style>
  <w:style w:type="paragraph" w:styleId="Footer">
    <w:name w:val="footer"/>
    <w:basedOn w:val="Normal"/>
    <w:link w:val="FooterChar"/>
    <w:uiPriority w:val="99"/>
    <w:rsid w:val="000548F8"/>
    <w:pPr>
      <w:tabs>
        <w:tab w:val="center" w:pos="4320"/>
        <w:tab w:val="right" w:pos="8640"/>
      </w:tabs>
    </w:pPr>
  </w:style>
  <w:style w:type="table" w:styleId="TableGrid">
    <w:name w:val="Table Grid"/>
    <w:basedOn w:val="TableNormal"/>
    <w:rsid w:val="00A77622"/>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77622"/>
    <w:rPr>
      <w:rFonts w:ascii="Arial" w:hAnsi="Arial"/>
      <w:sz w:val="20"/>
    </w:rPr>
  </w:style>
  <w:style w:type="paragraph" w:customStyle="1" w:styleId="ReportHeadline">
    <w:name w:val="Report Headline"/>
    <w:basedOn w:val="Normal"/>
    <w:rsid w:val="007C0D20"/>
    <w:pPr>
      <w:jc w:val="center"/>
    </w:pPr>
    <w:rPr>
      <w:b/>
      <w:color w:val="FFFFFF"/>
      <w:sz w:val="16"/>
      <w:szCs w:val="16"/>
    </w:rPr>
  </w:style>
  <w:style w:type="character" w:styleId="CommentReference">
    <w:name w:val="annotation reference"/>
    <w:basedOn w:val="DefaultParagraphFont"/>
    <w:uiPriority w:val="99"/>
    <w:semiHidden/>
    <w:unhideWhenUsed/>
    <w:rsid w:val="0059123A"/>
    <w:rPr>
      <w:sz w:val="16"/>
      <w:szCs w:val="16"/>
    </w:rPr>
  </w:style>
  <w:style w:type="paragraph" w:styleId="CommentText">
    <w:name w:val="annotation text"/>
    <w:basedOn w:val="Normal"/>
    <w:link w:val="CommentTextChar"/>
    <w:uiPriority w:val="99"/>
    <w:unhideWhenUsed/>
    <w:rsid w:val="0059123A"/>
    <w:pPr>
      <w:spacing w:after="200"/>
    </w:pPr>
    <w:rPr>
      <w:rFonts w:ascii="Calibri" w:eastAsia="Calibri" w:hAnsi="Calibri"/>
      <w:szCs w:val="20"/>
    </w:rPr>
  </w:style>
  <w:style w:type="character" w:customStyle="1" w:styleId="CommentTextChar">
    <w:name w:val="Comment Text Char"/>
    <w:basedOn w:val="DefaultParagraphFont"/>
    <w:link w:val="CommentText"/>
    <w:uiPriority w:val="99"/>
    <w:rsid w:val="0059123A"/>
    <w:rPr>
      <w:rFonts w:ascii="Calibri" w:eastAsia="Calibri" w:hAnsi="Calibri" w:cs="Times New Roman"/>
    </w:rPr>
  </w:style>
  <w:style w:type="paragraph" w:styleId="ListParagraph">
    <w:name w:val="List Paragraph"/>
    <w:basedOn w:val="Normal"/>
    <w:link w:val="ListParagraphChar"/>
    <w:uiPriority w:val="34"/>
    <w:qFormat/>
    <w:rsid w:val="0059123A"/>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semiHidden/>
    <w:unhideWhenUsed/>
    <w:rsid w:val="008F302F"/>
    <w:rPr>
      <w:rFonts w:ascii="Tahoma" w:hAnsi="Tahoma" w:cs="Tahoma"/>
      <w:sz w:val="16"/>
      <w:szCs w:val="16"/>
    </w:rPr>
  </w:style>
  <w:style w:type="character" w:customStyle="1" w:styleId="BalloonTextChar">
    <w:name w:val="Balloon Text Char"/>
    <w:basedOn w:val="DefaultParagraphFont"/>
    <w:link w:val="BalloonText"/>
    <w:uiPriority w:val="99"/>
    <w:semiHidden/>
    <w:rsid w:val="008F302F"/>
    <w:rPr>
      <w:rFonts w:ascii="Tahoma" w:hAnsi="Tahoma" w:cs="Tahoma"/>
      <w:sz w:val="16"/>
      <w:szCs w:val="16"/>
    </w:rPr>
  </w:style>
  <w:style w:type="paragraph" w:styleId="CommentSubject">
    <w:name w:val="annotation subject"/>
    <w:basedOn w:val="CommentText"/>
    <w:next w:val="CommentText"/>
    <w:link w:val="CommentSubjectChar"/>
    <w:semiHidden/>
    <w:unhideWhenUsed/>
    <w:rsid w:val="009D53DA"/>
    <w:pPr>
      <w:spacing w:after="0"/>
    </w:pPr>
    <w:rPr>
      <w:rFonts w:ascii="Arial" w:eastAsia="Times New Roman" w:hAnsi="Arial"/>
      <w:b/>
      <w:bCs/>
    </w:rPr>
  </w:style>
  <w:style w:type="character" w:customStyle="1" w:styleId="CommentSubjectChar">
    <w:name w:val="Comment Subject Char"/>
    <w:basedOn w:val="CommentTextChar"/>
    <w:link w:val="CommentSubject"/>
    <w:uiPriority w:val="99"/>
    <w:semiHidden/>
    <w:rsid w:val="009D53DA"/>
    <w:rPr>
      <w:rFonts w:ascii="Arial" w:eastAsia="Calibri" w:hAnsi="Arial" w:cs="Times New Roman"/>
      <w:b/>
      <w:bCs/>
    </w:rPr>
  </w:style>
  <w:style w:type="paragraph" w:styleId="Revision">
    <w:name w:val="Revision"/>
    <w:hidden/>
    <w:uiPriority w:val="99"/>
    <w:semiHidden/>
    <w:rsid w:val="00B24F83"/>
    <w:rPr>
      <w:rFonts w:ascii="Arial" w:hAnsi="Arial"/>
      <w:szCs w:val="24"/>
    </w:rPr>
  </w:style>
  <w:style w:type="character" w:styleId="Hyperlink">
    <w:name w:val="Hyperlink"/>
    <w:basedOn w:val="DefaultParagraphFont"/>
    <w:uiPriority w:val="99"/>
    <w:unhideWhenUsed/>
    <w:rsid w:val="004343A7"/>
    <w:rPr>
      <w:color w:val="0000FF"/>
      <w:u w:val="single"/>
    </w:rPr>
  </w:style>
  <w:style w:type="table" w:customStyle="1" w:styleId="MediumShading2-Accent11">
    <w:name w:val="Medium Shading 2 - Accent 11"/>
    <w:basedOn w:val="TableNormal"/>
    <w:uiPriority w:val="64"/>
    <w:rsid w:val="007E3D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
    <w:name w:val="Light Shading - Accent 11"/>
    <w:basedOn w:val="TableNormal"/>
    <w:uiPriority w:val="60"/>
    <w:rsid w:val="006A587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
    <w:name w:val="Medium Shading 1 - Accent 11"/>
    <w:basedOn w:val="TableNormal"/>
    <w:uiPriority w:val="63"/>
    <w:rsid w:val="006A587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6E5A0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Grid3-Accent6">
    <w:name w:val="Medium Grid 3 Accent 6"/>
    <w:basedOn w:val="TableNormal"/>
    <w:uiPriority w:val="69"/>
    <w:rsid w:val="00380E0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Shading2-Accent6">
    <w:name w:val="Medium Shading 2 Accent 6"/>
    <w:basedOn w:val="TableNormal"/>
    <w:uiPriority w:val="64"/>
    <w:rsid w:val="00D32C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FootnoteText">
    <w:name w:val="footnote text"/>
    <w:basedOn w:val="Normal"/>
    <w:link w:val="FootnoteTextChar"/>
    <w:rsid w:val="00DF7934"/>
    <w:rPr>
      <w:rFonts w:ascii="Times New Roman" w:hAnsi="Times New Roman"/>
      <w:szCs w:val="20"/>
    </w:rPr>
  </w:style>
  <w:style w:type="character" w:customStyle="1" w:styleId="FootnoteTextChar">
    <w:name w:val="Footnote Text Char"/>
    <w:basedOn w:val="DefaultParagraphFont"/>
    <w:link w:val="FootnoteText"/>
    <w:rsid w:val="00DF7934"/>
  </w:style>
  <w:style w:type="character" w:styleId="FootnoteReference">
    <w:name w:val="footnote reference"/>
    <w:basedOn w:val="DefaultParagraphFont"/>
    <w:rsid w:val="00DF7934"/>
    <w:rPr>
      <w:rFonts w:cs="Times New Roman"/>
      <w:vertAlign w:val="superscript"/>
    </w:rPr>
  </w:style>
  <w:style w:type="paragraph" w:styleId="Caption">
    <w:name w:val="caption"/>
    <w:basedOn w:val="Normal"/>
    <w:next w:val="Normal"/>
    <w:uiPriority w:val="35"/>
    <w:unhideWhenUsed/>
    <w:qFormat/>
    <w:rsid w:val="009530AB"/>
    <w:pPr>
      <w:spacing w:after="200"/>
    </w:pPr>
    <w:rPr>
      <w:b/>
      <w:bCs/>
      <w:color w:val="4F81BD" w:themeColor="accent1"/>
      <w:sz w:val="18"/>
      <w:szCs w:val="18"/>
    </w:rPr>
  </w:style>
  <w:style w:type="paragraph" w:styleId="PlainText">
    <w:name w:val="Plain Text"/>
    <w:basedOn w:val="Normal"/>
    <w:link w:val="PlainTextChar"/>
    <w:uiPriority w:val="99"/>
    <w:unhideWhenUsed/>
    <w:rsid w:val="00060D4E"/>
    <w:rPr>
      <w:rFonts w:ascii="Consolas" w:eastAsiaTheme="minorHAnsi" w:hAnsi="Consolas"/>
      <w:sz w:val="21"/>
      <w:szCs w:val="21"/>
    </w:rPr>
  </w:style>
  <w:style w:type="character" w:customStyle="1" w:styleId="PlainTextChar">
    <w:name w:val="Plain Text Char"/>
    <w:basedOn w:val="DefaultParagraphFont"/>
    <w:link w:val="PlainText"/>
    <w:uiPriority w:val="99"/>
    <w:rsid w:val="00060D4E"/>
    <w:rPr>
      <w:rFonts w:ascii="Consolas" w:eastAsiaTheme="minorHAnsi" w:hAnsi="Consolas"/>
      <w:sz w:val="21"/>
      <w:szCs w:val="21"/>
    </w:rPr>
  </w:style>
  <w:style w:type="character" w:customStyle="1" w:styleId="apple-style-span">
    <w:name w:val="apple-style-span"/>
    <w:basedOn w:val="DefaultParagraphFont"/>
    <w:rsid w:val="002B40F3"/>
  </w:style>
  <w:style w:type="paragraph" w:styleId="NoSpacing">
    <w:name w:val="No Spacing"/>
    <w:uiPriority w:val="1"/>
    <w:qFormat/>
    <w:rsid w:val="00856E01"/>
    <w:rPr>
      <w:rFonts w:asciiTheme="minorHAnsi" w:eastAsiaTheme="minorHAnsi" w:hAnsiTheme="minorHAnsi" w:cstheme="minorBidi"/>
      <w:sz w:val="22"/>
      <w:szCs w:val="22"/>
    </w:rPr>
  </w:style>
  <w:style w:type="paragraph" w:styleId="NormalWeb">
    <w:name w:val="Normal (Web)"/>
    <w:basedOn w:val="Normal"/>
    <w:uiPriority w:val="99"/>
    <w:semiHidden/>
    <w:unhideWhenUsed/>
    <w:rsid w:val="00CC2E28"/>
    <w:pPr>
      <w:spacing w:before="100" w:beforeAutospacing="1" w:after="100" w:afterAutospacing="1"/>
    </w:pPr>
    <w:rPr>
      <w:rFonts w:ascii="Times New Roman" w:eastAsiaTheme="minorEastAsia" w:hAnsi="Times New Roman"/>
      <w:sz w:val="24"/>
    </w:rPr>
  </w:style>
  <w:style w:type="paragraph" w:customStyle="1" w:styleId="Default">
    <w:name w:val="Default"/>
    <w:rsid w:val="005C0BB8"/>
    <w:pPr>
      <w:autoSpaceDE w:val="0"/>
      <w:autoSpaceDN w:val="0"/>
      <w:adjustRightInd w:val="0"/>
    </w:pPr>
    <w:rPr>
      <w:rFonts w:ascii="Tahoma" w:hAnsi="Tahoma" w:cs="Tahoma"/>
      <w:color w:val="000000"/>
      <w:sz w:val="24"/>
      <w:szCs w:val="24"/>
    </w:rPr>
  </w:style>
  <w:style w:type="paragraph" w:customStyle="1" w:styleId="ColorfulList-Accent11">
    <w:name w:val="Colorful List - Accent 11"/>
    <w:basedOn w:val="Normal"/>
    <w:uiPriority w:val="34"/>
    <w:qFormat/>
    <w:rsid w:val="005C0BB8"/>
    <w:pPr>
      <w:ind w:left="720"/>
    </w:pPr>
    <w:rPr>
      <w:rFonts w:ascii="Times New Roman" w:hAnsi="Times New Roman"/>
      <w:sz w:val="24"/>
    </w:rPr>
  </w:style>
  <w:style w:type="character" w:styleId="FollowedHyperlink">
    <w:name w:val="FollowedHyperlink"/>
    <w:basedOn w:val="DefaultParagraphFont"/>
    <w:uiPriority w:val="99"/>
    <w:semiHidden/>
    <w:unhideWhenUsed/>
    <w:rsid w:val="00493B6B"/>
    <w:rPr>
      <w:color w:val="800080" w:themeColor="followedHyperlink"/>
      <w:u w:val="single"/>
    </w:rPr>
  </w:style>
  <w:style w:type="character" w:customStyle="1" w:styleId="ListParagraphChar">
    <w:name w:val="List Paragraph Char"/>
    <w:basedOn w:val="DefaultParagraphFont"/>
    <w:link w:val="ListParagraph"/>
    <w:uiPriority w:val="34"/>
    <w:locked/>
    <w:rsid w:val="00450EEA"/>
    <w:rPr>
      <w:rFonts w:ascii="Calibri" w:eastAsia="Calibri" w:hAnsi="Calibri"/>
      <w:sz w:val="22"/>
      <w:szCs w:val="22"/>
    </w:rPr>
  </w:style>
  <w:style w:type="character" w:customStyle="1" w:styleId="FooterChar">
    <w:name w:val="Footer Char"/>
    <w:basedOn w:val="DefaultParagraphFont"/>
    <w:link w:val="Footer"/>
    <w:uiPriority w:val="99"/>
    <w:rsid w:val="0010625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4624">
      <w:bodyDiv w:val="1"/>
      <w:marLeft w:val="0"/>
      <w:marRight w:val="0"/>
      <w:marTop w:val="0"/>
      <w:marBottom w:val="0"/>
      <w:divBdr>
        <w:top w:val="none" w:sz="0" w:space="0" w:color="auto"/>
        <w:left w:val="none" w:sz="0" w:space="0" w:color="auto"/>
        <w:bottom w:val="none" w:sz="0" w:space="0" w:color="auto"/>
        <w:right w:val="none" w:sz="0" w:space="0" w:color="auto"/>
      </w:divBdr>
    </w:div>
    <w:div w:id="56784080">
      <w:bodyDiv w:val="1"/>
      <w:marLeft w:val="0"/>
      <w:marRight w:val="0"/>
      <w:marTop w:val="0"/>
      <w:marBottom w:val="0"/>
      <w:divBdr>
        <w:top w:val="none" w:sz="0" w:space="0" w:color="auto"/>
        <w:left w:val="none" w:sz="0" w:space="0" w:color="auto"/>
        <w:bottom w:val="none" w:sz="0" w:space="0" w:color="auto"/>
        <w:right w:val="none" w:sz="0" w:space="0" w:color="auto"/>
      </w:divBdr>
    </w:div>
    <w:div w:id="110170880">
      <w:bodyDiv w:val="1"/>
      <w:marLeft w:val="0"/>
      <w:marRight w:val="0"/>
      <w:marTop w:val="0"/>
      <w:marBottom w:val="0"/>
      <w:divBdr>
        <w:top w:val="none" w:sz="0" w:space="0" w:color="auto"/>
        <w:left w:val="none" w:sz="0" w:space="0" w:color="auto"/>
        <w:bottom w:val="none" w:sz="0" w:space="0" w:color="auto"/>
        <w:right w:val="none" w:sz="0" w:space="0" w:color="auto"/>
      </w:divBdr>
    </w:div>
    <w:div w:id="166024720">
      <w:bodyDiv w:val="1"/>
      <w:marLeft w:val="0"/>
      <w:marRight w:val="0"/>
      <w:marTop w:val="0"/>
      <w:marBottom w:val="0"/>
      <w:divBdr>
        <w:top w:val="none" w:sz="0" w:space="0" w:color="auto"/>
        <w:left w:val="none" w:sz="0" w:space="0" w:color="auto"/>
        <w:bottom w:val="none" w:sz="0" w:space="0" w:color="auto"/>
        <w:right w:val="none" w:sz="0" w:space="0" w:color="auto"/>
      </w:divBdr>
    </w:div>
    <w:div w:id="341126591">
      <w:bodyDiv w:val="1"/>
      <w:marLeft w:val="0"/>
      <w:marRight w:val="0"/>
      <w:marTop w:val="0"/>
      <w:marBottom w:val="0"/>
      <w:divBdr>
        <w:top w:val="none" w:sz="0" w:space="0" w:color="auto"/>
        <w:left w:val="none" w:sz="0" w:space="0" w:color="auto"/>
        <w:bottom w:val="none" w:sz="0" w:space="0" w:color="auto"/>
        <w:right w:val="none" w:sz="0" w:space="0" w:color="auto"/>
      </w:divBdr>
    </w:div>
    <w:div w:id="343554493">
      <w:bodyDiv w:val="1"/>
      <w:marLeft w:val="0"/>
      <w:marRight w:val="0"/>
      <w:marTop w:val="0"/>
      <w:marBottom w:val="0"/>
      <w:divBdr>
        <w:top w:val="none" w:sz="0" w:space="0" w:color="auto"/>
        <w:left w:val="none" w:sz="0" w:space="0" w:color="auto"/>
        <w:bottom w:val="none" w:sz="0" w:space="0" w:color="auto"/>
        <w:right w:val="none" w:sz="0" w:space="0" w:color="auto"/>
      </w:divBdr>
    </w:div>
    <w:div w:id="433281415">
      <w:bodyDiv w:val="1"/>
      <w:marLeft w:val="0"/>
      <w:marRight w:val="0"/>
      <w:marTop w:val="0"/>
      <w:marBottom w:val="0"/>
      <w:divBdr>
        <w:top w:val="none" w:sz="0" w:space="0" w:color="auto"/>
        <w:left w:val="none" w:sz="0" w:space="0" w:color="auto"/>
        <w:bottom w:val="none" w:sz="0" w:space="0" w:color="auto"/>
        <w:right w:val="none" w:sz="0" w:space="0" w:color="auto"/>
      </w:divBdr>
    </w:div>
    <w:div w:id="510337007">
      <w:bodyDiv w:val="1"/>
      <w:marLeft w:val="0"/>
      <w:marRight w:val="0"/>
      <w:marTop w:val="0"/>
      <w:marBottom w:val="0"/>
      <w:divBdr>
        <w:top w:val="none" w:sz="0" w:space="0" w:color="auto"/>
        <w:left w:val="none" w:sz="0" w:space="0" w:color="auto"/>
        <w:bottom w:val="none" w:sz="0" w:space="0" w:color="auto"/>
        <w:right w:val="none" w:sz="0" w:space="0" w:color="auto"/>
      </w:divBdr>
    </w:div>
    <w:div w:id="520901744">
      <w:bodyDiv w:val="1"/>
      <w:marLeft w:val="0"/>
      <w:marRight w:val="0"/>
      <w:marTop w:val="0"/>
      <w:marBottom w:val="0"/>
      <w:divBdr>
        <w:top w:val="none" w:sz="0" w:space="0" w:color="auto"/>
        <w:left w:val="none" w:sz="0" w:space="0" w:color="auto"/>
        <w:bottom w:val="none" w:sz="0" w:space="0" w:color="auto"/>
        <w:right w:val="none" w:sz="0" w:space="0" w:color="auto"/>
      </w:divBdr>
    </w:div>
    <w:div w:id="541753160">
      <w:bodyDiv w:val="1"/>
      <w:marLeft w:val="0"/>
      <w:marRight w:val="0"/>
      <w:marTop w:val="0"/>
      <w:marBottom w:val="0"/>
      <w:divBdr>
        <w:top w:val="none" w:sz="0" w:space="0" w:color="auto"/>
        <w:left w:val="none" w:sz="0" w:space="0" w:color="auto"/>
        <w:bottom w:val="none" w:sz="0" w:space="0" w:color="auto"/>
        <w:right w:val="none" w:sz="0" w:space="0" w:color="auto"/>
      </w:divBdr>
    </w:div>
    <w:div w:id="581530047">
      <w:bodyDiv w:val="1"/>
      <w:marLeft w:val="0"/>
      <w:marRight w:val="0"/>
      <w:marTop w:val="0"/>
      <w:marBottom w:val="0"/>
      <w:divBdr>
        <w:top w:val="none" w:sz="0" w:space="0" w:color="auto"/>
        <w:left w:val="none" w:sz="0" w:space="0" w:color="auto"/>
        <w:bottom w:val="none" w:sz="0" w:space="0" w:color="auto"/>
        <w:right w:val="none" w:sz="0" w:space="0" w:color="auto"/>
      </w:divBdr>
    </w:div>
    <w:div w:id="608926467">
      <w:bodyDiv w:val="1"/>
      <w:marLeft w:val="0"/>
      <w:marRight w:val="0"/>
      <w:marTop w:val="0"/>
      <w:marBottom w:val="0"/>
      <w:divBdr>
        <w:top w:val="none" w:sz="0" w:space="0" w:color="auto"/>
        <w:left w:val="none" w:sz="0" w:space="0" w:color="auto"/>
        <w:bottom w:val="none" w:sz="0" w:space="0" w:color="auto"/>
        <w:right w:val="none" w:sz="0" w:space="0" w:color="auto"/>
      </w:divBdr>
    </w:div>
    <w:div w:id="619796771">
      <w:bodyDiv w:val="1"/>
      <w:marLeft w:val="0"/>
      <w:marRight w:val="0"/>
      <w:marTop w:val="0"/>
      <w:marBottom w:val="0"/>
      <w:divBdr>
        <w:top w:val="none" w:sz="0" w:space="0" w:color="auto"/>
        <w:left w:val="none" w:sz="0" w:space="0" w:color="auto"/>
        <w:bottom w:val="none" w:sz="0" w:space="0" w:color="auto"/>
        <w:right w:val="none" w:sz="0" w:space="0" w:color="auto"/>
      </w:divBdr>
    </w:div>
    <w:div w:id="627668133">
      <w:bodyDiv w:val="1"/>
      <w:marLeft w:val="0"/>
      <w:marRight w:val="0"/>
      <w:marTop w:val="0"/>
      <w:marBottom w:val="0"/>
      <w:divBdr>
        <w:top w:val="none" w:sz="0" w:space="0" w:color="auto"/>
        <w:left w:val="none" w:sz="0" w:space="0" w:color="auto"/>
        <w:bottom w:val="none" w:sz="0" w:space="0" w:color="auto"/>
        <w:right w:val="none" w:sz="0" w:space="0" w:color="auto"/>
      </w:divBdr>
    </w:div>
    <w:div w:id="661007627">
      <w:bodyDiv w:val="1"/>
      <w:marLeft w:val="0"/>
      <w:marRight w:val="0"/>
      <w:marTop w:val="0"/>
      <w:marBottom w:val="0"/>
      <w:divBdr>
        <w:top w:val="none" w:sz="0" w:space="0" w:color="auto"/>
        <w:left w:val="none" w:sz="0" w:space="0" w:color="auto"/>
        <w:bottom w:val="none" w:sz="0" w:space="0" w:color="auto"/>
        <w:right w:val="none" w:sz="0" w:space="0" w:color="auto"/>
      </w:divBdr>
    </w:div>
    <w:div w:id="755516175">
      <w:bodyDiv w:val="1"/>
      <w:marLeft w:val="0"/>
      <w:marRight w:val="0"/>
      <w:marTop w:val="0"/>
      <w:marBottom w:val="0"/>
      <w:divBdr>
        <w:top w:val="none" w:sz="0" w:space="0" w:color="auto"/>
        <w:left w:val="none" w:sz="0" w:space="0" w:color="auto"/>
        <w:bottom w:val="none" w:sz="0" w:space="0" w:color="auto"/>
        <w:right w:val="none" w:sz="0" w:space="0" w:color="auto"/>
      </w:divBdr>
    </w:div>
    <w:div w:id="756245259">
      <w:bodyDiv w:val="1"/>
      <w:marLeft w:val="0"/>
      <w:marRight w:val="0"/>
      <w:marTop w:val="0"/>
      <w:marBottom w:val="0"/>
      <w:divBdr>
        <w:top w:val="none" w:sz="0" w:space="0" w:color="auto"/>
        <w:left w:val="none" w:sz="0" w:space="0" w:color="auto"/>
        <w:bottom w:val="none" w:sz="0" w:space="0" w:color="auto"/>
        <w:right w:val="none" w:sz="0" w:space="0" w:color="auto"/>
      </w:divBdr>
    </w:div>
    <w:div w:id="932201714">
      <w:bodyDiv w:val="1"/>
      <w:marLeft w:val="0"/>
      <w:marRight w:val="0"/>
      <w:marTop w:val="0"/>
      <w:marBottom w:val="0"/>
      <w:divBdr>
        <w:top w:val="none" w:sz="0" w:space="0" w:color="auto"/>
        <w:left w:val="none" w:sz="0" w:space="0" w:color="auto"/>
        <w:bottom w:val="none" w:sz="0" w:space="0" w:color="auto"/>
        <w:right w:val="none" w:sz="0" w:space="0" w:color="auto"/>
      </w:divBdr>
    </w:div>
    <w:div w:id="954795756">
      <w:bodyDiv w:val="1"/>
      <w:marLeft w:val="0"/>
      <w:marRight w:val="0"/>
      <w:marTop w:val="0"/>
      <w:marBottom w:val="0"/>
      <w:divBdr>
        <w:top w:val="none" w:sz="0" w:space="0" w:color="auto"/>
        <w:left w:val="none" w:sz="0" w:space="0" w:color="auto"/>
        <w:bottom w:val="none" w:sz="0" w:space="0" w:color="auto"/>
        <w:right w:val="none" w:sz="0" w:space="0" w:color="auto"/>
      </w:divBdr>
    </w:div>
    <w:div w:id="1035234485">
      <w:bodyDiv w:val="1"/>
      <w:marLeft w:val="0"/>
      <w:marRight w:val="0"/>
      <w:marTop w:val="0"/>
      <w:marBottom w:val="0"/>
      <w:divBdr>
        <w:top w:val="none" w:sz="0" w:space="0" w:color="auto"/>
        <w:left w:val="none" w:sz="0" w:space="0" w:color="auto"/>
        <w:bottom w:val="none" w:sz="0" w:space="0" w:color="auto"/>
        <w:right w:val="none" w:sz="0" w:space="0" w:color="auto"/>
      </w:divBdr>
    </w:div>
    <w:div w:id="1050154575">
      <w:bodyDiv w:val="1"/>
      <w:marLeft w:val="0"/>
      <w:marRight w:val="0"/>
      <w:marTop w:val="0"/>
      <w:marBottom w:val="0"/>
      <w:divBdr>
        <w:top w:val="none" w:sz="0" w:space="0" w:color="auto"/>
        <w:left w:val="none" w:sz="0" w:space="0" w:color="auto"/>
        <w:bottom w:val="none" w:sz="0" w:space="0" w:color="auto"/>
        <w:right w:val="none" w:sz="0" w:space="0" w:color="auto"/>
      </w:divBdr>
    </w:div>
    <w:div w:id="1074663039">
      <w:bodyDiv w:val="1"/>
      <w:marLeft w:val="0"/>
      <w:marRight w:val="0"/>
      <w:marTop w:val="0"/>
      <w:marBottom w:val="0"/>
      <w:divBdr>
        <w:top w:val="none" w:sz="0" w:space="0" w:color="auto"/>
        <w:left w:val="none" w:sz="0" w:space="0" w:color="auto"/>
        <w:bottom w:val="none" w:sz="0" w:space="0" w:color="auto"/>
        <w:right w:val="none" w:sz="0" w:space="0" w:color="auto"/>
      </w:divBdr>
    </w:div>
    <w:div w:id="1112478827">
      <w:bodyDiv w:val="1"/>
      <w:marLeft w:val="0"/>
      <w:marRight w:val="0"/>
      <w:marTop w:val="0"/>
      <w:marBottom w:val="0"/>
      <w:divBdr>
        <w:top w:val="none" w:sz="0" w:space="0" w:color="auto"/>
        <w:left w:val="none" w:sz="0" w:space="0" w:color="auto"/>
        <w:bottom w:val="none" w:sz="0" w:space="0" w:color="auto"/>
        <w:right w:val="none" w:sz="0" w:space="0" w:color="auto"/>
      </w:divBdr>
    </w:div>
    <w:div w:id="1154293979">
      <w:bodyDiv w:val="1"/>
      <w:marLeft w:val="0"/>
      <w:marRight w:val="0"/>
      <w:marTop w:val="0"/>
      <w:marBottom w:val="0"/>
      <w:divBdr>
        <w:top w:val="none" w:sz="0" w:space="0" w:color="auto"/>
        <w:left w:val="none" w:sz="0" w:space="0" w:color="auto"/>
        <w:bottom w:val="none" w:sz="0" w:space="0" w:color="auto"/>
        <w:right w:val="none" w:sz="0" w:space="0" w:color="auto"/>
      </w:divBdr>
    </w:div>
    <w:div w:id="1165129570">
      <w:bodyDiv w:val="1"/>
      <w:marLeft w:val="0"/>
      <w:marRight w:val="0"/>
      <w:marTop w:val="0"/>
      <w:marBottom w:val="0"/>
      <w:divBdr>
        <w:top w:val="none" w:sz="0" w:space="0" w:color="auto"/>
        <w:left w:val="none" w:sz="0" w:space="0" w:color="auto"/>
        <w:bottom w:val="none" w:sz="0" w:space="0" w:color="auto"/>
        <w:right w:val="none" w:sz="0" w:space="0" w:color="auto"/>
      </w:divBdr>
    </w:div>
    <w:div w:id="1199734319">
      <w:bodyDiv w:val="1"/>
      <w:marLeft w:val="0"/>
      <w:marRight w:val="0"/>
      <w:marTop w:val="0"/>
      <w:marBottom w:val="0"/>
      <w:divBdr>
        <w:top w:val="none" w:sz="0" w:space="0" w:color="auto"/>
        <w:left w:val="none" w:sz="0" w:space="0" w:color="auto"/>
        <w:bottom w:val="none" w:sz="0" w:space="0" w:color="auto"/>
        <w:right w:val="none" w:sz="0" w:space="0" w:color="auto"/>
      </w:divBdr>
    </w:div>
    <w:div w:id="1268318496">
      <w:bodyDiv w:val="1"/>
      <w:marLeft w:val="0"/>
      <w:marRight w:val="0"/>
      <w:marTop w:val="0"/>
      <w:marBottom w:val="0"/>
      <w:divBdr>
        <w:top w:val="none" w:sz="0" w:space="0" w:color="auto"/>
        <w:left w:val="none" w:sz="0" w:space="0" w:color="auto"/>
        <w:bottom w:val="none" w:sz="0" w:space="0" w:color="auto"/>
        <w:right w:val="none" w:sz="0" w:space="0" w:color="auto"/>
      </w:divBdr>
    </w:div>
    <w:div w:id="1304115228">
      <w:bodyDiv w:val="1"/>
      <w:marLeft w:val="0"/>
      <w:marRight w:val="0"/>
      <w:marTop w:val="0"/>
      <w:marBottom w:val="0"/>
      <w:divBdr>
        <w:top w:val="none" w:sz="0" w:space="0" w:color="auto"/>
        <w:left w:val="none" w:sz="0" w:space="0" w:color="auto"/>
        <w:bottom w:val="none" w:sz="0" w:space="0" w:color="auto"/>
        <w:right w:val="none" w:sz="0" w:space="0" w:color="auto"/>
      </w:divBdr>
    </w:div>
    <w:div w:id="1318996679">
      <w:bodyDiv w:val="1"/>
      <w:marLeft w:val="0"/>
      <w:marRight w:val="0"/>
      <w:marTop w:val="0"/>
      <w:marBottom w:val="0"/>
      <w:divBdr>
        <w:top w:val="none" w:sz="0" w:space="0" w:color="auto"/>
        <w:left w:val="none" w:sz="0" w:space="0" w:color="auto"/>
        <w:bottom w:val="none" w:sz="0" w:space="0" w:color="auto"/>
        <w:right w:val="none" w:sz="0" w:space="0" w:color="auto"/>
      </w:divBdr>
    </w:div>
    <w:div w:id="1354844555">
      <w:bodyDiv w:val="1"/>
      <w:marLeft w:val="0"/>
      <w:marRight w:val="0"/>
      <w:marTop w:val="0"/>
      <w:marBottom w:val="0"/>
      <w:divBdr>
        <w:top w:val="none" w:sz="0" w:space="0" w:color="auto"/>
        <w:left w:val="none" w:sz="0" w:space="0" w:color="auto"/>
        <w:bottom w:val="none" w:sz="0" w:space="0" w:color="auto"/>
        <w:right w:val="none" w:sz="0" w:space="0" w:color="auto"/>
      </w:divBdr>
    </w:div>
    <w:div w:id="1406300451">
      <w:bodyDiv w:val="1"/>
      <w:marLeft w:val="0"/>
      <w:marRight w:val="0"/>
      <w:marTop w:val="0"/>
      <w:marBottom w:val="0"/>
      <w:divBdr>
        <w:top w:val="none" w:sz="0" w:space="0" w:color="auto"/>
        <w:left w:val="none" w:sz="0" w:space="0" w:color="auto"/>
        <w:bottom w:val="none" w:sz="0" w:space="0" w:color="auto"/>
        <w:right w:val="none" w:sz="0" w:space="0" w:color="auto"/>
      </w:divBdr>
    </w:div>
    <w:div w:id="1473019759">
      <w:bodyDiv w:val="1"/>
      <w:marLeft w:val="0"/>
      <w:marRight w:val="0"/>
      <w:marTop w:val="0"/>
      <w:marBottom w:val="0"/>
      <w:divBdr>
        <w:top w:val="none" w:sz="0" w:space="0" w:color="auto"/>
        <w:left w:val="none" w:sz="0" w:space="0" w:color="auto"/>
        <w:bottom w:val="none" w:sz="0" w:space="0" w:color="auto"/>
        <w:right w:val="none" w:sz="0" w:space="0" w:color="auto"/>
      </w:divBdr>
    </w:div>
    <w:div w:id="1481845809">
      <w:bodyDiv w:val="1"/>
      <w:marLeft w:val="0"/>
      <w:marRight w:val="0"/>
      <w:marTop w:val="0"/>
      <w:marBottom w:val="0"/>
      <w:divBdr>
        <w:top w:val="none" w:sz="0" w:space="0" w:color="auto"/>
        <w:left w:val="none" w:sz="0" w:space="0" w:color="auto"/>
        <w:bottom w:val="none" w:sz="0" w:space="0" w:color="auto"/>
        <w:right w:val="none" w:sz="0" w:space="0" w:color="auto"/>
      </w:divBdr>
    </w:div>
    <w:div w:id="1509253936">
      <w:bodyDiv w:val="1"/>
      <w:marLeft w:val="0"/>
      <w:marRight w:val="0"/>
      <w:marTop w:val="0"/>
      <w:marBottom w:val="0"/>
      <w:divBdr>
        <w:top w:val="none" w:sz="0" w:space="0" w:color="auto"/>
        <w:left w:val="none" w:sz="0" w:space="0" w:color="auto"/>
        <w:bottom w:val="none" w:sz="0" w:space="0" w:color="auto"/>
        <w:right w:val="none" w:sz="0" w:space="0" w:color="auto"/>
      </w:divBdr>
    </w:div>
    <w:div w:id="1631672190">
      <w:bodyDiv w:val="1"/>
      <w:marLeft w:val="0"/>
      <w:marRight w:val="0"/>
      <w:marTop w:val="0"/>
      <w:marBottom w:val="0"/>
      <w:divBdr>
        <w:top w:val="none" w:sz="0" w:space="0" w:color="auto"/>
        <w:left w:val="none" w:sz="0" w:space="0" w:color="auto"/>
        <w:bottom w:val="none" w:sz="0" w:space="0" w:color="auto"/>
        <w:right w:val="none" w:sz="0" w:space="0" w:color="auto"/>
      </w:divBdr>
    </w:div>
    <w:div w:id="1653366363">
      <w:bodyDiv w:val="1"/>
      <w:marLeft w:val="0"/>
      <w:marRight w:val="0"/>
      <w:marTop w:val="0"/>
      <w:marBottom w:val="0"/>
      <w:divBdr>
        <w:top w:val="none" w:sz="0" w:space="0" w:color="auto"/>
        <w:left w:val="none" w:sz="0" w:space="0" w:color="auto"/>
        <w:bottom w:val="none" w:sz="0" w:space="0" w:color="auto"/>
        <w:right w:val="none" w:sz="0" w:space="0" w:color="auto"/>
      </w:divBdr>
    </w:div>
    <w:div w:id="1674064272">
      <w:bodyDiv w:val="1"/>
      <w:marLeft w:val="0"/>
      <w:marRight w:val="0"/>
      <w:marTop w:val="0"/>
      <w:marBottom w:val="0"/>
      <w:divBdr>
        <w:top w:val="none" w:sz="0" w:space="0" w:color="auto"/>
        <w:left w:val="none" w:sz="0" w:space="0" w:color="auto"/>
        <w:bottom w:val="none" w:sz="0" w:space="0" w:color="auto"/>
        <w:right w:val="none" w:sz="0" w:space="0" w:color="auto"/>
      </w:divBdr>
    </w:div>
    <w:div w:id="1697657439">
      <w:bodyDiv w:val="1"/>
      <w:marLeft w:val="0"/>
      <w:marRight w:val="0"/>
      <w:marTop w:val="0"/>
      <w:marBottom w:val="0"/>
      <w:divBdr>
        <w:top w:val="none" w:sz="0" w:space="0" w:color="auto"/>
        <w:left w:val="none" w:sz="0" w:space="0" w:color="auto"/>
        <w:bottom w:val="none" w:sz="0" w:space="0" w:color="auto"/>
        <w:right w:val="none" w:sz="0" w:space="0" w:color="auto"/>
      </w:divBdr>
    </w:div>
    <w:div w:id="1734696743">
      <w:bodyDiv w:val="1"/>
      <w:marLeft w:val="0"/>
      <w:marRight w:val="0"/>
      <w:marTop w:val="0"/>
      <w:marBottom w:val="0"/>
      <w:divBdr>
        <w:top w:val="none" w:sz="0" w:space="0" w:color="auto"/>
        <w:left w:val="none" w:sz="0" w:space="0" w:color="auto"/>
        <w:bottom w:val="none" w:sz="0" w:space="0" w:color="auto"/>
        <w:right w:val="none" w:sz="0" w:space="0" w:color="auto"/>
      </w:divBdr>
    </w:div>
    <w:div w:id="1787577858">
      <w:bodyDiv w:val="1"/>
      <w:marLeft w:val="0"/>
      <w:marRight w:val="0"/>
      <w:marTop w:val="0"/>
      <w:marBottom w:val="0"/>
      <w:divBdr>
        <w:top w:val="none" w:sz="0" w:space="0" w:color="auto"/>
        <w:left w:val="none" w:sz="0" w:space="0" w:color="auto"/>
        <w:bottom w:val="none" w:sz="0" w:space="0" w:color="auto"/>
        <w:right w:val="none" w:sz="0" w:space="0" w:color="auto"/>
      </w:divBdr>
    </w:div>
    <w:div w:id="1818494489">
      <w:bodyDiv w:val="1"/>
      <w:marLeft w:val="0"/>
      <w:marRight w:val="0"/>
      <w:marTop w:val="0"/>
      <w:marBottom w:val="0"/>
      <w:divBdr>
        <w:top w:val="none" w:sz="0" w:space="0" w:color="auto"/>
        <w:left w:val="none" w:sz="0" w:space="0" w:color="auto"/>
        <w:bottom w:val="none" w:sz="0" w:space="0" w:color="auto"/>
        <w:right w:val="none" w:sz="0" w:space="0" w:color="auto"/>
      </w:divBdr>
    </w:div>
    <w:div w:id="1832524132">
      <w:bodyDiv w:val="1"/>
      <w:marLeft w:val="0"/>
      <w:marRight w:val="0"/>
      <w:marTop w:val="0"/>
      <w:marBottom w:val="0"/>
      <w:divBdr>
        <w:top w:val="none" w:sz="0" w:space="0" w:color="auto"/>
        <w:left w:val="none" w:sz="0" w:space="0" w:color="auto"/>
        <w:bottom w:val="none" w:sz="0" w:space="0" w:color="auto"/>
        <w:right w:val="none" w:sz="0" w:space="0" w:color="auto"/>
      </w:divBdr>
    </w:div>
    <w:div w:id="1912234900">
      <w:bodyDiv w:val="1"/>
      <w:marLeft w:val="0"/>
      <w:marRight w:val="0"/>
      <w:marTop w:val="0"/>
      <w:marBottom w:val="0"/>
      <w:divBdr>
        <w:top w:val="none" w:sz="0" w:space="0" w:color="auto"/>
        <w:left w:val="none" w:sz="0" w:space="0" w:color="auto"/>
        <w:bottom w:val="none" w:sz="0" w:space="0" w:color="auto"/>
        <w:right w:val="none" w:sz="0" w:space="0" w:color="auto"/>
      </w:divBdr>
    </w:div>
    <w:div w:id="1929458232">
      <w:bodyDiv w:val="1"/>
      <w:marLeft w:val="0"/>
      <w:marRight w:val="0"/>
      <w:marTop w:val="0"/>
      <w:marBottom w:val="0"/>
      <w:divBdr>
        <w:top w:val="none" w:sz="0" w:space="0" w:color="auto"/>
        <w:left w:val="none" w:sz="0" w:space="0" w:color="auto"/>
        <w:bottom w:val="none" w:sz="0" w:space="0" w:color="auto"/>
        <w:right w:val="none" w:sz="0" w:space="0" w:color="auto"/>
      </w:divBdr>
    </w:div>
    <w:div w:id="2015766437">
      <w:bodyDiv w:val="1"/>
      <w:marLeft w:val="0"/>
      <w:marRight w:val="0"/>
      <w:marTop w:val="0"/>
      <w:marBottom w:val="0"/>
      <w:divBdr>
        <w:top w:val="none" w:sz="0" w:space="0" w:color="auto"/>
        <w:left w:val="none" w:sz="0" w:space="0" w:color="auto"/>
        <w:bottom w:val="none" w:sz="0" w:space="0" w:color="auto"/>
        <w:right w:val="none" w:sz="0" w:space="0" w:color="auto"/>
      </w:divBdr>
    </w:div>
    <w:div w:id="213467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microsoft.com/office/2011/relationships/people" Target="people.xml"/></Relationships>
</file>

<file path=word/_rels/footer1.xml.rels><?xml version="1.0" encoding="UTF-8" standalone="yes"?>
<Relationships xmlns="http://schemas.openxmlformats.org/package/2006/relationships"><Relationship Id="rId2" Type="http://schemas.openxmlformats.org/officeDocument/2006/relationships/hyperlink" Target="http://www.keltonglobal.com/" TargetMode="External"/><Relationship Id="rId1" Type="http://schemas.openxmlformats.org/officeDocument/2006/relationships/hyperlink" Target="http://www.keltongloba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ton\AppData\Local\Temp\Temp6_Kelton%20Templates%209.10.08.zip\KEL_Generic_WORD_R3.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5949747A42A460CABA98969F23B718B"/>
        <w:category>
          <w:name w:val="General"/>
          <w:gallery w:val="placeholder"/>
        </w:category>
        <w:types>
          <w:type w:val="bbPlcHdr"/>
        </w:types>
        <w:behaviors>
          <w:behavior w:val="content"/>
        </w:behaviors>
        <w:guid w:val="{25BB25D9-BEEF-427D-9CFF-76995087FD23}"/>
      </w:docPartPr>
      <w:docPartBody>
        <w:p w:rsidR="007C73D2" w:rsidRDefault="009E2A90" w:rsidP="009E2A90">
          <w:pPr>
            <w:pStyle w:val="15949747A42A460CABA98969F23B718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E10002FF" w:usb1="4000FCFF" w:usb2="00000009" w:usb3="00000000" w:csb0="0000019F" w:csb1="00000000"/>
  </w:font>
  <w:font w:name="Gibson">
    <w:panose1 w:val="02000000000000000000"/>
    <w:charset w:val="00"/>
    <w:family w:val="modern"/>
    <w:notTrueType/>
    <w:pitch w:val="variable"/>
    <w:sig w:usb0="A000002F" w:usb1="50000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A90"/>
    <w:rsid w:val="000D268E"/>
    <w:rsid w:val="0015646F"/>
    <w:rsid w:val="001C020F"/>
    <w:rsid w:val="002D1312"/>
    <w:rsid w:val="0030698B"/>
    <w:rsid w:val="00312178"/>
    <w:rsid w:val="0041666E"/>
    <w:rsid w:val="00426ABB"/>
    <w:rsid w:val="00441B43"/>
    <w:rsid w:val="004825EB"/>
    <w:rsid w:val="0052256A"/>
    <w:rsid w:val="0055640B"/>
    <w:rsid w:val="005E6A32"/>
    <w:rsid w:val="005F4B3E"/>
    <w:rsid w:val="00600537"/>
    <w:rsid w:val="006C7CE0"/>
    <w:rsid w:val="006E3ED0"/>
    <w:rsid w:val="00703BD4"/>
    <w:rsid w:val="007173D7"/>
    <w:rsid w:val="00771FC3"/>
    <w:rsid w:val="007C73D2"/>
    <w:rsid w:val="0089006E"/>
    <w:rsid w:val="008A3A03"/>
    <w:rsid w:val="008E61B5"/>
    <w:rsid w:val="009227D4"/>
    <w:rsid w:val="009E2A90"/>
    <w:rsid w:val="00A0532F"/>
    <w:rsid w:val="00B24AE0"/>
    <w:rsid w:val="00B60B3D"/>
    <w:rsid w:val="00BF4E3E"/>
    <w:rsid w:val="00EE4225"/>
    <w:rsid w:val="00F423E7"/>
    <w:rsid w:val="00FD0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949747A42A460CABA98969F23B718B">
    <w:name w:val="15949747A42A460CABA98969F23B718B"/>
    <w:rsid w:val="009E2A9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949747A42A460CABA98969F23B718B">
    <w:name w:val="15949747A42A460CABA98969F23B718B"/>
    <w:rsid w:val="009E2A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8C4A8-F4F9-4FAD-9B5C-F14AD0EF4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KEL_Generic_WORD_R3</Template>
  <TotalTime>0</TotalTime>
  <Pages>3</Pages>
  <Words>5881</Words>
  <Characters>33527</Characters>
  <Application>Microsoft Office Word</Application>
  <DocSecurity>4</DocSecurity>
  <Lines>279</Lines>
  <Paragraphs>78</Paragraphs>
  <ScaleCrop>false</ScaleCrop>
  <HeadingPairs>
    <vt:vector size="2" baseType="variant">
      <vt:variant>
        <vt:lpstr>Title</vt:lpstr>
      </vt:variant>
      <vt:variant>
        <vt:i4>1</vt:i4>
      </vt:variant>
    </vt:vector>
  </HeadingPairs>
  <TitlesOfParts>
    <vt:vector size="1" baseType="lpstr">
      <vt:lpstr>IMAGE GOES HERE</vt:lpstr>
    </vt:vector>
  </TitlesOfParts>
  <Company>ODA</Company>
  <LinksUpToDate>false</LinksUpToDate>
  <CharactersWithSpaces>39330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IMAGE GOES HERE</dc:title>
  <dc:creator>Kelton</dc:creator>
  <cp:lastModifiedBy>Jen Pevar</cp:lastModifiedBy>
  <cp:revision>2</cp:revision>
  <cp:lastPrinted>2015-07-21T13:58:00Z</cp:lastPrinted>
  <dcterms:created xsi:type="dcterms:W3CDTF">2015-10-12T15:36:00Z</dcterms:created>
  <dcterms:modified xsi:type="dcterms:W3CDTF">2015-10-12T15:36:00Z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