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8AA65" w14:textId="77777777" w:rsidR="005B4949" w:rsidRDefault="00F57736">
      <w:pPr>
        <w:spacing w:line="480" w:lineRule="auto"/>
        <w:jc w:val="both"/>
        <w:rPr>
          <w:rFonts w:eastAsia="SimSun"/>
          <w:color w:val="000000"/>
          <w:lang w:eastAsia="zh-CN" w:bidi="ar"/>
        </w:rPr>
      </w:pPr>
      <w:r>
        <w:rPr>
          <w:b/>
          <w:bCs/>
          <w:color w:val="000000"/>
          <w:lang w:bidi="ar"/>
        </w:rPr>
        <w:t xml:space="preserve">Supplementary Figure 1. </w:t>
      </w:r>
      <w:r>
        <w:rPr>
          <w:rFonts w:eastAsia="SimSun"/>
          <w:color w:val="000000"/>
          <w:lang w:eastAsia="zh-CN" w:bidi="ar"/>
        </w:rPr>
        <w:t>Analysis of NCAPD2 expression levels in ACC, LAML and</w:t>
      </w:r>
      <w:r>
        <w:rPr>
          <w:rFonts w:eastAsia="SimSun" w:hint="eastAsia"/>
          <w:color w:val="000000"/>
          <w:lang w:eastAsia="zh-CN" w:bidi="ar"/>
        </w:rPr>
        <w:t xml:space="preserve"> </w:t>
      </w:r>
      <w:r>
        <w:rPr>
          <w:rFonts w:eastAsia="SimSun"/>
          <w:color w:val="000000"/>
          <w:lang w:eastAsia="zh-CN" w:bidi="ar"/>
        </w:rPr>
        <w:t>UCS based on GEPIA2 database.</w:t>
      </w:r>
    </w:p>
    <w:p w14:paraId="2AE996DA" w14:textId="77777777" w:rsidR="005B4949" w:rsidRDefault="00F57736">
      <w:pPr>
        <w:spacing w:line="480" w:lineRule="auto"/>
        <w:jc w:val="both"/>
        <w:rPr>
          <w:rFonts w:ascii="Times-Roman" w:eastAsia="Times-Roman" w:hAnsi="Times-Roman" w:cs="Times-Roman"/>
          <w:color w:val="000000"/>
          <w:sz w:val="20"/>
          <w:szCs w:val="20"/>
          <w:lang w:eastAsia="zh-CN" w:bidi="ar"/>
        </w:rPr>
      </w:pPr>
      <w:r>
        <w:rPr>
          <w:rFonts w:ascii="Times-Roman" w:eastAsia="Times-Roman" w:hAnsi="Times-Roman" w:cs="Times-Roman" w:hint="eastAsia"/>
          <w:noProof/>
          <w:color w:val="000000"/>
          <w:sz w:val="20"/>
          <w:szCs w:val="20"/>
          <w:lang w:eastAsia="zh-CN"/>
        </w:rPr>
        <w:drawing>
          <wp:inline distT="0" distB="0" distL="0" distR="0" wp14:anchorId="5A51F47A" wp14:editId="151CD692">
            <wp:extent cx="5917565" cy="2715895"/>
            <wp:effectExtent l="0" t="0" r="698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363" cy="272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8FEA5" w14:textId="56AD852F" w:rsidR="005B4949" w:rsidRDefault="005B4949" w:rsidP="00A715B5">
      <w:pPr>
        <w:spacing w:before="0" w:after="0"/>
        <w:rPr>
          <w:rFonts w:ascii="Times-Roman" w:eastAsiaTheme="minorEastAsia" w:hAnsi="Times-Roman" w:cs="Times-Roman" w:hint="eastAsia"/>
          <w:color w:val="000000"/>
          <w:sz w:val="20"/>
          <w:szCs w:val="20"/>
          <w:lang w:eastAsia="zh-CN" w:bidi="ar"/>
        </w:rPr>
      </w:pPr>
    </w:p>
    <w:sectPr w:rsidR="005B494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0577C" w14:textId="77777777" w:rsidR="00F57736" w:rsidRDefault="00F57736">
      <w:pPr>
        <w:spacing w:before="0" w:after="0"/>
      </w:pPr>
      <w:r>
        <w:separator/>
      </w:r>
    </w:p>
  </w:endnote>
  <w:endnote w:type="continuationSeparator" w:id="0">
    <w:p w14:paraId="3E5B746A" w14:textId="77777777" w:rsidR="00F57736" w:rsidRDefault="00F5773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-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9C23" w14:textId="77777777" w:rsidR="005B4949" w:rsidRDefault="00F57736">
    <w:pPr>
      <w:pStyle w:val="Footer"/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D1AE18" wp14:editId="1C109BF9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A71D1B" w14:textId="77777777" w:rsidR="005B4949" w:rsidRDefault="00F5773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</w:rPr>
                            <w:t>20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434.15pt;margin-top:735.1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pStyle w:val="13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20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121E" w14:textId="77777777" w:rsidR="005B4949" w:rsidRDefault="00F57736">
    <w:pPr>
      <w:pStyle w:val="Footer"/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3C5D59" wp14:editId="5AD5FA8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F89C54" w14:textId="77777777" w:rsidR="005B4949" w:rsidRDefault="00F57736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 w:val="22"/>
                              <w:szCs w:val="40"/>
                            </w:rPr>
                            <w:t>11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56" o:spid="_x0000_s1026" o:spt="202" type="#_x0000_t202" style="position:absolute;left:0pt;margin-left:434.15pt;margin-top:735.1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pStyle w:val="13"/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 w:val="22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11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5EBE2" w14:textId="77777777" w:rsidR="00F57736" w:rsidRDefault="00F57736">
      <w:pPr>
        <w:spacing w:before="0" w:after="0"/>
      </w:pPr>
      <w:r>
        <w:separator/>
      </w:r>
    </w:p>
  </w:footnote>
  <w:footnote w:type="continuationSeparator" w:id="0">
    <w:p w14:paraId="4AD300E1" w14:textId="77777777" w:rsidR="00F57736" w:rsidRDefault="00F5773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5AD0" w14:textId="77777777" w:rsidR="005B4949" w:rsidRDefault="00F57736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42C1" w14:textId="77777777" w:rsidR="005B4949" w:rsidRDefault="00F57736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0B896" w14:textId="77777777" w:rsidR="005B4949" w:rsidRDefault="00F57736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Heading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YxMzA4MjQyNGZhNmVmNzQ2NTM1OGNlYjZkNzdjMDAifQ=="/>
  </w:docVars>
  <w:rsids>
    <w:rsidRoot w:val="00681821"/>
    <w:rsid w:val="00027FA0"/>
    <w:rsid w:val="00033B88"/>
    <w:rsid w:val="00034304"/>
    <w:rsid w:val="00035434"/>
    <w:rsid w:val="0004555F"/>
    <w:rsid w:val="00045678"/>
    <w:rsid w:val="000458E4"/>
    <w:rsid w:val="00054562"/>
    <w:rsid w:val="00063D84"/>
    <w:rsid w:val="0006636D"/>
    <w:rsid w:val="00077D53"/>
    <w:rsid w:val="00081394"/>
    <w:rsid w:val="000B34BD"/>
    <w:rsid w:val="000C7E2A"/>
    <w:rsid w:val="000F4CFB"/>
    <w:rsid w:val="000F545B"/>
    <w:rsid w:val="00117666"/>
    <w:rsid w:val="001223A7"/>
    <w:rsid w:val="00134256"/>
    <w:rsid w:val="00147395"/>
    <w:rsid w:val="001552C9"/>
    <w:rsid w:val="00157FAC"/>
    <w:rsid w:val="0017696F"/>
    <w:rsid w:val="00177D84"/>
    <w:rsid w:val="001964EF"/>
    <w:rsid w:val="001B1A2C"/>
    <w:rsid w:val="001D022B"/>
    <w:rsid w:val="001D54F8"/>
    <w:rsid w:val="001D5C23"/>
    <w:rsid w:val="001D7405"/>
    <w:rsid w:val="001F4C07"/>
    <w:rsid w:val="00220608"/>
    <w:rsid w:val="00220AEA"/>
    <w:rsid w:val="00226954"/>
    <w:rsid w:val="00232D8C"/>
    <w:rsid w:val="002629A3"/>
    <w:rsid w:val="00264AC8"/>
    <w:rsid w:val="00265660"/>
    <w:rsid w:val="00267D18"/>
    <w:rsid w:val="002868E2"/>
    <w:rsid w:val="002869C3"/>
    <w:rsid w:val="002936E4"/>
    <w:rsid w:val="00296B88"/>
    <w:rsid w:val="00296BAB"/>
    <w:rsid w:val="002B2BE3"/>
    <w:rsid w:val="002C0076"/>
    <w:rsid w:val="002C74CA"/>
    <w:rsid w:val="002F744D"/>
    <w:rsid w:val="00303DE6"/>
    <w:rsid w:val="00310124"/>
    <w:rsid w:val="00317A87"/>
    <w:rsid w:val="003317D7"/>
    <w:rsid w:val="003340A7"/>
    <w:rsid w:val="003544FB"/>
    <w:rsid w:val="003546F9"/>
    <w:rsid w:val="003561B7"/>
    <w:rsid w:val="003651AB"/>
    <w:rsid w:val="00365D63"/>
    <w:rsid w:val="0036793B"/>
    <w:rsid w:val="00372682"/>
    <w:rsid w:val="00376CC5"/>
    <w:rsid w:val="0039693B"/>
    <w:rsid w:val="003B7A57"/>
    <w:rsid w:val="003D0878"/>
    <w:rsid w:val="003D2F2D"/>
    <w:rsid w:val="00401590"/>
    <w:rsid w:val="004038B9"/>
    <w:rsid w:val="00422C94"/>
    <w:rsid w:val="00445650"/>
    <w:rsid w:val="00452F04"/>
    <w:rsid w:val="00463E3D"/>
    <w:rsid w:val="004645AE"/>
    <w:rsid w:val="004921CB"/>
    <w:rsid w:val="004936CF"/>
    <w:rsid w:val="004C2E64"/>
    <w:rsid w:val="004D3E33"/>
    <w:rsid w:val="005250F2"/>
    <w:rsid w:val="00542A4B"/>
    <w:rsid w:val="005517EE"/>
    <w:rsid w:val="005943F5"/>
    <w:rsid w:val="005A1D84"/>
    <w:rsid w:val="005A70EA"/>
    <w:rsid w:val="005B2E7E"/>
    <w:rsid w:val="005B4949"/>
    <w:rsid w:val="005C3963"/>
    <w:rsid w:val="005D1840"/>
    <w:rsid w:val="005D35E4"/>
    <w:rsid w:val="005D7910"/>
    <w:rsid w:val="005E3258"/>
    <w:rsid w:val="006028AC"/>
    <w:rsid w:val="0062154F"/>
    <w:rsid w:val="00627BBE"/>
    <w:rsid w:val="00631A8C"/>
    <w:rsid w:val="00631EB9"/>
    <w:rsid w:val="00632383"/>
    <w:rsid w:val="006429AE"/>
    <w:rsid w:val="00651CA2"/>
    <w:rsid w:val="00653D60"/>
    <w:rsid w:val="006578AC"/>
    <w:rsid w:val="00660D05"/>
    <w:rsid w:val="00671D9A"/>
    <w:rsid w:val="00673952"/>
    <w:rsid w:val="00681821"/>
    <w:rsid w:val="00686C9D"/>
    <w:rsid w:val="006B2217"/>
    <w:rsid w:val="006B2D5B"/>
    <w:rsid w:val="006B361D"/>
    <w:rsid w:val="006B7D14"/>
    <w:rsid w:val="006D40EF"/>
    <w:rsid w:val="006D5B93"/>
    <w:rsid w:val="0070750C"/>
    <w:rsid w:val="007201E9"/>
    <w:rsid w:val="00725A7D"/>
    <w:rsid w:val="0073085C"/>
    <w:rsid w:val="00733784"/>
    <w:rsid w:val="00746505"/>
    <w:rsid w:val="00753362"/>
    <w:rsid w:val="00756FC7"/>
    <w:rsid w:val="0077640C"/>
    <w:rsid w:val="0077664F"/>
    <w:rsid w:val="00780A64"/>
    <w:rsid w:val="00790BB3"/>
    <w:rsid w:val="00792043"/>
    <w:rsid w:val="00797EDD"/>
    <w:rsid w:val="007B0322"/>
    <w:rsid w:val="007C0E3F"/>
    <w:rsid w:val="007C206C"/>
    <w:rsid w:val="007C5729"/>
    <w:rsid w:val="008111E4"/>
    <w:rsid w:val="0081301C"/>
    <w:rsid w:val="008172F0"/>
    <w:rsid w:val="00817DD6"/>
    <w:rsid w:val="00833E79"/>
    <w:rsid w:val="008629A9"/>
    <w:rsid w:val="00864CBF"/>
    <w:rsid w:val="0088513A"/>
    <w:rsid w:val="00893C19"/>
    <w:rsid w:val="008A6C0C"/>
    <w:rsid w:val="008C1164"/>
    <w:rsid w:val="008D6C8D"/>
    <w:rsid w:val="008E2B54"/>
    <w:rsid w:val="008E2ED3"/>
    <w:rsid w:val="008E382D"/>
    <w:rsid w:val="008E4404"/>
    <w:rsid w:val="008E58C7"/>
    <w:rsid w:val="008F011A"/>
    <w:rsid w:val="008F5021"/>
    <w:rsid w:val="00911565"/>
    <w:rsid w:val="00914153"/>
    <w:rsid w:val="00934411"/>
    <w:rsid w:val="00943573"/>
    <w:rsid w:val="00971B61"/>
    <w:rsid w:val="00980C31"/>
    <w:rsid w:val="0099265A"/>
    <w:rsid w:val="009955FF"/>
    <w:rsid w:val="00997293"/>
    <w:rsid w:val="009A6215"/>
    <w:rsid w:val="009B138C"/>
    <w:rsid w:val="009D259D"/>
    <w:rsid w:val="009D344D"/>
    <w:rsid w:val="009F7BA9"/>
    <w:rsid w:val="009F7FB2"/>
    <w:rsid w:val="00A06A99"/>
    <w:rsid w:val="00A200AA"/>
    <w:rsid w:val="00A36F50"/>
    <w:rsid w:val="00A50D9D"/>
    <w:rsid w:val="00A53000"/>
    <w:rsid w:val="00A545C6"/>
    <w:rsid w:val="00A652D0"/>
    <w:rsid w:val="00A715B5"/>
    <w:rsid w:val="00A75F87"/>
    <w:rsid w:val="00A9013B"/>
    <w:rsid w:val="00A95D8B"/>
    <w:rsid w:val="00AC0270"/>
    <w:rsid w:val="00AC1420"/>
    <w:rsid w:val="00AC361A"/>
    <w:rsid w:val="00AC3EA3"/>
    <w:rsid w:val="00AC6D87"/>
    <w:rsid w:val="00AC792D"/>
    <w:rsid w:val="00AC7C1D"/>
    <w:rsid w:val="00AF2CA4"/>
    <w:rsid w:val="00B07F8E"/>
    <w:rsid w:val="00B651B9"/>
    <w:rsid w:val="00B657B8"/>
    <w:rsid w:val="00B84920"/>
    <w:rsid w:val="00B8556A"/>
    <w:rsid w:val="00B87963"/>
    <w:rsid w:val="00BD212F"/>
    <w:rsid w:val="00C012A3"/>
    <w:rsid w:val="00C16F19"/>
    <w:rsid w:val="00C31CC2"/>
    <w:rsid w:val="00C409E9"/>
    <w:rsid w:val="00C52A7B"/>
    <w:rsid w:val="00C52B3A"/>
    <w:rsid w:val="00C6324C"/>
    <w:rsid w:val="00C679AA"/>
    <w:rsid w:val="00C724CF"/>
    <w:rsid w:val="00C724D8"/>
    <w:rsid w:val="00C75972"/>
    <w:rsid w:val="00C82792"/>
    <w:rsid w:val="00C948FD"/>
    <w:rsid w:val="00CB43D5"/>
    <w:rsid w:val="00CB57A5"/>
    <w:rsid w:val="00CC76F9"/>
    <w:rsid w:val="00CD066B"/>
    <w:rsid w:val="00CD45D6"/>
    <w:rsid w:val="00CD46E2"/>
    <w:rsid w:val="00CE2CA3"/>
    <w:rsid w:val="00D00D0B"/>
    <w:rsid w:val="00D04B69"/>
    <w:rsid w:val="00D16354"/>
    <w:rsid w:val="00D22CF6"/>
    <w:rsid w:val="00D537FA"/>
    <w:rsid w:val="00D5506D"/>
    <w:rsid w:val="00D5547D"/>
    <w:rsid w:val="00D80D99"/>
    <w:rsid w:val="00D9503C"/>
    <w:rsid w:val="00DA0A61"/>
    <w:rsid w:val="00DD73EF"/>
    <w:rsid w:val="00DE23E8"/>
    <w:rsid w:val="00DF4B04"/>
    <w:rsid w:val="00E0128B"/>
    <w:rsid w:val="00E11F41"/>
    <w:rsid w:val="00E27DA2"/>
    <w:rsid w:val="00E429A7"/>
    <w:rsid w:val="00E64E17"/>
    <w:rsid w:val="00E7519A"/>
    <w:rsid w:val="00EA0368"/>
    <w:rsid w:val="00EA0EDA"/>
    <w:rsid w:val="00EA3D3C"/>
    <w:rsid w:val="00EC7CC3"/>
    <w:rsid w:val="00EE4491"/>
    <w:rsid w:val="00F1611C"/>
    <w:rsid w:val="00F2750F"/>
    <w:rsid w:val="00F31876"/>
    <w:rsid w:val="00F31FD2"/>
    <w:rsid w:val="00F40990"/>
    <w:rsid w:val="00F40A3F"/>
    <w:rsid w:val="00F46494"/>
    <w:rsid w:val="00F558AB"/>
    <w:rsid w:val="00F57736"/>
    <w:rsid w:val="00F61D89"/>
    <w:rsid w:val="00F643B2"/>
    <w:rsid w:val="00F65D68"/>
    <w:rsid w:val="00F86ABB"/>
    <w:rsid w:val="00F9207A"/>
    <w:rsid w:val="00FC3C0C"/>
    <w:rsid w:val="00FC7F81"/>
    <w:rsid w:val="00FD260F"/>
    <w:rsid w:val="00FD4CC4"/>
    <w:rsid w:val="00FD7648"/>
    <w:rsid w:val="00FE0BFE"/>
    <w:rsid w:val="0CED01D6"/>
    <w:rsid w:val="0E016004"/>
    <w:rsid w:val="1030186C"/>
    <w:rsid w:val="15113AC9"/>
    <w:rsid w:val="1D273921"/>
    <w:rsid w:val="1D2C1C27"/>
    <w:rsid w:val="236010C1"/>
    <w:rsid w:val="23614CDE"/>
    <w:rsid w:val="23B8325B"/>
    <w:rsid w:val="2818747E"/>
    <w:rsid w:val="286133BE"/>
    <w:rsid w:val="31713887"/>
    <w:rsid w:val="31B76DF8"/>
    <w:rsid w:val="32E575B0"/>
    <w:rsid w:val="3CE6477E"/>
    <w:rsid w:val="41E77DBC"/>
    <w:rsid w:val="4560673A"/>
    <w:rsid w:val="47121270"/>
    <w:rsid w:val="4A661CE9"/>
    <w:rsid w:val="4DF52617"/>
    <w:rsid w:val="4F525FCE"/>
    <w:rsid w:val="54AA1C79"/>
    <w:rsid w:val="5F6627CB"/>
    <w:rsid w:val="612435B4"/>
    <w:rsid w:val="651915C4"/>
    <w:rsid w:val="679C2E98"/>
    <w:rsid w:val="67CE2BD5"/>
    <w:rsid w:val="6D9263B7"/>
    <w:rsid w:val="6E2503AD"/>
    <w:rsid w:val="7DFA25BE"/>
    <w:rsid w:val="7E0240B2"/>
    <w:rsid w:val="7E4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2C486"/>
  <w15:docId w15:val="{69E4BC78-3226-4D06-B9D7-9AF288C5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240"/>
    </w:pPr>
    <w:rPr>
      <w:rFonts w:eastAsiaTheme="minorHAnsi" w:cstheme="minorBidi"/>
      <w:sz w:val="24"/>
      <w:szCs w:val="22"/>
    </w:rPr>
  </w:style>
  <w:style w:type="paragraph" w:styleId="Heading1">
    <w:name w:val="heading 1"/>
    <w:basedOn w:val="ListParagraph"/>
    <w:next w:val="Normal"/>
    <w:link w:val="Heading1Char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pPr>
      <w:keepNext/>
      <w:keepLines/>
      <w:numPr>
        <w:ilvl w:val="2"/>
        <w:numId w:val="2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"/>
    <w:qFormat/>
    <w:pPr>
      <w:numPr>
        <w:numId w:val="3"/>
      </w:numPr>
      <w:ind w:left="1434" w:hanging="357"/>
      <w:contextualSpacing/>
    </w:pPr>
    <w:rPr>
      <w:rFonts w:eastAsia="Cambria" w:cs="Times New Roman"/>
      <w:szCs w:val="24"/>
    </w:rPr>
  </w:style>
  <w:style w:type="paragraph" w:styleId="Caption">
    <w:name w:val="caption"/>
    <w:basedOn w:val="Normal"/>
    <w:next w:val="NoSpacing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Pr>
      <w:rFonts w:eastAsiaTheme="minorHAnsi" w:cstheme="minorBidi"/>
      <w:sz w:val="24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Title">
    <w:name w:val="Title"/>
    <w:basedOn w:val="Normal"/>
    <w:next w:val="Normal"/>
    <w:link w:val="TitleChar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rFonts w:ascii="Times New Roman" w:hAnsi="Times New Roman"/>
      <w:b/>
      <w:bCs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rFonts w:ascii="Times New Roman" w:hAnsi="Times New Roman"/>
      <w:i/>
      <w:iCs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/>
      <w:b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hAnsi="Times New Roman" w:cs="Times New Roman"/>
      <w:b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99"/>
    <w:qFormat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basedOn w:val="Subtitle"/>
    <w:next w:val="Normal"/>
    <w:uiPriority w:val="1"/>
    <w:qFormat/>
  </w:style>
  <w:style w:type="character" w:customStyle="1" w:styleId="1">
    <w:name w:val="不明显强调1"/>
    <w:basedOn w:val="DefaultParagraphFont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10">
    <w:name w:val="明显强调1"/>
    <w:basedOn w:val="DefaultParagraphFont"/>
    <w:uiPriority w:val="21"/>
    <w:unhideWhenUsed/>
    <w:qFormat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1">
    <w:name w:val="明显参考1"/>
    <w:basedOn w:val="DefaultParagraphFont"/>
    <w:uiPriority w:val="32"/>
    <w:qFormat/>
    <w:rPr>
      <w:b/>
      <w:bCs/>
      <w:smallCaps/>
      <w:color w:val="auto"/>
      <w:spacing w:val="5"/>
    </w:rPr>
  </w:style>
  <w:style w:type="character" w:customStyle="1" w:styleId="12">
    <w:name w:val="书籍标题1"/>
    <w:basedOn w:val="DefaultParagraphFont"/>
    <w:uiPriority w:val="33"/>
    <w:qFormat/>
    <w:rPr>
      <w:rFonts w:ascii="Times New Roman" w:hAnsi="Times New Roman"/>
      <w:b/>
      <w:bCs/>
      <w:i/>
      <w:iCs/>
      <w:spacing w:val="5"/>
    </w:rPr>
  </w:style>
  <w:style w:type="paragraph" w:customStyle="1" w:styleId="13">
    <w:name w:val="修订1"/>
    <w:hidden/>
    <w:uiPriority w:val="99"/>
    <w:semiHidden/>
    <w:qFormat/>
    <w:rPr>
      <w:rFonts w:eastAsiaTheme="minorHAnsi" w:cstheme="minorBidi"/>
      <w:sz w:val="24"/>
      <w:szCs w:val="22"/>
    </w:rPr>
  </w:style>
  <w:style w:type="character" w:customStyle="1" w:styleId="14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5">
    <w:name w:val="网格型1"/>
    <w:basedOn w:val="TableNormal"/>
    <w:uiPriority w:val="39"/>
    <w:qFormat/>
    <w:rPr>
      <w:rFonts w:ascii="DengXian" w:eastAsia="DengXian" w:hAnsi="DengXi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网格型浅色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20">
    <w:name w:val="修订2"/>
    <w:hidden/>
    <w:uiPriority w:val="99"/>
    <w:semiHidden/>
    <w:qFormat/>
    <w:rPr>
      <w:rFonts w:eastAsiaTheme="minorHAnsi" w:cstheme="minorBidi"/>
      <w:sz w:val="24"/>
      <w:szCs w:val="22"/>
    </w:rPr>
  </w:style>
  <w:style w:type="character" w:customStyle="1" w:styleId="src">
    <w:name w:val="src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D1B912-BA8A-4B84-BBA1-A9F490E2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Frontiers_template.dotx</Template>
  <TotalTime>17</TotalTime>
  <Pages>1</Pages>
  <Words>16</Words>
  <Characters>95</Characters>
  <Application>Microsoft Office Word</Application>
  <DocSecurity>0</DocSecurity>
  <Lines>1</Lines>
  <Paragraphs>1</Paragraphs>
  <ScaleCrop>false</ScaleCrop>
  <Company>微软中国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Senn</dc:creator>
  <cp:lastModifiedBy>Savio Anthony Barretto</cp:lastModifiedBy>
  <cp:revision>94</cp:revision>
  <cp:lastPrinted>2013-10-03T12:51:00Z</cp:lastPrinted>
  <dcterms:created xsi:type="dcterms:W3CDTF">2022-01-13T10:29:00Z</dcterms:created>
  <dcterms:modified xsi:type="dcterms:W3CDTF">2023-11-22T10:59:00Z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F10D1FA06B464FA4A55F0FFB2FED4C00</vt:lpwstr>
  </property>
</Properties>
</file>