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AC2" w:rsidRDefault="00F554AB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69E09C" wp14:editId="50DA8DFF">
                <wp:simplePos x="0" y="0"/>
                <wp:positionH relativeFrom="column">
                  <wp:posOffset>3767455</wp:posOffset>
                </wp:positionH>
                <wp:positionV relativeFrom="paragraph">
                  <wp:posOffset>4323715</wp:posOffset>
                </wp:positionV>
                <wp:extent cx="2265680" cy="500380"/>
                <wp:effectExtent l="0" t="0" r="20320" b="1397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500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54AB" w:rsidRPr="00F554AB" w:rsidRDefault="00F554AB" w:rsidP="00F554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554AB"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Treatment with </w:t>
                            </w:r>
                            <w:r w:rsidR="009F63B2">
                              <w:rPr>
                                <w:sz w:val="16"/>
                                <w:szCs w:val="16"/>
                                <w:lang w:val="en-GB"/>
                              </w:rPr>
                              <w:t>c</w:t>
                            </w:r>
                            <w:bookmarkStart w:id="0" w:name="_GoBack"/>
                            <w:bookmarkEnd w:id="0"/>
                            <w:r w:rsidRPr="00F554AB"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lindamycin and </w:t>
                            </w:r>
                            <w:proofErr w:type="spellStart"/>
                            <w:r w:rsidRPr="00F554AB">
                              <w:rPr>
                                <w:sz w:val="16"/>
                                <w:szCs w:val="16"/>
                                <w:lang w:val="en-GB"/>
                              </w:rPr>
                              <w:t>primaqin</w:t>
                            </w:r>
                            <w:proofErr w:type="spellEnd"/>
                            <w:r w:rsidRPr="00F554AB"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>and discontinuation of TMP/SMX</w:t>
                            </w:r>
                            <w:r w:rsidR="00D369D4"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F554AB">
                              <w:rPr>
                                <w:sz w:val="16"/>
                                <w:szCs w:val="16"/>
                                <w:lang w:val="en-GB"/>
                              </w:rPr>
                              <w:t>due to adverse drug reaction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9" o:spid="_x0000_s1026" style="position:absolute;margin-left:296.65pt;margin-top:340.45pt;width:178.4pt;height:39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" fillcolor="#c0504d [3205]" strokecolor="#622423 [1605]" strokeweight="2pt">
                <v:textbox>
                  <w:txbxContent>
                    <w:p w:rsidR="00F554AB" w:rsidRPr="00F554AB" w:rsidRDefault="00F554AB" w:rsidP="00F554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F554AB">
                        <w:rPr>
                          <w:sz w:val="16"/>
                          <w:szCs w:val="16"/>
                          <w:lang w:val="en-GB"/>
                        </w:rPr>
                        <w:t xml:space="preserve">Treatment with </w:t>
                      </w:r>
                      <w:r w:rsidR="009F63B2">
                        <w:rPr>
                          <w:sz w:val="16"/>
                          <w:szCs w:val="16"/>
                          <w:lang w:val="en-GB"/>
                        </w:rPr>
                        <w:t>c</w:t>
                      </w:r>
                      <w:bookmarkStart w:id="1" w:name="_GoBack"/>
                      <w:bookmarkEnd w:id="1"/>
                      <w:r w:rsidRPr="00F554AB">
                        <w:rPr>
                          <w:sz w:val="16"/>
                          <w:szCs w:val="16"/>
                          <w:lang w:val="en-GB"/>
                        </w:rPr>
                        <w:t xml:space="preserve">lindamycin and </w:t>
                      </w:r>
                      <w:proofErr w:type="spellStart"/>
                      <w:r w:rsidRPr="00F554AB">
                        <w:rPr>
                          <w:sz w:val="16"/>
                          <w:szCs w:val="16"/>
                          <w:lang w:val="en-GB"/>
                        </w:rPr>
                        <w:t>primaqin</w:t>
                      </w:r>
                      <w:proofErr w:type="spellEnd"/>
                      <w:r w:rsidRPr="00F554AB"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lang w:val="en-GB"/>
                        </w:rPr>
                        <w:t>and discontinuation of TMP/SMX</w:t>
                      </w:r>
                      <w:r w:rsidR="00D369D4"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Pr="00F554AB">
                        <w:rPr>
                          <w:sz w:val="16"/>
                          <w:szCs w:val="16"/>
                          <w:lang w:val="en-GB"/>
                        </w:rPr>
                        <w:t>due to adverse drug reaction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02A043" wp14:editId="24CB1C28">
                <wp:simplePos x="0" y="0"/>
                <wp:positionH relativeFrom="column">
                  <wp:posOffset>3767621</wp:posOffset>
                </wp:positionH>
                <wp:positionV relativeFrom="paragraph">
                  <wp:posOffset>2455655</wp:posOffset>
                </wp:positionV>
                <wp:extent cx="2265680" cy="477079"/>
                <wp:effectExtent l="0" t="0" r="20320" b="18415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4770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197D" w:rsidRPr="00F554AB" w:rsidRDefault="004E197D" w:rsidP="004E197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554AB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Diagnosis </w:t>
                            </w:r>
                            <w:proofErr w:type="spellStart"/>
                            <w:r w:rsidRPr="00F554AB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of</w:t>
                            </w:r>
                            <w:proofErr w:type="spellEnd"/>
                            <w:r w:rsidRPr="00F554AB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554AB"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>p</w:t>
                            </w:r>
                            <w:r w:rsidRPr="00F554AB"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>neumocystis</w:t>
                            </w:r>
                            <w:proofErr w:type="spellEnd"/>
                            <w:r w:rsidRPr="00F554AB"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554AB"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>jirovecii</w:t>
                            </w:r>
                            <w:proofErr w:type="spellEnd"/>
                            <w:r w:rsidRPr="00F554AB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554AB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pneumonia</w:t>
                            </w:r>
                            <w:proofErr w:type="spellEnd"/>
                            <w:r w:rsidRPr="00F554AB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(PCP)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7" o:spid="_x0000_s1027" style="position:absolute;margin-left:296.65pt;margin-top:193.35pt;width:178.4pt;height:3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" fillcolor="#c0504d [3205]" strokecolor="#622423 [1605]" strokeweight="2pt">
                <v:textbox>
                  <w:txbxContent>
                    <w:p w:rsidR="004E197D" w:rsidRPr="00F554AB" w:rsidRDefault="004E197D" w:rsidP="004E197D">
                      <w:pPr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F554AB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Diagnosis </w:t>
                      </w:r>
                      <w:proofErr w:type="spellStart"/>
                      <w:r w:rsidRPr="00F554AB">
                        <w:rPr>
                          <w:b/>
                          <w:sz w:val="20"/>
                          <w:szCs w:val="20"/>
                          <w:u w:val="single"/>
                        </w:rPr>
                        <w:t>of</w:t>
                      </w:r>
                      <w:proofErr w:type="spellEnd"/>
                      <w:r w:rsidRPr="00F554AB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roofErr w:type="spellStart"/>
                      <w:r w:rsidRPr="00F554AB"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  <w:t>p</w:t>
                      </w:r>
                      <w:r w:rsidRPr="00F554AB"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  <w:t>neumocystis</w:t>
                      </w:r>
                      <w:proofErr w:type="spellEnd"/>
                      <w:r w:rsidRPr="00F554AB"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roofErr w:type="spellStart"/>
                      <w:r w:rsidRPr="00F554AB"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  <w:t>jirovecii</w:t>
                      </w:r>
                      <w:proofErr w:type="spellEnd"/>
                      <w:r w:rsidRPr="00F554AB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roofErr w:type="spellStart"/>
                      <w:r w:rsidRPr="00F554AB">
                        <w:rPr>
                          <w:b/>
                          <w:sz w:val="20"/>
                          <w:szCs w:val="20"/>
                          <w:u w:val="single"/>
                        </w:rPr>
                        <w:t>pneumonia</w:t>
                      </w:r>
                      <w:proofErr w:type="spellEnd"/>
                      <w:r w:rsidRPr="00F554AB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(PCP)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40100" wp14:editId="77A72800">
                <wp:simplePos x="0" y="0"/>
                <wp:positionH relativeFrom="column">
                  <wp:posOffset>-175895</wp:posOffset>
                </wp:positionH>
                <wp:positionV relativeFrom="paragraph">
                  <wp:posOffset>1206887</wp:posOffset>
                </wp:positionV>
                <wp:extent cx="1741170" cy="294198"/>
                <wp:effectExtent l="0" t="0" r="11430" b="1079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29419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2D9E" w:rsidRPr="00F554AB" w:rsidRDefault="00F554AB" w:rsidP="00F554A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Laboratory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findings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F554AB">
                              <w:rPr>
                                <w:sz w:val="16"/>
                                <w:szCs w:val="16"/>
                              </w:rPr>
                              <w:t>h</w:t>
                            </w:r>
                            <w:r w:rsidR="009B2D9E" w:rsidRPr="00F554AB">
                              <w:rPr>
                                <w:sz w:val="16"/>
                                <w:szCs w:val="16"/>
                              </w:rPr>
                              <w:t>ypercalcemia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" o:spid="_x0000_s1028" style="position:absolute;margin-left:-13.85pt;margin-top:95.05pt;width:137.1pt;height:23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" fillcolor="#9bbb59 [3206]" strokecolor="#4e6128 [1606]" strokeweight="2pt">
                <v:textbox>
                  <w:txbxContent>
                    <w:p w:rsidR="009B2D9E" w:rsidRPr="00F554AB" w:rsidRDefault="00F554AB" w:rsidP="00F554A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Laboratory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findings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F554AB">
                        <w:rPr>
                          <w:sz w:val="16"/>
                          <w:szCs w:val="16"/>
                        </w:rPr>
                        <w:t>h</w:t>
                      </w:r>
                      <w:r w:rsidR="009B2D9E" w:rsidRPr="00F554AB">
                        <w:rPr>
                          <w:sz w:val="16"/>
                          <w:szCs w:val="16"/>
                        </w:rPr>
                        <w:t>ypercalcemia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B68162" wp14:editId="0E8E7056">
                <wp:simplePos x="0" y="0"/>
                <wp:positionH relativeFrom="column">
                  <wp:posOffset>1804228</wp:posOffset>
                </wp:positionH>
                <wp:positionV relativeFrom="paragraph">
                  <wp:posOffset>7927340</wp:posOffset>
                </wp:positionV>
                <wp:extent cx="2265680" cy="373380"/>
                <wp:effectExtent l="0" t="0" r="20320" b="26670"/>
                <wp:wrapNone/>
                <wp:docPr id="301" name="Rechteck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37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54AB" w:rsidRPr="00F554AB" w:rsidRDefault="00F554AB" w:rsidP="00F554AB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554AB">
                              <w:rPr>
                                <w:sz w:val="16"/>
                                <w:szCs w:val="16"/>
                                <w:lang w:val="en-GB"/>
                              </w:rPr>
                              <w:t>Improvement of patient`s clinical condition and hypercalcemia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01" o:spid="_x0000_s1029" style="position:absolute;margin-left:142.05pt;margin-top:624.2pt;width:178.4pt;height:29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" fillcolor="black [3200]" strokecolor="black [1600]" strokeweight="2pt">
                <v:textbox>
                  <w:txbxContent>
                    <w:p w:rsidR="00F554AB" w:rsidRPr="00F554AB" w:rsidRDefault="00F554AB" w:rsidP="00F554AB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F554AB">
                        <w:rPr>
                          <w:sz w:val="16"/>
                          <w:szCs w:val="16"/>
                          <w:lang w:val="en-GB"/>
                        </w:rPr>
                        <w:t>Improvement of patient`s clinical condition and hypercalcemia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783DA8" wp14:editId="64E20229">
                <wp:simplePos x="0" y="0"/>
                <wp:positionH relativeFrom="column">
                  <wp:posOffset>3783330</wp:posOffset>
                </wp:positionH>
                <wp:positionV relativeFrom="paragraph">
                  <wp:posOffset>5937885</wp:posOffset>
                </wp:positionV>
                <wp:extent cx="2265680" cy="445135"/>
                <wp:effectExtent l="0" t="0" r="20320" b="12065"/>
                <wp:wrapNone/>
                <wp:docPr id="290" name="Rechteck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445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54AB" w:rsidRPr="00F554AB" w:rsidRDefault="00F554AB" w:rsidP="00F554AB">
                            <w:pPr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PCP prophylaxis with inhaled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>pentamidin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90" o:spid="_x0000_s1030" style="position:absolute;margin-left:297.9pt;margin-top:467.55pt;width:178.4pt;height:3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" fillcolor="#c0504d [3205]" strokecolor="#622423 [1605]" strokeweight="2pt">
                <v:textbox>
                  <w:txbxContent>
                    <w:p w:rsidR="00F554AB" w:rsidRPr="00F554AB" w:rsidRDefault="00F554AB" w:rsidP="00F554AB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PCP prophylaxis with inhaled </w:t>
                      </w:r>
                      <w:proofErr w:type="spellStart"/>
                      <w:r>
                        <w:rPr>
                          <w:sz w:val="16"/>
                          <w:szCs w:val="16"/>
                          <w:lang w:val="en-GB"/>
                        </w:rPr>
                        <w:t>pentamidin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79DE92" wp14:editId="575C74A8">
                <wp:simplePos x="0" y="0"/>
                <wp:positionH relativeFrom="column">
                  <wp:posOffset>1803400</wp:posOffset>
                </wp:positionH>
                <wp:positionV relativeFrom="paragraph">
                  <wp:posOffset>706120</wp:posOffset>
                </wp:positionV>
                <wp:extent cx="2130425" cy="7020560"/>
                <wp:effectExtent l="57150" t="38100" r="60325" b="104140"/>
                <wp:wrapNone/>
                <wp:docPr id="9" name="Pfeil nach unt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425" cy="702056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2D9E" w:rsidRDefault="009B2D9E" w:rsidP="009B2D9E">
                            <w:r>
                              <w:t xml:space="preserve">      </w:t>
                            </w:r>
                          </w:p>
                          <w:p w:rsidR="004E197D" w:rsidRDefault="004E197D">
                            <w:r>
                              <w:t xml:space="preserve">        </w:t>
                            </w:r>
                          </w:p>
                          <w:p w:rsidR="004E197D" w:rsidRDefault="004E19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9" o:spid="_x0000_s1031" type="#_x0000_t67" style="position:absolute;margin-left:142pt;margin-top:55.6pt;width:167.75pt;height:552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" adj="18323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9B2D9E" w:rsidRDefault="009B2D9E" w:rsidP="009B2D9E">
                      <w:r>
                        <w:t xml:space="preserve">      </w:t>
                      </w:r>
                    </w:p>
                    <w:p w:rsidR="004E197D" w:rsidRDefault="004E197D">
                      <w:r>
                        <w:t xml:space="preserve">        </w:t>
                      </w:r>
                    </w:p>
                    <w:p w:rsidR="004E197D" w:rsidRDefault="004E197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F44745" wp14:editId="065EEDAC">
                <wp:simplePos x="0" y="0"/>
                <wp:positionH relativeFrom="column">
                  <wp:posOffset>2520315</wp:posOffset>
                </wp:positionH>
                <wp:positionV relativeFrom="paragraph">
                  <wp:posOffset>6019165</wp:posOffset>
                </wp:positionV>
                <wp:extent cx="635635" cy="285750"/>
                <wp:effectExtent l="57150" t="38100" r="69215" b="95250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" cy="285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4AB" w:rsidRDefault="00F554AB" w:rsidP="00F554AB">
                            <w:r>
                              <w:t xml:space="preserve">Day </w:t>
                            </w:r>
                            <w:r>
                              <w:t xml:space="preserve"> 18</w:t>
                            </w:r>
                            <w:r>
                              <w:rPr>
                                <w:noProof/>
                                <w:lang w:eastAsia="de-CH"/>
                              </w:rPr>
                              <w:drawing>
                                <wp:inline distT="0" distB="0" distL="0" distR="0" wp14:anchorId="02D9F888" wp14:editId="7F2034F9">
                                  <wp:extent cx="372745" cy="215611"/>
                                  <wp:effectExtent l="0" t="0" r="8255" b="0"/>
                                  <wp:docPr id="291" name="Grafik 2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745" cy="215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33</w:t>
                            </w:r>
                            <w:r>
                              <w:rPr>
                                <w:noProof/>
                                <w:lang w:eastAsia="de-CH"/>
                              </w:rPr>
                              <w:drawing>
                                <wp:inline distT="0" distB="0" distL="0" distR="0" wp14:anchorId="119D1DD0" wp14:editId="538D6770">
                                  <wp:extent cx="372745" cy="215611"/>
                                  <wp:effectExtent l="0" t="0" r="8255" b="0"/>
                                  <wp:docPr id="292" name="Grafik 2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745" cy="215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ay</w:t>
                            </w:r>
                            <w:proofErr w:type="spellEnd"/>
                            <w: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2" type="#_x0000_t202" style="position:absolute;margin-left:198.45pt;margin-top:473.95pt;width:50.05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54AB" w:rsidRDefault="00F554AB" w:rsidP="00F554AB">
                      <w:r>
                        <w:t xml:space="preserve">Day </w:t>
                      </w:r>
                      <w:r>
                        <w:t xml:space="preserve"> 18</w:t>
                      </w:r>
                      <w:r>
                        <w:rPr>
                          <w:noProof/>
                          <w:lang w:eastAsia="de-CH"/>
                        </w:rPr>
                        <w:drawing>
                          <wp:inline distT="0" distB="0" distL="0" distR="0" wp14:anchorId="02D9F888" wp14:editId="7F2034F9">
                            <wp:extent cx="372745" cy="215611"/>
                            <wp:effectExtent l="0" t="0" r="8255" b="0"/>
                            <wp:docPr id="291" name="Grafik 2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745" cy="215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33</w:t>
                      </w:r>
                      <w:r>
                        <w:rPr>
                          <w:noProof/>
                          <w:lang w:eastAsia="de-CH"/>
                        </w:rPr>
                        <w:drawing>
                          <wp:inline distT="0" distB="0" distL="0" distR="0" wp14:anchorId="119D1DD0" wp14:editId="538D6770">
                            <wp:extent cx="372745" cy="215611"/>
                            <wp:effectExtent l="0" t="0" r="8255" b="0"/>
                            <wp:docPr id="292" name="Grafik 2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745" cy="215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ay</w:t>
                      </w:r>
                      <w:proofErr w:type="spellEnd"/>
                      <w: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D09D87" wp14:editId="183806CF">
                <wp:simplePos x="0" y="0"/>
                <wp:positionH relativeFrom="column">
                  <wp:posOffset>3768781</wp:posOffset>
                </wp:positionH>
                <wp:positionV relativeFrom="paragraph">
                  <wp:posOffset>5215587</wp:posOffset>
                </wp:positionV>
                <wp:extent cx="2265680" cy="445135"/>
                <wp:effectExtent l="0" t="0" r="20320" b="12065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445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54AB" w:rsidRPr="00F554AB" w:rsidRDefault="00F554AB" w:rsidP="00F554AB">
                            <w:pPr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>Discontinuation of c</w:t>
                            </w:r>
                            <w:r w:rsidRPr="00F554AB"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lindamycin and </w:t>
                            </w:r>
                            <w:proofErr w:type="spellStart"/>
                            <w:r w:rsidRPr="00F554AB">
                              <w:rPr>
                                <w:sz w:val="16"/>
                                <w:szCs w:val="16"/>
                                <w:lang w:val="en-GB"/>
                              </w:rPr>
                              <w:t>primaqin</w:t>
                            </w:r>
                            <w:proofErr w:type="spellEnd"/>
                            <w:r w:rsidRPr="00F554AB"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due to adverse drug reaction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0" o:spid="_x0000_s1033" style="position:absolute;margin-left:296.75pt;margin-top:410.7pt;width:178.4pt;height:3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" fillcolor="#c0504d [3205]" strokecolor="#622423 [1605]" strokeweight="2pt">
                <v:textbox>
                  <w:txbxContent>
                    <w:p w:rsidR="00F554AB" w:rsidRPr="00F554AB" w:rsidRDefault="00F554AB" w:rsidP="00F554AB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>Discontinuation of c</w:t>
                      </w:r>
                      <w:r w:rsidRPr="00F554AB">
                        <w:rPr>
                          <w:sz w:val="16"/>
                          <w:szCs w:val="16"/>
                          <w:lang w:val="en-GB"/>
                        </w:rPr>
                        <w:t xml:space="preserve">lindamycin and </w:t>
                      </w:r>
                      <w:proofErr w:type="spellStart"/>
                      <w:r w:rsidRPr="00F554AB">
                        <w:rPr>
                          <w:sz w:val="16"/>
                          <w:szCs w:val="16"/>
                          <w:lang w:val="en-GB"/>
                        </w:rPr>
                        <w:t>primaqin</w:t>
                      </w:r>
                      <w:proofErr w:type="spellEnd"/>
                      <w:r w:rsidRPr="00F554AB">
                        <w:rPr>
                          <w:sz w:val="16"/>
                          <w:szCs w:val="16"/>
                          <w:lang w:val="en-GB"/>
                        </w:rPr>
                        <w:t xml:space="preserve"> due to adverse drug reaction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53C218" wp14:editId="1449F63A">
                <wp:simplePos x="0" y="0"/>
                <wp:positionH relativeFrom="column">
                  <wp:posOffset>2503363</wp:posOffset>
                </wp:positionH>
                <wp:positionV relativeFrom="paragraph">
                  <wp:posOffset>5294271</wp:posOffset>
                </wp:positionV>
                <wp:extent cx="635663" cy="285750"/>
                <wp:effectExtent l="57150" t="38100" r="69215" b="95250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63" cy="285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97D" w:rsidRDefault="004E197D" w:rsidP="004E197D">
                            <w:r>
                              <w:t xml:space="preserve">Day </w:t>
                            </w:r>
                            <w:r w:rsidR="00F554AB">
                              <w:t xml:space="preserve"> 17</w:t>
                            </w:r>
                            <w:r>
                              <w:rPr>
                                <w:noProof/>
                                <w:lang w:eastAsia="de-CH"/>
                              </w:rPr>
                              <w:drawing>
                                <wp:inline distT="0" distB="0" distL="0" distR="0" wp14:anchorId="0A9504DA" wp14:editId="11E7C38A">
                                  <wp:extent cx="372745" cy="215611"/>
                                  <wp:effectExtent l="0" t="0" r="8255" b="0"/>
                                  <wp:docPr id="293" name="Grafik 2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745" cy="215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33</w:t>
                            </w:r>
                            <w:r>
                              <w:rPr>
                                <w:noProof/>
                                <w:lang w:eastAsia="de-CH"/>
                              </w:rPr>
                              <w:drawing>
                                <wp:inline distT="0" distB="0" distL="0" distR="0" wp14:anchorId="03453C49" wp14:editId="12266403">
                                  <wp:extent cx="372745" cy="215611"/>
                                  <wp:effectExtent l="0" t="0" r="8255" b="0"/>
                                  <wp:docPr id="294" name="Grafik 2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745" cy="215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ay</w:t>
                            </w:r>
                            <w:proofErr w:type="spellEnd"/>
                            <w: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97.1pt;margin-top:416.85pt;width:50.0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E197D" w:rsidRDefault="004E197D" w:rsidP="004E197D">
                      <w:r>
                        <w:t xml:space="preserve">Day </w:t>
                      </w:r>
                      <w:r w:rsidR="00F554AB">
                        <w:t xml:space="preserve"> 17</w:t>
                      </w:r>
                      <w:r>
                        <w:rPr>
                          <w:noProof/>
                          <w:lang w:eastAsia="de-CH"/>
                        </w:rPr>
                        <w:drawing>
                          <wp:inline distT="0" distB="0" distL="0" distR="0" wp14:anchorId="0A9504DA" wp14:editId="11E7C38A">
                            <wp:extent cx="372745" cy="215611"/>
                            <wp:effectExtent l="0" t="0" r="8255" b="0"/>
                            <wp:docPr id="293" name="Grafik 2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745" cy="215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33</w:t>
                      </w:r>
                      <w:r>
                        <w:rPr>
                          <w:noProof/>
                          <w:lang w:eastAsia="de-CH"/>
                        </w:rPr>
                        <w:drawing>
                          <wp:inline distT="0" distB="0" distL="0" distR="0" wp14:anchorId="03453C49" wp14:editId="12266403">
                            <wp:extent cx="372745" cy="215611"/>
                            <wp:effectExtent l="0" t="0" r="8255" b="0"/>
                            <wp:docPr id="294" name="Grafik 2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745" cy="215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ay</w:t>
                      </w:r>
                      <w:proofErr w:type="spellEnd"/>
                      <w: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77CAEF" wp14:editId="32B1380C">
                <wp:simplePos x="0" y="0"/>
                <wp:positionH relativeFrom="column">
                  <wp:posOffset>2518879</wp:posOffset>
                </wp:positionH>
                <wp:positionV relativeFrom="paragraph">
                  <wp:posOffset>4435171</wp:posOffset>
                </wp:positionV>
                <wp:extent cx="620201" cy="285750"/>
                <wp:effectExtent l="57150" t="38100" r="85090" b="9525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01" cy="285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97D" w:rsidRDefault="004E197D" w:rsidP="004E197D">
                            <w:r>
                              <w:t xml:space="preserve">Day </w:t>
                            </w:r>
                            <w:r w:rsidR="00F554AB">
                              <w:t>14</w:t>
                            </w:r>
                            <w:r>
                              <w:rPr>
                                <w:noProof/>
                                <w:lang w:eastAsia="de-CH"/>
                              </w:rPr>
                              <w:drawing>
                                <wp:inline distT="0" distB="0" distL="0" distR="0" wp14:anchorId="6F59FB6F" wp14:editId="6A0FB846">
                                  <wp:extent cx="372745" cy="215611"/>
                                  <wp:effectExtent l="0" t="0" r="8255" b="0"/>
                                  <wp:docPr id="295" name="Grafik 2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745" cy="215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33</w:t>
                            </w:r>
                            <w:r>
                              <w:rPr>
                                <w:noProof/>
                                <w:lang w:eastAsia="de-CH"/>
                              </w:rPr>
                              <w:drawing>
                                <wp:inline distT="0" distB="0" distL="0" distR="0" wp14:anchorId="781D454B" wp14:editId="15F855B8">
                                  <wp:extent cx="372745" cy="215611"/>
                                  <wp:effectExtent l="0" t="0" r="8255" b="0"/>
                                  <wp:docPr id="296" name="Grafik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745" cy="215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ay</w:t>
                            </w:r>
                            <w:proofErr w:type="spellEnd"/>
                            <w: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98.35pt;margin-top:349.25pt;width:48.85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E197D" w:rsidRDefault="004E197D" w:rsidP="004E197D">
                      <w:r>
                        <w:t xml:space="preserve">Day </w:t>
                      </w:r>
                      <w:r w:rsidR="00F554AB">
                        <w:t>14</w:t>
                      </w:r>
                      <w:r>
                        <w:rPr>
                          <w:noProof/>
                          <w:lang w:eastAsia="de-CH"/>
                        </w:rPr>
                        <w:drawing>
                          <wp:inline distT="0" distB="0" distL="0" distR="0" wp14:anchorId="6F59FB6F" wp14:editId="6A0FB846">
                            <wp:extent cx="372745" cy="215611"/>
                            <wp:effectExtent l="0" t="0" r="8255" b="0"/>
                            <wp:docPr id="295" name="Grafik 2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745" cy="215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33</w:t>
                      </w:r>
                      <w:r>
                        <w:rPr>
                          <w:noProof/>
                          <w:lang w:eastAsia="de-CH"/>
                        </w:rPr>
                        <w:drawing>
                          <wp:inline distT="0" distB="0" distL="0" distR="0" wp14:anchorId="781D454B" wp14:editId="15F855B8">
                            <wp:extent cx="372745" cy="215611"/>
                            <wp:effectExtent l="0" t="0" r="8255" b="0"/>
                            <wp:docPr id="296" name="Grafik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745" cy="215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ay</w:t>
                      </w:r>
                      <w:proofErr w:type="spellEnd"/>
                      <w: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BFFC8D" wp14:editId="07487F0C">
                <wp:simplePos x="0" y="0"/>
                <wp:positionH relativeFrom="column">
                  <wp:posOffset>2520950</wp:posOffset>
                </wp:positionH>
                <wp:positionV relativeFrom="paragraph">
                  <wp:posOffset>3253105</wp:posOffset>
                </wp:positionV>
                <wp:extent cx="564515" cy="285750"/>
                <wp:effectExtent l="57150" t="38100" r="83185" b="95250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285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97D" w:rsidRDefault="004E197D" w:rsidP="004E197D">
                            <w:r>
                              <w:t xml:space="preserve">Day </w:t>
                            </w:r>
                            <w:r>
                              <w:t>4</w:t>
                            </w:r>
                            <w:r>
                              <w:rPr>
                                <w:noProof/>
                                <w:lang w:eastAsia="de-CH"/>
                              </w:rPr>
                              <w:drawing>
                                <wp:inline distT="0" distB="0" distL="0" distR="0" wp14:anchorId="0E03FF85" wp14:editId="4A6E3A74">
                                  <wp:extent cx="372745" cy="215611"/>
                                  <wp:effectExtent l="0" t="0" r="8255" b="0"/>
                                  <wp:docPr id="297" name="Grafik 2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745" cy="215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33</w:t>
                            </w:r>
                            <w:r>
                              <w:rPr>
                                <w:noProof/>
                                <w:lang w:eastAsia="de-CH"/>
                              </w:rPr>
                              <w:drawing>
                                <wp:inline distT="0" distB="0" distL="0" distR="0" wp14:anchorId="01C54345" wp14:editId="07B25A5A">
                                  <wp:extent cx="372745" cy="215611"/>
                                  <wp:effectExtent l="0" t="0" r="8255" b="0"/>
                                  <wp:docPr id="298" name="Grafik 2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745" cy="215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ay</w:t>
                            </w:r>
                            <w:proofErr w:type="spellEnd"/>
                            <w: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98.5pt;margin-top:256.15pt;width:44.4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E197D" w:rsidRDefault="004E197D" w:rsidP="004E197D">
                      <w:r>
                        <w:t xml:space="preserve">Day </w:t>
                      </w:r>
                      <w:r>
                        <w:t>4</w:t>
                      </w:r>
                      <w:r>
                        <w:rPr>
                          <w:noProof/>
                          <w:lang w:eastAsia="de-CH"/>
                        </w:rPr>
                        <w:drawing>
                          <wp:inline distT="0" distB="0" distL="0" distR="0" wp14:anchorId="0E03FF85" wp14:editId="4A6E3A74">
                            <wp:extent cx="372745" cy="215611"/>
                            <wp:effectExtent l="0" t="0" r="8255" b="0"/>
                            <wp:docPr id="297" name="Grafik 2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745" cy="215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33</w:t>
                      </w:r>
                      <w:r>
                        <w:rPr>
                          <w:noProof/>
                          <w:lang w:eastAsia="de-CH"/>
                        </w:rPr>
                        <w:drawing>
                          <wp:inline distT="0" distB="0" distL="0" distR="0" wp14:anchorId="01C54345" wp14:editId="07B25A5A">
                            <wp:extent cx="372745" cy="215611"/>
                            <wp:effectExtent l="0" t="0" r="8255" b="0"/>
                            <wp:docPr id="298" name="Grafik 2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745" cy="215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ay</w:t>
                      </w:r>
                      <w:proofErr w:type="spellEnd"/>
                      <w: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3EB054" wp14:editId="16FF2623">
                <wp:simplePos x="0" y="0"/>
                <wp:positionH relativeFrom="column">
                  <wp:posOffset>3481374</wp:posOffset>
                </wp:positionH>
                <wp:positionV relativeFrom="paragraph">
                  <wp:posOffset>3004295</wp:posOffset>
                </wp:positionV>
                <wp:extent cx="198782" cy="874064"/>
                <wp:effectExtent l="0" t="0" r="10795" b="21590"/>
                <wp:wrapNone/>
                <wp:docPr id="28" name="Geschweifte Klammer link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874064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Geschweifte Klammer links 28" o:spid="_x0000_s1026" type="#_x0000_t87" style="position:absolute;margin-left:274.1pt;margin-top:236.55pt;width:15.65pt;height:68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" adj="409" strokecolor="#4579b8 [3044]"/>
            </w:pict>
          </mc:Fallback>
        </mc:AlternateContent>
      </w:r>
      <w:r w:rsidR="004E197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66D938" wp14:editId="65A81547">
                <wp:simplePos x="0" y="0"/>
                <wp:positionH relativeFrom="column">
                  <wp:posOffset>2520177</wp:posOffset>
                </wp:positionH>
                <wp:positionV relativeFrom="paragraph">
                  <wp:posOffset>2544113</wp:posOffset>
                </wp:positionV>
                <wp:extent cx="564515" cy="285750"/>
                <wp:effectExtent l="57150" t="38100" r="83185" b="9525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285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97D" w:rsidRDefault="004E197D" w:rsidP="004E197D">
                            <w:r>
                              <w:t>D</w:t>
                            </w:r>
                            <w:r>
                              <w:t>ay 3</w:t>
                            </w:r>
                            <w:r>
                              <w:rPr>
                                <w:noProof/>
                                <w:lang w:eastAsia="de-CH"/>
                              </w:rPr>
                              <w:drawing>
                                <wp:inline distT="0" distB="0" distL="0" distR="0" wp14:anchorId="0942C423" wp14:editId="616B3600">
                                  <wp:extent cx="372745" cy="215611"/>
                                  <wp:effectExtent l="0" t="0" r="8255" b="0"/>
                                  <wp:docPr id="299" name="Grafik 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745" cy="215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33</w:t>
                            </w:r>
                            <w:r>
                              <w:rPr>
                                <w:noProof/>
                                <w:lang w:eastAsia="de-CH"/>
                              </w:rPr>
                              <w:drawing>
                                <wp:inline distT="0" distB="0" distL="0" distR="0" wp14:anchorId="69037C2F" wp14:editId="45BFFD47">
                                  <wp:extent cx="372745" cy="215611"/>
                                  <wp:effectExtent l="0" t="0" r="8255" b="0"/>
                                  <wp:docPr id="300" name="Grafik 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745" cy="215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ay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98.45pt;margin-top:200.3pt;width:44.4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E197D" w:rsidRDefault="004E197D" w:rsidP="004E197D">
                      <w:r>
                        <w:t>D</w:t>
                      </w:r>
                      <w:r>
                        <w:t>ay 3</w:t>
                      </w:r>
                      <w:r>
                        <w:rPr>
                          <w:noProof/>
                          <w:lang w:eastAsia="de-CH"/>
                        </w:rPr>
                        <w:drawing>
                          <wp:inline distT="0" distB="0" distL="0" distR="0" wp14:anchorId="0942C423" wp14:editId="616B3600">
                            <wp:extent cx="372745" cy="215611"/>
                            <wp:effectExtent l="0" t="0" r="8255" b="0"/>
                            <wp:docPr id="299" name="Grafik 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745" cy="215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33</w:t>
                      </w:r>
                      <w:r>
                        <w:rPr>
                          <w:noProof/>
                          <w:lang w:eastAsia="de-CH"/>
                        </w:rPr>
                        <w:drawing>
                          <wp:inline distT="0" distB="0" distL="0" distR="0" wp14:anchorId="69037C2F" wp14:editId="45BFFD47">
                            <wp:extent cx="372745" cy="215611"/>
                            <wp:effectExtent l="0" t="0" r="8255" b="0"/>
                            <wp:docPr id="300" name="Grafik 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745" cy="215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ay</w:t>
                      </w:r>
                      <w:proofErr w:type="spellEnd"/>
                      <w:r>
                        <w:t xml:space="preserve"> 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E197D">
        <w:rPr>
          <w:noProof/>
        </w:rPr>
        <w:t xml:space="preserve"> </w:t>
      </w:r>
      <w:r w:rsidR="004E197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45401F" wp14:editId="07B9E4B8">
                <wp:simplePos x="0" y="0"/>
                <wp:positionH relativeFrom="column">
                  <wp:posOffset>2519156</wp:posOffset>
                </wp:positionH>
                <wp:positionV relativeFrom="paragraph">
                  <wp:posOffset>1295235</wp:posOffset>
                </wp:positionV>
                <wp:extent cx="564543" cy="286247"/>
                <wp:effectExtent l="57150" t="38100" r="83185" b="952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43" cy="28624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97D" w:rsidRDefault="004E197D">
                            <w:r>
                              <w:t>Day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98.35pt;margin-top:102pt;width:44.45pt;height:22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4E197D" w:rsidRDefault="004E197D">
                      <w:r>
                        <w:t>Day 1</w:t>
                      </w:r>
                    </w:p>
                  </w:txbxContent>
                </v:textbox>
              </v:shape>
            </w:pict>
          </mc:Fallback>
        </mc:AlternateContent>
      </w:r>
      <w:r w:rsidR="004E197D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881946" wp14:editId="5D3E4F45">
                <wp:simplePos x="0" y="0"/>
                <wp:positionH relativeFrom="column">
                  <wp:posOffset>3768090</wp:posOffset>
                </wp:positionH>
                <wp:positionV relativeFrom="paragraph">
                  <wp:posOffset>3013075</wp:posOffset>
                </wp:positionV>
                <wp:extent cx="2265680" cy="333375"/>
                <wp:effectExtent l="0" t="0" r="20320" b="2857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197D" w:rsidRPr="00F554AB" w:rsidRDefault="004E197D" w:rsidP="004E19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554AB">
                              <w:rPr>
                                <w:sz w:val="16"/>
                                <w:szCs w:val="16"/>
                              </w:rPr>
                              <w:t>Referral</w:t>
                            </w:r>
                            <w:proofErr w:type="spellEnd"/>
                            <w:r w:rsidRPr="00F554A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554AB">
                              <w:rPr>
                                <w:sz w:val="16"/>
                                <w:szCs w:val="16"/>
                              </w:rPr>
                              <w:t>to</w:t>
                            </w:r>
                            <w:proofErr w:type="spellEnd"/>
                            <w:r w:rsidRPr="00F554AB">
                              <w:rPr>
                                <w:sz w:val="16"/>
                                <w:szCs w:val="16"/>
                              </w:rPr>
                              <w:t xml:space="preserve"> intensive care </w:t>
                            </w:r>
                            <w:proofErr w:type="spellStart"/>
                            <w:r w:rsidRPr="00F554AB">
                              <w:rPr>
                                <w:sz w:val="16"/>
                                <w:szCs w:val="16"/>
                              </w:rPr>
                              <w:t>unit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14" o:spid="_x0000_s1039" style="position:absolute;margin-left:296.7pt;margin-top:237.25pt;width:178.4pt;height:26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" fillcolor="#c0504d [3205]" strokecolor="#622423 [1605]" strokeweight="2pt">
                <v:textbox>
                  <w:txbxContent>
                    <w:p w:rsidR="004E197D" w:rsidRPr="00F554AB" w:rsidRDefault="004E197D" w:rsidP="004E19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F554AB">
                        <w:rPr>
                          <w:sz w:val="16"/>
                          <w:szCs w:val="16"/>
                        </w:rPr>
                        <w:t>Referral</w:t>
                      </w:r>
                      <w:proofErr w:type="spellEnd"/>
                      <w:r w:rsidRPr="00F554AB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554AB">
                        <w:rPr>
                          <w:sz w:val="16"/>
                          <w:szCs w:val="16"/>
                        </w:rPr>
                        <w:t>to</w:t>
                      </w:r>
                      <w:proofErr w:type="spellEnd"/>
                      <w:r w:rsidRPr="00F554AB">
                        <w:rPr>
                          <w:sz w:val="16"/>
                          <w:szCs w:val="16"/>
                        </w:rPr>
                        <w:t xml:space="preserve"> intensive care </w:t>
                      </w:r>
                      <w:proofErr w:type="spellStart"/>
                      <w:r w:rsidRPr="00F554AB">
                        <w:rPr>
                          <w:sz w:val="16"/>
                          <w:szCs w:val="16"/>
                        </w:rPr>
                        <w:t>unit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E197D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3F6CA" wp14:editId="0DCF77D5">
                <wp:simplePos x="0" y="0"/>
                <wp:positionH relativeFrom="column">
                  <wp:posOffset>3767455</wp:posOffset>
                </wp:positionH>
                <wp:positionV relativeFrom="paragraph">
                  <wp:posOffset>3543935</wp:posOffset>
                </wp:positionV>
                <wp:extent cx="2265680" cy="333375"/>
                <wp:effectExtent l="0" t="0" r="20320" b="2857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68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197D" w:rsidRPr="00F554AB" w:rsidRDefault="004E197D" w:rsidP="004E197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554AB">
                              <w:rPr>
                                <w:sz w:val="16"/>
                                <w:szCs w:val="16"/>
                              </w:rPr>
                              <w:t>Inital</w:t>
                            </w:r>
                            <w:proofErr w:type="spellEnd"/>
                            <w:r w:rsidRPr="00F554A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554AB">
                              <w:rPr>
                                <w:sz w:val="16"/>
                                <w:szCs w:val="16"/>
                              </w:rPr>
                              <w:t>treatment</w:t>
                            </w:r>
                            <w:proofErr w:type="spellEnd"/>
                            <w:r w:rsidRPr="00F554A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554AB">
                              <w:rPr>
                                <w:sz w:val="16"/>
                                <w:szCs w:val="16"/>
                              </w:rPr>
                              <w:t>with</w:t>
                            </w:r>
                            <w:proofErr w:type="spellEnd"/>
                            <w:r w:rsidRPr="00F554AB">
                              <w:rPr>
                                <w:sz w:val="16"/>
                                <w:szCs w:val="16"/>
                              </w:rPr>
                              <w:t xml:space="preserve"> TMP/SMX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8" o:spid="_x0000_s1040" style="position:absolute;margin-left:296.65pt;margin-top:279.05pt;width:178.4pt;height:26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" fillcolor="#c0504d [3205]" strokecolor="#622423 [1605]" strokeweight="2pt">
                <v:textbox>
                  <w:txbxContent>
                    <w:p w:rsidR="004E197D" w:rsidRPr="00F554AB" w:rsidRDefault="004E197D" w:rsidP="004E197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F554AB">
                        <w:rPr>
                          <w:sz w:val="16"/>
                          <w:szCs w:val="16"/>
                        </w:rPr>
                        <w:t>Inital</w:t>
                      </w:r>
                      <w:proofErr w:type="spellEnd"/>
                      <w:r w:rsidRPr="00F554AB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554AB">
                        <w:rPr>
                          <w:sz w:val="16"/>
                          <w:szCs w:val="16"/>
                        </w:rPr>
                        <w:t>treatment</w:t>
                      </w:r>
                      <w:proofErr w:type="spellEnd"/>
                      <w:r w:rsidRPr="00F554AB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554AB">
                        <w:rPr>
                          <w:sz w:val="16"/>
                          <w:szCs w:val="16"/>
                        </w:rPr>
                        <w:t>with</w:t>
                      </w:r>
                      <w:proofErr w:type="spellEnd"/>
                      <w:r w:rsidRPr="00F554AB">
                        <w:rPr>
                          <w:sz w:val="16"/>
                          <w:szCs w:val="16"/>
                        </w:rPr>
                        <w:t xml:space="preserve"> TMP/SMX</w:t>
                      </w:r>
                    </w:p>
                  </w:txbxContent>
                </v:textbox>
              </v:rect>
            </w:pict>
          </mc:Fallback>
        </mc:AlternateContent>
      </w:r>
      <w:r w:rsidR="004E197D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D77D7" wp14:editId="4DFB1460">
                <wp:simplePos x="0" y="0"/>
                <wp:positionH relativeFrom="column">
                  <wp:posOffset>1406083</wp:posOffset>
                </wp:positionH>
                <wp:positionV relativeFrom="paragraph">
                  <wp:posOffset>-557889</wp:posOffset>
                </wp:positionV>
                <wp:extent cx="2981739" cy="1065475"/>
                <wp:effectExtent l="0" t="0" r="28575" b="2095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739" cy="1065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2D9E" w:rsidRPr="009B2D9E" w:rsidRDefault="009B2D9E" w:rsidP="009B2D9E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 w:rsidRPr="00C37736">
                              <w:rPr>
                                <w:rFonts w:ascii="Arial" w:hAnsi="Arial"/>
                                <w:lang w:val="en-GB"/>
                              </w:rPr>
                              <w:t xml:space="preserve">78-year old male patient with a 6 month history of </w:t>
                            </w:r>
                            <w:r>
                              <w:rPr>
                                <w:rFonts w:ascii="Arial" w:hAnsi="Arial"/>
                                <w:lang w:val="en-GB"/>
                              </w:rPr>
                              <w:t>rheumatoid arthritis</w:t>
                            </w:r>
                            <w:r w:rsidRPr="00C37736">
                              <w:rPr>
                                <w:rFonts w:ascii="Arial" w:hAnsi="Arial"/>
                                <w:lang w:val="en-GB"/>
                              </w:rPr>
                              <w:t xml:space="preserve"> treated with </w:t>
                            </w:r>
                            <w:proofErr w:type="spellStart"/>
                            <w:r w:rsidRPr="00C37736">
                              <w:rPr>
                                <w:rFonts w:ascii="Arial" w:hAnsi="Arial"/>
                                <w:lang w:val="en-GB"/>
                              </w:rPr>
                              <w:t>tofacitinib</w:t>
                            </w:r>
                            <w:proofErr w:type="spellEnd"/>
                            <w:r w:rsidRPr="00C37736">
                              <w:rPr>
                                <w:rFonts w:ascii="Arial" w:hAnsi="Arial"/>
                                <w:lang w:val="en-GB"/>
                              </w:rPr>
                              <w:t xml:space="preserve"> (10mg </w:t>
                            </w:r>
                            <w:proofErr w:type="spellStart"/>
                            <w:r w:rsidRPr="00C37736">
                              <w:rPr>
                                <w:rFonts w:ascii="Arial" w:hAnsi="Arial"/>
                                <w:lang w:val="en-GB"/>
                              </w:rPr>
                              <w:t>p.o.</w:t>
                            </w:r>
                            <w:proofErr w:type="spellEnd"/>
                            <w:r w:rsidRPr="00C37736">
                              <w:rPr>
                                <w:rFonts w:ascii="Arial" w:hAnsi="Arial"/>
                                <w:lang w:val="en-GB"/>
                              </w:rPr>
                              <w:t xml:space="preserve"> daily), methotrexate (20mg </w:t>
                            </w:r>
                            <w:proofErr w:type="spellStart"/>
                            <w:r w:rsidRPr="00C37736">
                              <w:rPr>
                                <w:rFonts w:ascii="Arial" w:hAnsi="Arial"/>
                                <w:lang w:val="en-GB"/>
                              </w:rPr>
                              <w:t>p.o.</w:t>
                            </w:r>
                            <w:proofErr w:type="spellEnd"/>
                            <w:r w:rsidRPr="00C37736">
                              <w:rPr>
                                <w:rFonts w:ascii="Arial" w:hAnsi="Arial"/>
                                <w:lang w:val="en-GB"/>
                              </w:rPr>
                              <w:t xml:space="preserve"> weekly) and low dose corticosteroids (prednisolone 5mg </w:t>
                            </w:r>
                            <w:proofErr w:type="spellStart"/>
                            <w:r w:rsidRPr="00C37736">
                              <w:rPr>
                                <w:rFonts w:ascii="Arial" w:hAnsi="Arial"/>
                                <w:lang w:val="en-GB"/>
                              </w:rPr>
                              <w:t>p.o.</w:t>
                            </w:r>
                            <w:proofErr w:type="spellEnd"/>
                            <w:r w:rsidRPr="00C37736">
                              <w:rPr>
                                <w:rFonts w:ascii="Arial" w:hAnsi="Arial"/>
                                <w:lang w:val="en-GB"/>
                              </w:rPr>
                              <w:t xml:space="preserve"> </w:t>
                            </w:r>
                            <w:r w:rsidR="004E197D">
                              <w:rPr>
                                <w:rFonts w:ascii="Arial" w:hAnsi="Arial"/>
                                <w:lang w:val="en-GB"/>
                              </w:rPr>
                              <w:t>daily)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41" style="position:absolute;margin-left:110.7pt;margin-top:-43.95pt;width:234.8pt;height:8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" fillcolor="black [3200]" strokecolor="black [1600]" strokeweight="2pt">
                <v:textbox>
                  <w:txbxContent>
                    <w:p w:rsidR="009B2D9E" w:rsidRPr="009B2D9E" w:rsidRDefault="009B2D9E" w:rsidP="009B2D9E">
                      <w:pPr>
                        <w:jc w:val="center"/>
                        <w:rPr>
                          <w:lang w:val="en-GB"/>
                        </w:rPr>
                      </w:pPr>
                      <w:r w:rsidRPr="00C37736">
                        <w:rPr>
                          <w:rFonts w:ascii="Arial" w:hAnsi="Arial"/>
                          <w:lang w:val="en-GB"/>
                        </w:rPr>
                        <w:t xml:space="preserve">78-year old male patient with a 6 month history of </w:t>
                      </w:r>
                      <w:r>
                        <w:rPr>
                          <w:rFonts w:ascii="Arial" w:hAnsi="Arial"/>
                          <w:lang w:val="en-GB"/>
                        </w:rPr>
                        <w:t>rheumatoid arthritis</w:t>
                      </w:r>
                      <w:r w:rsidRPr="00C37736">
                        <w:rPr>
                          <w:rFonts w:ascii="Arial" w:hAnsi="Arial"/>
                          <w:lang w:val="en-GB"/>
                        </w:rPr>
                        <w:t xml:space="preserve"> treated with </w:t>
                      </w:r>
                      <w:proofErr w:type="spellStart"/>
                      <w:r w:rsidRPr="00C37736">
                        <w:rPr>
                          <w:rFonts w:ascii="Arial" w:hAnsi="Arial"/>
                          <w:lang w:val="en-GB"/>
                        </w:rPr>
                        <w:t>tofacitinib</w:t>
                      </w:r>
                      <w:proofErr w:type="spellEnd"/>
                      <w:r w:rsidRPr="00C37736">
                        <w:rPr>
                          <w:rFonts w:ascii="Arial" w:hAnsi="Arial"/>
                          <w:lang w:val="en-GB"/>
                        </w:rPr>
                        <w:t xml:space="preserve"> (10mg </w:t>
                      </w:r>
                      <w:proofErr w:type="spellStart"/>
                      <w:r w:rsidRPr="00C37736">
                        <w:rPr>
                          <w:rFonts w:ascii="Arial" w:hAnsi="Arial"/>
                          <w:lang w:val="en-GB"/>
                        </w:rPr>
                        <w:t>p.o.</w:t>
                      </w:r>
                      <w:proofErr w:type="spellEnd"/>
                      <w:r w:rsidRPr="00C37736">
                        <w:rPr>
                          <w:rFonts w:ascii="Arial" w:hAnsi="Arial"/>
                          <w:lang w:val="en-GB"/>
                        </w:rPr>
                        <w:t xml:space="preserve"> daily), methotrexate (20mg </w:t>
                      </w:r>
                      <w:proofErr w:type="spellStart"/>
                      <w:r w:rsidRPr="00C37736">
                        <w:rPr>
                          <w:rFonts w:ascii="Arial" w:hAnsi="Arial"/>
                          <w:lang w:val="en-GB"/>
                        </w:rPr>
                        <w:t>p.o.</w:t>
                      </w:r>
                      <w:proofErr w:type="spellEnd"/>
                      <w:r w:rsidRPr="00C37736">
                        <w:rPr>
                          <w:rFonts w:ascii="Arial" w:hAnsi="Arial"/>
                          <w:lang w:val="en-GB"/>
                        </w:rPr>
                        <w:t xml:space="preserve"> weekly) and low dose corticosteroids (prednisolone 5mg </w:t>
                      </w:r>
                      <w:proofErr w:type="spellStart"/>
                      <w:r w:rsidRPr="00C37736">
                        <w:rPr>
                          <w:rFonts w:ascii="Arial" w:hAnsi="Arial"/>
                          <w:lang w:val="en-GB"/>
                        </w:rPr>
                        <w:t>p.o.</w:t>
                      </w:r>
                      <w:proofErr w:type="spellEnd"/>
                      <w:r w:rsidRPr="00C37736">
                        <w:rPr>
                          <w:rFonts w:ascii="Arial" w:hAnsi="Arial"/>
                          <w:lang w:val="en-GB"/>
                        </w:rPr>
                        <w:t xml:space="preserve"> </w:t>
                      </w:r>
                      <w:r w:rsidR="004E197D">
                        <w:rPr>
                          <w:rFonts w:ascii="Arial" w:hAnsi="Arial"/>
                          <w:lang w:val="en-GB"/>
                        </w:rPr>
                        <w:t>daily)</w:t>
                      </w:r>
                    </w:p>
                  </w:txbxContent>
                </v:textbox>
              </v:rect>
            </w:pict>
          </mc:Fallback>
        </mc:AlternateContent>
      </w:r>
      <w:r w:rsidR="004E197D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49733B" wp14:editId="00D66C70">
                <wp:simplePos x="0" y="0"/>
                <wp:positionH relativeFrom="column">
                  <wp:posOffset>1731562</wp:posOffset>
                </wp:positionH>
                <wp:positionV relativeFrom="paragraph">
                  <wp:posOffset>2185035</wp:posOffset>
                </wp:positionV>
                <wp:extent cx="246490" cy="890270"/>
                <wp:effectExtent l="0" t="0" r="20320" b="24130"/>
                <wp:wrapNone/>
                <wp:docPr id="13" name="Geschweifte Klammer recht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0" cy="89027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3" o:spid="_x0000_s1026" type="#_x0000_t88" style="position:absolute;margin-left:136.35pt;margin-top:172.05pt;width:19.4pt;height:70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" adj="498" strokecolor="#4579b8 [3044]"/>
            </w:pict>
          </mc:Fallback>
        </mc:AlternateContent>
      </w:r>
      <w:r w:rsidR="004E197D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0ABB89" wp14:editId="5FC94F1C">
                <wp:simplePos x="0" y="0"/>
                <wp:positionH relativeFrom="column">
                  <wp:posOffset>1732087</wp:posOffset>
                </wp:positionH>
                <wp:positionV relativeFrom="paragraph">
                  <wp:posOffset>706368</wp:posOffset>
                </wp:positionV>
                <wp:extent cx="254441" cy="1399182"/>
                <wp:effectExtent l="0" t="0" r="12700" b="10795"/>
                <wp:wrapNone/>
                <wp:docPr id="11" name="Geschweifte Klammer recht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139918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11" o:spid="_x0000_s1026" type="#_x0000_t88" style="position:absolute;margin-left:136.4pt;margin-top:55.6pt;width:20.05pt;height:110.1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" adj="327" strokecolor="#4579b8 [3044]"/>
            </w:pict>
          </mc:Fallback>
        </mc:AlternateContent>
      </w:r>
      <w:r w:rsidR="009B2D9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ECD065" wp14:editId="400389C2">
                <wp:simplePos x="0" y="0"/>
                <wp:positionH relativeFrom="column">
                  <wp:posOffset>-176226</wp:posOffset>
                </wp:positionH>
                <wp:positionV relativeFrom="paragraph">
                  <wp:posOffset>706368</wp:posOffset>
                </wp:positionV>
                <wp:extent cx="1741170" cy="397566"/>
                <wp:effectExtent l="0" t="0" r="11430" b="2159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3975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2D9E" w:rsidRPr="009B2D9E" w:rsidRDefault="009B2D9E" w:rsidP="009B2D9E">
                            <w:pPr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Symptoms: </w:t>
                            </w:r>
                            <w:r w:rsidRPr="009B2D9E">
                              <w:rPr>
                                <w:sz w:val="16"/>
                                <w:szCs w:val="16"/>
                                <w:lang w:val="en-GB"/>
                              </w:rPr>
                              <w:t>arthralgia, nausea and confusion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6" o:spid="_x0000_s1042" style="position:absolute;margin-left:-13.9pt;margin-top:55.6pt;width:137.1pt;height:31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" fillcolor="#9bbb59 [3206]" strokecolor="#4e6128 [1606]" strokeweight="2pt">
                <v:textbox>
                  <w:txbxContent>
                    <w:p w:rsidR="009B2D9E" w:rsidRPr="009B2D9E" w:rsidRDefault="009B2D9E" w:rsidP="009B2D9E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 xml:space="preserve">Symptoms: </w:t>
                      </w:r>
                      <w:r w:rsidRPr="009B2D9E">
                        <w:rPr>
                          <w:sz w:val="16"/>
                          <w:szCs w:val="16"/>
                          <w:lang w:val="en-GB"/>
                        </w:rPr>
                        <w:t>arthralgia, nausea and confusion</w:t>
                      </w:r>
                    </w:p>
                  </w:txbxContent>
                </v:textbox>
              </v:rect>
            </w:pict>
          </mc:Fallback>
        </mc:AlternateContent>
      </w:r>
      <w:r w:rsidR="009B2D9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C8B3DD" wp14:editId="48A8FDB3">
                <wp:simplePos x="0" y="0"/>
                <wp:positionH relativeFrom="column">
                  <wp:posOffset>-176226</wp:posOffset>
                </wp:positionH>
                <wp:positionV relativeFrom="paragraph">
                  <wp:posOffset>2185311</wp:posOffset>
                </wp:positionV>
                <wp:extent cx="1741170" cy="890546"/>
                <wp:effectExtent l="0" t="0" r="11430" b="2413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8905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2D9E" w:rsidRPr="009B2D9E" w:rsidRDefault="009B2D9E" w:rsidP="009B2D9E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B2D9E"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CT Image: </w:t>
                            </w:r>
                            <w:r w:rsidRPr="009B2D9E">
                              <w:rPr>
                                <w:sz w:val="16"/>
                                <w:szCs w:val="16"/>
                                <w:lang w:val="en-GB"/>
                              </w:rPr>
                              <w:t>bilateral interstitial pneumonic infiltrates</w:t>
                            </w:r>
                          </w:p>
                          <w:p w:rsidR="009B2D9E" w:rsidRPr="009B2D9E" w:rsidRDefault="00F554AB" w:rsidP="009B2D9E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>B</w:t>
                            </w:r>
                            <w:r w:rsidR="009B2D9E" w:rsidRPr="009B2D9E">
                              <w:rPr>
                                <w:sz w:val="16"/>
                                <w:szCs w:val="16"/>
                                <w:lang w:val="en-GB"/>
                              </w:rPr>
                              <w:t>ronchoalveloar</w:t>
                            </w:r>
                            <w:proofErr w:type="spellEnd"/>
                            <w:r w:rsidR="009B2D9E" w:rsidRPr="009B2D9E"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lavage (BAL) was positive for </w:t>
                            </w:r>
                            <w:r w:rsidR="009B2D9E" w:rsidRPr="009B2D9E">
                              <w:rPr>
                                <w:i/>
                                <w:sz w:val="16"/>
                                <w:szCs w:val="16"/>
                                <w:lang w:val="en-GB"/>
                              </w:rPr>
                              <w:t xml:space="preserve">P. </w:t>
                            </w:r>
                            <w:proofErr w:type="spellStart"/>
                            <w:r w:rsidR="009B2D9E" w:rsidRPr="009B2D9E">
                              <w:rPr>
                                <w:i/>
                                <w:sz w:val="16"/>
                                <w:szCs w:val="16"/>
                                <w:lang w:val="en-GB"/>
                              </w:rPr>
                              <w:t>jirovecii</w:t>
                            </w:r>
                            <w:proofErr w:type="spellEnd"/>
                          </w:p>
                          <w:p w:rsidR="009B2D9E" w:rsidRPr="009B2D9E" w:rsidRDefault="009B2D9E" w:rsidP="009B2D9E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5" o:spid="_x0000_s1043" style="position:absolute;margin-left:-13.9pt;margin-top:172.05pt;width:137.1pt;height:70.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" fillcolor="#9bbb59 [3206]" strokecolor="#4e6128 [1606]" strokeweight="2pt">
                <v:textbox>
                  <w:txbxContent>
                    <w:p w:rsidR="009B2D9E" w:rsidRPr="009B2D9E" w:rsidRDefault="009B2D9E" w:rsidP="009B2D9E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9B2D9E">
                        <w:rPr>
                          <w:sz w:val="16"/>
                          <w:szCs w:val="16"/>
                          <w:lang w:val="en-GB"/>
                        </w:rPr>
                        <w:t xml:space="preserve">CT Image: </w:t>
                      </w:r>
                      <w:r w:rsidRPr="009B2D9E">
                        <w:rPr>
                          <w:sz w:val="16"/>
                          <w:szCs w:val="16"/>
                          <w:lang w:val="en-GB"/>
                        </w:rPr>
                        <w:t>bilateral interstitial pneumonic infiltrates</w:t>
                      </w:r>
                    </w:p>
                    <w:p w:rsidR="009B2D9E" w:rsidRPr="009B2D9E" w:rsidRDefault="00F554AB" w:rsidP="009B2D9E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  <w:lang w:val="en-GB"/>
                        </w:rPr>
                        <w:t>B</w:t>
                      </w:r>
                      <w:r w:rsidR="009B2D9E" w:rsidRPr="009B2D9E">
                        <w:rPr>
                          <w:sz w:val="16"/>
                          <w:szCs w:val="16"/>
                          <w:lang w:val="en-GB"/>
                        </w:rPr>
                        <w:t>ronchoalveloar</w:t>
                      </w:r>
                      <w:proofErr w:type="spellEnd"/>
                      <w:r w:rsidR="009B2D9E" w:rsidRPr="009B2D9E">
                        <w:rPr>
                          <w:sz w:val="16"/>
                          <w:szCs w:val="16"/>
                          <w:lang w:val="en-GB"/>
                        </w:rPr>
                        <w:t xml:space="preserve"> lavage (BAL) was positive for </w:t>
                      </w:r>
                      <w:r w:rsidR="009B2D9E" w:rsidRPr="009B2D9E">
                        <w:rPr>
                          <w:i/>
                          <w:sz w:val="16"/>
                          <w:szCs w:val="16"/>
                          <w:lang w:val="en-GB"/>
                        </w:rPr>
                        <w:t xml:space="preserve">P. </w:t>
                      </w:r>
                      <w:proofErr w:type="spellStart"/>
                      <w:r w:rsidR="009B2D9E" w:rsidRPr="009B2D9E">
                        <w:rPr>
                          <w:i/>
                          <w:sz w:val="16"/>
                          <w:szCs w:val="16"/>
                          <w:lang w:val="en-GB"/>
                        </w:rPr>
                        <w:t>jirovecii</w:t>
                      </w:r>
                      <w:proofErr w:type="spellEnd"/>
                    </w:p>
                    <w:p w:rsidR="009B2D9E" w:rsidRPr="009B2D9E" w:rsidRDefault="009B2D9E" w:rsidP="009B2D9E">
                      <w:pPr>
                        <w:jc w:val="center"/>
                        <w:rPr>
                          <w:rFonts w:asciiTheme="majorHAnsi" w:hAnsiTheme="majorHAnsi"/>
                          <w:sz w:val="16"/>
                          <w:szCs w:val="16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B2D9E"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19A2C2" wp14:editId="7085A113">
                <wp:simplePos x="0" y="0"/>
                <wp:positionH relativeFrom="column">
                  <wp:posOffset>-175895</wp:posOffset>
                </wp:positionH>
                <wp:positionV relativeFrom="paragraph">
                  <wp:posOffset>1596390</wp:posOffset>
                </wp:positionV>
                <wp:extent cx="1741170" cy="508635"/>
                <wp:effectExtent l="0" t="0" r="11430" b="2476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508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2D9E" w:rsidRPr="009B2D9E" w:rsidRDefault="00F554AB" w:rsidP="009B2D9E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>O</w:t>
                            </w:r>
                            <w:r w:rsidR="009B2D9E" w:rsidRPr="009B2D9E">
                              <w:rPr>
                                <w:sz w:val="16"/>
                                <w:szCs w:val="16"/>
                                <w:lang w:val="en-GB"/>
                              </w:rPr>
                              <w:t>xygen saturation on room air: 88%-90%</w:t>
                            </w:r>
                            <w:r w:rsidR="009B2D9E" w:rsidRPr="009B2D9E">
                              <w:rPr>
                                <w:sz w:val="16"/>
                                <w:szCs w:val="16"/>
                                <w:lang w:val="en-GB"/>
                              </w:rPr>
                              <w:t>, no signs of venous congestion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44" style="position:absolute;margin-left:-13.85pt;margin-top:125.7pt;width:137.1pt;height:40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" fillcolor="#9bbb59 [3206]" strokecolor="#4e6128 [1606]" strokeweight="2pt">
                <v:textbox>
                  <w:txbxContent>
                    <w:p w:rsidR="009B2D9E" w:rsidRPr="009B2D9E" w:rsidRDefault="00F554AB" w:rsidP="009B2D9E">
                      <w:pPr>
                        <w:jc w:val="center"/>
                        <w:rPr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sz w:val="16"/>
                          <w:szCs w:val="16"/>
                          <w:lang w:val="en-GB"/>
                        </w:rPr>
                        <w:t>O</w:t>
                      </w:r>
                      <w:r w:rsidR="009B2D9E" w:rsidRPr="009B2D9E">
                        <w:rPr>
                          <w:sz w:val="16"/>
                          <w:szCs w:val="16"/>
                          <w:lang w:val="en-GB"/>
                        </w:rPr>
                        <w:t>xygen saturation on room air: 88%-90%</w:t>
                      </w:r>
                      <w:r w:rsidR="009B2D9E" w:rsidRPr="009B2D9E">
                        <w:rPr>
                          <w:sz w:val="16"/>
                          <w:szCs w:val="16"/>
                          <w:lang w:val="en-GB"/>
                        </w:rPr>
                        <w:t>, no signs of venous congestion</w:t>
                      </w:r>
                    </w:p>
                  </w:txbxContent>
                </v:textbox>
              </v:rect>
            </w:pict>
          </mc:Fallback>
        </mc:AlternateContent>
      </w:r>
    </w:p>
    <w:sectPr w:rsidR="00E42A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9E"/>
    <w:rsid w:val="004E197D"/>
    <w:rsid w:val="009B2D9E"/>
    <w:rsid w:val="009F63B2"/>
    <w:rsid w:val="00D369D4"/>
    <w:rsid w:val="00E42AC2"/>
    <w:rsid w:val="00F5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19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19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EE61-41E3-4B41-908E-4E873E40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7D05F354.dotm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 SSC-IT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Pirker Ian</dc:creator>
  <cp:lastModifiedBy>Pirker Ian</cp:lastModifiedBy>
  <cp:revision>2</cp:revision>
  <dcterms:created xsi:type="dcterms:W3CDTF">2017-11-30T18:05:00Z</dcterms:created>
  <dcterms:modified xsi:type="dcterms:W3CDTF">2017-11-30T18:41:00Z</dcterms:modified>
</cp:coreProperties>
</file>