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8C1CB" w14:textId="473C8D10" w:rsidR="00FE015A" w:rsidRDefault="00CC0FE0" w:rsidP="0079153C">
      <w:pPr>
        <w:pStyle w:val="Heading1"/>
      </w:pPr>
      <w:r>
        <w:t>Supplementary s</w:t>
      </w:r>
      <w:r w:rsidR="0079153C" w:rsidRPr="00CC0FE0">
        <w:t xml:space="preserve">tatistical </w:t>
      </w:r>
      <w:r w:rsidRPr="00CC0FE0">
        <w:t>methods</w:t>
      </w:r>
      <w:r w:rsidR="007A567C">
        <w:t xml:space="preserve"> and results</w:t>
      </w:r>
    </w:p>
    <w:p w14:paraId="42DDC6E4" w14:textId="58650FDF" w:rsidR="00E83F10" w:rsidRDefault="00E83F10" w:rsidP="00E83F10">
      <w:r>
        <w:t xml:space="preserve">The results of the applied statistical models were reported according to the R report package </w:t>
      </w:r>
      <w:r>
        <w:fldChar w:fldCharType="begin"/>
      </w:r>
      <w:r>
        <w:instrText xml:space="preserve"> ADDIN ZOTERO_ITEM CSL_CITATION {"citationID":"zRKyYO7y","properties":{"formattedCitation":"(Makowski et al., 2023)","plainCitation":"(Makowski et al., 2023)","noteIndex":0},"citationItems":[{"id":1704,"uris":["http://zotero.org/users/7147594/items/6CSC3H3B"],"itemData":{"id":1704,"type":"article-journal","container-title":"CRAN","title":"Automated results reporting as a practical tool to improve reproducibility and methodological best practices adoption","URL":"https://easystats.github.io/report/","author":[{"family":"Makowski","given":"Dominique"},{"family":"Lüdecke","given":"Daniel"},{"family":"Patil","given":"Indrajeet"},{"family":"Thériault","given":"Rémi"},{"family":"Ben-Shachar","given":"Mattan S."},{"family":"Wiernik","given":"Brenton M."}],"issued":{"date-parts":[["2023"]]},"citation-key":"makowski2023"}}],"schema":"https://github.com/citation-style-language/schema/raw/master/csl-citation.json"} </w:instrText>
      </w:r>
      <w:r>
        <w:fldChar w:fldCharType="separate"/>
      </w:r>
      <w:r>
        <w:rPr>
          <w:noProof/>
        </w:rPr>
        <w:t>(Makowski et al., 2023)</w:t>
      </w:r>
      <w:r>
        <w:fldChar w:fldCharType="end"/>
      </w:r>
      <w:r w:rsidR="00DE302E">
        <w:t>.</w:t>
      </w:r>
      <w:r w:rsidR="00C520A8">
        <w:t xml:space="preserve"> The model statistics are presented in regression tables using the </w:t>
      </w:r>
      <w:proofErr w:type="spellStart"/>
      <w:r w:rsidR="00C520A8" w:rsidRPr="00C520A8">
        <w:rPr>
          <w:i/>
          <w:iCs/>
        </w:rPr>
        <w:t>tab_model</w:t>
      </w:r>
      <w:proofErr w:type="spellEnd"/>
      <w:r w:rsidR="00C520A8" w:rsidRPr="00C520A8">
        <w:rPr>
          <w:i/>
          <w:iCs/>
        </w:rPr>
        <w:t>()</w:t>
      </w:r>
      <w:r w:rsidR="00C520A8">
        <w:t xml:space="preserve"> function of the R </w:t>
      </w:r>
      <w:proofErr w:type="spellStart"/>
      <w:r w:rsidR="00C520A8">
        <w:t>sjPlot</w:t>
      </w:r>
      <w:proofErr w:type="spellEnd"/>
      <w:r w:rsidR="00C520A8">
        <w:t xml:space="preserve"> package </w:t>
      </w:r>
      <w:r w:rsidR="00C520A8">
        <w:fldChar w:fldCharType="begin"/>
      </w:r>
      <w:r w:rsidR="00C520A8">
        <w:instrText xml:space="preserve"> ADDIN ZOTERO_ITEM CSL_CITATION {"citationID":"8s7uI7LS","properties":{"formattedCitation":"(L\\uc0\\u252{}decke, 2024)","plainCitation":"(Lüdecke, 2024)","noteIndex":0},"citationItems":[{"id":1707,"uris":["http://zotero.org/users/7147594/items/G9JPE52D"],"itemData":{"id":1707,"type":"report","genre":"manual","title":"sjPlot: Data visualization for statistics in social science","URL":"https://CRAN.R-project.org/package=sjPlot","author":[{"family":"Lüdecke","given":"Daniel"}],"issued":{"date-parts":[["2024"]]},"citation-key":"ludecke2024"}}],"schema":"https://github.com/citation-style-language/schema/raw/master/csl-citation.json"} </w:instrText>
      </w:r>
      <w:r w:rsidR="00C520A8">
        <w:fldChar w:fldCharType="separate"/>
      </w:r>
      <w:r w:rsidR="00C520A8" w:rsidRPr="00C520A8">
        <w:rPr>
          <w:rFonts w:cs="Times New Roman"/>
          <w:kern w:val="0"/>
        </w:rPr>
        <w:t>(</w:t>
      </w:r>
      <w:proofErr w:type="spellStart"/>
      <w:r w:rsidR="00C520A8" w:rsidRPr="00C520A8">
        <w:rPr>
          <w:rFonts w:cs="Times New Roman"/>
          <w:kern w:val="0"/>
        </w:rPr>
        <w:t>Lüdecke</w:t>
      </w:r>
      <w:proofErr w:type="spellEnd"/>
      <w:r w:rsidR="00C520A8" w:rsidRPr="00C520A8">
        <w:rPr>
          <w:rFonts w:cs="Times New Roman"/>
          <w:kern w:val="0"/>
        </w:rPr>
        <w:t>, 2024)</w:t>
      </w:r>
      <w:r w:rsidR="00C520A8">
        <w:fldChar w:fldCharType="end"/>
      </w:r>
      <w:r w:rsidR="00C520A8">
        <w:t xml:space="preserve">. </w:t>
      </w:r>
    </w:p>
    <w:p w14:paraId="27939F78" w14:textId="41EDFD6C" w:rsidR="00DE302E" w:rsidRPr="00E83F10" w:rsidRDefault="00DE302E" w:rsidP="00E83F10">
      <w:r w:rsidRPr="00DE302E">
        <w:t>All regression analyses were assessed for outliers using studentized residuals. Observations with studentized residuals exceeding an absolute value of 3 were considered outliers and excluded from the final regression analysis.</w:t>
      </w:r>
    </w:p>
    <w:p w14:paraId="614DE4A4" w14:textId="13A2A3AF" w:rsidR="0079153C" w:rsidRDefault="0079153C" w:rsidP="0079153C">
      <w:pPr>
        <w:pStyle w:val="Heading2"/>
      </w:pPr>
      <w:r w:rsidRPr="0079153C">
        <w:t xml:space="preserve">Linear model for </w:t>
      </w:r>
      <w:r w:rsidR="00CD6B8A">
        <w:t xml:space="preserve">the </w:t>
      </w:r>
      <w:r w:rsidRPr="0079153C">
        <w:t xml:space="preserve">estimation of </w:t>
      </w:r>
      <w:r w:rsidR="00601AB6">
        <w:t>walking</w:t>
      </w:r>
      <w:r w:rsidRPr="0079153C">
        <w:t xml:space="preserve"> speed</w:t>
      </w:r>
      <w:r>
        <w:t xml:space="preserve">s in </w:t>
      </w:r>
      <w:r w:rsidR="00CD6B8A">
        <w:t xml:space="preserve">the </w:t>
      </w:r>
      <w:r>
        <w:t>standardized parcours</w:t>
      </w:r>
    </w:p>
    <w:p w14:paraId="4CF82779" w14:textId="2DDFC44E" w:rsidR="00B46DFC" w:rsidRDefault="00B46DFC" w:rsidP="00B46DFC">
      <w:r>
        <w:t xml:space="preserve">We fitted a linear model (estimated using ordinary least squares (OLS)) to predict </w:t>
      </w:r>
      <w:r w:rsidR="00601AB6">
        <w:t>walking</w:t>
      </w:r>
      <w:r>
        <w:t xml:space="preserve"> speed with group [NDS, SCI, stroke] (formula: </w:t>
      </w:r>
      <w:r w:rsidR="00601AB6">
        <w:t>speed</w:t>
      </w:r>
      <w:r>
        <w:t xml:space="preserve"> ~ group). The model explains a statistically significant and substantial proportion of variance (R2 = 0.59, </w:t>
      </w:r>
      <w:proofErr w:type="gramStart"/>
      <w:r>
        <w:t>F(</w:t>
      </w:r>
      <w:proofErr w:type="gramEnd"/>
      <w:r>
        <w:t xml:space="preserve">2, 44) = 32.14, p &lt; .001, adj. R2 = 0.58). The model's intercept, corresponding to group = </w:t>
      </w:r>
      <w:r w:rsidR="00810B4E">
        <w:t>NDS</w:t>
      </w:r>
      <w:r>
        <w:t xml:space="preserve">, is at 1.42 (95% CI [1.33, 1.51], </w:t>
      </w:r>
      <w:proofErr w:type="gramStart"/>
      <w:r>
        <w:t>t(</w:t>
      </w:r>
      <w:proofErr w:type="gramEnd"/>
      <w:r>
        <w:t>44) = 31.95, p &lt; .001). Within this model:</w:t>
      </w:r>
    </w:p>
    <w:p w14:paraId="4E83282A" w14:textId="21BCB347" w:rsidR="00B46DFC" w:rsidRDefault="00B46DFC" w:rsidP="00B46DFC">
      <w:r>
        <w:t xml:space="preserve">- The effect of group [SCI] is statistically significant and negative (beta = </w:t>
      </w:r>
      <w:r w:rsidRPr="00B46DFC">
        <w:t xml:space="preserve">-0.81, 95% CI [-1.02, -0.60], </w:t>
      </w:r>
      <w:proofErr w:type="gramStart"/>
      <w:r w:rsidRPr="00B46DFC">
        <w:t>t(</w:t>
      </w:r>
      <w:proofErr w:type="gramEnd"/>
      <w:r w:rsidRPr="00B46DFC">
        <w:t>44) = -7.68, p &lt; .001; Std. beta = -2.47, 95% CI</w:t>
      </w:r>
      <w:r>
        <w:t xml:space="preserve"> [-3.12, -1.82])</w:t>
      </w:r>
    </w:p>
    <w:p w14:paraId="5FDF7558" w14:textId="6E66FE96" w:rsidR="00B46DFC" w:rsidRDefault="00B46DFC" w:rsidP="00B46DFC">
      <w:r>
        <w:t>- The effect of group [</w:t>
      </w:r>
      <w:r w:rsidR="00810B4E">
        <w:t>s</w:t>
      </w:r>
      <w:r>
        <w:t xml:space="preserve">troke] is statistically significant and negative (beta = </w:t>
      </w:r>
      <w:r w:rsidRPr="00B46DFC">
        <w:t xml:space="preserve">-0.29, 95% CI [-0.42, -0.16], </w:t>
      </w:r>
      <w:proofErr w:type="gramStart"/>
      <w:r w:rsidRPr="00B46DFC">
        <w:t>t(</w:t>
      </w:r>
      <w:proofErr w:type="gramEnd"/>
      <w:r w:rsidRPr="00B46DFC">
        <w:t xml:space="preserve">44) = -4.39, p &lt; .001; Std. beta = -0.89, 95% CI </w:t>
      </w:r>
      <w:r>
        <w:t>[-1.29, -0.48])</w:t>
      </w:r>
    </w:p>
    <w:p w14:paraId="63B78F84" w14:textId="05671D66" w:rsidR="0079153C" w:rsidRDefault="00B46DFC" w:rsidP="00B46DFC">
      <w:r>
        <w:t>Standardized parameters were obtained by fitting the model on a standardized version of the dataset. 95% Confidence Intervals (CIs) and p-values were computed using a Wald t-distribution approximation.</w:t>
      </w:r>
    </w:p>
    <w:p w14:paraId="2509DC5D" w14:textId="249AABEA" w:rsidR="000B6658" w:rsidRDefault="000B6658" w:rsidP="00B46DFC">
      <w:r>
        <w:t>Model summary table:</w:t>
      </w:r>
    </w:p>
    <w:p w14:paraId="17D8DFD9" w14:textId="210A9D28" w:rsidR="000B6658" w:rsidRDefault="00CC0FE0" w:rsidP="00B46DFC">
      <w:r>
        <w:rPr>
          <w:noProof/>
        </w:rPr>
        <w:drawing>
          <wp:inline distT="0" distB="0" distL="0" distR="0" wp14:anchorId="2F3BCB45" wp14:editId="0EF89DB9">
            <wp:extent cx="2743200" cy="1504335"/>
            <wp:effectExtent l="0" t="0" r="0" b="0"/>
            <wp:docPr id="5" name="Picture 5" descr="A table with numbers and a number of individua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table with numbers and a number of individua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0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01416E" w14:textId="55D78DE5" w:rsidR="001E7A6D" w:rsidRDefault="001E7A6D" w:rsidP="00810B4E">
      <w:r>
        <w:t>Post hoc pairwise comparisons: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1E7A6D" w:rsidRPr="001E7A6D" w14:paraId="0A11D86A" w14:textId="77777777" w:rsidTr="001E7A6D">
        <w:tc>
          <w:tcPr>
            <w:tcW w:w="1558" w:type="dxa"/>
          </w:tcPr>
          <w:p w14:paraId="501147FA" w14:textId="77777777" w:rsidR="001E7A6D" w:rsidRPr="001E7A6D" w:rsidRDefault="001E7A6D" w:rsidP="00450346">
            <w:r w:rsidRPr="001E7A6D">
              <w:t>contrast</w:t>
            </w:r>
          </w:p>
        </w:tc>
        <w:tc>
          <w:tcPr>
            <w:tcW w:w="1558" w:type="dxa"/>
          </w:tcPr>
          <w:p w14:paraId="42031FEF" w14:textId="77777777" w:rsidR="001E7A6D" w:rsidRPr="001E7A6D" w:rsidRDefault="001E7A6D" w:rsidP="00450346">
            <w:r w:rsidRPr="001E7A6D">
              <w:t>estimate</w:t>
            </w:r>
          </w:p>
        </w:tc>
        <w:tc>
          <w:tcPr>
            <w:tcW w:w="1558" w:type="dxa"/>
          </w:tcPr>
          <w:p w14:paraId="0CECE3B4" w14:textId="77777777" w:rsidR="001E7A6D" w:rsidRPr="001E7A6D" w:rsidRDefault="001E7A6D" w:rsidP="00450346">
            <w:r w:rsidRPr="001E7A6D">
              <w:t>SE</w:t>
            </w:r>
          </w:p>
        </w:tc>
        <w:tc>
          <w:tcPr>
            <w:tcW w:w="1558" w:type="dxa"/>
          </w:tcPr>
          <w:p w14:paraId="76E815A1" w14:textId="77777777" w:rsidR="001E7A6D" w:rsidRPr="001E7A6D" w:rsidRDefault="001E7A6D" w:rsidP="00450346">
            <w:proofErr w:type="spellStart"/>
            <w:r w:rsidRPr="001E7A6D">
              <w:t>df</w:t>
            </w:r>
            <w:proofErr w:type="spellEnd"/>
          </w:p>
        </w:tc>
        <w:tc>
          <w:tcPr>
            <w:tcW w:w="1559" w:type="dxa"/>
          </w:tcPr>
          <w:p w14:paraId="4092A5E4" w14:textId="77777777" w:rsidR="001E7A6D" w:rsidRPr="001E7A6D" w:rsidRDefault="001E7A6D" w:rsidP="00450346">
            <w:proofErr w:type="spellStart"/>
            <w:proofErr w:type="gramStart"/>
            <w:r w:rsidRPr="001E7A6D">
              <w:t>t.ratio</w:t>
            </w:r>
            <w:proofErr w:type="spellEnd"/>
            <w:proofErr w:type="gramEnd"/>
          </w:p>
        </w:tc>
        <w:tc>
          <w:tcPr>
            <w:tcW w:w="1559" w:type="dxa"/>
          </w:tcPr>
          <w:p w14:paraId="54F304F4" w14:textId="77777777" w:rsidR="001E7A6D" w:rsidRPr="001E7A6D" w:rsidRDefault="001E7A6D" w:rsidP="00450346">
            <w:proofErr w:type="spellStart"/>
            <w:r w:rsidRPr="001E7A6D">
              <w:t>p.value</w:t>
            </w:r>
            <w:proofErr w:type="spellEnd"/>
          </w:p>
        </w:tc>
      </w:tr>
      <w:tr w:rsidR="001E7A6D" w:rsidRPr="001E7A6D" w14:paraId="64E5FBED" w14:textId="77777777" w:rsidTr="001E7A6D">
        <w:tc>
          <w:tcPr>
            <w:tcW w:w="1558" w:type="dxa"/>
          </w:tcPr>
          <w:p w14:paraId="69A810D4" w14:textId="40D6B3D4" w:rsidR="001E7A6D" w:rsidRPr="001E7A6D" w:rsidRDefault="000B6658" w:rsidP="00450346">
            <w:r>
              <w:t>NDS</w:t>
            </w:r>
            <w:r w:rsidR="001E7A6D" w:rsidRPr="001E7A6D">
              <w:t>-SCI</w:t>
            </w:r>
          </w:p>
        </w:tc>
        <w:tc>
          <w:tcPr>
            <w:tcW w:w="1558" w:type="dxa"/>
          </w:tcPr>
          <w:p w14:paraId="6F9A894D" w14:textId="77777777" w:rsidR="001E7A6D" w:rsidRPr="001E7A6D" w:rsidRDefault="001E7A6D" w:rsidP="00450346">
            <w:r w:rsidRPr="001E7A6D">
              <w:t>0.808</w:t>
            </w:r>
          </w:p>
        </w:tc>
        <w:tc>
          <w:tcPr>
            <w:tcW w:w="1558" w:type="dxa"/>
          </w:tcPr>
          <w:p w14:paraId="16924B95" w14:textId="77777777" w:rsidR="001E7A6D" w:rsidRPr="001E7A6D" w:rsidRDefault="001E7A6D" w:rsidP="00450346">
            <w:r w:rsidRPr="001E7A6D">
              <w:t>0.1050</w:t>
            </w:r>
          </w:p>
        </w:tc>
        <w:tc>
          <w:tcPr>
            <w:tcW w:w="1558" w:type="dxa"/>
          </w:tcPr>
          <w:p w14:paraId="056A494E" w14:textId="77777777" w:rsidR="001E7A6D" w:rsidRPr="001E7A6D" w:rsidRDefault="001E7A6D" w:rsidP="00450346">
            <w:r w:rsidRPr="001E7A6D">
              <w:t>44</w:t>
            </w:r>
          </w:p>
        </w:tc>
        <w:tc>
          <w:tcPr>
            <w:tcW w:w="1559" w:type="dxa"/>
          </w:tcPr>
          <w:p w14:paraId="598AF553" w14:textId="77777777" w:rsidR="001E7A6D" w:rsidRPr="001E7A6D" w:rsidRDefault="001E7A6D" w:rsidP="00450346">
            <w:r w:rsidRPr="001E7A6D">
              <w:t>7.679</w:t>
            </w:r>
          </w:p>
        </w:tc>
        <w:tc>
          <w:tcPr>
            <w:tcW w:w="1559" w:type="dxa"/>
          </w:tcPr>
          <w:p w14:paraId="42F24FA3" w14:textId="77777777" w:rsidR="001E7A6D" w:rsidRPr="001E7A6D" w:rsidRDefault="001E7A6D" w:rsidP="00450346">
            <w:r w:rsidRPr="001E7A6D">
              <w:t>&lt;.0001</w:t>
            </w:r>
          </w:p>
        </w:tc>
      </w:tr>
      <w:tr w:rsidR="001E7A6D" w:rsidRPr="001E7A6D" w14:paraId="35CC35D6" w14:textId="77777777" w:rsidTr="001E7A6D">
        <w:tc>
          <w:tcPr>
            <w:tcW w:w="1558" w:type="dxa"/>
          </w:tcPr>
          <w:p w14:paraId="65FE9986" w14:textId="633588F5" w:rsidR="001E7A6D" w:rsidRPr="001E7A6D" w:rsidRDefault="000B6658" w:rsidP="00450346">
            <w:r>
              <w:t>NDS</w:t>
            </w:r>
            <w:r w:rsidR="001E7A6D" w:rsidRPr="001E7A6D">
              <w:t>-Stroke</w:t>
            </w:r>
          </w:p>
        </w:tc>
        <w:tc>
          <w:tcPr>
            <w:tcW w:w="1558" w:type="dxa"/>
          </w:tcPr>
          <w:p w14:paraId="73548F21" w14:textId="77777777" w:rsidR="001E7A6D" w:rsidRPr="001E7A6D" w:rsidRDefault="001E7A6D" w:rsidP="00450346">
            <w:r w:rsidRPr="001E7A6D">
              <w:t>0.290</w:t>
            </w:r>
          </w:p>
        </w:tc>
        <w:tc>
          <w:tcPr>
            <w:tcW w:w="1558" w:type="dxa"/>
          </w:tcPr>
          <w:p w14:paraId="0E03E2F2" w14:textId="77777777" w:rsidR="001E7A6D" w:rsidRPr="001E7A6D" w:rsidRDefault="001E7A6D" w:rsidP="00450346">
            <w:r w:rsidRPr="001E7A6D">
              <w:t>0.0661</w:t>
            </w:r>
          </w:p>
        </w:tc>
        <w:tc>
          <w:tcPr>
            <w:tcW w:w="1558" w:type="dxa"/>
          </w:tcPr>
          <w:p w14:paraId="46261E6D" w14:textId="77777777" w:rsidR="001E7A6D" w:rsidRPr="001E7A6D" w:rsidRDefault="001E7A6D" w:rsidP="00450346">
            <w:r w:rsidRPr="001E7A6D">
              <w:t>44</w:t>
            </w:r>
          </w:p>
        </w:tc>
        <w:tc>
          <w:tcPr>
            <w:tcW w:w="1559" w:type="dxa"/>
          </w:tcPr>
          <w:p w14:paraId="3F6A247F" w14:textId="77777777" w:rsidR="001E7A6D" w:rsidRPr="001E7A6D" w:rsidRDefault="001E7A6D" w:rsidP="00450346">
            <w:r w:rsidRPr="001E7A6D">
              <w:t>4.390</w:t>
            </w:r>
          </w:p>
        </w:tc>
        <w:tc>
          <w:tcPr>
            <w:tcW w:w="1559" w:type="dxa"/>
          </w:tcPr>
          <w:p w14:paraId="6607015D" w14:textId="77777777" w:rsidR="001E7A6D" w:rsidRPr="001E7A6D" w:rsidRDefault="001E7A6D" w:rsidP="00450346">
            <w:r w:rsidRPr="001E7A6D">
              <w:t>0.0002</w:t>
            </w:r>
          </w:p>
        </w:tc>
      </w:tr>
      <w:tr w:rsidR="001E7A6D" w:rsidRPr="001E7A6D" w14:paraId="3908D7EC" w14:textId="77777777" w:rsidTr="001E7A6D">
        <w:tc>
          <w:tcPr>
            <w:tcW w:w="1558" w:type="dxa"/>
          </w:tcPr>
          <w:p w14:paraId="763A1F8A" w14:textId="290A4D7C" w:rsidR="001E7A6D" w:rsidRPr="001E7A6D" w:rsidRDefault="00FD6306" w:rsidP="00450346">
            <w:r>
              <w:t>SCI</w:t>
            </w:r>
            <w:r w:rsidR="001E7A6D" w:rsidRPr="001E7A6D">
              <w:t>-Stroke</w:t>
            </w:r>
          </w:p>
        </w:tc>
        <w:tc>
          <w:tcPr>
            <w:tcW w:w="1558" w:type="dxa"/>
          </w:tcPr>
          <w:p w14:paraId="2ED8F84E" w14:textId="77777777" w:rsidR="001E7A6D" w:rsidRPr="001E7A6D" w:rsidRDefault="001E7A6D" w:rsidP="00450346">
            <w:r w:rsidRPr="001E7A6D">
              <w:t>-0.518</w:t>
            </w:r>
          </w:p>
        </w:tc>
        <w:tc>
          <w:tcPr>
            <w:tcW w:w="1558" w:type="dxa"/>
          </w:tcPr>
          <w:p w14:paraId="54BA95E3" w14:textId="77777777" w:rsidR="001E7A6D" w:rsidRPr="001E7A6D" w:rsidRDefault="001E7A6D" w:rsidP="00450346">
            <w:r w:rsidRPr="001E7A6D">
              <w:t>0.1070</w:t>
            </w:r>
          </w:p>
        </w:tc>
        <w:tc>
          <w:tcPr>
            <w:tcW w:w="1558" w:type="dxa"/>
          </w:tcPr>
          <w:p w14:paraId="1514FF3B" w14:textId="77777777" w:rsidR="001E7A6D" w:rsidRPr="001E7A6D" w:rsidRDefault="001E7A6D" w:rsidP="00450346">
            <w:r w:rsidRPr="001E7A6D">
              <w:t>44</w:t>
            </w:r>
          </w:p>
        </w:tc>
        <w:tc>
          <w:tcPr>
            <w:tcW w:w="1559" w:type="dxa"/>
          </w:tcPr>
          <w:p w14:paraId="61904523" w14:textId="77777777" w:rsidR="001E7A6D" w:rsidRPr="001E7A6D" w:rsidRDefault="001E7A6D" w:rsidP="00450346">
            <w:r w:rsidRPr="001E7A6D">
              <w:t>-4.831</w:t>
            </w:r>
          </w:p>
        </w:tc>
        <w:tc>
          <w:tcPr>
            <w:tcW w:w="1559" w:type="dxa"/>
          </w:tcPr>
          <w:p w14:paraId="76B92D39" w14:textId="77777777" w:rsidR="001E7A6D" w:rsidRPr="001E7A6D" w:rsidRDefault="001E7A6D" w:rsidP="00450346">
            <w:r w:rsidRPr="001E7A6D">
              <w:t>&lt;.0001</w:t>
            </w:r>
          </w:p>
        </w:tc>
      </w:tr>
    </w:tbl>
    <w:p w14:paraId="35838E02" w14:textId="77777777" w:rsidR="00810B4E" w:rsidRDefault="00810B4E" w:rsidP="00810B4E"/>
    <w:p w14:paraId="764AD5AB" w14:textId="12EBBED1" w:rsidR="00810B4E" w:rsidRDefault="00810B4E" w:rsidP="00810B4E">
      <w:r>
        <w:lastRenderedPageBreak/>
        <w:t xml:space="preserve">P value adjustment: </w:t>
      </w:r>
      <w:proofErr w:type="spellStart"/>
      <w:r>
        <w:t>tukey</w:t>
      </w:r>
      <w:proofErr w:type="spellEnd"/>
      <w:r>
        <w:t xml:space="preserve"> method for comparing a family of 3 estimates</w:t>
      </w:r>
    </w:p>
    <w:p w14:paraId="235B0983" w14:textId="77777777" w:rsidR="00B90EE2" w:rsidRDefault="00B90EE2" w:rsidP="00810B4E">
      <w:pPr>
        <w:sectPr w:rsidR="00B90EE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C814E3D" w14:textId="5C708BA6" w:rsidR="00CC0FE0" w:rsidRDefault="00CC0FE0" w:rsidP="00CC0FE0">
      <w:pPr>
        <w:pStyle w:val="Heading2"/>
      </w:pPr>
      <w:r w:rsidRPr="0079153C">
        <w:lastRenderedPageBreak/>
        <w:t xml:space="preserve">Linear model for </w:t>
      </w:r>
      <w:r>
        <w:t xml:space="preserve">the </w:t>
      </w:r>
      <w:r w:rsidRPr="0079153C">
        <w:t xml:space="preserve">estimation of </w:t>
      </w:r>
      <w:r>
        <w:t>TUG in the standardized parcours cohort</w:t>
      </w:r>
    </w:p>
    <w:p w14:paraId="3981B48B" w14:textId="651D4755" w:rsidR="00E72AAF" w:rsidRDefault="00E72AAF" w:rsidP="00E72AAF">
      <w:r>
        <w:t xml:space="preserve">We fitted a linear model (estimated using OLS) to predict TUG with group [NDS, SCI, stroke] (formula: TUG ~ group). The model explains a statistically significant and substantial proportion of variance (R2 = 0.55, </w:t>
      </w:r>
      <w:proofErr w:type="gramStart"/>
      <w:r>
        <w:t>F(</w:t>
      </w:r>
      <w:proofErr w:type="gramEnd"/>
      <w:r>
        <w:t xml:space="preserve">2, 45) = 27.26, p &lt; .001, adj. R2 = 0.53). The model's intercept, corresponding to group = NDS, is at 5.92 (95% CI [4.47, 7.36], </w:t>
      </w:r>
      <w:proofErr w:type="gramStart"/>
      <w:r>
        <w:t>t(</w:t>
      </w:r>
      <w:proofErr w:type="gramEnd"/>
      <w:r>
        <w:t xml:space="preserve">45) = 8.25, p &lt; .001). Within this model: </w:t>
      </w:r>
    </w:p>
    <w:p w14:paraId="219D96DF" w14:textId="67D1867F" w:rsidR="00E72AAF" w:rsidRDefault="00E72AAF" w:rsidP="00E72AAF">
      <w:r>
        <w:t xml:space="preserve">- The effect of group [SCI] is statistically significant and positive </w:t>
      </w:r>
      <w:r w:rsidRPr="00E72AAF">
        <w:t xml:space="preserve">(beta = 10.68, 95% CI [7.20, 14.16], </w:t>
      </w:r>
      <w:proofErr w:type="gramStart"/>
      <w:r w:rsidRPr="00E72AAF">
        <w:t>t(</w:t>
      </w:r>
      <w:proofErr w:type="gramEnd"/>
      <w:r w:rsidRPr="00E72AAF">
        <w:t>45) = 6.18, p &lt; .001; Std. beta =</w:t>
      </w:r>
      <w:r>
        <w:t xml:space="preserve"> 2.09, 95% CI [1.41, 2.77])</w:t>
      </w:r>
    </w:p>
    <w:p w14:paraId="3D8DC4D8" w14:textId="7D414A97" w:rsidR="00E72AAF" w:rsidRDefault="00E72AAF" w:rsidP="00E72AAF">
      <w:r>
        <w:t xml:space="preserve">- The effect of group [Stroke] is statistically significant and positive </w:t>
      </w:r>
      <w:r w:rsidRPr="00E72AAF">
        <w:t xml:space="preserve">(beta = 6.03, 95% CI [3.86, 8.20], </w:t>
      </w:r>
      <w:proofErr w:type="gramStart"/>
      <w:r w:rsidRPr="00E72AAF">
        <w:t>t(</w:t>
      </w:r>
      <w:proofErr w:type="gramEnd"/>
      <w:r w:rsidRPr="00E72AAF">
        <w:t>45) = 5.59, p &lt; .001; Std. beta =</w:t>
      </w:r>
      <w:r>
        <w:t xml:space="preserve"> 1.18, 95% CI [0.75, 1.60]) </w:t>
      </w:r>
    </w:p>
    <w:p w14:paraId="44C3508A" w14:textId="002AE266" w:rsidR="00D53E97" w:rsidRDefault="00E72AAF" w:rsidP="00E72AAF">
      <w:r>
        <w:t>Standardized parameters were obtained by fitting the model on a standardized version of the dataset. 95% Confidence Intervals (CIs) and p-values were computed using a Wald t-distribution approximation.</w:t>
      </w:r>
    </w:p>
    <w:p w14:paraId="47721F63" w14:textId="77777777" w:rsidR="00D53E97" w:rsidRDefault="00D53E97" w:rsidP="00D53E97">
      <w:r>
        <w:t>Model summary table:</w:t>
      </w:r>
    </w:p>
    <w:p w14:paraId="51FBE44C" w14:textId="44C3F52F" w:rsidR="00D53E97" w:rsidRDefault="00FD4064" w:rsidP="00E72AAF">
      <w:r>
        <w:rPr>
          <w:noProof/>
        </w:rPr>
        <w:drawing>
          <wp:inline distT="0" distB="0" distL="0" distR="0" wp14:anchorId="2CA1F32D" wp14:editId="41F50A3F">
            <wp:extent cx="2743200" cy="1504335"/>
            <wp:effectExtent l="0" t="0" r="0" b="0"/>
            <wp:docPr id="11" name="Picture 11" descr="A table with numbers and a number of individua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table with numbers and a number of individua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08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591745" w14:textId="47F6A291" w:rsidR="000424B4" w:rsidRDefault="000424B4" w:rsidP="00E72AAF">
      <w:r>
        <w:t>Post hoc pairwise comparisons: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0424B4" w:rsidRPr="000424B4" w14:paraId="09FFE82E" w14:textId="77777777" w:rsidTr="000424B4">
        <w:tc>
          <w:tcPr>
            <w:tcW w:w="1558" w:type="dxa"/>
          </w:tcPr>
          <w:p w14:paraId="458DE2E4" w14:textId="77777777" w:rsidR="000424B4" w:rsidRPr="000424B4" w:rsidRDefault="000424B4" w:rsidP="005A3667">
            <w:r w:rsidRPr="000424B4">
              <w:t>contrast</w:t>
            </w:r>
          </w:p>
        </w:tc>
        <w:tc>
          <w:tcPr>
            <w:tcW w:w="1558" w:type="dxa"/>
          </w:tcPr>
          <w:p w14:paraId="6F462C4D" w14:textId="77777777" w:rsidR="000424B4" w:rsidRPr="000424B4" w:rsidRDefault="000424B4" w:rsidP="005A3667">
            <w:r w:rsidRPr="000424B4">
              <w:t>estimate</w:t>
            </w:r>
          </w:p>
        </w:tc>
        <w:tc>
          <w:tcPr>
            <w:tcW w:w="1558" w:type="dxa"/>
          </w:tcPr>
          <w:p w14:paraId="721E8041" w14:textId="77777777" w:rsidR="000424B4" w:rsidRPr="000424B4" w:rsidRDefault="000424B4" w:rsidP="005A3667">
            <w:r w:rsidRPr="000424B4">
              <w:t>SE</w:t>
            </w:r>
          </w:p>
        </w:tc>
        <w:tc>
          <w:tcPr>
            <w:tcW w:w="1558" w:type="dxa"/>
          </w:tcPr>
          <w:p w14:paraId="172B283D" w14:textId="77777777" w:rsidR="000424B4" w:rsidRPr="000424B4" w:rsidRDefault="000424B4" w:rsidP="005A3667">
            <w:proofErr w:type="spellStart"/>
            <w:r w:rsidRPr="000424B4">
              <w:t>df</w:t>
            </w:r>
            <w:proofErr w:type="spellEnd"/>
          </w:p>
        </w:tc>
        <w:tc>
          <w:tcPr>
            <w:tcW w:w="1559" w:type="dxa"/>
          </w:tcPr>
          <w:p w14:paraId="6DB371EA" w14:textId="77777777" w:rsidR="000424B4" w:rsidRPr="000424B4" w:rsidRDefault="000424B4" w:rsidP="005A3667">
            <w:proofErr w:type="spellStart"/>
            <w:proofErr w:type="gramStart"/>
            <w:r w:rsidRPr="000424B4">
              <w:t>t.ratio</w:t>
            </w:r>
            <w:proofErr w:type="spellEnd"/>
            <w:proofErr w:type="gramEnd"/>
          </w:p>
        </w:tc>
        <w:tc>
          <w:tcPr>
            <w:tcW w:w="1559" w:type="dxa"/>
          </w:tcPr>
          <w:p w14:paraId="18262255" w14:textId="77777777" w:rsidR="000424B4" w:rsidRPr="000424B4" w:rsidRDefault="000424B4" w:rsidP="005A3667">
            <w:proofErr w:type="spellStart"/>
            <w:r w:rsidRPr="000424B4">
              <w:t>p.value</w:t>
            </w:r>
            <w:proofErr w:type="spellEnd"/>
          </w:p>
        </w:tc>
      </w:tr>
      <w:tr w:rsidR="000424B4" w:rsidRPr="000424B4" w14:paraId="0E3CB345" w14:textId="77777777" w:rsidTr="000424B4">
        <w:tc>
          <w:tcPr>
            <w:tcW w:w="1558" w:type="dxa"/>
          </w:tcPr>
          <w:p w14:paraId="397AE342" w14:textId="7F19E167" w:rsidR="000424B4" w:rsidRPr="000424B4" w:rsidRDefault="00A07FE8" w:rsidP="005A3667">
            <w:r>
              <w:t>NDS</w:t>
            </w:r>
            <w:r w:rsidR="000424B4" w:rsidRPr="000424B4">
              <w:t xml:space="preserve"> - SCI</w:t>
            </w:r>
          </w:p>
        </w:tc>
        <w:tc>
          <w:tcPr>
            <w:tcW w:w="1558" w:type="dxa"/>
          </w:tcPr>
          <w:p w14:paraId="3A6D3DCF" w14:textId="77777777" w:rsidR="000424B4" w:rsidRPr="000424B4" w:rsidRDefault="000424B4" w:rsidP="005A3667">
            <w:r w:rsidRPr="000424B4">
              <w:t>-10.68</w:t>
            </w:r>
          </w:p>
        </w:tc>
        <w:tc>
          <w:tcPr>
            <w:tcW w:w="1558" w:type="dxa"/>
          </w:tcPr>
          <w:p w14:paraId="0BE8F815" w14:textId="77777777" w:rsidR="000424B4" w:rsidRPr="000424B4" w:rsidRDefault="000424B4" w:rsidP="005A3667">
            <w:r w:rsidRPr="000424B4">
              <w:t>1.73</w:t>
            </w:r>
          </w:p>
        </w:tc>
        <w:tc>
          <w:tcPr>
            <w:tcW w:w="1558" w:type="dxa"/>
          </w:tcPr>
          <w:p w14:paraId="0381F4DB" w14:textId="77777777" w:rsidR="000424B4" w:rsidRPr="000424B4" w:rsidRDefault="000424B4" w:rsidP="005A3667">
            <w:r w:rsidRPr="000424B4">
              <w:t>45</w:t>
            </w:r>
          </w:p>
        </w:tc>
        <w:tc>
          <w:tcPr>
            <w:tcW w:w="1559" w:type="dxa"/>
          </w:tcPr>
          <w:p w14:paraId="2B9B2404" w14:textId="77777777" w:rsidR="000424B4" w:rsidRPr="000424B4" w:rsidRDefault="000424B4" w:rsidP="005A3667">
            <w:r w:rsidRPr="000424B4">
              <w:t>-6.183</w:t>
            </w:r>
          </w:p>
        </w:tc>
        <w:tc>
          <w:tcPr>
            <w:tcW w:w="1559" w:type="dxa"/>
          </w:tcPr>
          <w:p w14:paraId="79C1789A" w14:textId="77777777" w:rsidR="000424B4" w:rsidRPr="000424B4" w:rsidRDefault="000424B4" w:rsidP="005A3667">
            <w:r w:rsidRPr="000424B4">
              <w:t>&lt;.0001</w:t>
            </w:r>
          </w:p>
        </w:tc>
      </w:tr>
      <w:tr w:rsidR="000424B4" w:rsidRPr="000424B4" w14:paraId="41DB3238" w14:textId="77777777" w:rsidTr="000424B4">
        <w:tc>
          <w:tcPr>
            <w:tcW w:w="1558" w:type="dxa"/>
          </w:tcPr>
          <w:p w14:paraId="49B61331" w14:textId="1EE93397" w:rsidR="000424B4" w:rsidRPr="000424B4" w:rsidRDefault="00A07FE8" w:rsidP="005A3667">
            <w:r>
              <w:t>NDS</w:t>
            </w:r>
            <w:r w:rsidR="000424B4" w:rsidRPr="000424B4">
              <w:t xml:space="preserve"> - Stroke</w:t>
            </w:r>
          </w:p>
        </w:tc>
        <w:tc>
          <w:tcPr>
            <w:tcW w:w="1558" w:type="dxa"/>
          </w:tcPr>
          <w:p w14:paraId="690B1052" w14:textId="77777777" w:rsidR="000424B4" w:rsidRPr="000424B4" w:rsidRDefault="000424B4" w:rsidP="005A3667">
            <w:r w:rsidRPr="000424B4">
              <w:t>-6.03</w:t>
            </w:r>
          </w:p>
        </w:tc>
        <w:tc>
          <w:tcPr>
            <w:tcW w:w="1558" w:type="dxa"/>
          </w:tcPr>
          <w:p w14:paraId="687E0B9A" w14:textId="77777777" w:rsidR="000424B4" w:rsidRPr="000424B4" w:rsidRDefault="000424B4" w:rsidP="005A3667">
            <w:r w:rsidRPr="000424B4">
              <w:t>1.08</w:t>
            </w:r>
          </w:p>
        </w:tc>
        <w:tc>
          <w:tcPr>
            <w:tcW w:w="1558" w:type="dxa"/>
          </w:tcPr>
          <w:p w14:paraId="46900FC7" w14:textId="77777777" w:rsidR="000424B4" w:rsidRPr="000424B4" w:rsidRDefault="000424B4" w:rsidP="005A3667">
            <w:r w:rsidRPr="000424B4">
              <w:t>45</w:t>
            </w:r>
          </w:p>
        </w:tc>
        <w:tc>
          <w:tcPr>
            <w:tcW w:w="1559" w:type="dxa"/>
          </w:tcPr>
          <w:p w14:paraId="1FBA104C" w14:textId="77777777" w:rsidR="000424B4" w:rsidRPr="000424B4" w:rsidRDefault="000424B4" w:rsidP="005A3667">
            <w:r w:rsidRPr="000424B4">
              <w:t>-5.587</w:t>
            </w:r>
          </w:p>
        </w:tc>
        <w:tc>
          <w:tcPr>
            <w:tcW w:w="1559" w:type="dxa"/>
          </w:tcPr>
          <w:p w14:paraId="401006A1" w14:textId="77777777" w:rsidR="000424B4" w:rsidRPr="000424B4" w:rsidRDefault="000424B4" w:rsidP="005A3667">
            <w:r w:rsidRPr="000424B4">
              <w:t>&lt;.0001</w:t>
            </w:r>
          </w:p>
        </w:tc>
      </w:tr>
      <w:tr w:rsidR="000424B4" w:rsidRPr="000424B4" w14:paraId="34719226" w14:textId="77777777" w:rsidTr="000424B4">
        <w:tc>
          <w:tcPr>
            <w:tcW w:w="1558" w:type="dxa"/>
          </w:tcPr>
          <w:p w14:paraId="11225F1F" w14:textId="736CF567" w:rsidR="000424B4" w:rsidRPr="000424B4" w:rsidRDefault="000424B4" w:rsidP="005A3667">
            <w:r w:rsidRPr="000424B4">
              <w:t>SCI - Stroke</w:t>
            </w:r>
          </w:p>
        </w:tc>
        <w:tc>
          <w:tcPr>
            <w:tcW w:w="1558" w:type="dxa"/>
          </w:tcPr>
          <w:p w14:paraId="6EA7D464" w14:textId="77777777" w:rsidR="000424B4" w:rsidRPr="000424B4" w:rsidRDefault="000424B4" w:rsidP="005A3667">
            <w:r w:rsidRPr="000424B4">
              <w:t>4.65</w:t>
            </w:r>
          </w:p>
        </w:tc>
        <w:tc>
          <w:tcPr>
            <w:tcW w:w="1558" w:type="dxa"/>
          </w:tcPr>
          <w:p w14:paraId="378C0002" w14:textId="77777777" w:rsidR="000424B4" w:rsidRPr="000424B4" w:rsidRDefault="000424B4" w:rsidP="005A3667">
            <w:r w:rsidRPr="000424B4">
              <w:t>1.77</w:t>
            </w:r>
          </w:p>
        </w:tc>
        <w:tc>
          <w:tcPr>
            <w:tcW w:w="1558" w:type="dxa"/>
          </w:tcPr>
          <w:p w14:paraId="10E913FD" w14:textId="77777777" w:rsidR="000424B4" w:rsidRPr="000424B4" w:rsidRDefault="000424B4" w:rsidP="005A3667">
            <w:r w:rsidRPr="000424B4">
              <w:t>45</w:t>
            </w:r>
          </w:p>
        </w:tc>
        <w:tc>
          <w:tcPr>
            <w:tcW w:w="1559" w:type="dxa"/>
          </w:tcPr>
          <w:p w14:paraId="58B07A6B" w14:textId="77777777" w:rsidR="000424B4" w:rsidRPr="000424B4" w:rsidRDefault="000424B4" w:rsidP="005A3667">
            <w:r w:rsidRPr="000424B4">
              <w:t>2.633</w:t>
            </w:r>
          </w:p>
        </w:tc>
        <w:tc>
          <w:tcPr>
            <w:tcW w:w="1559" w:type="dxa"/>
          </w:tcPr>
          <w:p w14:paraId="05554CD7" w14:textId="77777777" w:rsidR="000424B4" w:rsidRPr="000424B4" w:rsidRDefault="000424B4" w:rsidP="005A3667">
            <w:r w:rsidRPr="000424B4">
              <w:t>0.0304</w:t>
            </w:r>
          </w:p>
        </w:tc>
      </w:tr>
    </w:tbl>
    <w:p w14:paraId="707C24DE" w14:textId="77777777" w:rsidR="000424B4" w:rsidRDefault="000424B4" w:rsidP="000424B4"/>
    <w:p w14:paraId="7FF3613E" w14:textId="77777777" w:rsidR="009B66FF" w:rsidRDefault="000424B4" w:rsidP="000424B4">
      <w:pPr>
        <w:sectPr w:rsidR="009B66F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P value adjustment: </w:t>
      </w:r>
      <w:proofErr w:type="spellStart"/>
      <w:r>
        <w:t>tukey</w:t>
      </w:r>
      <w:proofErr w:type="spellEnd"/>
      <w:r>
        <w:t xml:space="preserve"> method for comparing a family of 3 estimates</w:t>
      </w:r>
    </w:p>
    <w:p w14:paraId="7EB8A7D9" w14:textId="7B5CD6A6" w:rsidR="009B66FF" w:rsidRDefault="009B66FF" w:rsidP="009B66FF">
      <w:pPr>
        <w:pStyle w:val="Heading2"/>
      </w:pPr>
      <w:r w:rsidRPr="009B66FF">
        <w:lastRenderedPageBreak/>
        <w:t>Mixed</w:t>
      </w:r>
      <w:r>
        <w:t xml:space="preserve"> linear effects model - Sensor precision in the standardized parcours cohort</w:t>
      </w:r>
    </w:p>
    <w:p w14:paraId="7617903C" w14:textId="68F9F8F7" w:rsidR="00BE3BFA" w:rsidRPr="00BE3BFA" w:rsidRDefault="00BE3BFA" w:rsidP="00BE3BFA">
      <w:pPr>
        <w:pStyle w:val="Heading3"/>
      </w:pPr>
      <w:r>
        <w:t>Effect of mobility type:</w:t>
      </w:r>
    </w:p>
    <w:p w14:paraId="29B00864" w14:textId="27603399" w:rsidR="005069F5" w:rsidRDefault="005069F5" w:rsidP="005069F5">
      <w:r>
        <w:t xml:space="preserve">We fitted a linear mixed model (estimated using REML and </w:t>
      </w:r>
      <w:proofErr w:type="spellStart"/>
      <w:r>
        <w:t>nloptwrap</w:t>
      </w:r>
      <w:proofErr w:type="spellEnd"/>
      <w:r>
        <w:t xml:space="preserve"> optimizer) to predict the sensor-based relative deviation (RELDEV) with GROUPM [EW, MW, WALK] and parcours length (DISTANCE) (formula: RELDEV ~ 1 + GROUPM + DISTANCE). The model included the subject identifier (SUBJID) as random effect (formula: ~1 | SUBJID). The model's total explanatory power is substantial (conditional R2 = 0.75</w:t>
      </w:r>
      <w:proofErr w:type="gramStart"/>
      <w:r>
        <w:t>)</w:t>
      </w:r>
      <w:proofErr w:type="gramEnd"/>
      <w:r>
        <w:t xml:space="preserve"> and the part related to the fixed effects alone (marginal R2) is of 0.65. The model's intercept, corresponding to GROUPM = EW and DISTANCE = 0, is at -11.36 (95% CI [-21.52, -1.20], </w:t>
      </w:r>
      <w:proofErr w:type="gramStart"/>
      <w:r>
        <w:t>t(</w:t>
      </w:r>
      <w:proofErr w:type="gramEnd"/>
      <w:r>
        <w:t>75) = -2.23, p = 0.029). Within this model:</w:t>
      </w:r>
    </w:p>
    <w:p w14:paraId="6470F208" w14:textId="167B8101" w:rsidR="005069F5" w:rsidRDefault="005069F5" w:rsidP="005069F5">
      <w:r>
        <w:t xml:space="preserve">- The effect of GROUPM [MW] is statistically non-significant and negative (beta = -3.42, 95% CI [-7.14, 0.30], </w:t>
      </w:r>
      <w:proofErr w:type="gramStart"/>
      <w:r>
        <w:t>t(</w:t>
      </w:r>
      <w:proofErr w:type="gramEnd"/>
      <w:r>
        <w:t>75) = -1.83, p = 0.071; Std. beta = -0.47, 95% CI [-0.97, 0.04])</w:t>
      </w:r>
    </w:p>
    <w:p w14:paraId="1676471B" w14:textId="6B4BC763" w:rsidR="005069F5" w:rsidRDefault="005069F5" w:rsidP="005069F5">
      <w:r>
        <w:t xml:space="preserve">- The effect of GROUPM [WALK] is statistically significant and negative (beta = -11.75, 95% CI [-15.63, -7.87], </w:t>
      </w:r>
      <w:proofErr w:type="gramStart"/>
      <w:r>
        <w:t>t(</w:t>
      </w:r>
      <w:proofErr w:type="gramEnd"/>
      <w:r>
        <w:t>75) = -6.03, p &lt; .001; Std. beta = -1.60, 95% CI [-2.13, -1.07])</w:t>
      </w:r>
    </w:p>
    <w:p w14:paraId="6F332657" w14:textId="3D72B668" w:rsidR="008E08CE" w:rsidRDefault="005069F5" w:rsidP="005069F5">
      <w:r>
        <w:t xml:space="preserve">- The effect of DISTANCE is statistically significant and positive (beta = 0.06, 95% CI [0.02, 0.10], </w:t>
      </w:r>
      <w:proofErr w:type="gramStart"/>
      <w:r>
        <w:t>t(</w:t>
      </w:r>
      <w:proofErr w:type="gramEnd"/>
      <w:r>
        <w:t>75) = 3.14, p = 0.002; Std. beta = 0.25, 95% CI [0.09, 0.41])</w:t>
      </w:r>
    </w:p>
    <w:p w14:paraId="0BE8E09A" w14:textId="686FE6C4" w:rsidR="00B25498" w:rsidRDefault="008E08CE" w:rsidP="008E08CE">
      <w:r>
        <w:t>Standardized parameters were obtained by fitting the model on a</w:t>
      </w:r>
      <w:r w:rsidR="00483801">
        <w:t xml:space="preserve"> </w:t>
      </w:r>
      <w:r>
        <w:t>standardized version of the dataset. 95% Confidence Intervals (CIs) and</w:t>
      </w:r>
      <w:r w:rsidR="005069F5">
        <w:t xml:space="preserve"> </w:t>
      </w:r>
      <w:r>
        <w:t>p-values were computed using a Wald t-distribution approximation.</w:t>
      </w:r>
    </w:p>
    <w:p w14:paraId="77D06263" w14:textId="5A5A4680" w:rsidR="005069F5" w:rsidRDefault="005069F5" w:rsidP="008E08CE">
      <w:r>
        <w:t>Model summary table:</w:t>
      </w:r>
    </w:p>
    <w:p w14:paraId="7E7B49BB" w14:textId="15C35AC6" w:rsidR="00175809" w:rsidRDefault="005069F5" w:rsidP="008E08CE">
      <w:r w:rsidRPr="005069F5">
        <w:rPr>
          <w:noProof/>
        </w:rPr>
        <w:drawing>
          <wp:inline distT="0" distB="0" distL="0" distR="0" wp14:anchorId="027E1588" wp14:editId="0379D159">
            <wp:extent cx="2157984" cy="1819866"/>
            <wp:effectExtent l="0" t="0" r="1270" b="0"/>
            <wp:docPr id="1494224748" name="Picture 1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224748" name="Picture 1" descr="A table with numbers and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0420" cy="184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CD053" w14:textId="28A2A882" w:rsidR="00BF2121" w:rsidRDefault="005069F5" w:rsidP="00BF2121">
      <w:r>
        <w:t>Post hoc comparisons (difference from zero</w:t>
      </w:r>
      <w:r w:rsidR="0079036D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"/>
        <w:gridCol w:w="1382"/>
        <w:gridCol w:w="1298"/>
        <w:gridCol w:w="1259"/>
        <w:gridCol w:w="1415"/>
        <w:gridCol w:w="1415"/>
        <w:gridCol w:w="1125"/>
      </w:tblGrid>
      <w:tr w:rsidR="00EC3134" w:rsidRPr="00BF2121" w14:paraId="18FF2174" w14:textId="4F359D91" w:rsidTr="00EC3134">
        <w:tc>
          <w:tcPr>
            <w:tcW w:w="1456" w:type="dxa"/>
          </w:tcPr>
          <w:p w14:paraId="73391BCB" w14:textId="77777777" w:rsidR="00EC3134" w:rsidRPr="00BF2121" w:rsidRDefault="00EC3134" w:rsidP="005D13F6">
            <w:r w:rsidRPr="00BF2121">
              <w:t>GROUPM</w:t>
            </w:r>
          </w:p>
        </w:tc>
        <w:tc>
          <w:tcPr>
            <w:tcW w:w="1382" w:type="dxa"/>
          </w:tcPr>
          <w:p w14:paraId="70EC2118" w14:textId="487BCCF4" w:rsidR="00EC3134" w:rsidRPr="00BF2121" w:rsidRDefault="00EC3134" w:rsidP="005D13F6">
            <w:r>
              <w:t>estimate</w:t>
            </w:r>
          </w:p>
        </w:tc>
        <w:tc>
          <w:tcPr>
            <w:tcW w:w="1298" w:type="dxa"/>
          </w:tcPr>
          <w:p w14:paraId="2DBE9A91" w14:textId="77777777" w:rsidR="00EC3134" w:rsidRPr="00BF2121" w:rsidRDefault="00EC3134" w:rsidP="005D13F6">
            <w:r w:rsidRPr="00BF2121">
              <w:t>SE</w:t>
            </w:r>
          </w:p>
        </w:tc>
        <w:tc>
          <w:tcPr>
            <w:tcW w:w="1259" w:type="dxa"/>
          </w:tcPr>
          <w:p w14:paraId="043C8878" w14:textId="77777777" w:rsidR="00EC3134" w:rsidRPr="00BF2121" w:rsidRDefault="00EC3134" w:rsidP="005D13F6">
            <w:proofErr w:type="spellStart"/>
            <w:r w:rsidRPr="00BF2121">
              <w:t>df</w:t>
            </w:r>
            <w:proofErr w:type="spellEnd"/>
          </w:p>
        </w:tc>
        <w:tc>
          <w:tcPr>
            <w:tcW w:w="1415" w:type="dxa"/>
          </w:tcPr>
          <w:p w14:paraId="214C0444" w14:textId="77777777" w:rsidR="00EC3134" w:rsidRPr="00BF2121" w:rsidRDefault="00EC3134" w:rsidP="005D13F6">
            <w:r w:rsidRPr="00BF2121">
              <w:t>lower.CL</w:t>
            </w:r>
          </w:p>
        </w:tc>
        <w:tc>
          <w:tcPr>
            <w:tcW w:w="1415" w:type="dxa"/>
          </w:tcPr>
          <w:p w14:paraId="7C4C5FAB" w14:textId="77777777" w:rsidR="00EC3134" w:rsidRPr="00BF2121" w:rsidRDefault="00EC3134" w:rsidP="005D13F6">
            <w:r w:rsidRPr="00BF2121">
              <w:t>upper.CL</w:t>
            </w:r>
          </w:p>
        </w:tc>
        <w:tc>
          <w:tcPr>
            <w:tcW w:w="1125" w:type="dxa"/>
          </w:tcPr>
          <w:p w14:paraId="56EAA801" w14:textId="562869C2" w:rsidR="00EC3134" w:rsidRPr="00BF2121" w:rsidRDefault="00EC3134" w:rsidP="005D13F6">
            <w:proofErr w:type="spellStart"/>
            <w:r>
              <w:t>p.value</w:t>
            </w:r>
            <w:proofErr w:type="spellEnd"/>
          </w:p>
        </w:tc>
      </w:tr>
      <w:tr w:rsidR="00EC3134" w:rsidRPr="00BF2121" w14:paraId="42BCCD23" w14:textId="033C1086" w:rsidTr="00EC3134">
        <w:tc>
          <w:tcPr>
            <w:tcW w:w="1456" w:type="dxa"/>
          </w:tcPr>
          <w:p w14:paraId="0EB31C10" w14:textId="77777777" w:rsidR="00EC3134" w:rsidRPr="00BF2121" w:rsidRDefault="00EC3134" w:rsidP="005D13F6">
            <w:r w:rsidRPr="00BF2121">
              <w:t>EW</w:t>
            </w:r>
          </w:p>
        </w:tc>
        <w:tc>
          <w:tcPr>
            <w:tcW w:w="1382" w:type="dxa"/>
          </w:tcPr>
          <w:p w14:paraId="084838C7" w14:textId="77777777" w:rsidR="00EC3134" w:rsidRPr="00BF2121" w:rsidRDefault="00EC3134" w:rsidP="005D13F6">
            <w:r w:rsidRPr="00BF2121">
              <w:t>1.92</w:t>
            </w:r>
          </w:p>
        </w:tc>
        <w:tc>
          <w:tcPr>
            <w:tcW w:w="1298" w:type="dxa"/>
          </w:tcPr>
          <w:p w14:paraId="55B6EF27" w14:textId="77777777" w:rsidR="00EC3134" w:rsidRPr="00BF2121" w:rsidRDefault="00EC3134" w:rsidP="005D13F6">
            <w:r w:rsidRPr="00BF2121">
              <w:t>1.76</w:t>
            </w:r>
          </w:p>
        </w:tc>
        <w:tc>
          <w:tcPr>
            <w:tcW w:w="1259" w:type="dxa"/>
          </w:tcPr>
          <w:p w14:paraId="6601823C" w14:textId="77777777" w:rsidR="00EC3134" w:rsidRPr="00BF2121" w:rsidRDefault="00EC3134" w:rsidP="005D13F6">
            <w:r w:rsidRPr="00BF2121">
              <w:t>75.8</w:t>
            </w:r>
          </w:p>
        </w:tc>
        <w:tc>
          <w:tcPr>
            <w:tcW w:w="1415" w:type="dxa"/>
          </w:tcPr>
          <w:p w14:paraId="62EE142F" w14:textId="77777777" w:rsidR="00EC3134" w:rsidRPr="00BF2121" w:rsidRDefault="00EC3134" w:rsidP="005D13F6">
            <w:r w:rsidRPr="00BF2121">
              <w:t>-1.59</w:t>
            </w:r>
          </w:p>
        </w:tc>
        <w:tc>
          <w:tcPr>
            <w:tcW w:w="1415" w:type="dxa"/>
          </w:tcPr>
          <w:p w14:paraId="6289277D" w14:textId="77777777" w:rsidR="00EC3134" w:rsidRPr="00BF2121" w:rsidRDefault="00EC3134" w:rsidP="005D13F6">
            <w:r w:rsidRPr="00BF2121">
              <w:t>5.43</w:t>
            </w:r>
          </w:p>
        </w:tc>
        <w:tc>
          <w:tcPr>
            <w:tcW w:w="1125" w:type="dxa"/>
          </w:tcPr>
          <w:p w14:paraId="32529635" w14:textId="64841870" w:rsidR="00EC3134" w:rsidRPr="00BF2121" w:rsidRDefault="00EC3134" w:rsidP="005D13F6">
            <w:r>
              <w:t>0.2795</w:t>
            </w:r>
          </w:p>
        </w:tc>
      </w:tr>
      <w:tr w:rsidR="00EC3134" w:rsidRPr="00BF2121" w14:paraId="6147E16E" w14:textId="25594B92" w:rsidTr="00EC3134">
        <w:tc>
          <w:tcPr>
            <w:tcW w:w="1456" w:type="dxa"/>
          </w:tcPr>
          <w:p w14:paraId="601692AD" w14:textId="77777777" w:rsidR="00EC3134" w:rsidRPr="00BF2121" w:rsidRDefault="00EC3134" w:rsidP="005D13F6">
            <w:r w:rsidRPr="00BF2121">
              <w:t>MW</w:t>
            </w:r>
          </w:p>
        </w:tc>
        <w:tc>
          <w:tcPr>
            <w:tcW w:w="1382" w:type="dxa"/>
          </w:tcPr>
          <w:p w14:paraId="5D05E451" w14:textId="77777777" w:rsidR="00EC3134" w:rsidRPr="00BF2121" w:rsidRDefault="00EC3134" w:rsidP="005D13F6">
            <w:r w:rsidRPr="00BF2121">
              <w:t>-1.50</w:t>
            </w:r>
          </w:p>
        </w:tc>
        <w:tc>
          <w:tcPr>
            <w:tcW w:w="1298" w:type="dxa"/>
          </w:tcPr>
          <w:p w14:paraId="4614DFBA" w14:textId="77777777" w:rsidR="00EC3134" w:rsidRPr="00BF2121" w:rsidRDefault="00EC3134" w:rsidP="005D13F6">
            <w:r w:rsidRPr="00BF2121">
              <w:t>1.03</w:t>
            </w:r>
          </w:p>
        </w:tc>
        <w:tc>
          <w:tcPr>
            <w:tcW w:w="1259" w:type="dxa"/>
          </w:tcPr>
          <w:p w14:paraId="29D7B66B" w14:textId="77777777" w:rsidR="00EC3134" w:rsidRPr="00BF2121" w:rsidRDefault="00EC3134" w:rsidP="005D13F6">
            <w:r w:rsidRPr="00BF2121">
              <w:t>62.2</w:t>
            </w:r>
          </w:p>
        </w:tc>
        <w:tc>
          <w:tcPr>
            <w:tcW w:w="1415" w:type="dxa"/>
          </w:tcPr>
          <w:p w14:paraId="537DE429" w14:textId="77777777" w:rsidR="00EC3134" w:rsidRPr="00BF2121" w:rsidRDefault="00EC3134" w:rsidP="005D13F6">
            <w:r w:rsidRPr="00BF2121">
              <w:t>-3.55</w:t>
            </w:r>
          </w:p>
        </w:tc>
        <w:tc>
          <w:tcPr>
            <w:tcW w:w="1415" w:type="dxa"/>
          </w:tcPr>
          <w:p w14:paraId="1FA6E911" w14:textId="77777777" w:rsidR="00EC3134" w:rsidRPr="00BF2121" w:rsidRDefault="00EC3134" w:rsidP="005D13F6">
            <w:r w:rsidRPr="00BF2121">
              <w:t>0.550</w:t>
            </w:r>
          </w:p>
        </w:tc>
        <w:tc>
          <w:tcPr>
            <w:tcW w:w="1125" w:type="dxa"/>
          </w:tcPr>
          <w:p w14:paraId="6DB4E220" w14:textId="5DCCEA5E" w:rsidR="00EC3134" w:rsidRPr="00BF2121" w:rsidRDefault="00EC3134" w:rsidP="005D13F6">
            <w:r>
              <w:t>0.1487</w:t>
            </w:r>
          </w:p>
        </w:tc>
      </w:tr>
      <w:tr w:rsidR="00EC3134" w:rsidRPr="00BF2121" w14:paraId="7B464C47" w14:textId="4F53C768" w:rsidTr="00EC3134">
        <w:tc>
          <w:tcPr>
            <w:tcW w:w="1456" w:type="dxa"/>
          </w:tcPr>
          <w:p w14:paraId="1DA011E7" w14:textId="77777777" w:rsidR="00EC3134" w:rsidRPr="00BF2121" w:rsidRDefault="00EC3134" w:rsidP="005D13F6">
            <w:r w:rsidRPr="00BF2121">
              <w:t>WALK</w:t>
            </w:r>
          </w:p>
        </w:tc>
        <w:tc>
          <w:tcPr>
            <w:tcW w:w="1382" w:type="dxa"/>
          </w:tcPr>
          <w:p w14:paraId="20DB95B3" w14:textId="77777777" w:rsidR="00EC3134" w:rsidRPr="00BF2121" w:rsidRDefault="00EC3134" w:rsidP="005D13F6">
            <w:r w:rsidRPr="00BF2121">
              <w:t>-9.83</w:t>
            </w:r>
          </w:p>
        </w:tc>
        <w:tc>
          <w:tcPr>
            <w:tcW w:w="1298" w:type="dxa"/>
          </w:tcPr>
          <w:p w14:paraId="230AB225" w14:textId="77777777" w:rsidR="00EC3134" w:rsidRPr="00BF2121" w:rsidRDefault="00EC3134" w:rsidP="005D13F6">
            <w:r w:rsidRPr="00BF2121">
              <w:t>0.695</w:t>
            </w:r>
          </w:p>
        </w:tc>
        <w:tc>
          <w:tcPr>
            <w:tcW w:w="1259" w:type="dxa"/>
          </w:tcPr>
          <w:p w14:paraId="6C60FF2B" w14:textId="77777777" w:rsidR="00EC3134" w:rsidRPr="00BF2121" w:rsidRDefault="00EC3134" w:rsidP="005D13F6">
            <w:r w:rsidRPr="00BF2121">
              <w:t>68.0</w:t>
            </w:r>
          </w:p>
        </w:tc>
        <w:tc>
          <w:tcPr>
            <w:tcW w:w="1415" w:type="dxa"/>
          </w:tcPr>
          <w:p w14:paraId="602A0AA2" w14:textId="77777777" w:rsidR="00EC3134" w:rsidRPr="00BF2121" w:rsidRDefault="00EC3134" w:rsidP="005D13F6">
            <w:r w:rsidRPr="00BF2121">
              <w:t>-11.2</w:t>
            </w:r>
          </w:p>
        </w:tc>
        <w:tc>
          <w:tcPr>
            <w:tcW w:w="1415" w:type="dxa"/>
          </w:tcPr>
          <w:p w14:paraId="47E6C5FD" w14:textId="77777777" w:rsidR="00EC3134" w:rsidRPr="00BF2121" w:rsidRDefault="00EC3134" w:rsidP="005D13F6">
            <w:r w:rsidRPr="00BF2121">
              <w:t>-8.44</w:t>
            </w:r>
          </w:p>
        </w:tc>
        <w:tc>
          <w:tcPr>
            <w:tcW w:w="1125" w:type="dxa"/>
          </w:tcPr>
          <w:p w14:paraId="5C15BC44" w14:textId="2AD7AC47" w:rsidR="00EC3134" w:rsidRPr="00BF2121" w:rsidRDefault="00EC3134" w:rsidP="005D13F6">
            <w:r>
              <w:t>&lt;0.0001</w:t>
            </w:r>
          </w:p>
        </w:tc>
      </w:tr>
    </w:tbl>
    <w:p w14:paraId="703663BA" w14:textId="77777777" w:rsidR="00BF2121" w:rsidRDefault="00BF2121" w:rsidP="00BF2121"/>
    <w:p w14:paraId="6A653BFD" w14:textId="77777777" w:rsidR="00533F9E" w:rsidRDefault="00533F9E" w:rsidP="002600FE">
      <w:pPr>
        <w:sectPr w:rsidR="00533F9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558479" w14:textId="5159502A" w:rsidR="00533F9E" w:rsidRDefault="00533F9E" w:rsidP="00533F9E">
      <w:pPr>
        <w:pStyle w:val="Heading3"/>
      </w:pPr>
      <w:r>
        <w:lastRenderedPageBreak/>
        <w:t>Effect of study population and mobility type in walking individuals:</w:t>
      </w:r>
    </w:p>
    <w:p w14:paraId="4E95899F" w14:textId="40AE08E7" w:rsidR="00CA084B" w:rsidRDefault="00CA084B" w:rsidP="00CA084B">
      <w:r>
        <w:t xml:space="preserve">We fitted a linear mixed model (estimated using REML and </w:t>
      </w:r>
      <w:proofErr w:type="spellStart"/>
      <w:r>
        <w:t>nloptwrap</w:t>
      </w:r>
      <w:proofErr w:type="spellEnd"/>
      <w:r>
        <w:t xml:space="preserve"> optimizer) to predict RELDEV with GROUPM, GROUPD and DISTANCE (formula: RELDEV ~ 1 + GROUPM * GROUPD + DISTANCE). The model included SUBJID as random effect (formula: ~1 | SUBJID). The model's total explanatory power is substantial (conditional R2 = 0.80</w:t>
      </w:r>
      <w:proofErr w:type="gramStart"/>
      <w:r>
        <w:t>)</w:t>
      </w:r>
      <w:proofErr w:type="gramEnd"/>
      <w:r>
        <w:t xml:space="preserve"> and the part related to the fixed effects alone (marginal R2) is of 0.67. The model's intercept, corresponding to GROUPM = EW, GROUPD = HS and DISTANCE = 0, is at -13.03 (95% CI [-23.91, -2.15], </w:t>
      </w:r>
      <w:proofErr w:type="gramStart"/>
      <w:r>
        <w:t>t(</w:t>
      </w:r>
      <w:proofErr w:type="gramEnd"/>
      <w:r>
        <w:t>72) = -2.39, p = 0.020). Within this model:</w:t>
      </w:r>
    </w:p>
    <w:p w14:paraId="4F8BB937" w14:textId="56A55EF8" w:rsidR="00CA084B" w:rsidRDefault="00CA084B" w:rsidP="00CA084B">
      <w:r>
        <w:t xml:space="preserve">- The effect of GROUPM [MW] is statistically significant and negative (beta = -10.07, 95% CI [-15.70, -4.44], </w:t>
      </w:r>
      <w:proofErr w:type="gramStart"/>
      <w:r>
        <w:t>t(</w:t>
      </w:r>
      <w:proofErr w:type="gramEnd"/>
      <w:r>
        <w:t>72) = -3.56, p &lt; .001; Std. beta = -1.37, 95% CI [-2.14, -0.60])</w:t>
      </w:r>
    </w:p>
    <w:p w14:paraId="114099C0" w14:textId="2821B1F9" w:rsidR="00CA084B" w:rsidRDefault="00CA084B" w:rsidP="00CA084B">
      <w:r>
        <w:t xml:space="preserve">- The effect of GROUPM [WALK] is statistically significant and negative (beta = -15.70, 95% CI [-20.58, -10.83], </w:t>
      </w:r>
      <w:proofErr w:type="gramStart"/>
      <w:r>
        <w:t>t(</w:t>
      </w:r>
      <w:proofErr w:type="gramEnd"/>
      <w:r>
        <w:t>72) = -6.42, p &lt; .001; Std. beta = -2.14, 95% CI [-2.81, -1.48])</w:t>
      </w:r>
    </w:p>
    <w:p w14:paraId="192C1F4D" w14:textId="5DE564D8" w:rsidR="00CA084B" w:rsidRDefault="00CA084B" w:rsidP="00CA084B">
      <w:r>
        <w:t xml:space="preserve">- The effect of GROUPD [SCI] is statistically significant and negative (beta = -5.10, 95% CI [-9.51, -0.69], </w:t>
      </w:r>
      <w:proofErr w:type="gramStart"/>
      <w:r>
        <w:t>t(</w:t>
      </w:r>
      <w:proofErr w:type="gramEnd"/>
      <w:r>
        <w:t>72) = -2.31, p = 0.024; Std. beta = -0.70, 95% CI [-1.30, -0.09])</w:t>
      </w:r>
    </w:p>
    <w:p w14:paraId="4E1EB237" w14:textId="612A1FD8" w:rsidR="00CA084B" w:rsidRPr="00CA084B" w:rsidRDefault="00CA084B" w:rsidP="00CA084B">
      <w:r>
        <w:t xml:space="preserve">- The effect of GROUPD [Stroke] is statistically non-significant and positive (beta = 0.88, 95% CI [-2.20, </w:t>
      </w:r>
      <w:r w:rsidRPr="00CA084B">
        <w:t xml:space="preserve">3.97], </w:t>
      </w:r>
      <w:proofErr w:type="gramStart"/>
      <w:r w:rsidRPr="00CA084B">
        <w:t>t(</w:t>
      </w:r>
      <w:proofErr w:type="gramEnd"/>
      <w:r w:rsidRPr="00CA084B">
        <w:t>72) = 0.57, p = 0.569; Std. beta = 0.12, 95% CI</w:t>
      </w:r>
      <w:r>
        <w:t xml:space="preserve"> </w:t>
      </w:r>
      <w:r w:rsidRPr="00CA084B">
        <w:t>[-0.30, 0.54])</w:t>
      </w:r>
    </w:p>
    <w:p w14:paraId="15FECCE7" w14:textId="361BA83E" w:rsidR="00CA084B" w:rsidRDefault="00CA084B" w:rsidP="00CA084B">
      <w:r>
        <w:t xml:space="preserve">- The effect of DISTANCE is statistically significant and positive (beta = 0.09, 95% CI [0.04, 0.13], </w:t>
      </w:r>
      <w:proofErr w:type="gramStart"/>
      <w:r>
        <w:t>t(</w:t>
      </w:r>
      <w:proofErr w:type="gramEnd"/>
      <w:r>
        <w:t>72) = 4.03, p &lt; .001; Std. beta = 0.36, 95% CI [0.18, 0.55])</w:t>
      </w:r>
    </w:p>
    <w:p w14:paraId="3A2A5861" w14:textId="76E703DD" w:rsidR="00CA084B" w:rsidRDefault="00CA084B" w:rsidP="00CA084B">
      <w:r>
        <w:t xml:space="preserve">- The effect of GROUPM [MW] × GROUPD [SCI] is statistically significant and positive (beta = 7.94, 95% CI [2.97, 12.92], </w:t>
      </w:r>
      <w:proofErr w:type="gramStart"/>
      <w:r w:rsidRPr="00CA084B">
        <w:t>t(</w:t>
      </w:r>
      <w:proofErr w:type="gramEnd"/>
      <w:r w:rsidRPr="00CA084B">
        <w:t>72) = 3.18, p = 0.002; Std. beta = 1.08, 95% CI [0.40,</w:t>
      </w:r>
      <w:r>
        <w:t xml:space="preserve"> 1.76])</w:t>
      </w:r>
    </w:p>
    <w:p w14:paraId="058D5D54" w14:textId="77777777" w:rsidR="00CA084B" w:rsidRDefault="00CA084B" w:rsidP="00CA084B"/>
    <w:p w14:paraId="448C9C50" w14:textId="333BBC25" w:rsidR="00533F9E" w:rsidRDefault="00CA084B" w:rsidP="00CA084B">
      <w:r>
        <w:t>Standardized parameters were obtained by fitting the model on a standardized version of the dataset. 95% Confidence Intervals (CIs) and p-values were computed using a Wald t-distribution approximation.</w:t>
      </w:r>
    </w:p>
    <w:p w14:paraId="784EB531" w14:textId="2B606AB4" w:rsidR="00CA084B" w:rsidRDefault="00CA084B" w:rsidP="00CA084B">
      <w:r>
        <w:t>Model summary table:</w:t>
      </w:r>
    </w:p>
    <w:p w14:paraId="32FFFF30" w14:textId="553909AF" w:rsidR="00CA084B" w:rsidRDefault="00CA084B" w:rsidP="00CA084B">
      <w:r>
        <w:rPr>
          <w:noProof/>
        </w:rPr>
        <w:lastRenderedPageBreak/>
        <w:drawing>
          <wp:inline distT="0" distB="0" distL="0" distR="0" wp14:anchorId="083555CB" wp14:editId="1F72BFEE">
            <wp:extent cx="2743200" cy="2975882"/>
            <wp:effectExtent l="0" t="0" r="0" b="0"/>
            <wp:docPr id="13" name="Picture 13" descr="A table of numbers and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table of numbers and a number of objec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1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B696F5" w14:textId="44B86BA1" w:rsidR="00CA084B" w:rsidRDefault="00CA084B" w:rsidP="00CA084B">
      <w:r>
        <w:t>Post hoc comparisons (difference from zero</w:t>
      </w:r>
      <w:r w:rsidR="00CB06C4">
        <w:t xml:space="preserve">; see </w:t>
      </w:r>
      <w:r w:rsidR="0079036D">
        <w:t xml:space="preserve">figure 1B and </w:t>
      </w:r>
      <w:r w:rsidR="00CB06C4">
        <w:t xml:space="preserve">table 2 </w:t>
      </w:r>
      <w:r w:rsidR="0079036D">
        <w:t>of the</w:t>
      </w:r>
      <w:r w:rsidR="00CB06C4">
        <w:t xml:space="preserve"> manuscript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DE442F" w:rsidRPr="00DE442F" w14:paraId="25984B4A" w14:textId="77777777" w:rsidTr="00DE442F">
        <w:tc>
          <w:tcPr>
            <w:tcW w:w="1335" w:type="dxa"/>
          </w:tcPr>
          <w:p w14:paraId="1A72FFC9" w14:textId="77777777" w:rsidR="00DE442F" w:rsidRPr="00DE442F" w:rsidRDefault="00DE442F" w:rsidP="00365D61">
            <w:r w:rsidRPr="00DE442F">
              <w:t>GROUPD</w:t>
            </w:r>
          </w:p>
        </w:tc>
        <w:tc>
          <w:tcPr>
            <w:tcW w:w="1335" w:type="dxa"/>
          </w:tcPr>
          <w:p w14:paraId="48CB81EF" w14:textId="77777777" w:rsidR="00DE442F" w:rsidRPr="00DE442F" w:rsidRDefault="00DE442F" w:rsidP="00365D61">
            <w:r w:rsidRPr="00DE442F">
              <w:t>GROUPM</w:t>
            </w:r>
          </w:p>
        </w:tc>
        <w:tc>
          <w:tcPr>
            <w:tcW w:w="1336" w:type="dxa"/>
          </w:tcPr>
          <w:p w14:paraId="42448557" w14:textId="77777777" w:rsidR="00DE442F" w:rsidRPr="00DE442F" w:rsidRDefault="00DE442F" w:rsidP="00365D61">
            <w:proofErr w:type="spellStart"/>
            <w:r w:rsidRPr="00DE442F">
              <w:t>emmean</w:t>
            </w:r>
            <w:proofErr w:type="spellEnd"/>
          </w:p>
        </w:tc>
        <w:tc>
          <w:tcPr>
            <w:tcW w:w="1336" w:type="dxa"/>
          </w:tcPr>
          <w:p w14:paraId="59BC3A70" w14:textId="77777777" w:rsidR="00DE442F" w:rsidRPr="00DE442F" w:rsidRDefault="00DE442F" w:rsidP="00365D61">
            <w:r w:rsidRPr="00DE442F">
              <w:t>SE</w:t>
            </w:r>
          </w:p>
        </w:tc>
        <w:tc>
          <w:tcPr>
            <w:tcW w:w="1336" w:type="dxa"/>
          </w:tcPr>
          <w:p w14:paraId="251AC0BE" w14:textId="77777777" w:rsidR="00DE442F" w:rsidRPr="00DE442F" w:rsidRDefault="00DE442F" w:rsidP="00365D61">
            <w:proofErr w:type="spellStart"/>
            <w:r w:rsidRPr="00DE442F">
              <w:t>df</w:t>
            </w:r>
            <w:proofErr w:type="spellEnd"/>
          </w:p>
        </w:tc>
        <w:tc>
          <w:tcPr>
            <w:tcW w:w="1336" w:type="dxa"/>
          </w:tcPr>
          <w:p w14:paraId="0E60FBA3" w14:textId="77777777" w:rsidR="00DE442F" w:rsidRPr="00DE442F" w:rsidRDefault="00DE442F" w:rsidP="00365D61">
            <w:proofErr w:type="spellStart"/>
            <w:proofErr w:type="gramStart"/>
            <w:r w:rsidRPr="00DE442F">
              <w:t>t.ratio</w:t>
            </w:r>
            <w:proofErr w:type="spellEnd"/>
            <w:proofErr w:type="gramEnd"/>
          </w:p>
        </w:tc>
        <w:tc>
          <w:tcPr>
            <w:tcW w:w="1336" w:type="dxa"/>
          </w:tcPr>
          <w:p w14:paraId="39A2620C" w14:textId="77777777" w:rsidR="00DE442F" w:rsidRPr="00DE442F" w:rsidRDefault="00DE442F" w:rsidP="00365D61">
            <w:proofErr w:type="spellStart"/>
            <w:r w:rsidRPr="00DE442F">
              <w:t>p.value</w:t>
            </w:r>
            <w:proofErr w:type="spellEnd"/>
          </w:p>
        </w:tc>
      </w:tr>
      <w:tr w:rsidR="00DE442F" w:rsidRPr="00DE442F" w14:paraId="1D68E673" w14:textId="77777777" w:rsidTr="00DE442F">
        <w:tc>
          <w:tcPr>
            <w:tcW w:w="1335" w:type="dxa"/>
          </w:tcPr>
          <w:p w14:paraId="5E8D230F" w14:textId="644AEB72" w:rsidR="00DE442F" w:rsidRPr="00DE442F" w:rsidRDefault="00DE442F" w:rsidP="00365D61">
            <w:r w:rsidRPr="00DE442F">
              <w:t>HS</w:t>
            </w:r>
          </w:p>
        </w:tc>
        <w:tc>
          <w:tcPr>
            <w:tcW w:w="1335" w:type="dxa"/>
          </w:tcPr>
          <w:p w14:paraId="6786D3BC" w14:textId="77777777" w:rsidR="00DE442F" w:rsidRPr="00DE442F" w:rsidRDefault="00DE442F" w:rsidP="00365D61">
            <w:r w:rsidRPr="00DE442F">
              <w:t>EW</w:t>
            </w:r>
          </w:p>
        </w:tc>
        <w:tc>
          <w:tcPr>
            <w:tcW w:w="1336" w:type="dxa"/>
          </w:tcPr>
          <w:p w14:paraId="3A75B29B" w14:textId="77777777" w:rsidR="00DE442F" w:rsidRPr="00DE442F" w:rsidRDefault="00DE442F" w:rsidP="00365D61">
            <w:proofErr w:type="spellStart"/>
            <w:r w:rsidRPr="00DE442F">
              <w:t>nonEst</w:t>
            </w:r>
            <w:proofErr w:type="spellEnd"/>
          </w:p>
        </w:tc>
        <w:tc>
          <w:tcPr>
            <w:tcW w:w="1336" w:type="dxa"/>
          </w:tcPr>
          <w:p w14:paraId="5051BFF2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6B3D865F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3258D416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14CD2749" w14:textId="77777777" w:rsidR="00DE442F" w:rsidRPr="00DE442F" w:rsidRDefault="00DE442F" w:rsidP="00365D61">
            <w:r w:rsidRPr="00DE442F">
              <w:t>NA</w:t>
            </w:r>
          </w:p>
        </w:tc>
      </w:tr>
      <w:tr w:rsidR="00DE442F" w:rsidRPr="00DE442F" w14:paraId="7CD81196" w14:textId="77777777" w:rsidTr="00DE442F">
        <w:tc>
          <w:tcPr>
            <w:tcW w:w="1335" w:type="dxa"/>
          </w:tcPr>
          <w:p w14:paraId="5C5D95D4" w14:textId="293755BF" w:rsidR="00DE442F" w:rsidRPr="00DE442F" w:rsidRDefault="00DE442F" w:rsidP="00365D61">
            <w:r w:rsidRPr="00DE442F">
              <w:t>SCI</w:t>
            </w:r>
          </w:p>
        </w:tc>
        <w:tc>
          <w:tcPr>
            <w:tcW w:w="1335" w:type="dxa"/>
          </w:tcPr>
          <w:p w14:paraId="0D49CDDF" w14:textId="77777777" w:rsidR="00DE442F" w:rsidRPr="00DE442F" w:rsidRDefault="00DE442F" w:rsidP="00365D61">
            <w:r w:rsidRPr="00DE442F">
              <w:t>EW</w:t>
            </w:r>
          </w:p>
        </w:tc>
        <w:tc>
          <w:tcPr>
            <w:tcW w:w="1336" w:type="dxa"/>
          </w:tcPr>
          <w:p w14:paraId="636B8E0B" w14:textId="77777777" w:rsidR="00DE442F" w:rsidRPr="00DE442F" w:rsidRDefault="00DE442F" w:rsidP="00365D61">
            <w:r w:rsidRPr="00DE442F">
              <w:t>1.08</w:t>
            </w:r>
          </w:p>
        </w:tc>
        <w:tc>
          <w:tcPr>
            <w:tcW w:w="1336" w:type="dxa"/>
          </w:tcPr>
          <w:p w14:paraId="30353861" w14:textId="77777777" w:rsidR="00DE442F" w:rsidRPr="00DE442F" w:rsidRDefault="00DE442F" w:rsidP="00365D61">
            <w:r w:rsidRPr="00DE442F">
              <w:t>1.74</w:t>
            </w:r>
          </w:p>
        </w:tc>
        <w:tc>
          <w:tcPr>
            <w:tcW w:w="1336" w:type="dxa"/>
          </w:tcPr>
          <w:p w14:paraId="04C0A8CC" w14:textId="77777777" w:rsidR="00DE442F" w:rsidRPr="00DE442F" w:rsidRDefault="00DE442F" w:rsidP="00365D61">
            <w:r w:rsidRPr="00DE442F">
              <w:t>73.7</w:t>
            </w:r>
          </w:p>
        </w:tc>
        <w:tc>
          <w:tcPr>
            <w:tcW w:w="1336" w:type="dxa"/>
          </w:tcPr>
          <w:p w14:paraId="6E185F7E" w14:textId="77777777" w:rsidR="00DE442F" w:rsidRPr="00DE442F" w:rsidRDefault="00DE442F" w:rsidP="00365D61">
            <w:r w:rsidRPr="00DE442F">
              <w:t>0.620</w:t>
            </w:r>
          </w:p>
        </w:tc>
        <w:tc>
          <w:tcPr>
            <w:tcW w:w="1336" w:type="dxa"/>
          </w:tcPr>
          <w:p w14:paraId="38144642" w14:textId="77777777" w:rsidR="00DE442F" w:rsidRPr="00DE442F" w:rsidRDefault="00DE442F" w:rsidP="00365D61">
            <w:r w:rsidRPr="00DE442F">
              <w:t>0.5370</w:t>
            </w:r>
          </w:p>
        </w:tc>
      </w:tr>
      <w:tr w:rsidR="00DE442F" w:rsidRPr="00DE442F" w14:paraId="129D7DA1" w14:textId="77777777" w:rsidTr="00DE442F">
        <w:tc>
          <w:tcPr>
            <w:tcW w:w="1335" w:type="dxa"/>
          </w:tcPr>
          <w:p w14:paraId="0827AFDE" w14:textId="4AE1585A" w:rsidR="00DE442F" w:rsidRPr="00DE442F" w:rsidRDefault="00DE442F" w:rsidP="00365D61">
            <w:r w:rsidRPr="00DE442F">
              <w:t>Stroke</w:t>
            </w:r>
          </w:p>
        </w:tc>
        <w:tc>
          <w:tcPr>
            <w:tcW w:w="1335" w:type="dxa"/>
          </w:tcPr>
          <w:p w14:paraId="75927B3D" w14:textId="77777777" w:rsidR="00DE442F" w:rsidRPr="00DE442F" w:rsidRDefault="00DE442F" w:rsidP="00365D61">
            <w:r w:rsidRPr="00DE442F">
              <w:t>EW</w:t>
            </w:r>
          </w:p>
        </w:tc>
        <w:tc>
          <w:tcPr>
            <w:tcW w:w="1336" w:type="dxa"/>
          </w:tcPr>
          <w:p w14:paraId="0F8EB7B8" w14:textId="77777777" w:rsidR="00DE442F" w:rsidRPr="00DE442F" w:rsidRDefault="00DE442F" w:rsidP="00365D61">
            <w:proofErr w:type="spellStart"/>
            <w:r w:rsidRPr="00DE442F">
              <w:t>nonEst</w:t>
            </w:r>
            <w:proofErr w:type="spellEnd"/>
          </w:p>
        </w:tc>
        <w:tc>
          <w:tcPr>
            <w:tcW w:w="1336" w:type="dxa"/>
          </w:tcPr>
          <w:p w14:paraId="712AB82D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0EE8883E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09BF6999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0F42D978" w14:textId="77777777" w:rsidR="00DE442F" w:rsidRPr="00DE442F" w:rsidRDefault="00DE442F" w:rsidP="00365D61">
            <w:r w:rsidRPr="00DE442F">
              <w:t>NA</w:t>
            </w:r>
          </w:p>
        </w:tc>
      </w:tr>
      <w:tr w:rsidR="00DE442F" w:rsidRPr="00DE442F" w14:paraId="7396D121" w14:textId="77777777" w:rsidTr="00DE442F">
        <w:tc>
          <w:tcPr>
            <w:tcW w:w="1335" w:type="dxa"/>
          </w:tcPr>
          <w:p w14:paraId="3EE94355" w14:textId="420757FA" w:rsidR="00DE442F" w:rsidRPr="00DE442F" w:rsidRDefault="00DE442F" w:rsidP="00365D61">
            <w:r w:rsidRPr="00DE442F">
              <w:t>HS</w:t>
            </w:r>
          </w:p>
        </w:tc>
        <w:tc>
          <w:tcPr>
            <w:tcW w:w="1335" w:type="dxa"/>
          </w:tcPr>
          <w:p w14:paraId="15C8F66A" w14:textId="77777777" w:rsidR="00DE442F" w:rsidRPr="00DE442F" w:rsidRDefault="00DE442F" w:rsidP="00365D61">
            <w:r w:rsidRPr="00DE442F">
              <w:t>MW</w:t>
            </w:r>
          </w:p>
        </w:tc>
        <w:tc>
          <w:tcPr>
            <w:tcW w:w="1336" w:type="dxa"/>
          </w:tcPr>
          <w:p w14:paraId="59A1EE83" w14:textId="77777777" w:rsidR="00DE442F" w:rsidRPr="00DE442F" w:rsidRDefault="00DE442F" w:rsidP="00365D61">
            <w:r w:rsidRPr="00DE442F">
              <w:t>-3.88</w:t>
            </w:r>
          </w:p>
        </w:tc>
        <w:tc>
          <w:tcPr>
            <w:tcW w:w="1336" w:type="dxa"/>
          </w:tcPr>
          <w:p w14:paraId="344805A9" w14:textId="77777777" w:rsidR="00DE442F" w:rsidRPr="00DE442F" w:rsidRDefault="00DE442F" w:rsidP="00365D61">
            <w:r w:rsidRPr="00DE442F">
              <w:t>1.43</w:t>
            </w:r>
          </w:p>
        </w:tc>
        <w:tc>
          <w:tcPr>
            <w:tcW w:w="1336" w:type="dxa"/>
          </w:tcPr>
          <w:p w14:paraId="4A0DF7B7" w14:textId="77777777" w:rsidR="00DE442F" w:rsidRPr="00DE442F" w:rsidRDefault="00DE442F" w:rsidP="00365D61">
            <w:r w:rsidRPr="00DE442F">
              <w:t>71.4</w:t>
            </w:r>
          </w:p>
        </w:tc>
        <w:tc>
          <w:tcPr>
            <w:tcW w:w="1336" w:type="dxa"/>
          </w:tcPr>
          <w:p w14:paraId="14E500B9" w14:textId="77777777" w:rsidR="00DE442F" w:rsidRPr="00DE442F" w:rsidRDefault="00DE442F" w:rsidP="00365D61">
            <w:r w:rsidRPr="00DE442F">
              <w:t>-2.709</w:t>
            </w:r>
          </w:p>
        </w:tc>
        <w:tc>
          <w:tcPr>
            <w:tcW w:w="1336" w:type="dxa"/>
          </w:tcPr>
          <w:p w14:paraId="3059797F" w14:textId="77777777" w:rsidR="00DE442F" w:rsidRPr="00DE442F" w:rsidRDefault="00DE442F" w:rsidP="00365D61">
            <w:r w:rsidRPr="00DE442F">
              <w:t>0.0084</w:t>
            </w:r>
          </w:p>
        </w:tc>
      </w:tr>
      <w:tr w:rsidR="00DE442F" w:rsidRPr="00DE442F" w14:paraId="32939038" w14:textId="77777777" w:rsidTr="00DE442F">
        <w:tc>
          <w:tcPr>
            <w:tcW w:w="1335" w:type="dxa"/>
          </w:tcPr>
          <w:p w14:paraId="7BE1D094" w14:textId="2EC6DF26" w:rsidR="00DE442F" w:rsidRPr="00DE442F" w:rsidRDefault="00DE442F" w:rsidP="00365D61">
            <w:r w:rsidRPr="00DE442F">
              <w:t>SCI</w:t>
            </w:r>
          </w:p>
        </w:tc>
        <w:tc>
          <w:tcPr>
            <w:tcW w:w="1335" w:type="dxa"/>
          </w:tcPr>
          <w:p w14:paraId="210BA5B2" w14:textId="77777777" w:rsidR="00DE442F" w:rsidRPr="00DE442F" w:rsidRDefault="00DE442F" w:rsidP="00365D61">
            <w:r w:rsidRPr="00DE442F">
              <w:t>MW</w:t>
            </w:r>
          </w:p>
        </w:tc>
        <w:tc>
          <w:tcPr>
            <w:tcW w:w="1336" w:type="dxa"/>
          </w:tcPr>
          <w:p w14:paraId="56E04EBE" w14:textId="77777777" w:rsidR="00DE442F" w:rsidRPr="00DE442F" w:rsidRDefault="00DE442F" w:rsidP="00365D61">
            <w:r w:rsidRPr="00DE442F">
              <w:t>-1.04</w:t>
            </w:r>
          </w:p>
        </w:tc>
        <w:tc>
          <w:tcPr>
            <w:tcW w:w="1336" w:type="dxa"/>
          </w:tcPr>
          <w:p w14:paraId="7639A7E3" w14:textId="77777777" w:rsidR="00DE442F" w:rsidRPr="00DE442F" w:rsidRDefault="00DE442F" w:rsidP="00365D61">
            <w:r w:rsidRPr="00DE442F">
              <w:t>1.32</w:t>
            </w:r>
          </w:p>
        </w:tc>
        <w:tc>
          <w:tcPr>
            <w:tcW w:w="1336" w:type="dxa"/>
          </w:tcPr>
          <w:p w14:paraId="1CEA99A4" w14:textId="77777777" w:rsidR="00DE442F" w:rsidRPr="00DE442F" w:rsidRDefault="00DE442F" w:rsidP="00365D61">
            <w:r w:rsidRPr="00DE442F">
              <w:t>71.2</w:t>
            </w:r>
          </w:p>
        </w:tc>
        <w:tc>
          <w:tcPr>
            <w:tcW w:w="1336" w:type="dxa"/>
          </w:tcPr>
          <w:p w14:paraId="6F14EAE3" w14:textId="77777777" w:rsidR="00DE442F" w:rsidRPr="00DE442F" w:rsidRDefault="00DE442F" w:rsidP="00365D61">
            <w:r w:rsidRPr="00DE442F">
              <w:t>-0.792</w:t>
            </w:r>
          </w:p>
        </w:tc>
        <w:tc>
          <w:tcPr>
            <w:tcW w:w="1336" w:type="dxa"/>
          </w:tcPr>
          <w:p w14:paraId="1083FD28" w14:textId="77777777" w:rsidR="00DE442F" w:rsidRPr="00DE442F" w:rsidRDefault="00DE442F" w:rsidP="00365D61">
            <w:r w:rsidRPr="00DE442F">
              <w:t>0.4309</w:t>
            </w:r>
          </w:p>
        </w:tc>
      </w:tr>
      <w:tr w:rsidR="00DE442F" w:rsidRPr="00DE442F" w14:paraId="3519ADCC" w14:textId="77777777" w:rsidTr="00DE442F">
        <w:tc>
          <w:tcPr>
            <w:tcW w:w="1335" w:type="dxa"/>
          </w:tcPr>
          <w:p w14:paraId="62108005" w14:textId="1E6B79AB" w:rsidR="00DE442F" w:rsidRPr="00DE442F" w:rsidRDefault="00DE442F" w:rsidP="00365D61">
            <w:r w:rsidRPr="00DE442F">
              <w:t>Stroke</w:t>
            </w:r>
          </w:p>
        </w:tc>
        <w:tc>
          <w:tcPr>
            <w:tcW w:w="1335" w:type="dxa"/>
          </w:tcPr>
          <w:p w14:paraId="2E0C2B31" w14:textId="77777777" w:rsidR="00DE442F" w:rsidRPr="00DE442F" w:rsidRDefault="00DE442F" w:rsidP="00365D61">
            <w:r w:rsidRPr="00DE442F">
              <w:t>MW</w:t>
            </w:r>
          </w:p>
        </w:tc>
        <w:tc>
          <w:tcPr>
            <w:tcW w:w="1336" w:type="dxa"/>
          </w:tcPr>
          <w:p w14:paraId="23E1B571" w14:textId="77777777" w:rsidR="00DE442F" w:rsidRPr="00DE442F" w:rsidRDefault="00DE442F" w:rsidP="00365D61">
            <w:proofErr w:type="spellStart"/>
            <w:r w:rsidRPr="00DE442F">
              <w:t>nonEst</w:t>
            </w:r>
            <w:proofErr w:type="spellEnd"/>
          </w:p>
        </w:tc>
        <w:tc>
          <w:tcPr>
            <w:tcW w:w="1336" w:type="dxa"/>
          </w:tcPr>
          <w:p w14:paraId="24FA8432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39AE4B54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6E8CB532" w14:textId="77777777" w:rsidR="00DE442F" w:rsidRPr="00DE442F" w:rsidRDefault="00DE442F" w:rsidP="00365D61">
            <w:r w:rsidRPr="00DE442F">
              <w:t>NA</w:t>
            </w:r>
          </w:p>
        </w:tc>
        <w:tc>
          <w:tcPr>
            <w:tcW w:w="1336" w:type="dxa"/>
          </w:tcPr>
          <w:p w14:paraId="27103DA5" w14:textId="77777777" w:rsidR="00DE442F" w:rsidRPr="00DE442F" w:rsidRDefault="00DE442F" w:rsidP="00365D61">
            <w:r w:rsidRPr="00DE442F">
              <w:t>NA</w:t>
            </w:r>
          </w:p>
        </w:tc>
      </w:tr>
      <w:tr w:rsidR="00DE442F" w:rsidRPr="00DE442F" w14:paraId="5B7A9682" w14:textId="77777777" w:rsidTr="00DE442F">
        <w:tc>
          <w:tcPr>
            <w:tcW w:w="1335" w:type="dxa"/>
          </w:tcPr>
          <w:p w14:paraId="352D3032" w14:textId="1C2745D4" w:rsidR="00DE442F" w:rsidRPr="00DE442F" w:rsidRDefault="00DE442F" w:rsidP="00365D61">
            <w:r w:rsidRPr="00DE442F">
              <w:t>HS</w:t>
            </w:r>
          </w:p>
        </w:tc>
        <w:tc>
          <w:tcPr>
            <w:tcW w:w="1335" w:type="dxa"/>
          </w:tcPr>
          <w:p w14:paraId="219EB3C6" w14:textId="77777777" w:rsidR="00DE442F" w:rsidRPr="00DE442F" w:rsidRDefault="00DE442F" w:rsidP="00365D61">
            <w:r w:rsidRPr="00DE442F">
              <w:t>WALK</w:t>
            </w:r>
          </w:p>
        </w:tc>
        <w:tc>
          <w:tcPr>
            <w:tcW w:w="1336" w:type="dxa"/>
          </w:tcPr>
          <w:p w14:paraId="606382F4" w14:textId="77777777" w:rsidR="00DE442F" w:rsidRPr="00DE442F" w:rsidRDefault="00DE442F" w:rsidP="00365D61">
            <w:r w:rsidRPr="00DE442F">
              <w:t>-9.52</w:t>
            </w:r>
          </w:p>
        </w:tc>
        <w:tc>
          <w:tcPr>
            <w:tcW w:w="1336" w:type="dxa"/>
          </w:tcPr>
          <w:p w14:paraId="64A3A42E" w14:textId="77777777" w:rsidR="00DE442F" w:rsidRPr="00DE442F" w:rsidRDefault="00DE442F" w:rsidP="00365D61">
            <w:r w:rsidRPr="00DE442F">
              <w:t>1.02</w:t>
            </w:r>
          </w:p>
        </w:tc>
        <w:tc>
          <w:tcPr>
            <w:tcW w:w="1336" w:type="dxa"/>
          </w:tcPr>
          <w:p w14:paraId="74DE54DF" w14:textId="77777777" w:rsidR="00DE442F" w:rsidRPr="00DE442F" w:rsidRDefault="00DE442F" w:rsidP="00365D61">
            <w:r w:rsidRPr="00DE442F">
              <w:t>36.2</w:t>
            </w:r>
          </w:p>
        </w:tc>
        <w:tc>
          <w:tcPr>
            <w:tcW w:w="1336" w:type="dxa"/>
          </w:tcPr>
          <w:p w14:paraId="106AD8E3" w14:textId="77777777" w:rsidR="00DE442F" w:rsidRPr="00DE442F" w:rsidRDefault="00DE442F" w:rsidP="00365D61">
            <w:r w:rsidRPr="00DE442F">
              <w:t>-9.343</w:t>
            </w:r>
          </w:p>
        </w:tc>
        <w:tc>
          <w:tcPr>
            <w:tcW w:w="1336" w:type="dxa"/>
          </w:tcPr>
          <w:p w14:paraId="6E0F4944" w14:textId="77777777" w:rsidR="00DE442F" w:rsidRPr="00DE442F" w:rsidRDefault="00DE442F" w:rsidP="00365D61">
            <w:r w:rsidRPr="00DE442F">
              <w:t>&lt;.0001</w:t>
            </w:r>
          </w:p>
        </w:tc>
      </w:tr>
      <w:tr w:rsidR="00DE442F" w:rsidRPr="00DE442F" w14:paraId="754ECE0A" w14:textId="77777777" w:rsidTr="00DE442F">
        <w:tc>
          <w:tcPr>
            <w:tcW w:w="1335" w:type="dxa"/>
          </w:tcPr>
          <w:p w14:paraId="08ECED25" w14:textId="29AE8C0A" w:rsidR="00DE442F" w:rsidRPr="00DE442F" w:rsidRDefault="00DE442F" w:rsidP="00365D61">
            <w:r w:rsidRPr="00DE442F">
              <w:t>SCI</w:t>
            </w:r>
          </w:p>
        </w:tc>
        <w:tc>
          <w:tcPr>
            <w:tcW w:w="1335" w:type="dxa"/>
          </w:tcPr>
          <w:p w14:paraId="045257D9" w14:textId="77777777" w:rsidR="00DE442F" w:rsidRPr="00DE442F" w:rsidRDefault="00DE442F" w:rsidP="00365D61">
            <w:r w:rsidRPr="00DE442F">
              <w:t>WALK</w:t>
            </w:r>
          </w:p>
        </w:tc>
        <w:tc>
          <w:tcPr>
            <w:tcW w:w="1336" w:type="dxa"/>
          </w:tcPr>
          <w:p w14:paraId="6600C42C" w14:textId="77777777" w:rsidR="00DE442F" w:rsidRPr="00DE442F" w:rsidRDefault="00DE442F" w:rsidP="00365D61">
            <w:r w:rsidRPr="00DE442F">
              <w:t>-14.62</w:t>
            </w:r>
          </w:p>
        </w:tc>
        <w:tc>
          <w:tcPr>
            <w:tcW w:w="1336" w:type="dxa"/>
          </w:tcPr>
          <w:p w14:paraId="4672A97F" w14:textId="77777777" w:rsidR="00DE442F" w:rsidRPr="00DE442F" w:rsidRDefault="00DE442F" w:rsidP="00365D61">
            <w:r w:rsidRPr="00DE442F">
              <w:t>2.00</w:t>
            </w:r>
          </w:p>
        </w:tc>
        <w:tc>
          <w:tcPr>
            <w:tcW w:w="1336" w:type="dxa"/>
          </w:tcPr>
          <w:p w14:paraId="37DD3AFD" w14:textId="77777777" w:rsidR="00DE442F" w:rsidRPr="00DE442F" w:rsidRDefault="00DE442F" w:rsidP="00365D61">
            <w:r w:rsidRPr="00DE442F">
              <w:t>71.2</w:t>
            </w:r>
          </w:p>
        </w:tc>
        <w:tc>
          <w:tcPr>
            <w:tcW w:w="1336" w:type="dxa"/>
          </w:tcPr>
          <w:p w14:paraId="3D2CCB2F" w14:textId="77777777" w:rsidR="00DE442F" w:rsidRPr="00DE442F" w:rsidRDefault="00DE442F" w:rsidP="00365D61">
            <w:r w:rsidRPr="00DE442F">
              <w:t>-7.327</w:t>
            </w:r>
          </w:p>
        </w:tc>
        <w:tc>
          <w:tcPr>
            <w:tcW w:w="1336" w:type="dxa"/>
          </w:tcPr>
          <w:p w14:paraId="7A7BAAA7" w14:textId="77777777" w:rsidR="00DE442F" w:rsidRPr="00DE442F" w:rsidRDefault="00DE442F" w:rsidP="00365D61">
            <w:r w:rsidRPr="00DE442F">
              <w:t>&lt;.0001</w:t>
            </w:r>
          </w:p>
        </w:tc>
      </w:tr>
      <w:tr w:rsidR="00DE442F" w:rsidRPr="00DE442F" w14:paraId="591F33C8" w14:textId="77777777" w:rsidTr="00DE442F">
        <w:tc>
          <w:tcPr>
            <w:tcW w:w="1335" w:type="dxa"/>
          </w:tcPr>
          <w:p w14:paraId="6B433BC2" w14:textId="283F340D" w:rsidR="00DE442F" w:rsidRPr="00DE442F" w:rsidRDefault="00DE442F" w:rsidP="00365D61">
            <w:r w:rsidRPr="00DE442F">
              <w:t>Stroke</w:t>
            </w:r>
          </w:p>
        </w:tc>
        <w:tc>
          <w:tcPr>
            <w:tcW w:w="1335" w:type="dxa"/>
          </w:tcPr>
          <w:p w14:paraId="0D58717F" w14:textId="77777777" w:rsidR="00DE442F" w:rsidRPr="00DE442F" w:rsidRDefault="00DE442F" w:rsidP="00365D61">
            <w:r w:rsidRPr="00DE442F">
              <w:t>WALK</w:t>
            </w:r>
          </w:p>
        </w:tc>
        <w:tc>
          <w:tcPr>
            <w:tcW w:w="1336" w:type="dxa"/>
          </w:tcPr>
          <w:p w14:paraId="1506DDE5" w14:textId="77777777" w:rsidR="00DE442F" w:rsidRPr="00DE442F" w:rsidRDefault="00DE442F" w:rsidP="00365D61">
            <w:r w:rsidRPr="00DE442F">
              <w:t>-8.64</w:t>
            </w:r>
          </w:p>
        </w:tc>
        <w:tc>
          <w:tcPr>
            <w:tcW w:w="1336" w:type="dxa"/>
          </w:tcPr>
          <w:p w14:paraId="437B5BFB" w14:textId="77777777" w:rsidR="00DE442F" w:rsidRPr="00DE442F" w:rsidRDefault="00DE442F" w:rsidP="00365D61">
            <w:r w:rsidRPr="00DE442F">
              <w:t>1.17</w:t>
            </w:r>
          </w:p>
        </w:tc>
        <w:tc>
          <w:tcPr>
            <w:tcW w:w="1336" w:type="dxa"/>
          </w:tcPr>
          <w:p w14:paraId="6E847217" w14:textId="77777777" w:rsidR="00DE442F" w:rsidRPr="00DE442F" w:rsidRDefault="00DE442F" w:rsidP="00365D61">
            <w:r w:rsidRPr="00DE442F">
              <w:t>69.2</w:t>
            </w:r>
          </w:p>
        </w:tc>
        <w:tc>
          <w:tcPr>
            <w:tcW w:w="1336" w:type="dxa"/>
          </w:tcPr>
          <w:p w14:paraId="6A19C840" w14:textId="77777777" w:rsidR="00DE442F" w:rsidRPr="00DE442F" w:rsidRDefault="00DE442F" w:rsidP="00365D61">
            <w:r w:rsidRPr="00DE442F">
              <w:t>-7.407</w:t>
            </w:r>
          </w:p>
        </w:tc>
        <w:tc>
          <w:tcPr>
            <w:tcW w:w="1336" w:type="dxa"/>
          </w:tcPr>
          <w:p w14:paraId="7A242EAA" w14:textId="77777777" w:rsidR="00DE442F" w:rsidRPr="00DE442F" w:rsidRDefault="00DE442F" w:rsidP="00365D61">
            <w:r w:rsidRPr="00DE442F">
              <w:t>&lt;.0001</w:t>
            </w:r>
          </w:p>
        </w:tc>
      </w:tr>
    </w:tbl>
    <w:p w14:paraId="2BB0B5C4" w14:textId="1EED1D87" w:rsidR="00DE442F" w:rsidRDefault="00DE442F" w:rsidP="00CA084B">
      <w:r>
        <w:t>Post hoc pairwise comparisons (in walking individuals):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E442F" w:rsidRPr="00DE442F" w14:paraId="2C41D865" w14:textId="77777777" w:rsidTr="00DE442F">
        <w:tc>
          <w:tcPr>
            <w:tcW w:w="1558" w:type="dxa"/>
          </w:tcPr>
          <w:p w14:paraId="3C5F4618" w14:textId="77777777" w:rsidR="00DE442F" w:rsidRPr="00DE442F" w:rsidRDefault="00DE442F" w:rsidP="001D69A8">
            <w:r w:rsidRPr="00DE442F">
              <w:t>contrast</w:t>
            </w:r>
          </w:p>
        </w:tc>
        <w:tc>
          <w:tcPr>
            <w:tcW w:w="1558" w:type="dxa"/>
          </w:tcPr>
          <w:p w14:paraId="2E10C955" w14:textId="77777777" w:rsidR="00DE442F" w:rsidRPr="00DE442F" w:rsidRDefault="00DE442F" w:rsidP="001D69A8">
            <w:r w:rsidRPr="00DE442F">
              <w:t>estimate</w:t>
            </w:r>
          </w:p>
        </w:tc>
        <w:tc>
          <w:tcPr>
            <w:tcW w:w="1558" w:type="dxa"/>
          </w:tcPr>
          <w:p w14:paraId="550887B6" w14:textId="77777777" w:rsidR="00DE442F" w:rsidRPr="00DE442F" w:rsidRDefault="00DE442F" w:rsidP="001D69A8">
            <w:r w:rsidRPr="00DE442F">
              <w:t>SE</w:t>
            </w:r>
          </w:p>
        </w:tc>
        <w:tc>
          <w:tcPr>
            <w:tcW w:w="1558" w:type="dxa"/>
          </w:tcPr>
          <w:p w14:paraId="434B360C" w14:textId="77777777" w:rsidR="00DE442F" w:rsidRPr="00DE442F" w:rsidRDefault="00DE442F" w:rsidP="001D69A8">
            <w:proofErr w:type="spellStart"/>
            <w:r w:rsidRPr="00DE442F">
              <w:t>df</w:t>
            </w:r>
            <w:proofErr w:type="spellEnd"/>
          </w:p>
        </w:tc>
        <w:tc>
          <w:tcPr>
            <w:tcW w:w="1559" w:type="dxa"/>
          </w:tcPr>
          <w:p w14:paraId="37653789" w14:textId="77777777" w:rsidR="00DE442F" w:rsidRPr="00DE442F" w:rsidRDefault="00DE442F" w:rsidP="001D69A8">
            <w:proofErr w:type="spellStart"/>
            <w:proofErr w:type="gramStart"/>
            <w:r w:rsidRPr="00DE442F">
              <w:t>t.ratio</w:t>
            </w:r>
            <w:proofErr w:type="spellEnd"/>
            <w:proofErr w:type="gramEnd"/>
          </w:p>
        </w:tc>
        <w:tc>
          <w:tcPr>
            <w:tcW w:w="1559" w:type="dxa"/>
          </w:tcPr>
          <w:p w14:paraId="4110600E" w14:textId="77777777" w:rsidR="00DE442F" w:rsidRPr="00DE442F" w:rsidRDefault="00DE442F" w:rsidP="001D69A8">
            <w:proofErr w:type="spellStart"/>
            <w:r w:rsidRPr="00DE442F">
              <w:t>p.value</w:t>
            </w:r>
            <w:proofErr w:type="spellEnd"/>
          </w:p>
        </w:tc>
      </w:tr>
      <w:tr w:rsidR="00DE442F" w:rsidRPr="00DE442F" w14:paraId="1E65ED3C" w14:textId="77777777" w:rsidTr="00DE442F">
        <w:tc>
          <w:tcPr>
            <w:tcW w:w="1558" w:type="dxa"/>
          </w:tcPr>
          <w:p w14:paraId="75177653" w14:textId="62FDB6E3" w:rsidR="00DE442F" w:rsidRPr="00DE442F" w:rsidRDefault="00DE442F" w:rsidP="001D69A8">
            <w:r>
              <w:t>NDS</w:t>
            </w:r>
            <w:r w:rsidRPr="00DE442F">
              <w:t xml:space="preserve"> - SCI</w:t>
            </w:r>
          </w:p>
        </w:tc>
        <w:tc>
          <w:tcPr>
            <w:tcW w:w="1558" w:type="dxa"/>
          </w:tcPr>
          <w:p w14:paraId="202353FA" w14:textId="77777777" w:rsidR="00DE442F" w:rsidRPr="00DE442F" w:rsidRDefault="00DE442F" w:rsidP="001D69A8">
            <w:r w:rsidRPr="00DE442F">
              <w:t>5.102</w:t>
            </w:r>
          </w:p>
        </w:tc>
        <w:tc>
          <w:tcPr>
            <w:tcW w:w="1558" w:type="dxa"/>
          </w:tcPr>
          <w:p w14:paraId="06596109" w14:textId="77777777" w:rsidR="00DE442F" w:rsidRPr="00DE442F" w:rsidRDefault="00DE442F" w:rsidP="001D69A8">
            <w:r w:rsidRPr="00DE442F">
              <w:t>2.24</w:t>
            </w:r>
          </w:p>
        </w:tc>
        <w:tc>
          <w:tcPr>
            <w:tcW w:w="1558" w:type="dxa"/>
          </w:tcPr>
          <w:p w14:paraId="2DEC4720" w14:textId="77777777" w:rsidR="00DE442F" w:rsidRPr="00DE442F" w:rsidRDefault="00DE442F" w:rsidP="001D69A8">
            <w:r w:rsidRPr="00DE442F">
              <w:t>73.7</w:t>
            </w:r>
          </w:p>
        </w:tc>
        <w:tc>
          <w:tcPr>
            <w:tcW w:w="1559" w:type="dxa"/>
          </w:tcPr>
          <w:p w14:paraId="5C715A95" w14:textId="77777777" w:rsidR="00DE442F" w:rsidRPr="00DE442F" w:rsidRDefault="00DE442F" w:rsidP="001D69A8">
            <w:r w:rsidRPr="00DE442F">
              <w:t>2.277</w:t>
            </w:r>
          </w:p>
        </w:tc>
        <w:tc>
          <w:tcPr>
            <w:tcW w:w="1559" w:type="dxa"/>
          </w:tcPr>
          <w:p w14:paraId="03ACFCAB" w14:textId="77777777" w:rsidR="00DE442F" w:rsidRPr="00DE442F" w:rsidRDefault="00DE442F" w:rsidP="001D69A8">
            <w:r w:rsidRPr="00DE442F">
              <w:t>0.0257</w:t>
            </w:r>
          </w:p>
        </w:tc>
      </w:tr>
      <w:tr w:rsidR="00DE442F" w:rsidRPr="00DE442F" w14:paraId="72F0ABF5" w14:textId="77777777" w:rsidTr="00DE442F">
        <w:tc>
          <w:tcPr>
            <w:tcW w:w="1558" w:type="dxa"/>
          </w:tcPr>
          <w:p w14:paraId="474AEAB7" w14:textId="0EAE9717" w:rsidR="00DE442F" w:rsidRPr="00DE442F" w:rsidRDefault="00DE442F" w:rsidP="001D69A8">
            <w:r>
              <w:t>NDS</w:t>
            </w:r>
            <w:r w:rsidRPr="00DE442F">
              <w:t xml:space="preserve"> - Stroke</w:t>
            </w:r>
          </w:p>
        </w:tc>
        <w:tc>
          <w:tcPr>
            <w:tcW w:w="1558" w:type="dxa"/>
          </w:tcPr>
          <w:p w14:paraId="201B591B" w14:textId="77777777" w:rsidR="00DE442F" w:rsidRPr="00DE442F" w:rsidRDefault="00DE442F" w:rsidP="001D69A8">
            <w:r w:rsidRPr="00DE442F">
              <w:t>-0.885</w:t>
            </w:r>
          </w:p>
        </w:tc>
        <w:tc>
          <w:tcPr>
            <w:tcW w:w="1558" w:type="dxa"/>
          </w:tcPr>
          <w:p w14:paraId="5436267E" w14:textId="77777777" w:rsidR="00DE442F" w:rsidRPr="00DE442F" w:rsidRDefault="00DE442F" w:rsidP="001D69A8">
            <w:r w:rsidRPr="00DE442F">
              <w:t>1.55</w:t>
            </w:r>
          </w:p>
        </w:tc>
        <w:tc>
          <w:tcPr>
            <w:tcW w:w="1558" w:type="dxa"/>
          </w:tcPr>
          <w:p w14:paraId="3C6F86C4" w14:textId="77777777" w:rsidR="00DE442F" w:rsidRPr="00DE442F" w:rsidRDefault="00DE442F" w:rsidP="001D69A8">
            <w:r w:rsidRPr="00DE442F">
              <w:t>68.2</w:t>
            </w:r>
          </w:p>
        </w:tc>
        <w:tc>
          <w:tcPr>
            <w:tcW w:w="1559" w:type="dxa"/>
          </w:tcPr>
          <w:p w14:paraId="1D91E2A0" w14:textId="77777777" w:rsidR="00DE442F" w:rsidRPr="00DE442F" w:rsidRDefault="00DE442F" w:rsidP="001D69A8">
            <w:r w:rsidRPr="00DE442F">
              <w:t>-0.571</w:t>
            </w:r>
          </w:p>
        </w:tc>
        <w:tc>
          <w:tcPr>
            <w:tcW w:w="1559" w:type="dxa"/>
          </w:tcPr>
          <w:p w14:paraId="00AFCA4D" w14:textId="77777777" w:rsidR="00DE442F" w:rsidRPr="00DE442F" w:rsidRDefault="00DE442F" w:rsidP="001D69A8">
            <w:r w:rsidRPr="00DE442F">
              <w:t>0.5696</w:t>
            </w:r>
          </w:p>
        </w:tc>
      </w:tr>
      <w:tr w:rsidR="00DE442F" w:rsidRPr="0079153C" w14:paraId="69B989AE" w14:textId="77777777" w:rsidTr="00DE442F">
        <w:tc>
          <w:tcPr>
            <w:tcW w:w="1558" w:type="dxa"/>
          </w:tcPr>
          <w:p w14:paraId="1601DADB" w14:textId="5AE708C6" w:rsidR="00DE442F" w:rsidRPr="00DE442F" w:rsidRDefault="00DE442F" w:rsidP="001D69A8">
            <w:r w:rsidRPr="00DE442F">
              <w:t>SCI - Stroke</w:t>
            </w:r>
          </w:p>
        </w:tc>
        <w:tc>
          <w:tcPr>
            <w:tcW w:w="1558" w:type="dxa"/>
          </w:tcPr>
          <w:p w14:paraId="6035C45F" w14:textId="77777777" w:rsidR="00DE442F" w:rsidRPr="00DE442F" w:rsidRDefault="00DE442F" w:rsidP="001D69A8">
            <w:r w:rsidRPr="00DE442F">
              <w:t>-5.987</w:t>
            </w:r>
          </w:p>
        </w:tc>
        <w:tc>
          <w:tcPr>
            <w:tcW w:w="1558" w:type="dxa"/>
          </w:tcPr>
          <w:p w14:paraId="09BB4EED" w14:textId="77777777" w:rsidR="00DE442F" w:rsidRPr="00DE442F" w:rsidRDefault="00DE442F" w:rsidP="001D69A8">
            <w:r w:rsidRPr="00DE442F">
              <w:t>2.50</w:t>
            </w:r>
          </w:p>
        </w:tc>
        <w:tc>
          <w:tcPr>
            <w:tcW w:w="1558" w:type="dxa"/>
          </w:tcPr>
          <w:p w14:paraId="71CF887A" w14:textId="77777777" w:rsidR="00DE442F" w:rsidRPr="00DE442F" w:rsidRDefault="00DE442F" w:rsidP="001D69A8">
            <w:r w:rsidRPr="00DE442F">
              <w:t>63.9</w:t>
            </w:r>
          </w:p>
        </w:tc>
        <w:tc>
          <w:tcPr>
            <w:tcW w:w="1559" w:type="dxa"/>
          </w:tcPr>
          <w:p w14:paraId="41B39ADE" w14:textId="77777777" w:rsidR="00DE442F" w:rsidRPr="00DE442F" w:rsidRDefault="00DE442F" w:rsidP="001D69A8">
            <w:r w:rsidRPr="00DE442F">
              <w:t>-2.393</w:t>
            </w:r>
          </w:p>
        </w:tc>
        <w:tc>
          <w:tcPr>
            <w:tcW w:w="1559" w:type="dxa"/>
          </w:tcPr>
          <w:p w14:paraId="22491BBB" w14:textId="77777777" w:rsidR="00DE442F" w:rsidRPr="0079153C" w:rsidRDefault="00DE442F" w:rsidP="001D69A8">
            <w:r w:rsidRPr="00DE442F">
              <w:t>0.0196</w:t>
            </w:r>
          </w:p>
        </w:tc>
      </w:tr>
    </w:tbl>
    <w:p w14:paraId="090C4AB8" w14:textId="77777777" w:rsidR="006202FE" w:rsidRDefault="006202FE" w:rsidP="00DE442F">
      <w:pPr>
        <w:sectPr w:rsidR="006202F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A60572" w14:textId="1E33141B" w:rsidR="00DE442F" w:rsidRDefault="00577426" w:rsidP="006202FE">
      <w:pPr>
        <w:pStyle w:val="Heading2"/>
      </w:pPr>
      <w:r>
        <w:lastRenderedPageBreak/>
        <w:t>Change over time</w:t>
      </w:r>
      <w:r w:rsidR="006202FE">
        <w:t xml:space="preserve"> of the 10MWT in the </w:t>
      </w:r>
      <w:proofErr w:type="spellStart"/>
      <w:r w:rsidR="006202FE">
        <w:t>NeuroMoves</w:t>
      </w:r>
      <w:proofErr w:type="spellEnd"/>
      <w:r w:rsidR="006202FE">
        <w:t xml:space="preserve"> Cohort</w:t>
      </w:r>
    </w:p>
    <w:p w14:paraId="03FD3C48" w14:textId="74987DA0" w:rsidR="006202FE" w:rsidRDefault="006202FE" w:rsidP="006202FE">
      <w:r>
        <w:t xml:space="preserve">We fitted a linear mixed model (estimated using REML and </w:t>
      </w:r>
      <w:proofErr w:type="spellStart"/>
      <w:r>
        <w:t>nloptwrap</w:t>
      </w:r>
      <w:proofErr w:type="spellEnd"/>
      <w:r>
        <w:t xml:space="preserve"> optimizer) to predict 10MWT speed (</w:t>
      </w:r>
      <w:proofErr w:type="spellStart"/>
      <w:r>
        <w:t>mwtspeed</w:t>
      </w:r>
      <w:proofErr w:type="spellEnd"/>
      <w:r>
        <w:t>) with DIAGNOSIS</w:t>
      </w:r>
      <w:r w:rsidR="001B42E2">
        <w:t xml:space="preserve"> [SCI, Stroke]</w:t>
      </w:r>
      <w:r>
        <w:t xml:space="preserve"> and VISITNUM</w:t>
      </w:r>
      <w:r w:rsidR="001B030B">
        <w:t xml:space="preserve"> [1=baseline, 2=midterm, 3=final]</w:t>
      </w:r>
      <w:r>
        <w:t xml:space="preserve"> (formula: </w:t>
      </w:r>
      <w:proofErr w:type="spellStart"/>
      <w:r>
        <w:t>mwtspeed</w:t>
      </w:r>
      <w:proofErr w:type="spellEnd"/>
      <w:r>
        <w:t xml:space="preserve"> ~ 1 + DIAGNOSIS + VISITNUM). The model included SUBJID as random effect (formula: ~1 | SUBJID). The model's total explanatory power is substantial (conditional R2 = 0.86</w:t>
      </w:r>
      <w:proofErr w:type="gramStart"/>
      <w:r>
        <w:t>)</w:t>
      </w:r>
      <w:proofErr w:type="gramEnd"/>
      <w:r>
        <w:t xml:space="preserve"> and the part related to the fixed effects alone (marginal R2) is of 0.06. The model's intercept, corresponding to DIAGNOSIS = SCI and VISITNUM = 1, is at 0.62 (95% CI [0.48, 0.76], </w:t>
      </w:r>
      <w:proofErr w:type="gramStart"/>
      <w:r>
        <w:t>t(</w:t>
      </w:r>
      <w:proofErr w:type="gramEnd"/>
      <w:r>
        <w:t xml:space="preserve">246) = 8.65, p &lt; .001). Within this model: </w:t>
      </w:r>
    </w:p>
    <w:p w14:paraId="7DB9B2E5" w14:textId="7A845BCC" w:rsidR="006202FE" w:rsidRPr="006202FE" w:rsidRDefault="006202FE" w:rsidP="006202FE">
      <w:r>
        <w:t xml:space="preserve">- The effect of DIAGNOSIS [Stroke] is statistically significant and positive (beta = </w:t>
      </w:r>
      <w:r w:rsidRPr="006202FE">
        <w:t xml:space="preserve">0.17, 95% CI [7.75e-05, 0.34], </w:t>
      </w:r>
      <w:proofErr w:type="gramStart"/>
      <w:r w:rsidRPr="006202FE">
        <w:t>t(</w:t>
      </w:r>
      <w:proofErr w:type="gramEnd"/>
      <w:r w:rsidRPr="006202FE">
        <w:t>246) = 1.97, p =</w:t>
      </w:r>
      <w:r>
        <w:t xml:space="preserve"> </w:t>
      </w:r>
      <w:r w:rsidRPr="006202FE">
        <w:t>0.050; Std. beta = 0.38, 95% CI [1.73e-04, 0.75])</w:t>
      </w:r>
    </w:p>
    <w:p w14:paraId="355693DB" w14:textId="3C0FF5B6" w:rsidR="006202FE" w:rsidRDefault="006202FE" w:rsidP="006202FE">
      <w:r>
        <w:t xml:space="preserve">- The effect of VISITNUM [2] is statistically significant and positive (beta = 0.09, 95% CI [0.03, 0.14], </w:t>
      </w:r>
      <w:proofErr w:type="gramStart"/>
      <w:r>
        <w:t>t(</w:t>
      </w:r>
      <w:proofErr w:type="gramEnd"/>
      <w:r>
        <w:t>246) = 3.20, p = 0.002; Std. beta = 0.20, 95% CI [0.08, 0.32])</w:t>
      </w:r>
    </w:p>
    <w:p w14:paraId="2E587DB7" w14:textId="28A1CA5C" w:rsidR="006202FE" w:rsidRDefault="006202FE" w:rsidP="006202FE">
      <w:r>
        <w:t xml:space="preserve">- The effect of VISITNUM [3] is statistically significant and positive (beta = 0.17, 95% CI [0.11, 0.22], </w:t>
      </w:r>
      <w:proofErr w:type="gramStart"/>
      <w:r>
        <w:t>t(</w:t>
      </w:r>
      <w:proofErr w:type="gramEnd"/>
      <w:r>
        <w:t xml:space="preserve">246) = 6.18, p &lt; .001; Std. beta = 0.37, 95% CI [0.25, 0.49]) </w:t>
      </w:r>
    </w:p>
    <w:p w14:paraId="15E78221" w14:textId="23405CA6" w:rsidR="00D9478C" w:rsidRDefault="006202FE" w:rsidP="006202FE">
      <w:r>
        <w:t>Standardized parameters were obtained by fitting the model on a standardized version of the dataset. 95% Confidence Intervals (CIs) and p-values were computed using a Wald t-distribution approximation.</w:t>
      </w:r>
    </w:p>
    <w:p w14:paraId="29D8F482" w14:textId="75D68735" w:rsidR="00D9478C" w:rsidRDefault="00D9478C" w:rsidP="006202FE">
      <w:r>
        <w:t>Model summary table:</w:t>
      </w:r>
    </w:p>
    <w:p w14:paraId="2992F49B" w14:textId="0B400097" w:rsidR="00D9478C" w:rsidRDefault="00D9478C" w:rsidP="006202FE">
      <w:r w:rsidRPr="00D9478C">
        <w:rPr>
          <w:noProof/>
        </w:rPr>
        <w:drawing>
          <wp:inline distT="0" distB="0" distL="0" distR="0" wp14:anchorId="31635322" wp14:editId="79300B8D">
            <wp:extent cx="1816508" cy="1602029"/>
            <wp:effectExtent l="0" t="0" r="0" b="0"/>
            <wp:docPr id="1185429166" name="Picture 1" descr="A table of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29166" name="Picture 1" descr="A table of numbers and symbol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2979" cy="166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C5A87" w14:textId="6FE56C52" w:rsidR="00D9478C" w:rsidRDefault="00D9478C" w:rsidP="006202FE">
      <w:r>
        <w:t>Parameter estimates according to study visit (VISITNUM (1) baseline, (2) midterm, (3) final):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9478C" w:rsidRPr="00D9478C" w14:paraId="698C6680" w14:textId="77777777" w:rsidTr="00D9478C">
        <w:tc>
          <w:tcPr>
            <w:tcW w:w="1558" w:type="dxa"/>
          </w:tcPr>
          <w:p w14:paraId="6047DE45" w14:textId="77777777" w:rsidR="00D9478C" w:rsidRPr="00D9478C" w:rsidRDefault="00D9478C" w:rsidP="0015524B">
            <w:r w:rsidRPr="00D9478C">
              <w:t>VISITNUM</w:t>
            </w:r>
          </w:p>
        </w:tc>
        <w:tc>
          <w:tcPr>
            <w:tcW w:w="1558" w:type="dxa"/>
          </w:tcPr>
          <w:p w14:paraId="4026E18C" w14:textId="77777777" w:rsidR="00D9478C" w:rsidRPr="00D9478C" w:rsidRDefault="00D9478C" w:rsidP="0015524B">
            <w:proofErr w:type="spellStart"/>
            <w:r w:rsidRPr="00D9478C">
              <w:t>emmean</w:t>
            </w:r>
            <w:proofErr w:type="spellEnd"/>
          </w:p>
        </w:tc>
        <w:tc>
          <w:tcPr>
            <w:tcW w:w="1558" w:type="dxa"/>
          </w:tcPr>
          <w:p w14:paraId="2EA78197" w14:textId="77777777" w:rsidR="00D9478C" w:rsidRPr="00D9478C" w:rsidRDefault="00D9478C" w:rsidP="0015524B">
            <w:r w:rsidRPr="00D9478C">
              <w:t>SE</w:t>
            </w:r>
          </w:p>
        </w:tc>
        <w:tc>
          <w:tcPr>
            <w:tcW w:w="1558" w:type="dxa"/>
          </w:tcPr>
          <w:p w14:paraId="6B234D80" w14:textId="77777777" w:rsidR="00D9478C" w:rsidRPr="00D9478C" w:rsidRDefault="00D9478C" w:rsidP="0015524B">
            <w:proofErr w:type="spellStart"/>
            <w:r w:rsidRPr="00D9478C">
              <w:t>df</w:t>
            </w:r>
            <w:proofErr w:type="spellEnd"/>
          </w:p>
        </w:tc>
        <w:tc>
          <w:tcPr>
            <w:tcW w:w="1559" w:type="dxa"/>
          </w:tcPr>
          <w:p w14:paraId="44612AED" w14:textId="77777777" w:rsidR="00D9478C" w:rsidRPr="00D9478C" w:rsidRDefault="00D9478C" w:rsidP="0015524B">
            <w:r w:rsidRPr="00D9478C">
              <w:t>lower.CL</w:t>
            </w:r>
          </w:p>
        </w:tc>
        <w:tc>
          <w:tcPr>
            <w:tcW w:w="1559" w:type="dxa"/>
          </w:tcPr>
          <w:p w14:paraId="5EB89080" w14:textId="77777777" w:rsidR="00D9478C" w:rsidRPr="00D9478C" w:rsidRDefault="00D9478C" w:rsidP="0015524B">
            <w:r w:rsidRPr="00D9478C">
              <w:t>upper.CL</w:t>
            </w:r>
          </w:p>
        </w:tc>
      </w:tr>
      <w:tr w:rsidR="00D9478C" w:rsidRPr="00D9478C" w14:paraId="56C8F002" w14:textId="77777777" w:rsidTr="00D9478C">
        <w:tc>
          <w:tcPr>
            <w:tcW w:w="1558" w:type="dxa"/>
          </w:tcPr>
          <w:p w14:paraId="4A451AD6" w14:textId="594CA14A" w:rsidR="00D9478C" w:rsidRPr="00D9478C" w:rsidRDefault="00D9478C" w:rsidP="0015524B">
            <w:r w:rsidRPr="00D9478C">
              <w:t>1</w:t>
            </w:r>
          </w:p>
        </w:tc>
        <w:tc>
          <w:tcPr>
            <w:tcW w:w="1558" w:type="dxa"/>
          </w:tcPr>
          <w:p w14:paraId="58235184" w14:textId="77777777" w:rsidR="00D9478C" w:rsidRPr="00D9478C" w:rsidRDefault="00D9478C" w:rsidP="0015524B">
            <w:r w:rsidRPr="00D9478C">
              <w:t>0.706</w:t>
            </w:r>
          </w:p>
        </w:tc>
        <w:tc>
          <w:tcPr>
            <w:tcW w:w="1558" w:type="dxa"/>
          </w:tcPr>
          <w:p w14:paraId="5DFB239F" w14:textId="77777777" w:rsidR="00D9478C" w:rsidRPr="00D9478C" w:rsidRDefault="00D9478C" w:rsidP="0015524B">
            <w:r w:rsidRPr="00D9478C">
              <w:t>0.0446</w:t>
            </w:r>
          </w:p>
        </w:tc>
        <w:tc>
          <w:tcPr>
            <w:tcW w:w="1558" w:type="dxa"/>
          </w:tcPr>
          <w:p w14:paraId="06926F78" w14:textId="77777777" w:rsidR="00D9478C" w:rsidRPr="00D9478C" w:rsidRDefault="00D9478C" w:rsidP="0015524B">
            <w:r w:rsidRPr="00D9478C">
              <w:t>123</w:t>
            </w:r>
          </w:p>
        </w:tc>
        <w:tc>
          <w:tcPr>
            <w:tcW w:w="1559" w:type="dxa"/>
          </w:tcPr>
          <w:p w14:paraId="3ACB06DE" w14:textId="77777777" w:rsidR="00D9478C" w:rsidRPr="00D9478C" w:rsidRDefault="00D9478C" w:rsidP="0015524B">
            <w:r w:rsidRPr="00D9478C">
              <w:t>0.618</w:t>
            </w:r>
          </w:p>
        </w:tc>
        <w:tc>
          <w:tcPr>
            <w:tcW w:w="1559" w:type="dxa"/>
          </w:tcPr>
          <w:p w14:paraId="19D335F0" w14:textId="77777777" w:rsidR="00D9478C" w:rsidRPr="00D9478C" w:rsidRDefault="00D9478C" w:rsidP="0015524B">
            <w:r w:rsidRPr="00D9478C">
              <w:t>0.794</w:t>
            </w:r>
          </w:p>
        </w:tc>
      </w:tr>
      <w:tr w:rsidR="00D9478C" w:rsidRPr="00D9478C" w14:paraId="01E5B75C" w14:textId="77777777" w:rsidTr="00D9478C">
        <w:tc>
          <w:tcPr>
            <w:tcW w:w="1558" w:type="dxa"/>
          </w:tcPr>
          <w:p w14:paraId="75AC62ED" w14:textId="6BD46793" w:rsidR="00D9478C" w:rsidRPr="00D9478C" w:rsidRDefault="00D9478C" w:rsidP="0015524B">
            <w:r w:rsidRPr="00D9478C">
              <w:t>2</w:t>
            </w:r>
          </w:p>
        </w:tc>
        <w:tc>
          <w:tcPr>
            <w:tcW w:w="1558" w:type="dxa"/>
          </w:tcPr>
          <w:p w14:paraId="715C1502" w14:textId="77777777" w:rsidR="00D9478C" w:rsidRPr="00D9478C" w:rsidRDefault="00D9478C" w:rsidP="0015524B">
            <w:r w:rsidRPr="00D9478C">
              <w:t>0.795</w:t>
            </w:r>
          </w:p>
        </w:tc>
        <w:tc>
          <w:tcPr>
            <w:tcW w:w="1558" w:type="dxa"/>
          </w:tcPr>
          <w:p w14:paraId="749ED1C1" w14:textId="77777777" w:rsidR="00D9478C" w:rsidRPr="00D9478C" w:rsidRDefault="00D9478C" w:rsidP="0015524B">
            <w:r w:rsidRPr="00D9478C">
              <w:t>0.0469</w:t>
            </w:r>
          </w:p>
        </w:tc>
        <w:tc>
          <w:tcPr>
            <w:tcW w:w="1558" w:type="dxa"/>
          </w:tcPr>
          <w:p w14:paraId="0BE1C5D6" w14:textId="77777777" w:rsidR="00D9478C" w:rsidRPr="00D9478C" w:rsidRDefault="00D9478C" w:rsidP="0015524B">
            <w:r w:rsidRPr="00D9478C">
              <w:t>146</w:t>
            </w:r>
          </w:p>
        </w:tc>
        <w:tc>
          <w:tcPr>
            <w:tcW w:w="1559" w:type="dxa"/>
          </w:tcPr>
          <w:p w14:paraId="6F6F6BCB" w14:textId="77777777" w:rsidR="00D9478C" w:rsidRPr="00D9478C" w:rsidRDefault="00D9478C" w:rsidP="0015524B">
            <w:r w:rsidRPr="00D9478C">
              <w:t>0.702</w:t>
            </w:r>
          </w:p>
        </w:tc>
        <w:tc>
          <w:tcPr>
            <w:tcW w:w="1559" w:type="dxa"/>
          </w:tcPr>
          <w:p w14:paraId="20874EC6" w14:textId="77777777" w:rsidR="00D9478C" w:rsidRPr="00D9478C" w:rsidRDefault="00D9478C" w:rsidP="0015524B">
            <w:r w:rsidRPr="00D9478C">
              <w:t>0.888</w:t>
            </w:r>
          </w:p>
        </w:tc>
      </w:tr>
      <w:tr w:rsidR="00D9478C" w:rsidRPr="006202FE" w14:paraId="56894D6C" w14:textId="77777777" w:rsidTr="00D9478C">
        <w:tc>
          <w:tcPr>
            <w:tcW w:w="1558" w:type="dxa"/>
          </w:tcPr>
          <w:p w14:paraId="64B7E517" w14:textId="4E966E7C" w:rsidR="00D9478C" w:rsidRPr="00D9478C" w:rsidRDefault="00D9478C" w:rsidP="0015524B">
            <w:r w:rsidRPr="00D9478C">
              <w:t>3</w:t>
            </w:r>
          </w:p>
        </w:tc>
        <w:tc>
          <w:tcPr>
            <w:tcW w:w="1558" w:type="dxa"/>
          </w:tcPr>
          <w:p w14:paraId="7DDC84B0" w14:textId="77777777" w:rsidR="00D9478C" w:rsidRPr="00D9478C" w:rsidRDefault="00D9478C" w:rsidP="0015524B">
            <w:r w:rsidRPr="00D9478C">
              <w:t>0.873</w:t>
            </w:r>
          </w:p>
        </w:tc>
        <w:tc>
          <w:tcPr>
            <w:tcW w:w="1558" w:type="dxa"/>
          </w:tcPr>
          <w:p w14:paraId="0FDB42E9" w14:textId="77777777" w:rsidR="00D9478C" w:rsidRPr="00D9478C" w:rsidRDefault="00D9478C" w:rsidP="0015524B">
            <w:r w:rsidRPr="00D9478C">
              <w:t>0.0465</w:t>
            </w:r>
          </w:p>
        </w:tc>
        <w:tc>
          <w:tcPr>
            <w:tcW w:w="1558" w:type="dxa"/>
          </w:tcPr>
          <w:p w14:paraId="69A29891" w14:textId="77777777" w:rsidR="00D9478C" w:rsidRPr="00D9478C" w:rsidRDefault="00D9478C" w:rsidP="0015524B">
            <w:r w:rsidRPr="00D9478C">
              <w:t>142</w:t>
            </w:r>
          </w:p>
        </w:tc>
        <w:tc>
          <w:tcPr>
            <w:tcW w:w="1559" w:type="dxa"/>
          </w:tcPr>
          <w:p w14:paraId="1DC3EE29" w14:textId="77777777" w:rsidR="00D9478C" w:rsidRPr="00D9478C" w:rsidRDefault="00D9478C" w:rsidP="0015524B">
            <w:r w:rsidRPr="00D9478C">
              <w:t>0.781</w:t>
            </w:r>
          </w:p>
        </w:tc>
        <w:tc>
          <w:tcPr>
            <w:tcW w:w="1559" w:type="dxa"/>
          </w:tcPr>
          <w:p w14:paraId="00945B90" w14:textId="77777777" w:rsidR="00D9478C" w:rsidRPr="006202FE" w:rsidRDefault="00D9478C" w:rsidP="0015524B">
            <w:r w:rsidRPr="00D9478C">
              <w:t>0.965</w:t>
            </w:r>
          </w:p>
        </w:tc>
      </w:tr>
    </w:tbl>
    <w:p w14:paraId="40392ED6" w14:textId="0F0039E1" w:rsidR="00D9478C" w:rsidRDefault="00D9478C" w:rsidP="00D9478C">
      <w:r>
        <w:t>Post hoc pairwise comparisons: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5"/>
        <w:gridCol w:w="1444"/>
        <w:gridCol w:w="1559"/>
        <w:gridCol w:w="1134"/>
        <w:gridCol w:w="1559"/>
        <w:gridCol w:w="1559"/>
      </w:tblGrid>
      <w:tr w:rsidR="00D9478C" w:rsidRPr="00D9478C" w14:paraId="16271AFD" w14:textId="77777777" w:rsidTr="00D9478C">
        <w:tc>
          <w:tcPr>
            <w:tcW w:w="2095" w:type="dxa"/>
          </w:tcPr>
          <w:p w14:paraId="7D10E9C4" w14:textId="77777777" w:rsidR="00D9478C" w:rsidRPr="00D9478C" w:rsidRDefault="00D9478C" w:rsidP="00F30B89">
            <w:r w:rsidRPr="00D9478C">
              <w:t>contrast</w:t>
            </w:r>
          </w:p>
        </w:tc>
        <w:tc>
          <w:tcPr>
            <w:tcW w:w="1444" w:type="dxa"/>
          </w:tcPr>
          <w:p w14:paraId="0CE4FD71" w14:textId="77777777" w:rsidR="00D9478C" w:rsidRPr="00D9478C" w:rsidRDefault="00D9478C" w:rsidP="00F30B89">
            <w:r w:rsidRPr="00D9478C">
              <w:t>estimate</w:t>
            </w:r>
          </w:p>
        </w:tc>
        <w:tc>
          <w:tcPr>
            <w:tcW w:w="1559" w:type="dxa"/>
          </w:tcPr>
          <w:p w14:paraId="47DB877B" w14:textId="77777777" w:rsidR="00D9478C" w:rsidRPr="00D9478C" w:rsidRDefault="00D9478C" w:rsidP="00F30B89">
            <w:r w:rsidRPr="00D9478C">
              <w:t>SE</w:t>
            </w:r>
          </w:p>
        </w:tc>
        <w:tc>
          <w:tcPr>
            <w:tcW w:w="1134" w:type="dxa"/>
          </w:tcPr>
          <w:p w14:paraId="4BE952B3" w14:textId="77777777" w:rsidR="00D9478C" w:rsidRPr="00D9478C" w:rsidRDefault="00D9478C" w:rsidP="00F30B89">
            <w:proofErr w:type="spellStart"/>
            <w:r w:rsidRPr="00D9478C">
              <w:t>df</w:t>
            </w:r>
            <w:proofErr w:type="spellEnd"/>
          </w:p>
        </w:tc>
        <w:tc>
          <w:tcPr>
            <w:tcW w:w="1559" w:type="dxa"/>
          </w:tcPr>
          <w:p w14:paraId="51166EC6" w14:textId="77777777" w:rsidR="00D9478C" w:rsidRPr="00D9478C" w:rsidRDefault="00D9478C" w:rsidP="00F30B89">
            <w:proofErr w:type="spellStart"/>
            <w:proofErr w:type="gramStart"/>
            <w:r w:rsidRPr="00D9478C">
              <w:t>t.ratio</w:t>
            </w:r>
            <w:proofErr w:type="spellEnd"/>
            <w:proofErr w:type="gramEnd"/>
          </w:p>
        </w:tc>
        <w:tc>
          <w:tcPr>
            <w:tcW w:w="1559" w:type="dxa"/>
          </w:tcPr>
          <w:p w14:paraId="64A48249" w14:textId="77777777" w:rsidR="00D9478C" w:rsidRPr="00D9478C" w:rsidRDefault="00D9478C" w:rsidP="00F30B89">
            <w:proofErr w:type="spellStart"/>
            <w:r w:rsidRPr="00D9478C">
              <w:t>p.value</w:t>
            </w:r>
            <w:proofErr w:type="spellEnd"/>
          </w:p>
        </w:tc>
      </w:tr>
      <w:tr w:rsidR="00D9478C" w:rsidRPr="00D9478C" w14:paraId="329AC31A" w14:textId="77777777" w:rsidTr="00D9478C">
        <w:tc>
          <w:tcPr>
            <w:tcW w:w="2095" w:type="dxa"/>
          </w:tcPr>
          <w:p w14:paraId="75432809" w14:textId="77777777" w:rsidR="00D9478C" w:rsidRPr="00D9478C" w:rsidRDefault="00D9478C" w:rsidP="00F30B89">
            <w:r w:rsidRPr="00D9478C">
              <w:t>midterm-baseline</w:t>
            </w:r>
          </w:p>
        </w:tc>
        <w:tc>
          <w:tcPr>
            <w:tcW w:w="1444" w:type="dxa"/>
          </w:tcPr>
          <w:p w14:paraId="2C63D017" w14:textId="77777777" w:rsidR="00D9478C" w:rsidRPr="00D9478C" w:rsidRDefault="00D9478C" w:rsidP="00F30B89">
            <w:r w:rsidRPr="00D9478C">
              <w:t>0.0890</w:t>
            </w:r>
          </w:p>
        </w:tc>
        <w:tc>
          <w:tcPr>
            <w:tcW w:w="1559" w:type="dxa"/>
          </w:tcPr>
          <w:p w14:paraId="0C32CEB6" w14:textId="77777777" w:rsidR="00D9478C" w:rsidRPr="00D9478C" w:rsidRDefault="00D9478C" w:rsidP="00F30B89">
            <w:r w:rsidRPr="00D9478C">
              <w:t>0.0279</w:t>
            </w:r>
          </w:p>
        </w:tc>
        <w:tc>
          <w:tcPr>
            <w:tcW w:w="1134" w:type="dxa"/>
          </w:tcPr>
          <w:p w14:paraId="1430D31E" w14:textId="77777777" w:rsidR="00D9478C" w:rsidRPr="00D9478C" w:rsidRDefault="00D9478C" w:rsidP="00F30B89">
            <w:r w:rsidRPr="00D9478C">
              <w:t>147</w:t>
            </w:r>
          </w:p>
        </w:tc>
        <w:tc>
          <w:tcPr>
            <w:tcW w:w="1559" w:type="dxa"/>
          </w:tcPr>
          <w:p w14:paraId="301FE5D0" w14:textId="77777777" w:rsidR="00D9478C" w:rsidRPr="00D9478C" w:rsidRDefault="00D9478C" w:rsidP="00F30B89">
            <w:r w:rsidRPr="00D9478C">
              <w:t>3.194</w:t>
            </w:r>
          </w:p>
        </w:tc>
        <w:tc>
          <w:tcPr>
            <w:tcW w:w="1559" w:type="dxa"/>
          </w:tcPr>
          <w:p w14:paraId="52C03414" w14:textId="77777777" w:rsidR="00D9478C" w:rsidRPr="00D9478C" w:rsidRDefault="00D9478C" w:rsidP="00F30B89">
            <w:r w:rsidRPr="00D9478C">
              <w:t>0.0017</w:t>
            </w:r>
          </w:p>
        </w:tc>
      </w:tr>
      <w:tr w:rsidR="00D9478C" w:rsidRPr="00D9478C" w14:paraId="1D06C6B6" w14:textId="77777777" w:rsidTr="00D9478C">
        <w:tc>
          <w:tcPr>
            <w:tcW w:w="2095" w:type="dxa"/>
          </w:tcPr>
          <w:p w14:paraId="763B7C22" w14:textId="44E1BAFE" w:rsidR="00D9478C" w:rsidRPr="00D9478C" w:rsidRDefault="00D9478C" w:rsidP="00F30B89">
            <w:proofErr w:type="gramStart"/>
            <w:r w:rsidRPr="00D9478C">
              <w:t>final-baseline</w:t>
            </w:r>
            <w:proofErr w:type="gramEnd"/>
          </w:p>
        </w:tc>
        <w:tc>
          <w:tcPr>
            <w:tcW w:w="1444" w:type="dxa"/>
          </w:tcPr>
          <w:p w14:paraId="63160D53" w14:textId="77777777" w:rsidR="00D9478C" w:rsidRPr="00D9478C" w:rsidRDefault="00D9478C" w:rsidP="00F30B89">
            <w:r w:rsidRPr="00D9478C">
              <w:t>0.1672</w:t>
            </w:r>
          </w:p>
        </w:tc>
        <w:tc>
          <w:tcPr>
            <w:tcW w:w="1559" w:type="dxa"/>
          </w:tcPr>
          <w:p w14:paraId="600A156C" w14:textId="77777777" w:rsidR="00D9478C" w:rsidRPr="00D9478C" w:rsidRDefault="00D9478C" w:rsidP="00F30B89">
            <w:r w:rsidRPr="00D9478C">
              <w:t>0.0271</w:t>
            </w:r>
          </w:p>
        </w:tc>
        <w:tc>
          <w:tcPr>
            <w:tcW w:w="1134" w:type="dxa"/>
          </w:tcPr>
          <w:p w14:paraId="7DE4BC21" w14:textId="77777777" w:rsidR="00D9478C" w:rsidRPr="00D9478C" w:rsidRDefault="00D9478C" w:rsidP="00F30B89">
            <w:r w:rsidRPr="00D9478C">
              <w:t>147</w:t>
            </w:r>
          </w:p>
        </w:tc>
        <w:tc>
          <w:tcPr>
            <w:tcW w:w="1559" w:type="dxa"/>
          </w:tcPr>
          <w:p w14:paraId="4B122D68" w14:textId="77777777" w:rsidR="00D9478C" w:rsidRPr="00D9478C" w:rsidRDefault="00D9478C" w:rsidP="00F30B89">
            <w:r w:rsidRPr="00D9478C">
              <w:t>6.172</w:t>
            </w:r>
          </w:p>
        </w:tc>
        <w:tc>
          <w:tcPr>
            <w:tcW w:w="1559" w:type="dxa"/>
          </w:tcPr>
          <w:p w14:paraId="1364CC85" w14:textId="77777777" w:rsidR="00D9478C" w:rsidRPr="00D9478C" w:rsidRDefault="00D9478C" w:rsidP="00F30B89">
            <w:r w:rsidRPr="00D9478C">
              <w:t>&lt;.0001</w:t>
            </w:r>
          </w:p>
        </w:tc>
      </w:tr>
      <w:tr w:rsidR="00D9478C" w:rsidRPr="006202FE" w14:paraId="2025161D" w14:textId="77777777" w:rsidTr="00D9478C">
        <w:tc>
          <w:tcPr>
            <w:tcW w:w="2095" w:type="dxa"/>
          </w:tcPr>
          <w:p w14:paraId="2801F708" w14:textId="22CF8E8C" w:rsidR="00D9478C" w:rsidRPr="00D9478C" w:rsidRDefault="00D9478C" w:rsidP="00F30B89">
            <w:proofErr w:type="gramStart"/>
            <w:r w:rsidRPr="00D9478C">
              <w:t>final-midterm</w:t>
            </w:r>
            <w:proofErr w:type="gramEnd"/>
          </w:p>
        </w:tc>
        <w:tc>
          <w:tcPr>
            <w:tcW w:w="1444" w:type="dxa"/>
          </w:tcPr>
          <w:p w14:paraId="6E6EA93F" w14:textId="77777777" w:rsidR="00D9478C" w:rsidRPr="00D9478C" w:rsidRDefault="00D9478C" w:rsidP="00F30B89">
            <w:r w:rsidRPr="00D9478C">
              <w:t>0.0782</w:t>
            </w:r>
          </w:p>
        </w:tc>
        <w:tc>
          <w:tcPr>
            <w:tcW w:w="1559" w:type="dxa"/>
          </w:tcPr>
          <w:p w14:paraId="265FD0B2" w14:textId="77777777" w:rsidR="00D9478C" w:rsidRPr="00D9478C" w:rsidRDefault="00D9478C" w:rsidP="00F30B89">
            <w:r w:rsidRPr="00D9478C">
              <w:t>0.0288</w:t>
            </w:r>
          </w:p>
        </w:tc>
        <w:tc>
          <w:tcPr>
            <w:tcW w:w="1134" w:type="dxa"/>
          </w:tcPr>
          <w:p w14:paraId="44D60B6A" w14:textId="77777777" w:rsidR="00D9478C" w:rsidRPr="00D9478C" w:rsidRDefault="00D9478C" w:rsidP="00F30B89">
            <w:r w:rsidRPr="00D9478C">
              <w:t>143</w:t>
            </w:r>
          </w:p>
        </w:tc>
        <w:tc>
          <w:tcPr>
            <w:tcW w:w="1559" w:type="dxa"/>
          </w:tcPr>
          <w:p w14:paraId="6280B7AC" w14:textId="77777777" w:rsidR="00D9478C" w:rsidRPr="00D9478C" w:rsidRDefault="00D9478C" w:rsidP="00F30B89">
            <w:r w:rsidRPr="00D9478C">
              <w:t>2.719</w:t>
            </w:r>
          </w:p>
        </w:tc>
        <w:tc>
          <w:tcPr>
            <w:tcW w:w="1559" w:type="dxa"/>
          </w:tcPr>
          <w:p w14:paraId="7F133D56" w14:textId="77777777" w:rsidR="00D9478C" w:rsidRPr="006202FE" w:rsidRDefault="00D9478C" w:rsidP="00F30B89">
            <w:r w:rsidRPr="00D9478C">
              <w:t>0.0074</w:t>
            </w:r>
          </w:p>
        </w:tc>
      </w:tr>
    </w:tbl>
    <w:p w14:paraId="0304009D" w14:textId="77777777" w:rsidR="00F54274" w:rsidRDefault="00F54274" w:rsidP="00D9478C">
      <w:pPr>
        <w:sectPr w:rsidR="00F5427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8DBDB38" w14:textId="4D97567A" w:rsidR="00D9478C" w:rsidRDefault="00577426" w:rsidP="00F54274">
      <w:pPr>
        <w:pStyle w:val="Heading2"/>
      </w:pPr>
      <w:r>
        <w:lastRenderedPageBreak/>
        <w:t xml:space="preserve">Change over time </w:t>
      </w:r>
      <w:r w:rsidR="00F54274">
        <w:t xml:space="preserve">of the TUG test in the </w:t>
      </w:r>
      <w:proofErr w:type="spellStart"/>
      <w:r>
        <w:t>N</w:t>
      </w:r>
      <w:r w:rsidR="00F54274">
        <w:t>euro</w:t>
      </w:r>
      <w:r>
        <w:t>M</w:t>
      </w:r>
      <w:r w:rsidR="00F54274">
        <w:t>oves</w:t>
      </w:r>
      <w:proofErr w:type="spellEnd"/>
      <w:r w:rsidR="00F54274">
        <w:t xml:space="preserve"> cohort</w:t>
      </w:r>
    </w:p>
    <w:p w14:paraId="4D88778F" w14:textId="70EFCF02" w:rsidR="00F54274" w:rsidRDefault="00F54274" w:rsidP="00F54274">
      <w:r>
        <w:t xml:space="preserve">We fitted a linear mixed model (estimated using REML and </w:t>
      </w:r>
      <w:proofErr w:type="spellStart"/>
      <w:r>
        <w:t>nloptwrap</w:t>
      </w:r>
      <w:proofErr w:type="spellEnd"/>
      <w:r w:rsidR="00810E11">
        <w:t xml:space="preserve"> </w:t>
      </w:r>
      <w:r>
        <w:t xml:space="preserve">optimizer) to predict </w:t>
      </w:r>
      <w:r w:rsidR="00810E11">
        <w:t>Timed Up and Go time (</w:t>
      </w:r>
      <w:r>
        <w:t>tug</w:t>
      </w:r>
      <w:r w:rsidR="00810E11">
        <w:t>)</w:t>
      </w:r>
      <w:r>
        <w:t xml:space="preserve"> with DIAGNOSIS </w:t>
      </w:r>
      <w:r w:rsidR="00810E11">
        <w:t xml:space="preserve">[SCI, stroke] </w:t>
      </w:r>
      <w:r>
        <w:t>and VISITNUM</w:t>
      </w:r>
      <w:r w:rsidR="001B030B">
        <w:t xml:space="preserve"> [1=baseline, 2=midterm, 3=final]</w:t>
      </w:r>
      <w:r>
        <w:t xml:space="preserve"> (formula: tug ~ 1 + DIAGNOSIS + VISITNUM). The model included SUBJID as random effect (formula: ~1 | SUBJID). The model's total explanatory power is substantial (conditional R2 = 0.86</w:t>
      </w:r>
      <w:proofErr w:type="gramStart"/>
      <w:r>
        <w:t>)</w:t>
      </w:r>
      <w:proofErr w:type="gramEnd"/>
      <w:r>
        <w:t xml:space="preserve"> and the part related to the fixed effects alone (marginal R2) is of 0.06. The model's intercept, corresponding to DIAGNOSIS = SCI and VISITNUM = 1, is at 33.28 (95% CI [26.50, 40.07], </w:t>
      </w:r>
      <w:proofErr w:type="gramStart"/>
      <w:r>
        <w:t>t(</w:t>
      </w:r>
      <w:proofErr w:type="gramEnd"/>
      <w:r>
        <w:t>241) = 9.66, p &lt; .001). Within this model:</w:t>
      </w:r>
    </w:p>
    <w:p w14:paraId="01FE0BC8" w14:textId="1A26B08D" w:rsidR="00F54274" w:rsidRDefault="00F54274" w:rsidP="00F54274">
      <w:r>
        <w:t xml:space="preserve">- The effect of DIAGNOSIS [Stroke] is statistically significant and negative (beta = -9.67, 95% CI [-17.76, -1.58], </w:t>
      </w:r>
      <w:proofErr w:type="gramStart"/>
      <w:r>
        <w:t>t(</w:t>
      </w:r>
      <w:proofErr w:type="gramEnd"/>
      <w:r>
        <w:t>241) = -2.36, p = 0.019; Std. beta = -0.50, 95% CI [-0.91, -0.08])</w:t>
      </w:r>
    </w:p>
    <w:p w14:paraId="334146AA" w14:textId="659888EB" w:rsidR="00F54274" w:rsidRDefault="00F54274" w:rsidP="00F54274">
      <w:r>
        <w:t xml:space="preserve">- The effect of VISITNUM [2] is statistically significant and negative </w:t>
      </w:r>
      <w:r w:rsidRPr="00F54274">
        <w:t xml:space="preserve">(beta = -4.74, 95% CI [-7.39, -2.09], </w:t>
      </w:r>
      <w:proofErr w:type="gramStart"/>
      <w:r w:rsidRPr="00F54274">
        <w:t>t(</w:t>
      </w:r>
      <w:proofErr w:type="gramEnd"/>
      <w:r w:rsidRPr="00F54274">
        <w:t>241) = -3.53, p &lt; .001; Std.</w:t>
      </w:r>
      <w:r>
        <w:t xml:space="preserve"> beta = -0.24, 95% CI [-0.38, -0.11])</w:t>
      </w:r>
    </w:p>
    <w:p w14:paraId="69EC5C09" w14:textId="7C4F23D5" w:rsidR="00F54274" w:rsidRDefault="00F54274" w:rsidP="00F54274">
      <w:r>
        <w:t xml:space="preserve">- The effect of VISITNUM [3] is statistically significant and negative </w:t>
      </w:r>
      <w:r w:rsidRPr="00F54274">
        <w:t xml:space="preserve">(beta = -5.53, 95% CI [-8.08, -2.99], </w:t>
      </w:r>
      <w:proofErr w:type="gramStart"/>
      <w:r w:rsidRPr="00F54274">
        <w:t>t(</w:t>
      </w:r>
      <w:proofErr w:type="gramEnd"/>
      <w:r w:rsidRPr="00F54274">
        <w:t>241) = -4.28, p &lt; .001; Std.</w:t>
      </w:r>
      <w:r>
        <w:t xml:space="preserve"> beta = -0.28, 95% CI [-0.42, -0.15])</w:t>
      </w:r>
    </w:p>
    <w:p w14:paraId="1F89CC81" w14:textId="60BBBD28" w:rsidR="00F54274" w:rsidRDefault="00F54274" w:rsidP="00F54274">
      <w:r>
        <w:t>Standardized parameters were obtained by fitting the model on a standardized version of the dataset. 95% Confidence Intervals (CIs) and p-values were computed using a Wald t-distribution approximation.</w:t>
      </w:r>
    </w:p>
    <w:p w14:paraId="640660D1" w14:textId="77777777" w:rsidR="006B579D" w:rsidRDefault="006B579D" w:rsidP="006B579D">
      <w:r>
        <w:t>Model summary table:</w:t>
      </w:r>
    </w:p>
    <w:p w14:paraId="037CC10A" w14:textId="510BF845" w:rsidR="006B579D" w:rsidRDefault="009F47CD" w:rsidP="00F54274">
      <w:r w:rsidRPr="009F47CD">
        <w:rPr>
          <w:noProof/>
        </w:rPr>
        <w:drawing>
          <wp:inline distT="0" distB="0" distL="0" distR="0" wp14:anchorId="53404442" wp14:editId="0D44504B">
            <wp:extent cx="1838953" cy="1550822"/>
            <wp:effectExtent l="0" t="0" r="3175" b="0"/>
            <wp:docPr id="168301238" name="Picture 1" descr="A table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01238" name="Picture 1" descr="A table with numbers and symbol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7308" cy="158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B03CB" w14:textId="77777777" w:rsidR="009C4A8A" w:rsidRDefault="009C4A8A" w:rsidP="009C4A8A">
      <w:r>
        <w:t>Parameter estimates according to study visit (VISITNUM (1) baseline, (2) midterm, (3) final):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9C4A8A" w:rsidRPr="009C4A8A" w14:paraId="5E2B31DC" w14:textId="77777777" w:rsidTr="009C4A8A">
        <w:tc>
          <w:tcPr>
            <w:tcW w:w="1558" w:type="dxa"/>
          </w:tcPr>
          <w:p w14:paraId="50191B4A" w14:textId="77777777" w:rsidR="009C4A8A" w:rsidRPr="009C4A8A" w:rsidRDefault="009C4A8A" w:rsidP="00303E2C">
            <w:r w:rsidRPr="009C4A8A">
              <w:t>VISITNUM</w:t>
            </w:r>
          </w:p>
        </w:tc>
        <w:tc>
          <w:tcPr>
            <w:tcW w:w="1558" w:type="dxa"/>
          </w:tcPr>
          <w:p w14:paraId="6E38C8DC" w14:textId="77777777" w:rsidR="009C4A8A" w:rsidRPr="009C4A8A" w:rsidRDefault="009C4A8A" w:rsidP="00303E2C">
            <w:proofErr w:type="spellStart"/>
            <w:r w:rsidRPr="009C4A8A">
              <w:t>emmean</w:t>
            </w:r>
            <w:proofErr w:type="spellEnd"/>
          </w:p>
        </w:tc>
        <w:tc>
          <w:tcPr>
            <w:tcW w:w="1558" w:type="dxa"/>
          </w:tcPr>
          <w:p w14:paraId="137E9E1B" w14:textId="77777777" w:rsidR="009C4A8A" w:rsidRPr="009C4A8A" w:rsidRDefault="009C4A8A" w:rsidP="00303E2C">
            <w:r w:rsidRPr="009C4A8A">
              <w:t>SE</w:t>
            </w:r>
          </w:p>
        </w:tc>
        <w:tc>
          <w:tcPr>
            <w:tcW w:w="1558" w:type="dxa"/>
          </w:tcPr>
          <w:p w14:paraId="7B8420C9" w14:textId="77777777" w:rsidR="009C4A8A" w:rsidRPr="009C4A8A" w:rsidRDefault="009C4A8A" w:rsidP="00303E2C">
            <w:proofErr w:type="spellStart"/>
            <w:r w:rsidRPr="009C4A8A">
              <w:t>df</w:t>
            </w:r>
            <w:proofErr w:type="spellEnd"/>
          </w:p>
        </w:tc>
        <w:tc>
          <w:tcPr>
            <w:tcW w:w="1559" w:type="dxa"/>
          </w:tcPr>
          <w:p w14:paraId="16EABAF4" w14:textId="77777777" w:rsidR="009C4A8A" w:rsidRPr="009C4A8A" w:rsidRDefault="009C4A8A" w:rsidP="00303E2C">
            <w:r w:rsidRPr="009C4A8A">
              <w:t>lower.CL</w:t>
            </w:r>
          </w:p>
        </w:tc>
        <w:tc>
          <w:tcPr>
            <w:tcW w:w="1559" w:type="dxa"/>
          </w:tcPr>
          <w:p w14:paraId="4612E6C0" w14:textId="77777777" w:rsidR="009C4A8A" w:rsidRPr="009C4A8A" w:rsidRDefault="009C4A8A" w:rsidP="00303E2C">
            <w:r w:rsidRPr="009C4A8A">
              <w:t>upper.CL</w:t>
            </w:r>
          </w:p>
        </w:tc>
      </w:tr>
      <w:tr w:rsidR="009C4A8A" w:rsidRPr="009C4A8A" w14:paraId="178A0FEA" w14:textId="77777777" w:rsidTr="009C4A8A">
        <w:tc>
          <w:tcPr>
            <w:tcW w:w="1558" w:type="dxa"/>
          </w:tcPr>
          <w:p w14:paraId="3A24A428" w14:textId="7C195D17" w:rsidR="009C4A8A" w:rsidRPr="009C4A8A" w:rsidRDefault="009C4A8A" w:rsidP="00303E2C">
            <w:r w:rsidRPr="009C4A8A">
              <w:t>1</w:t>
            </w:r>
          </w:p>
        </w:tc>
        <w:tc>
          <w:tcPr>
            <w:tcW w:w="1558" w:type="dxa"/>
          </w:tcPr>
          <w:p w14:paraId="2ABA6734" w14:textId="77777777" w:rsidR="009C4A8A" w:rsidRPr="009C4A8A" w:rsidRDefault="009C4A8A" w:rsidP="00303E2C">
            <w:r w:rsidRPr="009C4A8A">
              <w:t>28.4</w:t>
            </w:r>
          </w:p>
        </w:tc>
        <w:tc>
          <w:tcPr>
            <w:tcW w:w="1558" w:type="dxa"/>
          </w:tcPr>
          <w:p w14:paraId="4C15F31B" w14:textId="77777777" w:rsidR="009C4A8A" w:rsidRPr="009C4A8A" w:rsidRDefault="009C4A8A" w:rsidP="00303E2C">
            <w:r w:rsidRPr="009C4A8A">
              <w:t>2.14</w:t>
            </w:r>
          </w:p>
        </w:tc>
        <w:tc>
          <w:tcPr>
            <w:tcW w:w="1558" w:type="dxa"/>
          </w:tcPr>
          <w:p w14:paraId="011C3C03" w14:textId="77777777" w:rsidR="009C4A8A" w:rsidRPr="009C4A8A" w:rsidRDefault="009C4A8A" w:rsidP="00303E2C">
            <w:r w:rsidRPr="009C4A8A">
              <w:t>122</w:t>
            </w:r>
          </w:p>
        </w:tc>
        <w:tc>
          <w:tcPr>
            <w:tcW w:w="1559" w:type="dxa"/>
          </w:tcPr>
          <w:p w14:paraId="3336F377" w14:textId="77777777" w:rsidR="009C4A8A" w:rsidRPr="009C4A8A" w:rsidRDefault="009C4A8A" w:rsidP="00303E2C">
            <w:r w:rsidRPr="009C4A8A">
              <w:t>24.2</w:t>
            </w:r>
          </w:p>
        </w:tc>
        <w:tc>
          <w:tcPr>
            <w:tcW w:w="1559" w:type="dxa"/>
          </w:tcPr>
          <w:p w14:paraId="5E26F4CC" w14:textId="77777777" w:rsidR="009C4A8A" w:rsidRPr="009C4A8A" w:rsidRDefault="009C4A8A" w:rsidP="00303E2C">
            <w:r w:rsidRPr="009C4A8A">
              <w:t>32.7</w:t>
            </w:r>
          </w:p>
        </w:tc>
      </w:tr>
      <w:tr w:rsidR="009C4A8A" w:rsidRPr="009C4A8A" w14:paraId="1FB20308" w14:textId="77777777" w:rsidTr="009C4A8A">
        <w:tc>
          <w:tcPr>
            <w:tcW w:w="1558" w:type="dxa"/>
          </w:tcPr>
          <w:p w14:paraId="26913F0E" w14:textId="74153795" w:rsidR="009C4A8A" w:rsidRPr="009C4A8A" w:rsidRDefault="009C4A8A" w:rsidP="00303E2C">
            <w:r w:rsidRPr="009C4A8A">
              <w:t>2</w:t>
            </w:r>
          </w:p>
        </w:tc>
        <w:tc>
          <w:tcPr>
            <w:tcW w:w="1558" w:type="dxa"/>
          </w:tcPr>
          <w:p w14:paraId="2D2CB4A9" w14:textId="77777777" w:rsidR="009C4A8A" w:rsidRPr="009C4A8A" w:rsidRDefault="009C4A8A" w:rsidP="00303E2C">
            <w:r w:rsidRPr="009C4A8A">
              <w:t>23.7</w:t>
            </w:r>
          </w:p>
        </w:tc>
        <w:tc>
          <w:tcPr>
            <w:tcW w:w="1558" w:type="dxa"/>
          </w:tcPr>
          <w:p w14:paraId="271B7031" w14:textId="77777777" w:rsidR="009C4A8A" w:rsidRPr="009C4A8A" w:rsidRDefault="009C4A8A" w:rsidP="00303E2C">
            <w:r w:rsidRPr="009C4A8A">
              <w:t>2.24</w:t>
            </w:r>
          </w:p>
        </w:tc>
        <w:tc>
          <w:tcPr>
            <w:tcW w:w="1558" w:type="dxa"/>
          </w:tcPr>
          <w:p w14:paraId="62ABD580" w14:textId="77777777" w:rsidR="009C4A8A" w:rsidRPr="009C4A8A" w:rsidRDefault="009C4A8A" w:rsidP="00303E2C">
            <w:r w:rsidRPr="009C4A8A">
              <w:t>143</w:t>
            </w:r>
          </w:p>
        </w:tc>
        <w:tc>
          <w:tcPr>
            <w:tcW w:w="1559" w:type="dxa"/>
          </w:tcPr>
          <w:p w14:paraId="752A7733" w14:textId="77777777" w:rsidR="009C4A8A" w:rsidRPr="009C4A8A" w:rsidRDefault="009C4A8A" w:rsidP="00303E2C">
            <w:r w:rsidRPr="009C4A8A">
              <w:t>19.3</w:t>
            </w:r>
          </w:p>
        </w:tc>
        <w:tc>
          <w:tcPr>
            <w:tcW w:w="1559" w:type="dxa"/>
          </w:tcPr>
          <w:p w14:paraId="792BC859" w14:textId="77777777" w:rsidR="009C4A8A" w:rsidRPr="009C4A8A" w:rsidRDefault="009C4A8A" w:rsidP="00303E2C">
            <w:r w:rsidRPr="009C4A8A">
              <w:t>28.1</w:t>
            </w:r>
          </w:p>
        </w:tc>
      </w:tr>
      <w:tr w:rsidR="009C4A8A" w:rsidRPr="006202FE" w14:paraId="29579D30" w14:textId="77777777" w:rsidTr="009C4A8A">
        <w:tc>
          <w:tcPr>
            <w:tcW w:w="1558" w:type="dxa"/>
          </w:tcPr>
          <w:p w14:paraId="0B2B17C3" w14:textId="6D025579" w:rsidR="009C4A8A" w:rsidRPr="009C4A8A" w:rsidRDefault="009C4A8A" w:rsidP="00303E2C">
            <w:r w:rsidRPr="009C4A8A">
              <w:t>3</w:t>
            </w:r>
          </w:p>
        </w:tc>
        <w:tc>
          <w:tcPr>
            <w:tcW w:w="1558" w:type="dxa"/>
          </w:tcPr>
          <w:p w14:paraId="0F3B3CC1" w14:textId="77777777" w:rsidR="009C4A8A" w:rsidRPr="009C4A8A" w:rsidRDefault="009C4A8A" w:rsidP="00303E2C">
            <w:r w:rsidRPr="009C4A8A">
              <w:t>22.9</w:t>
            </w:r>
          </w:p>
        </w:tc>
        <w:tc>
          <w:tcPr>
            <w:tcW w:w="1558" w:type="dxa"/>
          </w:tcPr>
          <w:p w14:paraId="6E967254" w14:textId="77777777" w:rsidR="009C4A8A" w:rsidRPr="009C4A8A" w:rsidRDefault="009C4A8A" w:rsidP="00303E2C">
            <w:r w:rsidRPr="009C4A8A">
              <w:t>2.22</w:t>
            </w:r>
          </w:p>
        </w:tc>
        <w:tc>
          <w:tcPr>
            <w:tcW w:w="1558" w:type="dxa"/>
          </w:tcPr>
          <w:p w14:paraId="1CAD05E4" w14:textId="77777777" w:rsidR="009C4A8A" w:rsidRPr="009C4A8A" w:rsidRDefault="009C4A8A" w:rsidP="00303E2C">
            <w:r w:rsidRPr="009C4A8A">
              <w:t>139</w:t>
            </w:r>
          </w:p>
        </w:tc>
        <w:tc>
          <w:tcPr>
            <w:tcW w:w="1559" w:type="dxa"/>
          </w:tcPr>
          <w:p w14:paraId="34C7BB98" w14:textId="77777777" w:rsidR="009C4A8A" w:rsidRPr="009C4A8A" w:rsidRDefault="009C4A8A" w:rsidP="00303E2C">
            <w:r w:rsidRPr="009C4A8A">
              <w:t>18.5</w:t>
            </w:r>
          </w:p>
        </w:tc>
        <w:tc>
          <w:tcPr>
            <w:tcW w:w="1559" w:type="dxa"/>
          </w:tcPr>
          <w:p w14:paraId="6D747FCC" w14:textId="77777777" w:rsidR="009C4A8A" w:rsidRPr="006202FE" w:rsidRDefault="009C4A8A" w:rsidP="00303E2C">
            <w:r w:rsidRPr="009C4A8A">
              <w:t>27.3</w:t>
            </w:r>
          </w:p>
        </w:tc>
      </w:tr>
    </w:tbl>
    <w:p w14:paraId="23C3CEC4" w14:textId="77777777" w:rsidR="009C4A8A" w:rsidRDefault="009C4A8A" w:rsidP="009C4A8A">
      <w:r>
        <w:t>Post hoc pairwise comparisons: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1135"/>
        <w:gridCol w:w="1558"/>
        <w:gridCol w:w="1559"/>
        <w:gridCol w:w="1559"/>
      </w:tblGrid>
      <w:tr w:rsidR="009C4A8A" w:rsidRPr="009C4A8A" w14:paraId="63EE731C" w14:textId="77777777" w:rsidTr="009C4A8A">
        <w:tc>
          <w:tcPr>
            <w:tcW w:w="2122" w:type="dxa"/>
          </w:tcPr>
          <w:p w14:paraId="1DFEFBAF" w14:textId="77777777" w:rsidR="009C4A8A" w:rsidRPr="009C4A8A" w:rsidRDefault="009C4A8A" w:rsidP="000B61BB">
            <w:r w:rsidRPr="009C4A8A">
              <w:t>contrast</w:t>
            </w:r>
          </w:p>
        </w:tc>
        <w:tc>
          <w:tcPr>
            <w:tcW w:w="1417" w:type="dxa"/>
          </w:tcPr>
          <w:p w14:paraId="5A0A1F32" w14:textId="77777777" w:rsidR="009C4A8A" w:rsidRPr="009C4A8A" w:rsidRDefault="009C4A8A" w:rsidP="000B61BB">
            <w:r w:rsidRPr="009C4A8A">
              <w:t>estimate</w:t>
            </w:r>
          </w:p>
        </w:tc>
        <w:tc>
          <w:tcPr>
            <w:tcW w:w="1135" w:type="dxa"/>
          </w:tcPr>
          <w:p w14:paraId="515BAAF6" w14:textId="77777777" w:rsidR="009C4A8A" w:rsidRPr="009C4A8A" w:rsidRDefault="009C4A8A" w:rsidP="000B61BB">
            <w:r w:rsidRPr="009C4A8A">
              <w:t>SE</w:t>
            </w:r>
          </w:p>
        </w:tc>
        <w:tc>
          <w:tcPr>
            <w:tcW w:w="1558" w:type="dxa"/>
          </w:tcPr>
          <w:p w14:paraId="44BA8B7D" w14:textId="77777777" w:rsidR="009C4A8A" w:rsidRPr="009C4A8A" w:rsidRDefault="009C4A8A" w:rsidP="000B61BB">
            <w:proofErr w:type="spellStart"/>
            <w:r w:rsidRPr="009C4A8A">
              <w:t>df</w:t>
            </w:r>
            <w:proofErr w:type="spellEnd"/>
          </w:p>
        </w:tc>
        <w:tc>
          <w:tcPr>
            <w:tcW w:w="1559" w:type="dxa"/>
          </w:tcPr>
          <w:p w14:paraId="4386185F" w14:textId="77777777" w:rsidR="009C4A8A" w:rsidRPr="009C4A8A" w:rsidRDefault="009C4A8A" w:rsidP="000B61BB">
            <w:proofErr w:type="spellStart"/>
            <w:proofErr w:type="gramStart"/>
            <w:r w:rsidRPr="009C4A8A">
              <w:t>t.ratio</w:t>
            </w:r>
            <w:proofErr w:type="spellEnd"/>
            <w:proofErr w:type="gramEnd"/>
          </w:p>
        </w:tc>
        <w:tc>
          <w:tcPr>
            <w:tcW w:w="1559" w:type="dxa"/>
          </w:tcPr>
          <w:p w14:paraId="0A61C5D0" w14:textId="77777777" w:rsidR="009C4A8A" w:rsidRPr="009C4A8A" w:rsidRDefault="009C4A8A" w:rsidP="000B61BB">
            <w:proofErr w:type="spellStart"/>
            <w:r w:rsidRPr="009C4A8A">
              <w:t>p.value</w:t>
            </w:r>
            <w:proofErr w:type="spellEnd"/>
          </w:p>
        </w:tc>
      </w:tr>
      <w:tr w:rsidR="009C4A8A" w:rsidRPr="009C4A8A" w14:paraId="45952613" w14:textId="77777777" w:rsidTr="009C4A8A">
        <w:tc>
          <w:tcPr>
            <w:tcW w:w="2122" w:type="dxa"/>
          </w:tcPr>
          <w:p w14:paraId="4DC2DC00" w14:textId="0D95F706" w:rsidR="009C4A8A" w:rsidRPr="009C4A8A" w:rsidRDefault="009C4A8A" w:rsidP="000B61BB">
            <w:r w:rsidRPr="009C4A8A">
              <w:t>midterm-baseline</w:t>
            </w:r>
          </w:p>
        </w:tc>
        <w:tc>
          <w:tcPr>
            <w:tcW w:w="1417" w:type="dxa"/>
          </w:tcPr>
          <w:p w14:paraId="477EDC3E" w14:textId="77777777" w:rsidR="009C4A8A" w:rsidRPr="009C4A8A" w:rsidRDefault="009C4A8A" w:rsidP="000B61BB">
            <w:r w:rsidRPr="009C4A8A">
              <w:t>-4.740</w:t>
            </w:r>
          </w:p>
        </w:tc>
        <w:tc>
          <w:tcPr>
            <w:tcW w:w="1135" w:type="dxa"/>
          </w:tcPr>
          <w:p w14:paraId="68D4141B" w14:textId="77777777" w:rsidR="009C4A8A" w:rsidRPr="009C4A8A" w:rsidRDefault="009C4A8A" w:rsidP="000B61BB">
            <w:r w:rsidRPr="009C4A8A">
              <w:t>1.34</w:t>
            </w:r>
          </w:p>
        </w:tc>
        <w:tc>
          <w:tcPr>
            <w:tcW w:w="1558" w:type="dxa"/>
          </w:tcPr>
          <w:p w14:paraId="2B144AFE" w14:textId="77777777" w:rsidR="009C4A8A" w:rsidRPr="009C4A8A" w:rsidRDefault="009C4A8A" w:rsidP="000B61BB">
            <w:r w:rsidRPr="009C4A8A">
              <w:t>144</w:t>
            </w:r>
          </w:p>
        </w:tc>
        <w:tc>
          <w:tcPr>
            <w:tcW w:w="1559" w:type="dxa"/>
          </w:tcPr>
          <w:p w14:paraId="448DBD6D" w14:textId="77777777" w:rsidR="009C4A8A" w:rsidRPr="009C4A8A" w:rsidRDefault="009C4A8A" w:rsidP="000B61BB">
            <w:r w:rsidRPr="009C4A8A">
              <w:t>-3.526</w:t>
            </w:r>
          </w:p>
        </w:tc>
        <w:tc>
          <w:tcPr>
            <w:tcW w:w="1559" w:type="dxa"/>
          </w:tcPr>
          <w:p w14:paraId="0CA8DF8F" w14:textId="77777777" w:rsidR="009C4A8A" w:rsidRPr="009C4A8A" w:rsidRDefault="009C4A8A" w:rsidP="000B61BB">
            <w:r w:rsidRPr="009C4A8A">
              <w:t>0.0006</w:t>
            </w:r>
          </w:p>
        </w:tc>
      </w:tr>
      <w:tr w:rsidR="009C4A8A" w:rsidRPr="009C4A8A" w14:paraId="3442A9BB" w14:textId="77777777" w:rsidTr="009C4A8A">
        <w:tc>
          <w:tcPr>
            <w:tcW w:w="2122" w:type="dxa"/>
          </w:tcPr>
          <w:p w14:paraId="05E2786E" w14:textId="4D326297" w:rsidR="009C4A8A" w:rsidRPr="009C4A8A" w:rsidRDefault="009C4A8A" w:rsidP="000B61BB">
            <w:proofErr w:type="gramStart"/>
            <w:r w:rsidRPr="009C4A8A">
              <w:t>final-baseline</w:t>
            </w:r>
            <w:proofErr w:type="gramEnd"/>
          </w:p>
        </w:tc>
        <w:tc>
          <w:tcPr>
            <w:tcW w:w="1417" w:type="dxa"/>
          </w:tcPr>
          <w:p w14:paraId="5C32B90D" w14:textId="77777777" w:rsidR="009C4A8A" w:rsidRPr="009C4A8A" w:rsidRDefault="009C4A8A" w:rsidP="000B61BB">
            <w:r w:rsidRPr="009C4A8A">
              <w:t>-5.533</w:t>
            </w:r>
          </w:p>
        </w:tc>
        <w:tc>
          <w:tcPr>
            <w:tcW w:w="1135" w:type="dxa"/>
          </w:tcPr>
          <w:p w14:paraId="20F1FE31" w14:textId="77777777" w:rsidR="009C4A8A" w:rsidRPr="009C4A8A" w:rsidRDefault="009C4A8A" w:rsidP="000B61BB">
            <w:r w:rsidRPr="009C4A8A">
              <w:t>1.29</w:t>
            </w:r>
          </w:p>
        </w:tc>
        <w:tc>
          <w:tcPr>
            <w:tcW w:w="1558" w:type="dxa"/>
          </w:tcPr>
          <w:p w14:paraId="7EB168CD" w14:textId="77777777" w:rsidR="009C4A8A" w:rsidRPr="009C4A8A" w:rsidRDefault="009C4A8A" w:rsidP="000B61BB">
            <w:r w:rsidRPr="009C4A8A">
              <w:t>144</w:t>
            </w:r>
          </w:p>
        </w:tc>
        <w:tc>
          <w:tcPr>
            <w:tcW w:w="1559" w:type="dxa"/>
          </w:tcPr>
          <w:p w14:paraId="770E79DA" w14:textId="77777777" w:rsidR="009C4A8A" w:rsidRPr="009C4A8A" w:rsidRDefault="009C4A8A" w:rsidP="000B61BB">
            <w:r w:rsidRPr="009C4A8A">
              <w:t>-4.278</w:t>
            </w:r>
          </w:p>
        </w:tc>
        <w:tc>
          <w:tcPr>
            <w:tcW w:w="1559" w:type="dxa"/>
          </w:tcPr>
          <w:p w14:paraId="0165AA4B" w14:textId="77777777" w:rsidR="009C4A8A" w:rsidRPr="009C4A8A" w:rsidRDefault="009C4A8A" w:rsidP="000B61BB">
            <w:r w:rsidRPr="009C4A8A">
              <w:t>&lt;.0001</w:t>
            </w:r>
          </w:p>
        </w:tc>
      </w:tr>
      <w:tr w:rsidR="009C4A8A" w:rsidRPr="006202FE" w14:paraId="6CB79143" w14:textId="77777777" w:rsidTr="009C4A8A">
        <w:tc>
          <w:tcPr>
            <w:tcW w:w="2122" w:type="dxa"/>
          </w:tcPr>
          <w:p w14:paraId="7C764465" w14:textId="20FD2AA7" w:rsidR="009C4A8A" w:rsidRPr="009C4A8A" w:rsidRDefault="009C4A8A" w:rsidP="000B61BB">
            <w:proofErr w:type="gramStart"/>
            <w:r w:rsidRPr="009C4A8A">
              <w:t>final-midterm</w:t>
            </w:r>
            <w:proofErr w:type="gramEnd"/>
          </w:p>
        </w:tc>
        <w:tc>
          <w:tcPr>
            <w:tcW w:w="1417" w:type="dxa"/>
          </w:tcPr>
          <w:p w14:paraId="602ADDBF" w14:textId="77777777" w:rsidR="009C4A8A" w:rsidRPr="009C4A8A" w:rsidRDefault="009C4A8A" w:rsidP="000B61BB">
            <w:r w:rsidRPr="009C4A8A">
              <w:t>-0.793</w:t>
            </w:r>
          </w:p>
        </w:tc>
        <w:tc>
          <w:tcPr>
            <w:tcW w:w="1135" w:type="dxa"/>
          </w:tcPr>
          <w:p w14:paraId="6789E4FE" w14:textId="77777777" w:rsidR="009C4A8A" w:rsidRPr="009C4A8A" w:rsidRDefault="009C4A8A" w:rsidP="000B61BB">
            <w:r w:rsidRPr="009C4A8A">
              <w:t>1.37</w:t>
            </w:r>
          </w:p>
        </w:tc>
        <w:tc>
          <w:tcPr>
            <w:tcW w:w="1558" w:type="dxa"/>
          </w:tcPr>
          <w:p w14:paraId="3022C0BC" w14:textId="77777777" w:rsidR="009C4A8A" w:rsidRPr="009C4A8A" w:rsidRDefault="009C4A8A" w:rsidP="000B61BB">
            <w:r w:rsidRPr="009C4A8A">
              <w:t>140</w:t>
            </w:r>
          </w:p>
        </w:tc>
        <w:tc>
          <w:tcPr>
            <w:tcW w:w="1559" w:type="dxa"/>
          </w:tcPr>
          <w:p w14:paraId="4048CBAE" w14:textId="77777777" w:rsidR="009C4A8A" w:rsidRPr="009C4A8A" w:rsidRDefault="009C4A8A" w:rsidP="000B61BB">
            <w:r w:rsidRPr="009C4A8A">
              <w:t>-0.577</w:t>
            </w:r>
          </w:p>
        </w:tc>
        <w:tc>
          <w:tcPr>
            <w:tcW w:w="1559" w:type="dxa"/>
          </w:tcPr>
          <w:p w14:paraId="43BAB4D1" w14:textId="77777777" w:rsidR="009C4A8A" w:rsidRPr="006202FE" w:rsidRDefault="009C4A8A" w:rsidP="000B61BB">
            <w:r w:rsidRPr="009C4A8A">
              <w:t>0.5651</w:t>
            </w:r>
          </w:p>
        </w:tc>
      </w:tr>
    </w:tbl>
    <w:p w14:paraId="2C3187A9" w14:textId="44D1B54E" w:rsidR="00CE5EA0" w:rsidRDefault="00780827" w:rsidP="00CE5EA0">
      <w:pPr>
        <w:pStyle w:val="Heading2"/>
      </w:pPr>
      <w:r>
        <w:lastRenderedPageBreak/>
        <w:t xml:space="preserve">Univariate analyses of </w:t>
      </w:r>
      <w:r w:rsidR="00CE5EA0">
        <w:t xml:space="preserve">10MWT ~ Mean Daily Distance in the </w:t>
      </w:r>
      <w:proofErr w:type="spellStart"/>
      <w:r w:rsidR="00CE5EA0">
        <w:t>NeuroMoves</w:t>
      </w:r>
      <w:proofErr w:type="spellEnd"/>
      <w:r w:rsidR="00CE5EA0">
        <w:t xml:space="preserve"> Cohort</w:t>
      </w:r>
    </w:p>
    <w:p w14:paraId="1F01086D" w14:textId="05ACEFF4" w:rsidR="00780827" w:rsidRDefault="00CE5EA0" w:rsidP="00EA6AFE">
      <w:r w:rsidRPr="00CE5EA0">
        <w:t xml:space="preserve">As a first step, the daily walking distances for </w:t>
      </w:r>
      <w:proofErr w:type="gramStart"/>
      <w:r w:rsidRPr="00CE5EA0">
        <w:t>each individual</w:t>
      </w:r>
      <w:proofErr w:type="gramEnd"/>
      <w:r w:rsidRPr="00CE5EA0">
        <w:t xml:space="preserve"> were averaged over all available study days, yielding an overall average daily distance (</w:t>
      </w:r>
      <w:proofErr w:type="spellStart"/>
      <w:r w:rsidRPr="00CE5EA0">
        <w:t>MoverallD</w:t>
      </w:r>
      <w:r w:rsidR="005C36DD">
        <w:t>ISTANCE</w:t>
      </w:r>
      <w:proofErr w:type="spellEnd"/>
      <w:r w:rsidRPr="00CE5EA0">
        <w:t>) across the entire follow-up period of up to 8 months.</w:t>
      </w:r>
    </w:p>
    <w:p w14:paraId="7D4ED430" w14:textId="04BB60A3" w:rsidR="00780827" w:rsidRDefault="00780827" w:rsidP="00780827">
      <w:pPr>
        <w:pStyle w:val="Heading3"/>
      </w:pPr>
      <w:r>
        <w:t>Baseline Visit (VISITNUM 1)</w:t>
      </w:r>
    </w:p>
    <w:p w14:paraId="7761449C" w14:textId="3C25482E" w:rsidR="00EA6AFE" w:rsidRDefault="00EA6AFE" w:rsidP="00EA6AFE">
      <w:r>
        <w:t xml:space="preserve">We fitted a linear model (estimated using OLS) to predict </w:t>
      </w:r>
      <w:proofErr w:type="spellStart"/>
      <w:r>
        <w:t>MoverallDISTANCE</w:t>
      </w:r>
      <w:proofErr w:type="spellEnd"/>
      <w:r>
        <w:t xml:space="preserve"> with 10MWT speed (</w:t>
      </w:r>
      <w:proofErr w:type="spellStart"/>
      <w:r>
        <w:t>mwtspeed</w:t>
      </w:r>
      <w:proofErr w:type="spellEnd"/>
      <w:r>
        <w:t xml:space="preserve">) (formula: </w:t>
      </w:r>
      <w:proofErr w:type="spellStart"/>
      <w:r>
        <w:t>MoverallDISTANCE</w:t>
      </w:r>
      <w:proofErr w:type="spellEnd"/>
      <w:r>
        <w:t xml:space="preserve"> ~ </w:t>
      </w:r>
      <w:proofErr w:type="spellStart"/>
      <w:r>
        <w:t>mwtspeed</w:t>
      </w:r>
      <w:proofErr w:type="spellEnd"/>
      <w:r>
        <w:t xml:space="preserve">). The model explains a statistically significant and moderate proportion of variance (R2 = 0.26, </w:t>
      </w:r>
      <w:proofErr w:type="gramStart"/>
      <w:r>
        <w:t>F(</w:t>
      </w:r>
      <w:proofErr w:type="gramEnd"/>
      <w:r>
        <w:t xml:space="preserve">1, 100) = 34.28, p &lt; .001, adj. R2 = 0.25). The model's intercept, corresponding to </w:t>
      </w:r>
      <w:proofErr w:type="spellStart"/>
      <w:r>
        <w:t>mwtspeed</w:t>
      </w:r>
      <w:proofErr w:type="spellEnd"/>
      <w:r>
        <w:t xml:space="preserve"> = 0, is at 121.34 (95% CI [-130.10, 372.77], </w:t>
      </w:r>
      <w:proofErr w:type="gramStart"/>
      <w:r>
        <w:t>t(</w:t>
      </w:r>
      <w:proofErr w:type="gramEnd"/>
      <w:r>
        <w:t>100) = 0.96, p = 0.341). Within this model:</w:t>
      </w:r>
    </w:p>
    <w:p w14:paraId="62450A8C" w14:textId="2CC78D73" w:rsidR="00EA6AFE" w:rsidRDefault="00EA6AFE" w:rsidP="00EA6AFE">
      <w:r>
        <w:t xml:space="preserve">- The effect of </w:t>
      </w:r>
      <w:proofErr w:type="spellStart"/>
      <w:r>
        <w:t>mwtspeed</w:t>
      </w:r>
      <w:proofErr w:type="spellEnd"/>
      <w:r>
        <w:t xml:space="preserve"> is statistically significant and positive (beta = 874.37, </w:t>
      </w:r>
      <w:r w:rsidRPr="00EA6AFE">
        <w:t xml:space="preserve">95% CI [578.09, 1170.65], </w:t>
      </w:r>
      <w:proofErr w:type="gramStart"/>
      <w:r w:rsidRPr="00EA6AFE">
        <w:t>t(</w:t>
      </w:r>
      <w:proofErr w:type="gramEnd"/>
      <w:r w:rsidRPr="00EA6AFE">
        <w:t>100) = 5.86, p &lt; .001; Std. beta = 0.51, 95% CI [0.33,</w:t>
      </w:r>
      <w:r>
        <w:t xml:space="preserve"> 0.68])</w:t>
      </w:r>
    </w:p>
    <w:p w14:paraId="7BADAFA8" w14:textId="7F6CB051" w:rsidR="00CE5EA0" w:rsidRDefault="00EA6AFE" w:rsidP="00EA6AFE">
      <w:r>
        <w:t xml:space="preserve"> Standardized parameters were obtained by fitting the model on a standardized version of the dataset. 95% Confidence Intervals (CIs) and p-values were computed using a Wald t-distribution approximation.</w:t>
      </w:r>
    </w:p>
    <w:p w14:paraId="5543308A" w14:textId="3A283EED" w:rsidR="00780827" w:rsidRDefault="00780827" w:rsidP="00780827">
      <w:pPr>
        <w:pStyle w:val="Heading3"/>
      </w:pPr>
      <w:r>
        <w:t>Midterm Visit (VISITNUM 2)</w:t>
      </w:r>
    </w:p>
    <w:p w14:paraId="26990DAC" w14:textId="4E4ED8D0" w:rsidR="009269CC" w:rsidRDefault="009269CC" w:rsidP="009269CC">
      <w:r>
        <w:t xml:space="preserve">We fitted a linear model (estimated using OLS) to predict </w:t>
      </w:r>
      <w:proofErr w:type="spellStart"/>
      <w:r>
        <w:t>MoverallDISTANCE</w:t>
      </w:r>
      <w:proofErr w:type="spellEnd"/>
      <w:r>
        <w:t xml:space="preserve"> with </w:t>
      </w:r>
      <w:proofErr w:type="spellStart"/>
      <w:r>
        <w:t>mwtspeed</w:t>
      </w:r>
      <w:proofErr w:type="spellEnd"/>
      <w:r>
        <w:t xml:space="preserve"> (formula: </w:t>
      </w:r>
      <w:proofErr w:type="spellStart"/>
      <w:r>
        <w:t>MoverallDISTANCE</w:t>
      </w:r>
      <w:proofErr w:type="spellEnd"/>
      <w:r>
        <w:t xml:space="preserve"> ~ </w:t>
      </w:r>
      <w:proofErr w:type="spellStart"/>
      <w:r>
        <w:t>mwtspeed</w:t>
      </w:r>
      <w:proofErr w:type="spellEnd"/>
      <w:r>
        <w:t xml:space="preserve">). The model explains a statistically significant and substantial proportion of variance (R2 = 0.38, </w:t>
      </w:r>
      <w:proofErr w:type="gramStart"/>
      <w:r>
        <w:t>F(</w:t>
      </w:r>
      <w:proofErr w:type="gramEnd"/>
      <w:r>
        <w:t xml:space="preserve">1, 67) = 40.51, p &lt; .001, adj. R2 = 0.37). The model's intercept, corresponding to </w:t>
      </w:r>
      <w:proofErr w:type="spellStart"/>
      <w:r>
        <w:t>mwtspeed</w:t>
      </w:r>
      <w:proofErr w:type="spellEnd"/>
      <w:r>
        <w:t xml:space="preserve"> = 0, is at 35.07 (95% CI [-232.94, 303.07], </w:t>
      </w:r>
      <w:proofErr w:type="gramStart"/>
      <w:r>
        <w:t>t(</w:t>
      </w:r>
      <w:proofErr w:type="gramEnd"/>
      <w:r>
        <w:t xml:space="preserve">67) = 0.26, p = 0.795). Within this model: </w:t>
      </w:r>
    </w:p>
    <w:p w14:paraId="6D2D9CBA" w14:textId="565120AA" w:rsidR="009269CC" w:rsidRDefault="009269CC" w:rsidP="009269CC">
      <w:r>
        <w:t xml:space="preserve">- The effect of </w:t>
      </w:r>
      <w:proofErr w:type="spellStart"/>
      <w:r>
        <w:t>mwtspeed</w:t>
      </w:r>
      <w:proofErr w:type="spellEnd"/>
      <w:r>
        <w:t xml:space="preserve"> is statistically significant and positive </w:t>
      </w:r>
      <w:r w:rsidRPr="009269CC">
        <w:t xml:space="preserve">(beta = 894.97, 95% CI [614.31, 1175.64], </w:t>
      </w:r>
      <w:proofErr w:type="gramStart"/>
      <w:r w:rsidRPr="009269CC">
        <w:t>t(</w:t>
      </w:r>
      <w:proofErr w:type="gramEnd"/>
      <w:r w:rsidRPr="009269CC">
        <w:t>67) = 6.36, p &lt; .001; Std.</w:t>
      </w:r>
      <w:r>
        <w:t xml:space="preserve"> beta = 0.61, 95% CI [0.42, 0.81]) </w:t>
      </w:r>
    </w:p>
    <w:p w14:paraId="4E94D1D5" w14:textId="6F075358" w:rsidR="00780827" w:rsidRDefault="009269CC" w:rsidP="009269CC">
      <w:r>
        <w:t>Standardized parameters were obtained by fitting the model on a standardized version of the dataset. 95% Confidence Intervals (CIs) and p-values were computed using a Wald t-distribution approximation.</w:t>
      </w:r>
    </w:p>
    <w:p w14:paraId="6DB32EA9" w14:textId="0AE57A93" w:rsidR="00346BA9" w:rsidRDefault="00346BA9" w:rsidP="00346BA9">
      <w:pPr>
        <w:pStyle w:val="Heading3"/>
      </w:pPr>
      <w:r>
        <w:t>Final Visit (VISITNUM 3)</w:t>
      </w:r>
    </w:p>
    <w:p w14:paraId="123183D3" w14:textId="68EB0871" w:rsidR="00346BA9" w:rsidRDefault="00346BA9" w:rsidP="00346BA9">
      <w:r>
        <w:t xml:space="preserve">We fitted a linear model (estimated using OLS) to predict </w:t>
      </w:r>
      <w:proofErr w:type="spellStart"/>
      <w:r>
        <w:t>MoverallDISTANCE</w:t>
      </w:r>
      <w:proofErr w:type="spellEnd"/>
      <w:r>
        <w:t xml:space="preserve"> with </w:t>
      </w:r>
      <w:proofErr w:type="spellStart"/>
      <w:r>
        <w:t>mwtspeed</w:t>
      </w:r>
      <w:proofErr w:type="spellEnd"/>
      <w:r>
        <w:t xml:space="preserve"> (formula: </w:t>
      </w:r>
      <w:proofErr w:type="spellStart"/>
      <w:r>
        <w:t>MoverallDISTANCE</w:t>
      </w:r>
      <w:proofErr w:type="spellEnd"/>
      <w:r>
        <w:t xml:space="preserve"> ~ </w:t>
      </w:r>
      <w:proofErr w:type="spellStart"/>
      <w:r>
        <w:t>mwtspeed</w:t>
      </w:r>
      <w:proofErr w:type="spellEnd"/>
      <w:r>
        <w:t xml:space="preserve">). The model explains a statistically significant and substantial proportion of variance (R2 = 0.30, </w:t>
      </w:r>
      <w:proofErr w:type="gramStart"/>
      <w:r>
        <w:t>F(</w:t>
      </w:r>
      <w:proofErr w:type="gramEnd"/>
      <w:r>
        <w:t xml:space="preserve">1, 75) = 32.59, p &lt; .001, adj. R2 = 0.29). The model's intercept, corresponding to </w:t>
      </w:r>
      <w:proofErr w:type="spellStart"/>
      <w:r>
        <w:t>mwtspeed</w:t>
      </w:r>
      <w:proofErr w:type="spellEnd"/>
      <w:r>
        <w:t xml:space="preserve"> = 0, is at 63.18 (95% CI [-242.56, 368.91], </w:t>
      </w:r>
      <w:proofErr w:type="gramStart"/>
      <w:r>
        <w:t>t(</w:t>
      </w:r>
      <w:proofErr w:type="gramEnd"/>
      <w:r>
        <w:t xml:space="preserve">75) = 0.41, p = 0.682). Within this model: </w:t>
      </w:r>
    </w:p>
    <w:p w14:paraId="45BABFE2" w14:textId="0A5EC406" w:rsidR="00346BA9" w:rsidRDefault="00346BA9" w:rsidP="00346BA9">
      <w:r>
        <w:t xml:space="preserve">- The effect of </w:t>
      </w:r>
      <w:proofErr w:type="spellStart"/>
      <w:r>
        <w:t>mwtspeed</w:t>
      </w:r>
      <w:proofErr w:type="spellEnd"/>
      <w:r>
        <w:t xml:space="preserve"> is statistically significant and positive </w:t>
      </w:r>
      <w:r w:rsidRPr="00346BA9">
        <w:t xml:space="preserve">(beta = 824.30, 95% CI [536.67, 1111.92], </w:t>
      </w:r>
      <w:proofErr w:type="gramStart"/>
      <w:r w:rsidRPr="00346BA9">
        <w:t>t(</w:t>
      </w:r>
      <w:proofErr w:type="gramEnd"/>
      <w:r w:rsidRPr="00346BA9">
        <w:t>75) = 5.71, p &lt; .001; Std.</w:t>
      </w:r>
      <w:r>
        <w:t xml:space="preserve"> beta = 0.55, 95% CI [0.36, 0.74])</w:t>
      </w:r>
    </w:p>
    <w:p w14:paraId="5C249669" w14:textId="77777777" w:rsidR="009C62EA" w:rsidRDefault="00346BA9" w:rsidP="00346BA9">
      <w:pPr>
        <w:sectPr w:rsidR="009C62E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lastRenderedPageBreak/>
        <w:t>Standardized parameters were obtained by fitting the model on a standardized version of the dataset. 95% Confidence Intervals (CIs) and p-values were computed using a Wald t-distribution approximation.</w:t>
      </w:r>
    </w:p>
    <w:p w14:paraId="5088B0BE" w14:textId="23F9DE07" w:rsidR="009C62EA" w:rsidRDefault="009C62EA" w:rsidP="003C184A">
      <w:pPr>
        <w:pStyle w:val="Heading2"/>
      </w:pPr>
      <w:r>
        <w:lastRenderedPageBreak/>
        <w:t xml:space="preserve">Multivariate analyses of 10MWT ~ Daily Distance in the </w:t>
      </w:r>
      <w:proofErr w:type="spellStart"/>
      <w:r>
        <w:t>NeuroMoves</w:t>
      </w:r>
      <w:proofErr w:type="spellEnd"/>
      <w:r>
        <w:t xml:space="preserve"> Cohort</w:t>
      </w:r>
    </w:p>
    <w:p w14:paraId="7748528C" w14:textId="6B2BF9B7" w:rsidR="009C62EA" w:rsidRDefault="009C62EA" w:rsidP="009C62EA">
      <w:r>
        <w:t xml:space="preserve">We fitted a linear mixed model (estimated using REML and </w:t>
      </w:r>
      <w:proofErr w:type="spellStart"/>
      <w:r>
        <w:t>nloptwrap</w:t>
      </w:r>
      <w:proofErr w:type="spellEnd"/>
      <w:r>
        <w:t xml:space="preserve"> optimizer) to predict </w:t>
      </w:r>
      <w:r w:rsidR="002969AD">
        <w:t>daily distance (</w:t>
      </w:r>
      <w:r>
        <w:t>DISTANCE</w:t>
      </w:r>
      <w:r w:rsidR="002969AD">
        <w:t>)</w:t>
      </w:r>
      <w:r>
        <w:t xml:space="preserve"> with </w:t>
      </w:r>
      <w:r w:rsidR="002969AD">
        <w:t>10MWT speed (</w:t>
      </w:r>
      <w:proofErr w:type="spellStart"/>
      <w:r>
        <w:t>mwtspeed</w:t>
      </w:r>
      <w:proofErr w:type="spellEnd"/>
      <w:r w:rsidR="002969AD">
        <w:t>)</w:t>
      </w:r>
      <w:r>
        <w:t xml:space="preserve">, </w:t>
      </w:r>
      <w:r w:rsidR="002969AD">
        <w:t>device unit day (</w:t>
      </w:r>
      <w:r>
        <w:t>DUDY</w:t>
      </w:r>
      <w:r w:rsidR="002969AD">
        <w:t>)</w:t>
      </w:r>
      <w:r>
        <w:t xml:space="preserve"> and DIAGNOSIS</w:t>
      </w:r>
      <w:r w:rsidR="002969AD">
        <w:t xml:space="preserve"> [SCI, Stroke]</w:t>
      </w:r>
      <w:r>
        <w:t xml:space="preserve"> (formula: DISTANCE ~ 1 + </w:t>
      </w:r>
      <w:proofErr w:type="spellStart"/>
      <w:r>
        <w:t>mwtspeed</w:t>
      </w:r>
      <w:proofErr w:type="spellEnd"/>
      <w:r>
        <w:t xml:space="preserve"> * DUDY + DIAGNOSIS). The model included SUBJID as random effect (formula: ~1 | SUBJID). The model's total explanatory power is substantial (conditional R2 = 0.52</w:t>
      </w:r>
      <w:proofErr w:type="gramStart"/>
      <w:r>
        <w:t>)</w:t>
      </w:r>
      <w:proofErr w:type="gramEnd"/>
      <w:r>
        <w:t xml:space="preserve"> and the part related to the fixed effects alone (marginal R2) is of 0.11. The model's intercept, corresponding to </w:t>
      </w:r>
      <w:proofErr w:type="spellStart"/>
      <w:r>
        <w:t>mwtspeed</w:t>
      </w:r>
      <w:proofErr w:type="spellEnd"/>
      <w:r>
        <w:t xml:space="preserve"> = 0, DUDY = 0 and DIAGNOSIS = SCI, is at -159.97 (95% CI [-481.30, 161.37], </w:t>
      </w:r>
      <w:proofErr w:type="gramStart"/>
      <w:r>
        <w:t>t(</w:t>
      </w:r>
      <w:proofErr w:type="gramEnd"/>
      <w:r>
        <w:t xml:space="preserve">18043) = -0.98, p = 0.329). Within this model: </w:t>
      </w:r>
    </w:p>
    <w:p w14:paraId="5B56B276" w14:textId="7709F621" w:rsidR="002969AD" w:rsidRDefault="009C62EA" w:rsidP="009C62EA">
      <w:r>
        <w:t xml:space="preserve">- The effect of </w:t>
      </w:r>
      <w:proofErr w:type="spellStart"/>
      <w:r>
        <w:t>mwtspeed</w:t>
      </w:r>
      <w:proofErr w:type="spellEnd"/>
      <w:r>
        <w:t xml:space="preserve"> is statistically significant and positive (beta = 839.40, 95% CI [497.10, 1181.70], </w:t>
      </w:r>
      <w:proofErr w:type="gramStart"/>
      <w:r>
        <w:t>t(</w:t>
      </w:r>
      <w:proofErr w:type="gramEnd"/>
      <w:r>
        <w:t>18043) = 4.81, p &lt; .001; Std. beta = 0.31, 95% CI [0.19, 0.43])</w:t>
      </w:r>
    </w:p>
    <w:p w14:paraId="476E4B03" w14:textId="1117DBC4" w:rsidR="009C62EA" w:rsidRDefault="009C62EA" w:rsidP="009C62EA">
      <w:r>
        <w:t>- The effect of DUDY is statistically significant and positive (beta =</w:t>
      </w:r>
      <w:r w:rsidR="002969AD">
        <w:t xml:space="preserve"> </w:t>
      </w:r>
      <w:r w:rsidRPr="002969AD">
        <w:t xml:space="preserve">0.97, 95% CI [0.62, 1.32], </w:t>
      </w:r>
      <w:proofErr w:type="gramStart"/>
      <w:r w:rsidRPr="002969AD">
        <w:t>t(</w:t>
      </w:r>
      <w:proofErr w:type="gramEnd"/>
      <w:r w:rsidRPr="002969AD">
        <w:t>18043) = 5.44, p &lt; .001; Std. beta =</w:t>
      </w:r>
      <w:r w:rsidR="002969AD">
        <w:t xml:space="preserve"> </w:t>
      </w:r>
      <w:r>
        <w:t>0.07, 95% CI [0.06, 0.08])</w:t>
      </w:r>
    </w:p>
    <w:p w14:paraId="6B159E6D" w14:textId="76A77187" w:rsidR="009C62EA" w:rsidRDefault="009C62EA" w:rsidP="009C62EA">
      <w:r>
        <w:t>- The effect of DIAGNOSIS [Stroke] is statistically non-significant</w:t>
      </w:r>
      <w:r w:rsidR="002969AD">
        <w:t xml:space="preserve"> </w:t>
      </w:r>
      <w:r>
        <w:t xml:space="preserve">and positive (beta = 187.88, 95% CI [-107.26, 483.03], </w:t>
      </w:r>
      <w:proofErr w:type="gramStart"/>
      <w:r>
        <w:t>t(</w:t>
      </w:r>
      <w:proofErr w:type="gramEnd"/>
      <w:r>
        <w:t>18043) =</w:t>
      </w:r>
      <w:r w:rsidR="002969AD">
        <w:t xml:space="preserve"> </w:t>
      </w:r>
      <w:r>
        <w:t>1.25, p = 0.212; Std. beta = 0.17, 95% CI [-0.10, 0.44])</w:t>
      </w:r>
    </w:p>
    <w:p w14:paraId="3DDEB135" w14:textId="0832DFA2" w:rsidR="009C62EA" w:rsidRPr="002969AD" w:rsidRDefault="009C62EA" w:rsidP="009C62EA">
      <w:r>
        <w:t xml:space="preserve">- The effect of </w:t>
      </w:r>
      <w:proofErr w:type="spellStart"/>
      <w:r>
        <w:t>mwtspeed</w:t>
      </w:r>
      <w:proofErr w:type="spellEnd"/>
      <w:r>
        <w:t xml:space="preserve"> × DUDY is statistically non-significant and</w:t>
      </w:r>
      <w:r w:rsidR="002969AD">
        <w:t xml:space="preserve"> </w:t>
      </w:r>
      <w:r w:rsidRPr="002969AD">
        <w:t xml:space="preserve">positive (beta = 0.10, 95% CI [-0.31, 0.50], </w:t>
      </w:r>
      <w:proofErr w:type="gramStart"/>
      <w:r w:rsidRPr="002969AD">
        <w:t>t(</w:t>
      </w:r>
      <w:proofErr w:type="gramEnd"/>
      <w:r w:rsidRPr="002969AD">
        <w:t>18043) = 0.46, p =</w:t>
      </w:r>
      <w:r w:rsidR="002969AD">
        <w:t xml:space="preserve"> </w:t>
      </w:r>
      <w:r w:rsidRPr="002969AD">
        <w:t>0.644; Std. beta = 2.54e-03, 95% CI [-8.26e-03, 0.01])</w:t>
      </w:r>
    </w:p>
    <w:p w14:paraId="78587A25" w14:textId="1A8593B9" w:rsidR="009C62EA" w:rsidRDefault="002969AD" w:rsidP="009C62EA">
      <w:r>
        <w:t xml:space="preserve"> </w:t>
      </w:r>
      <w:r w:rsidR="009C62EA">
        <w:t>Standardized parameters were obtained by fitting the model on a</w:t>
      </w:r>
      <w:r>
        <w:t xml:space="preserve"> </w:t>
      </w:r>
      <w:r w:rsidR="009C62EA">
        <w:t>standardized version of the dataset. 95% Confidence Intervals (CIs)</w:t>
      </w:r>
      <w:r>
        <w:t xml:space="preserve"> </w:t>
      </w:r>
      <w:r w:rsidR="009C62EA">
        <w:t>and p-values were computed using a Wald t-distribution approximation.</w:t>
      </w:r>
    </w:p>
    <w:p w14:paraId="2161817E" w14:textId="78979130" w:rsidR="00386AD5" w:rsidRDefault="00386AD5" w:rsidP="009C62EA">
      <w:r>
        <w:t>Model summary table:</w:t>
      </w:r>
    </w:p>
    <w:p w14:paraId="349B4DA7" w14:textId="3C46709C" w:rsidR="00386AD5" w:rsidRDefault="00386AD5" w:rsidP="009C62EA">
      <w:r w:rsidRPr="00386AD5">
        <w:rPr>
          <w:noProof/>
        </w:rPr>
        <w:drawing>
          <wp:inline distT="0" distB="0" distL="0" distR="0" wp14:anchorId="755AF765" wp14:editId="1FA488E8">
            <wp:extent cx="2706624" cy="2379450"/>
            <wp:effectExtent l="0" t="0" r="0" b="0"/>
            <wp:docPr id="2112609784" name="Picture 1" descr="A table of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609784" name="Picture 1" descr="A table of numbers and symbol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1987" cy="241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4D0EA" w14:textId="77777777" w:rsidR="003C184A" w:rsidRDefault="003C184A" w:rsidP="009C62EA">
      <w:pPr>
        <w:sectPr w:rsidR="003C184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AB6816" w14:textId="23A3432E" w:rsidR="003C184A" w:rsidRDefault="00D80147" w:rsidP="003C184A">
      <w:pPr>
        <w:pStyle w:val="Heading2"/>
      </w:pPr>
      <w:r>
        <w:lastRenderedPageBreak/>
        <w:t>Additional a</w:t>
      </w:r>
      <w:r w:rsidR="003C184A">
        <w:t>nalysis of FIM</w:t>
      </w:r>
      <w:r>
        <w:t xml:space="preserve"> ~ Daily distance in the </w:t>
      </w:r>
      <w:proofErr w:type="spellStart"/>
      <w:r>
        <w:t>NeuroMoves</w:t>
      </w:r>
      <w:proofErr w:type="spellEnd"/>
      <w:r>
        <w:t xml:space="preserve"> cohort</w:t>
      </w:r>
    </w:p>
    <w:p w14:paraId="1B381D58" w14:textId="7A749AF4" w:rsidR="0021753C" w:rsidRDefault="0021753C" w:rsidP="0021753C">
      <w:r>
        <w:t xml:space="preserve">We fitted a linear mixed model (estimated using REML and </w:t>
      </w:r>
      <w:proofErr w:type="spellStart"/>
      <w:r>
        <w:t>nloptwrap</w:t>
      </w:r>
      <w:proofErr w:type="spellEnd"/>
      <w:r>
        <w:t xml:space="preserve"> optimizer) to predict DISTANCE with </w:t>
      </w:r>
      <w:proofErr w:type="spellStart"/>
      <w:r>
        <w:t>mwtspeed</w:t>
      </w:r>
      <w:proofErr w:type="spellEnd"/>
      <w:r>
        <w:t xml:space="preserve">, </w:t>
      </w:r>
      <w:r w:rsidR="009F6D7F">
        <w:t>functional independence measure at baseline (</w:t>
      </w:r>
      <w:r>
        <w:t>FIM_V1</w:t>
      </w:r>
      <w:r w:rsidR="009F6D7F">
        <w:t>)</w:t>
      </w:r>
      <w:r>
        <w:t>, DUDY and DIAGNOSIS</w:t>
      </w:r>
      <w:r w:rsidR="009F6D7F">
        <w:t xml:space="preserve"> [SCI, Stroke]</w:t>
      </w:r>
      <w:r>
        <w:t xml:space="preserve"> (formula: DISTANCE ~ 1 + </w:t>
      </w:r>
      <w:proofErr w:type="spellStart"/>
      <w:r>
        <w:t>mwtspeed</w:t>
      </w:r>
      <w:proofErr w:type="spellEnd"/>
      <w:r>
        <w:t xml:space="preserve"> + </w:t>
      </w:r>
      <w:proofErr w:type="gramStart"/>
      <w:r>
        <w:t>mwtspeed:FIM</w:t>
      </w:r>
      <w:proofErr w:type="gramEnd"/>
      <w:r>
        <w:t>_V1 + DUDY + DIAGNOSIS). The model included SUBJID as random effect (formula: ~1 | SUBJID). The model's total explanatory power is substantial (conditional R2 = 0.52</w:t>
      </w:r>
      <w:proofErr w:type="gramStart"/>
      <w:r>
        <w:t>)</w:t>
      </w:r>
      <w:proofErr w:type="gramEnd"/>
      <w:r>
        <w:t xml:space="preserve"> and the part related to the fixed effects alone (marginal R2) is of 0.13. The model's intercept, corresponding to </w:t>
      </w:r>
      <w:proofErr w:type="spellStart"/>
      <w:r>
        <w:t>mwtspeed</w:t>
      </w:r>
      <w:proofErr w:type="spellEnd"/>
      <w:r>
        <w:t xml:space="preserve"> = 0, FIM_V1 = 0, DUDY = 0 and DIAGNOSIS = SCI, is at -7.26 (95% CI [-347.59, 333.06], </w:t>
      </w:r>
      <w:proofErr w:type="gramStart"/>
      <w:r>
        <w:t>t(</w:t>
      </w:r>
      <w:proofErr w:type="gramEnd"/>
      <w:r>
        <w:t>18045) = -0.04, p = 0.967). Within this model:</w:t>
      </w:r>
    </w:p>
    <w:p w14:paraId="7D5A0B22" w14:textId="520CBCDA" w:rsidR="0021753C" w:rsidRPr="0021753C" w:rsidRDefault="0021753C" w:rsidP="0021753C">
      <w:r>
        <w:t xml:space="preserve">- The effect of </w:t>
      </w:r>
      <w:proofErr w:type="spellStart"/>
      <w:r>
        <w:t>mwtspeed</w:t>
      </w:r>
      <w:proofErr w:type="spellEnd"/>
      <w:r>
        <w:t xml:space="preserve"> is statistically non-significant and negative (beta </w:t>
      </w:r>
      <w:r w:rsidRPr="0021753C">
        <w:t xml:space="preserve">= -3137.14, 95% CI [-6476.33, 202.04], </w:t>
      </w:r>
      <w:proofErr w:type="gramStart"/>
      <w:r w:rsidRPr="0021753C">
        <w:t>t(</w:t>
      </w:r>
      <w:proofErr w:type="gramEnd"/>
      <w:r w:rsidRPr="0021753C">
        <w:t>18045) = -1.84, p = 0.066; Std. beta</w:t>
      </w:r>
      <w:r>
        <w:t xml:space="preserve"> </w:t>
      </w:r>
      <w:r w:rsidRPr="0021753C">
        <w:t>= 0.31, 95% CI [0.18, 0.43])</w:t>
      </w:r>
    </w:p>
    <w:p w14:paraId="346F3D52" w14:textId="53B0D179" w:rsidR="0021753C" w:rsidRDefault="0021753C" w:rsidP="0021753C">
      <w:r>
        <w:t xml:space="preserve">- The effect of DUDY is statistically significant and positive (beta = 1.04, </w:t>
      </w:r>
      <w:r w:rsidRPr="0021753C">
        <w:t xml:space="preserve">95% CI [0.88, 1.20], </w:t>
      </w:r>
      <w:proofErr w:type="gramStart"/>
      <w:r w:rsidRPr="0021753C">
        <w:t>t(</w:t>
      </w:r>
      <w:proofErr w:type="gramEnd"/>
      <w:r w:rsidRPr="0021753C">
        <w:t>18045) = 12.68, p &lt; .001; Std. beta = 0.07, 95% CI</w:t>
      </w:r>
      <w:r>
        <w:t xml:space="preserve"> [0.06, 0.08])</w:t>
      </w:r>
    </w:p>
    <w:p w14:paraId="157B3F6A" w14:textId="415C02EA" w:rsidR="0021753C" w:rsidRDefault="0021753C" w:rsidP="0021753C">
      <w:r>
        <w:t xml:space="preserve">- The effect of DIAGNOSIS [Stroke] is statistically non-significant and positive (beta = 217.58, 95% CI [-72.21, 507.37], </w:t>
      </w:r>
      <w:proofErr w:type="gramStart"/>
      <w:r>
        <w:t>t(</w:t>
      </w:r>
      <w:proofErr w:type="gramEnd"/>
      <w:r>
        <w:t>18045) = 1.47, p = 0.141; Std. beta = 0.17, 95% CI [-0.10, 0.44])</w:t>
      </w:r>
    </w:p>
    <w:p w14:paraId="029DF168" w14:textId="554827A8" w:rsidR="0021753C" w:rsidRDefault="0021753C" w:rsidP="0021753C">
      <w:r>
        <w:t xml:space="preserve">- The effect of </w:t>
      </w:r>
      <w:proofErr w:type="spellStart"/>
      <w:r>
        <w:t>mwtspeed</w:t>
      </w:r>
      <w:proofErr w:type="spellEnd"/>
      <w:r>
        <w:t xml:space="preserve"> × FIM V1 is statistically significant and positive </w:t>
      </w:r>
      <w:r w:rsidRPr="0021753C">
        <w:t xml:space="preserve">(beta = 32.62, 95% CI [5.44, 59.80], </w:t>
      </w:r>
      <w:proofErr w:type="gramStart"/>
      <w:r w:rsidRPr="0021753C">
        <w:t>t(</w:t>
      </w:r>
      <w:proofErr w:type="gramEnd"/>
      <w:r w:rsidRPr="0021753C">
        <w:t>18045) = 2.35, p = 0.019; Std. beta =</w:t>
      </w:r>
      <w:r>
        <w:t xml:space="preserve"> -0.02, 95% CI [-0.11, 0.07])</w:t>
      </w:r>
    </w:p>
    <w:p w14:paraId="0403EECC" w14:textId="1EE32BE2" w:rsidR="003C184A" w:rsidRDefault="0021753C" w:rsidP="0021753C">
      <w:r>
        <w:t xml:space="preserve"> Standardized parameters were obtained by fitting the model on a standardized version of the dataset. 95% Confidence Intervals (CIs) and p-values were computed using a Wald t-distribution approximation.</w:t>
      </w:r>
    </w:p>
    <w:p w14:paraId="3D51D1B7" w14:textId="72F35F7B" w:rsidR="006973AC" w:rsidRDefault="006973AC" w:rsidP="0021753C">
      <w:r>
        <w:t>Model summary table:</w:t>
      </w:r>
    </w:p>
    <w:p w14:paraId="7998D9F6" w14:textId="77777777" w:rsidR="00E83F10" w:rsidRDefault="006973AC" w:rsidP="0021753C">
      <w:pPr>
        <w:sectPr w:rsidR="00E83F1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6973AC">
        <w:rPr>
          <w:noProof/>
        </w:rPr>
        <w:drawing>
          <wp:inline distT="0" distB="0" distL="0" distR="0" wp14:anchorId="27FB18B0" wp14:editId="0D40D635">
            <wp:extent cx="2465222" cy="2102550"/>
            <wp:effectExtent l="0" t="0" r="0" b="5715"/>
            <wp:docPr id="1233756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566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4866" cy="2127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AD940" w14:textId="30EFCC1C" w:rsidR="006973AC" w:rsidRDefault="00E83F10" w:rsidP="00E83F10">
      <w:pPr>
        <w:pStyle w:val="Heading1"/>
      </w:pPr>
      <w:r>
        <w:lastRenderedPageBreak/>
        <w:t>References</w:t>
      </w:r>
    </w:p>
    <w:p w14:paraId="3D3E1366" w14:textId="77777777" w:rsidR="00C520A8" w:rsidRPr="00C520A8" w:rsidRDefault="00E83F10" w:rsidP="00C520A8">
      <w:pPr>
        <w:pStyle w:val="Bibliography"/>
        <w:rPr>
          <w:rFonts w:cs="Times New Roman"/>
        </w:rPr>
      </w:pPr>
      <w:r>
        <w:fldChar w:fldCharType="begin"/>
      </w:r>
      <w:r w:rsidRPr="00C520A8">
        <w:instrText xml:space="preserve"> ADDIN ZOTERO_BIBL {"uncited":[],"omitted":[],"custom":[]} CSL_BIBLIOGRAPHY </w:instrText>
      </w:r>
      <w:r>
        <w:fldChar w:fldCharType="separate"/>
      </w:r>
      <w:r w:rsidR="00C520A8" w:rsidRPr="00C520A8">
        <w:rPr>
          <w:rFonts w:cs="Times New Roman"/>
        </w:rPr>
        <w:t xml:space="preserve">Lüdecke, D. (2024). </w:t>
      </w:r>
      <w:r w:rsidR="00C520A8" w:rsidRPr="00C520A8">
        <w:rPr>
          <w:rFonts w:cs="Times New Roman"/>
          <w:i/>
          <w:iCs/>
        </w:rPr>
        <w:t>sjPlot: Data visualization for statistics in social science</w:t>
      </w:r>
      <w:r w:rsidR="00C520A8" w:rsidRPr="00C520A8">
        <w:rPr>
          <w:rFonts w:cs="Times New Roman"/>
        </w:rPr>
        <w:t xml:space="preserve"> [Manual]. https://CRAN.R-project.org/package=sjPlot</w:t>
      </w:r>
    </w:p>
    <w:p w14:paraId="117B1151" w14:textId="77777777" w:rsidR="00C520A8" w:rsidRPr="00C520A8" w:rsidRDefault="00C520A8" w:rsidP="00C520A8">
      <w:pPr>
        <w:pStyle w:val="Bibliography"/>
        <w:rPr>
          <w:rFonts w:cs="Times New Roman"/>
        </w:rPr>
      </w:pPr>
      <w:r w:rsidRPr="00C520A8">
        <w:rPr>
          <w:rFonts w:cs="Times New Roman"/>
          <w:lang w:val="de-DE"/>
        </w:rPr>
        <w:t xml:space="preserve">Makowski, D., Lüdecke, D., Patil, I., Thériault, R., Ben-Shachar, M. S., &amp; Wiernik, B. M. (2023). </w:t>
      </w:r>
      <w:r w:rsidRPr="00C520A8">
        <w:rPr>
          <w:rFonts w:cs="Times New Roman"/>
        </w:rPr>
        <w:t xml:space="preserve">Automated results reporting as a practical tool to improve reproducibility and methodological best practices adoption. </w:t>
      </w:r>
      <w:r w:rsidRPr="00C520A8">
        <w:rPr>
          <w:rFonts w:cs="Times New Roman"/>
          <w:i/>
          <w:iCs/>
        </w:rPr>
        <w:t>CRAN</w:t>
      </w:r>
      <w:r w:rsidRPr="00C520A8">
        <w:rPr>
          <w:rFonts w:cs="Times New Roman"/>
        </w:rPr>
        <w:t>. https://easystats.github.io/report/</w:t>
      </w:r>
    </w:p>
    <w:p w14:paraId="21ECACA2" w14:textId="65D355D9" w:rsidR="00E83F10" w:rsidRPr="006202FE" w:rsidRDefault="00E83F10" w:rsidP="0021753C">
      <w:r>
        <w:fldChar w:fldCharType="end"/>
      </w:r>
    </w:p>
    <w:sectPr w:rsidR="00E83F10" w:rsidRPr="00620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07"/>
    <w:rsid w:val="00001346"/>
    <w:rsid w:val="000059B3"/>
    <w:rsid w:val="00012A99"/>
    <w:rsid w:val="00015C23"/>
    <w:rsid w:val="00015F16"/>
    <w:rsid w:val="00016937"/>
    <w:rsid w:val="000424B4"/>
    <w:rsid w:val="000428CF"/>
    <w:rsid w:val="000429A8"/>
    <w:rsid w:val="000B138B"/>
    <w:rsid w:val="000B6658"/>
    <w:rsid w:val="000D0455"/>
    <w:rsid w:val="001047FD"/>
    <w:rsid w:val="00127A87"/>
    <w:rsid w:val="00175809"/>
    <w:rsid w:val="00183F0F"/>
    <w:rsid w:val="00192C0F"/>
    <w:rsid w:val="001A2ECB"/>
    <w:rsid w:val="001B030B"/>
    <w:rsid w:val="001B42E2"/>
    <w:rsid w:val="001E7A6D"/>
    <w:rsid w:val="0020419D"/>
    <w:rsid w:val="0021753C"/>
    <w:rsid w:val="00223118"/>
    <w:rsid w:val="00240F8C"/>
    <w:rsid w:val="002600FE"/>
    <w:rsid w:val="002673B8"/>
    <w:rsid w:val="002969AD"/>
    <w:rsid w:val="002A5363"/>
    <w:rsid w:val="002C0CFB"/>
    <w:rsid w:val="002D6E6F"/>
    <w:rsid w:val="002F5AFF"/>
    <w:rsid w:val="00314B3E"/>
    <w:rsid w:val="00346BA9"/>
    <w:rsid w:val="00350311"/>
    <w:rsid w:val="0037229A"/>
    <w:rsid w:val="00386AD5"/>
    <w:rsid w:val="003A7EFE"/>
    <w:rsid w:val="003B0371"/>
    <w:rsid w:val="003C1815"/>
    <w:rsid w:val="003C184A"/>
    <w:rsid w:val="003E076A"/>
    <w:rsid w:val="00405DA4"/>
    <w:rsid w:val="00483801"/>
    <w:rsid w:val="004A1C77"/>
    <w:rsid w:val="004F4452"/>
    <w:rsid w:val="004F5EC8"/>
    <w:rsid w:val="00500BA9"/>
    <w:rsid w:val="005069F5"/>
    <w:rsid w:val="00512DD0"/>
    <w:rsid w:val="005160BC"/>
    <w:rsid w:val="00533C49"/>
    <w:rsid w:val="00533F9E"/>
    <w:rsid w:val="0054007A"/>
    <w:rsid w:val="00540681"/>
    <w:rsid w:val="00544780"/>
    <w:rsid w:val="00577426"/>
    <w:rsid w:val="005778A8"/>
    <w:rsid w:val="00583EA7"/>
    <w:rsid w:val="005B6031"/>
    <w:rsid w:val="005C36DD"/>
    <w:rsid w:val="005F0163"/>
    <w:rsid w:val="00601AB6"/>
    <w:rsid w:val="006202FE"/>
    <w:rsid w:val="0063331A"/>
    <w:rsid w:val="00656F9B"/>
    <w:rsid w:val="00681DF4"/>
    <w:rsid w:val="00693C90"/>
    <w:rsid w:val="00697125"/>
    <w:rsid w:val="006973AC"/>
    <w:rsid w:val="006B579D"/>
    <w:rsid w:val="006E07B6"/>
    <w:rsid w:val="006E25CD"/>
    <w:rsid w:val="006F6FA4"/>
    <w:rsid w:val="007759CC"/>
    <w:rsid w:val="00780827"/>
    <w:rsid w:val="0079036D"/>
    <w:rsid w:val="0079153C"/>
    <w:rsid w:val="007A39DA"/>
    <w:rsid w:val="007A567C"/>
    <w:rsid w:val="007B7B8F"/>
    <w:rsid w:val="0080639A"/>
    <w:rsid w:val="00810B4E"/>
    <w:rsid w:val="00810E11"/>
    <w:rsid w:val="0081455A"/>
    <w:rsid w:val="0081751A"/>
    <w:rsid w:val="0083286E"/>
    <w:rsid w:val="008802F3"/>
    <w:rsid w:val="00880855"/>
    <w:rsid w:val="0089383B"/>
    <w:rsid w:val="008A00DF"/>
    <w:rsid w:val="008A2897"/>
    <w:rsid w:val="008B750A"/>
    <w:rsid w:val="008E08CE"/>
    <w:rsid w:val="008E0AD0"/>
    <w:rsid w:val="008E516E"/>
    <w:rsid w:val="008F7116"/>
    <w:rsid w:val="00904934"/>
    <w:rsid w:val="0091215C"/>
    <w:rsid w:val="00915145"/>
    <w:rsid w:val="009269CC"/>
    <w:rsid w:val="009379C7"/>
    <w:rsid w:val="009923E6"/>
    <w:rsid w:val="009B2073"/>
    <w:rsid w:val="009B66FF"/>
    <w:rsid w:val="009C4A8A"/>
    <w:rsid w:val="009C62EA"/>
    <w:rsid w:val="009F47CD"/>
    <w:rsid w:val="009F6D7F"/>
    <w:rsid w:val="00A04F0A"/>
    <w:rsid w:val="00A07FE8"/>
    <w:rsid w:val="00A42B84"/>
    <w:rsid w:val="00A465A5"/>
    <w:rsid w:val="00A71137"/>
    <w:rsid w:val="00A8428F"/>
    <w:rsid w:val="00A91B96"/>
    <w:rsid w:val="00AA1253"/>
    <w:rsid w:val="00AC506D"/>
    <w:rsid w:val="00AF01E3"/>
    <w:rsid w:val="00B14B8C"/>
    <w:rsid w:val="00B25498"/>
    <w:rsid w:val="00B2638B"/>
    <w:rsid w:val="00B46DFC"/>
    <w:rsid w:val="00B50407"/>
    <w:rsid w:val="00B63E03"/>
    <w:rsid w:val="00B72DED"/>
    <w:rsid w:val="00B76244"/>
    <w:rsid w:val="00B762C0"/>
    <w:rsid w:val="00B90B83"/>
    <w:rsid w:val="00B90EE2"/>
    <w:rsid w:val="00BA3E20"/>
    <w:rsid w:val="00BD0F16"/>
    <w:rsid w:val="00BD4FE1"/>
    <w:rsid w:val="00BE3BFA"/>
    <w:rsid w:val="00BF2121"/>
    <w:rsid w:val="00BF4348"/>
    <w:rsid w:val="00C2788B"/>
    <w:rsid w:val="00C31737"/>
    <w:rsid w:val="00C34920"/>
    <w:rsid w:val="00C520A8"/>
    <w:rsid w:val="00CA084B"/>
    <w:rsid w:val="00CA2040"/>
    <w:rsid w:val="00CA3A8F"/>
    <w:rsid w:val="00CA7271"/>
    <w:rsid w:val="00CB06C4"/>
    <w:rsid w:val="00CC0FE0"/>
    <w:rsid w:val="00CD6B8A"/>
    <w:rsid w:val="00CE564A"/>
    <w:rsid w:val="00CE5EA0"/>
    <w:rsid w:val="00CF680E"/>
    <w:rsid w:val="00D01EC0"/>
    <w:rsid w:val="00D122DA"/>
    <w:rsid w:val="00D24C5F"/>
    <w:rsid w:val="00D37EC1"/>
    <w:rsid w:val="00D412CB"/>
    <w:rsid w:val="00D53E97"/>
    <w:rsid w:val="00D72814"/>
    <w:rsid w:val="00D74294"/>
    <w:rsid w:val="00D75D31"/>
    <w:rsid w:val="00D80147"/>
    <w:rsid w:val="00D9478C"/>
    <w:rsid w:val="00DA6F5F"/>
    <w:rsid w:val="00DC48BC"/>
    <w:rsid w:val="00DE302E"/>
    <w:rsid w:val="00DE442F"/>
    <w:rsid w:val="00DF3289"/>
    <w:rsid w:val="00E22F5D"/>
    <w:rsid w:val="00E424D4"/>
    <w:rsid w:val="00E62B07"/>
    <w:rsid w:val="00E72AAF"/>
    <w:rsid w:val="00E82E1E"/>
    <w:rsid w:val="00E83F10"/>
    <w:rsid w:val="00E864D4"/>
    <w:rsid w:val="00E90E16"/>
    <w:rsid w:val="00EA6AFE"/>
    <w:rsid w:val="00EC3134"/>
    <w:rsid w:val="00EE5AE0"/>
    <w:rsid w:val="00F02BBB"/>
    <w:rsid w:val="00F306B2"/>
    <w:rsid w:val="00F54274"/>
    <w:rsid w:val="00F916B1"/>
    <w:rsid w:val="00F94CB4"/>
    <w:rsid w:val="00FB2E7E"/>
    <w:rsid w:val="00FD4064"/>
    <w:rsid w:val="00FD6306"/>
    <w:rsid w:val="00FE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559713"/>
  <w15:chartTrackingRefBased/>
  <w15:docId w15:val="{274CDCF5-8A38-484A-85DE-FCB0F242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7271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0827"/>
    <w:pPr>
      <w:keepNext/>
      <w:keepLines/>
      <w:spacing w:before="160" w:after="80"/>
      <w:outlineLvl w:val="1"/>
    </w:pPr>
    <w:rPr>
      <w:rFonts w:eastAsiaTheme="majorEastAsia" w:cstheme="majorBidi"/>
      <w:b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0827"/>
    <w:pPr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271"/>
    <w:rPr>
      <w:rFonts w:eastAsiaTheme="majorEastAsia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80827"/>
    <w:rPr>
      <w:rFonts w:eastAsiaTheme="majorEastAsia" w:cstheme="majorBidi"/>
      <w:b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80827"/>
    <w:rPr>
      <w:b/>
      <w:i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271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271"/>
    <w:rPr>
      <w:rFonts w:eastAsiaTheme="majorEastAsi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2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7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E83F10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dreashug/Library/Group%20Containers/UBF8T346G9.Office/User%20Content.localized/Templates.localized/ScientificManuscrip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ScientificManuscript.dotx</Template>
  <TotalTime>153</TotalTime>
  <Pages>13</Pages>
  <Words>2885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Hug, Pd Dr. Andreas</cp:lastModifiedBy>
  <cp:revision>64</cp:revision>
  <dcterms:created xsi:type="dcterms:W3CDTF">2025-03-05T17:58:00Z</dcterms:created>
  <dcterms:modified xsi:type="dcterms:W3CDTF">2025-03-07T09:41:00Z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id="ZYlC2Isb"/&gt;&lt;style id="http://www.zotero.org/styles/apa" locale="en-US" hasBibliography="1" bibliographyStyleHasBeenSet="1"/&gt;&lt;prefs&gt;&lt;pref name="fieldType" value="Field"/&gt;&lt;/prefs&gt;&lt;/data&gt;</vt:lpwstr>
  </property>
</Properties>
</file>