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680" w:type="dxa"/>
        <w:tblInd w:w="-99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82"/>
        <w:gridCol w:w="2772"/>
        <w:gridCol w:w="1022"/>
        <w:gridCol w:w="1476"/>
        <w:gridCol w:w="1298"/>
        <w:gridCol w:w="759"/>
        <w:gridCol w:w="1540"/>
        <w:gridCol w:w="1772"/>
        <w:gridCol w:w="678"/>
        <w:gridCol w:w="631"/>
        <w:gridCol w:w="250"/>
      </w:tblGrid>
      <w:tr w:rsidR="00085DA1" w:rsidRPr="00572B84" w:rsidTr="007C0112">
        <w:trPr>
          <w:trHeight w:val="227"/>
        </w:trPr>
        <w:tc>
          <w:tcPr>
            <w:tcW w:w="13676" w:type="dxa"/>
            <w:gridSpan w:val="11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  <w:r w:rsidRPr="00F309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lang w:eastAsia="en-NZ"/>
              </w:rPr>
              <w:t xml:space="preserve">Supplementary Table 2. Pectin methyl esterase genes (Pfam01095) identified in the </w:t>
            </w:r>
            <w:proofErr w:type="spellStart"/>
            <w:r w:rsidRPr="00F309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lang w:eastAsia="en-NZ"/>
              </w:rPr>
              <w:t>Hungate</w:t>
            </w:r>
            <w:proofErr w:type="spellEnd"/>
            <w:r w:rsidRPr="00F3095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18"/>
                <w:lang w:eastAsia="en-NZ"/>
              </w:rPr>
              <w:t xml:space="preserve"> 1000 collection reference genome set</w:t>
            </w:r>
          </w:p>
        </w:tc>
      </w:tr>
      <w:tr w:rsidR="00085DA1" w:rsidRPr="00572B84" w:rsidTr="007C0112">
        <w:trPr>
          <w:trHeight w:val="227"/>
        </w:trPr>
        <w:tc>
          <w:tcPr>
            <w:tcW w:w="425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057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eastAsia="Times New Roman" w:cstheme="minorHAnsi"/>
                <w:b/>
                <w:sz w:val="18"/>
                <w:szCs w:val="18"/>
                <w:lang w:eastAsia="en-NZ"/>
              </w:rPr>
            </w:pPr>
            <w:r w:rsidRPr="00572B84">
              <w:rPr>
                <w:rFonts w:eastAsia="Times New Roman" w:cstheme="minorHAnsi"/>
                <w:b/>
                <w:sz w:val="18"/>
                <w:szCs w:val="18"/>
                <w:lang w:eastAsia="en-NZ"/>
              </w:rPr>
              <w:t>Strain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eastAsia="Times New Roman" w:cstheme="minorHAnsi"/>
                <w:b/>
                <w:sz w:val="18"/>
                <w:szCs w:val="18"/>
                <w:lang w:eastAsia="en-NZ"/>
              </w:rPr>
            </w:pPr>
            <w:r w:rsidRPr="00572B84">
              <w:rPr>
                <w:rFonts w:eastAsia="Times New Roman" w:cstheme="minorHAnsi"/>
                <w:b/>
                <w:sz w:val="18"/>
                <w:szCs w:val="18"/>
                <w:lang w:eastAsia="en-NZ"/>
              </w:rPr>
              <w:t>Bacterial species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NZ"/>
              </w:rPr>
              <w:t>ANI clique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NZ"/>
              </w:rPr>
              <w:t>IMG Gene ID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NZ"/>
              </w:rPr>
              <w:t>Locus tag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NZ"/>
              </w:rPr>
              <w:t>aa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572B8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NZ"/>
              </w:rPr>
              <w:t>Pfam</w:t>
            </w:r>
            <w:proofErr w:type="spellEnd"/>
            <w:r w:rsidRPr="00572B84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en-NZ"/>
              </w:rPr>
              <w:t xml:space="preserve"> </w:t>
            </w:r>
          </w:p>
        </w:tc>
      </w:tr>
      <w:tr w:rsidR="00085DA1" w:rsidRPr="00572B84" w:rsidTr="007C0112">
        <w:trPr>
          <w:trHeight w:val="227"/>
        </w:trPr>
        <w:tc>
          <w:tcPr>
            <w:tcW w:w="42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>Bacteroidetes phylum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0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KHT7</w:t>
            </w:r>
          </w:p>
        </w:tc>
        <w:tc>
          <w:tcPr>
            <w:tcW w:w="277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Bacteroidales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bacterium</w:t>
            </w:r>
          </w:p>
        </w:tc>
        <w:tc>
          <w:tcPr>
            <w:tcW w:w="102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799</w:t>
            </w:r>
          </w:p>
        </w:tc>
        <w:tc>
          <w:tcPr>
            <w:tcW w:w="14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2657164777</w:t>
            </w:r>
          </w:p>
        </w:tc>
        <w:tc>
          <w:tcPr>
            <w:tcW w:w="205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Ga0105823_1052</w:t>
            </w:r>
          </w:p>
        </w:tc>
        <w:tc>
          <w:tcPr>
            <w:tcW w:w="15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306</w:t>
            </w:r>
          </w:p>
        </w:tc>
        <w:tc>
          <w:tcPr>
            <w:tcW w:w="177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2657164916</w:t>
            </w:r>
          </w:p>
        </w:tc>
        <w:tc>
          <w:tcPr>
            <w:tcW w:w="205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Ga0105823_105141</w:t>
            </w: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942</w:t>
            </w:r>
          </w:p>
        </w:tc>
        <w:tc>
          <w:tcPr>
            <w:tcW w:w="1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2657165859</w:t>
            </w:r>
          </w:p>
        </w:tc>
        <w:tc>
          <w:tcPr>
            <w:tcW w:w="205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Ga0105823_11512</w:t>
            </w: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1589</w:t>
            </w:r>
          </w:p>
        </w:tc>
        <w:tc>
          <w:tcPr>
            <w:tcW w:w="1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pfam13205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2657167031</w:t>
            </w:r>
          </w:p>
        </w:tc>
        <w:tc>
          <w:tcPr>
            <w:tcW w:w="205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Ga0105823_13716</w:t>
            </w:r>
          </w:p>
        </w:tc>
        <w:tc>
          <w:tcPr>
            <w:tcW w:w="1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345</w:t>
            </w: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Ga6A1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Bacteroidales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bacterium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799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2562731972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T544DRAFT_00234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345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2562732746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T544DRAFT_01010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939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2562732838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T544DRAFT_01102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1589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pfam13205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2562732982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T544DRAFT_01247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355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Ga6A2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Bacteroidales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bacterium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799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2562204427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T538DRAFT_00474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345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2562205019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T538DRAFT_01068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939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2562205111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T538DRAFT_01160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1589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pfam13205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2562205256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T538DRAFT_01306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355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AR29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Bacteroides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122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2595529655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IE59DRAFT_00864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322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2595529656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IE59DRAFT_00865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577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KPPR-3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Bacteroides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thetaiotaomicron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122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2595401683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IE52DRAFT_01194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322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2595401684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IE52DRAFT_01195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577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NLAE-zl-C523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Bacteroides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thetaiotaomicron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122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2513148748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C523DRAFT_02466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577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2513148749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C523DRAFT_02467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NLAE-zl-G288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Bacteroides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thetaiotaomicron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122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2657167519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Ga0104385_101148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322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2657167520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Ga0104385_101149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577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NLAE-zl-C579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Bacteroides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thetaiotaomicron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122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2514901975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G288DRAFT_01438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322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2514901976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G288DRAFT_01439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577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KH3R12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Porphyromonadaceae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bacterium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1672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2657045300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Ga0105817_1235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622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pfam07859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NLAE-zl-C104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Porphyromonadaceae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bacterium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1672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2657019456</w:t>
            </w:r>
          </w:p>
        </w:tc>
        <w:tc>
          <w:tcPr>
            <w:tcW w:w="20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Ga0105827_10646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622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pfam07859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KHP3R9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Porphyromonadaceae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bacterium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16789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2657057416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Ga0105824_101442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774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2657057418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Ga0105824_101444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624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pfam07859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B14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bryantii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2204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648641568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PBR_0733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325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648641800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PBR_1508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1462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pfam13205, 13472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648641885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PBR_1568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1064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pfam00544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648642224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PBR_1877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1117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pfam13205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C21a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bryantii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2204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2525491954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085DA1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G638DRAFT_00332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1117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pfam13205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2525492103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G638DRAFT_00481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318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2525492292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G638DRAFT_00670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1116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pfam00544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2525494103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G638DRAFT_02484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1456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pfam13205, 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2525492482 </w:t>
            </w: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NZ"/>
              </w:rPr>
              <w:t>1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G638DRAFT_00861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1058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FB3001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bryantii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2204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2624546741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Ga0066874_105141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1116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pfam00544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2624547233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Ga0066874_10823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1456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pfam13205, 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2624547416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Ga0066874_10990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318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2624547751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Ga0066874_1131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1117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pfam13205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KHPX14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bryantii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2204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2656975552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Ga0104364_101458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1117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pfam13205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2656975703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Ga0104364_101609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318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2656976187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Ga0104364_10343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1116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pfam00544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2656977696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Ga0104364_11020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1456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pfam13205, 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AR32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ruminicola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1197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2657222365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Ga0104419_0143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KHP7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1197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2608494206</w:t>
            </w:r>
          </w:p>
        </w:tc>
        <w:tc>
          <w:tcPr>
            <w:tcW w:w="20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Ga0059113_1424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324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P6B1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767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2562537118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T495DRAFT_0756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326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2562539216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T495DRAFT_2860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P6B4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767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2558948617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T491DRAFT_00491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325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2558949140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T491DRAFT_01015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23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ruminicola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2105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646735195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PRU_0012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324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646736239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PRU_1101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517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BPI-34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ruminicola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2105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2626518399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Ga0070635_0741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501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2626520343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Ga0070635_2691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BPI-162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ruminicola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2105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2624628911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Ga0070636_102255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501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2624629858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Ga0070636_105151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RM4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ruminicola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2105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2562750886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T499DRAFT_1422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432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2562751765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T499DRAFT_2304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2562751842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T499DRAFT_2382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501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KHP1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ruminicola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2105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2608636975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Ga0059112_0428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501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2608639265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Ga0059112_2718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BPI-145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1318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2624732858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Ga0066893_101166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354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2624733151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Ga0066893_102160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2624733566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Ga0066893_104122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1674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pfam13205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2624733943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Ga0066893_10751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1052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BPI-148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1318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2624720943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Ga0066894_10376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1674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pfam13205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2624721118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Ga0066894_10452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1052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2624721338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Ga0066894_10571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2624722647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Ga0066894_11745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354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ATCC 19189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ruminicola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10078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2597417205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EI35DRAFT_1097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501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2597418365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EI35DRAFT_2259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D31d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ruminicola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16185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2657194672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Ga0104403_0255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432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2657195439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Ga0104403_1023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501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2657196402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Ga0104403_1987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374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2657197425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Ga0104403_3013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Ga6B6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ruminicola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7984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2558938062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T500DRAFT_00470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432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2558938675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T500DRAFT_01084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KHT3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ruminicola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16812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2657154961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Ga0104360_10775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374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2657156886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Ga0104360_12812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FD3004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8630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2574376211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T325DRAFT_2485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324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MA2016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8090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2561495551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T360DRAFT_1900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330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NE3005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13007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2624539847</w:t>
            </w:r>
          </w:p>
        </w:tc>
        <w:tc>
          <w:tcPr>
            <w:tcW w:w="20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Ga0066875_101561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322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TC2-28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13049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2624894211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Ga0066886_101173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886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2624895418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Ga0066886_10615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362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2624895419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Ga0066886_10616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354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2624895675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Ga0066886_107111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700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pfam09492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2624896165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Ga0066886_11126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AGR2160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5559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2525495296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G604DRAFT_00997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1463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pfam13205, 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2525495316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G604DRAFT_01017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305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2525495608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G604DRAFT_01310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1064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pfam09479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TF2-5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Prevotella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13008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2624542843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Ga0066888_10237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1846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pfam09479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2624543961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Ga0066888_10612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823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2624544268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Ga0066888_107122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2624544341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Ga0066888_10842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1688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pfam13205, 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NLAE-zl-C11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Bacteroides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ovatus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2581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2513122929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C11DRAFT_00307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451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2513122945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C11DRAFT_00323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579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2513122946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C11DRAFT_00324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2513123222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C11DRAFT_00600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434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2513123227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C11DRAFT_00605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539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pfam13205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NLAE-zl-C34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Bacteroides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ovatus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2581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2513142110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C34DRAFT_00533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451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2513142126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C34DRAFT_00549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579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2513142127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C34DRAFT_00550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2513143373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C34DRAFT_01796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434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2513143378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C34DRAFT_01801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539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pfam13205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NLAE-zl-C57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Bacteroides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ovatus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2581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2657075512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Ga0104390_101241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323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2657075513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Ga0104390_101242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579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2657075529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Ga0104390_101258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451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2657075827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Ga0104390_101660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539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pfam13205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2657075832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Ga0104390_101665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434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NLAE-zl-C500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Bacteroides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ovatus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2581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2657059513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Ga0104402_1003144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539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pfam13205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2657059518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Ga0104402_1003149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434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2657059593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Ga0104402_100457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804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pfam13149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2657059607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Ga0104402_100471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542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2657059613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Ga0104402_100477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579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2657059614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Ga0104402_100478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NLAE-zl-G202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Bacteroides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vulgatus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1800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2624770164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Ga0066897_101113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316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2624770169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Ga0066897_101118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506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2624770181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Ga0066897_101130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575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2624770773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Ga0066897_10184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360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NLAE-zl-G339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Bacteroides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xylanisolvens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2064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2624747705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Ga0066898_12530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323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2624747706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Ga0066898_12531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582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2624747724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Ga0066898_12549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803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pfam13149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NLAE-zl-C202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Bacteroides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xylanisolvens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2064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2657172919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Ga0104384_10330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323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2657172920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Ga0104384_10331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582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2657172938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Ga0104384_10349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803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pfam13149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NLAE-zl-C29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Bacteroides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xylanisolvens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2064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2513133462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C29DRAFT_01456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323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2513133463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C29DRAFT_01457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582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2513133469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C29DRAFT_01463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547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NLAE-zl-C182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Bacteroides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xylanisolvens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2064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2513128130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C182DRAFT_00875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803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pfam13149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2513128148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C182DRAFT_00893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582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2513128149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C182DRAFT_00894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NLAE-zl-C339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Bacteroides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xylanisolvens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2064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2513137748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C339DRAFT_00910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323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2513137748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C339DRAFT_00911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582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2513137767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C339DRAFT_00929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803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pfam13149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NLAE-zl-G310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Bacteroides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xylanisolvens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2064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2514906187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G310DRAFT_00523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323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2514906188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G310DRAFT_00524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582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2514906206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G310DRAFT_00542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803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pfam13149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NLAE-zl-G421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Bacteroides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xylanisolvens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2064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2514910815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G421DRAFT_00218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803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pfam13149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2514910833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G421DRAFT_00236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582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2514910834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G421DRAFT_00237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323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4254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572B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>Fimicutes</w:t>
            </w:r>
            <w:proofErr w:type="spellEnd"/>
            <w:r w:rsidRPr="00572B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 xml:space="preserve"> phylum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VTM3R78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Bacillus licheniformis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1162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2624512341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Ga0070258_102235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AAU1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Bacillus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nealsonii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6654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2543438630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A499_23662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AGR2140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Clostridium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butyricum</w:t>
            </w:r>
            <w:proofErr w:type="spellEnd"/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1870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2525473467</w:t>
            </w:r>
          </w:p>
        </w:tc>
        <w:tc>
          <w:tcPr>
            <w:tcW w:w="20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G607DRAFT_00324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1369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pfam01473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B6405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Clostridium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13477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2626506351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Ga0070257_103013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1195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2626506352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Ga0070257_103014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1203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C2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Enterococcus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mundtii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546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2608584062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Ga0007610_1183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301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NLAE-zl-G268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Enterococcus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casseliflavus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2155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2624610360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Ga0070259_102134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305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NLAE-zl-C414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Enterococcus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casseliflavus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2155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2654389421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Ga0104391_102198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305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NK3D112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Erysipelotrichaceae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bacterium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8275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2563355317</w:t>
            </w:r>
          </w:p>
        </w:tc>
        <w:tc>
          <w:tcPr>
            <w:tcW w:w="20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T373DRAFT_01338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283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MD2001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fibrisolvens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317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2526132240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G635DRAFT_00036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285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2526132636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G635DRAFT_00435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1556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2526134809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G635DRAFT_02617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2153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pfam01473, 02368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AB2020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fibrisolvens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317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2526107090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G616DRAFT_00249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285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2526108800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G616DRAFT_01969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1557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2526109246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G616DRAFT_02417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2153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pfam01473, 02368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FE2007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fibrisolvens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317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2525481101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G624DRAFT_01214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285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2525481251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G624DRAFT_01364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2153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pfam01473, 02368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2525483354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G624DRAFT_03475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1552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ND3005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fibrisolvens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317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2526123315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G615DRAFT_01262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285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2526124448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G615DRAFT_02403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2153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pfam01473, 02368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2526124899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G615DRAFT_02856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1534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YRB2005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fibrisolvens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317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2525484169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G591DRAFT_00545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1595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2525485390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G591DRAFT_01769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2153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pfam01473, 02368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2525486821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G591DRAFT_03206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285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WTE3004</w:t>
            </w: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fibrisolvens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317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2525488613</w:t>
            </w: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G623DRAFT_00994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2153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pfam01473, 02368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2525489885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G623DRAFT_02268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1563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2525491147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G623DRAFT_03539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285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AR40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fibrisolvens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317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2624760626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Ga0070254_11337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285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2624761235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Ga0070254_11921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2153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pfam01473, 02368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2624761774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Ga0070254_12536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1532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 TB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fibrisolvens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317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2595459547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IE63DRAFT_00394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285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2595460950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IE63DRAFT_01802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1551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2595461596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IE63DRAFT_02452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2148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pfam01473, 02368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D1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fibrisolvens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9437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2587776792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EJ22DRAFT_01989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283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2587778818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EJ22DRAFT_04032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2089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pfam01473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2587778865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EJ22DRAFT_04079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1505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B316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proteoclasticus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2176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648131804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bpr_I1084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341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648133203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bpr_I2473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2732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pfam01473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FD2007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proteoclasticus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2176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2558986242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T326DRAFT_00433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2732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pfam01473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2558988463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T326DRAFT_02661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336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P6B7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proteoclasticus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7987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2558951463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T541DRAFT_00300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2472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2558953307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T541DRAFT_02149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P18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proteoclasticus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13032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2624756275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Ga0066879_11030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334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AC2005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5552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2525435289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G602DRAFT_03732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AE2015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5657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2526103693</w:t>
            </w:r>
          </w:p>
        </w:tc>
        <w:tc>
          <w:tcPr>
            <w:tcW w:w="20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G585DRAFT_00127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334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AE2032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8805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2579734343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BO18DRAFT_0652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2755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2579735309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BO18DRAFT_1618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379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AE3004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8227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2562668890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BV60DRAFT_3765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AE3006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309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2525412063 </w:t>
            </w: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NZ"/>
              </w:rPr>
              <w:t>2</w:t>
            </w:r>
          </w:p>
        </w:tc>
        <w:tc>
          <w:tcPr>
            <w:tcW w:w="20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G603DRAFT_03520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327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AE3009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5675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2526207827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G588DRAFT_00971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3005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2526209047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G588DRAFT_02196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1059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pfam00553, 09492, 14200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2526210322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G588DRAFT_03477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325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FC2001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313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2526149928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G601DRAFT_03414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329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XPD2002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313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2525439134</w:t>
            </w:r>
          </w:p>
        </w:tc>
        <w:tc>
          <w:tcPr>
            <w:tcW w:w="20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G587DRAFT_02812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329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FCS014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6690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2545782737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T456DRAFT_02153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2415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2545782768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T456DRAFT_02184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353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9057A4">
            <w:pPr>
              <w:spacing w:after="0" w:line="180" w:lineRule="exact"/>
              <w:ind w:right="288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2545784286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T456DRAFT_03707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572B8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4B08A3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4B08A3" w:rsidRDefault="00085DA1" w:rsidP="00572B8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4B08A3" w:rsidRDefault="00085DA1" w:rsidP="00572B84">
            <w:pPr>
              <w:spacing w:after="0" w:line="180" w:lineRule="exact"/>
              <w:contextualSpacing/>
              <w:rPr>
                <w:rFonts w:eastAsia="Times New Roman" w:cstheme="minorHAnsi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4B08A3" w:rsidRDefault="00085DA1" w:rsidP="00572B8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9057A4" w:rsidRDefault="00085DA1" w:rsidP="009057A4">
            <w:pPr>
              <w:spacing w:after="0"/>
              <w:ind w:right="288"/>
              <w:rPr>
                <w:rFonts w:cstheme="minorHAnsi"/>
                <w:sz w:val="18"/>
                <w:szCs w:val="18"/>
                <w:lang w:eastAsia="en-NZ"/>
              </w:rPr>
            </w:pPr>
            <w:r w:rsidRPr="009057A4">
              <w:rPr>
                <w:rFonts w:cstheme="minorHAnsi"/>
                <w:sz w:val="18"/>
                <w:szCs w:val="18"/>
                <w:lang w:eastAsia="en-NZ"/>
              </w:rPr>
              <w:t>2545784200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9057A4" w:rsidRDefault="00085DA1" w:rsidP="009057A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NZ"/>
              </w:rPr>
            </w:pPr>
            <w:r w:rsidRPr="009057A4">
              <w:rPr>
                <w:rFonts w:ascii="Calibri" w:eastAsia="Times New Roman" w:hAnsi="Calibri" w:cs="Calibri"/>
                <w:sz w:val="18"/>
                <w:szCs w:val="18"/>
                <w:lang w:eastAsia="en-NZ"/>
              </w:rPr>
              <w:t>T456DRAFT_03621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4B08A3" w:rsidRDefault="00085DA1" w:rsidP="00572B8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4B08A3" w:rsidRDefault="00085DA1" w:rsidP="00572B84">
            <w:pPr>
              <w:spacing w:after="0" w:line="180" w:lineRule="exact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4B08A3" w:rsidRDefault="00085DA1" w:rsidP="00572B84">
            <w:pPr>
              <w:spacing w:after="0" w:line="180" w:lineRule="exact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</w:tr>
      <w:tr w:rsidR="00085DA1" w:rsidRPr="004B08A3" w:rsidTr="007C0112">
        <w:trPr>
          <w:trHeight w:val="227"/>
        </w:trPr>
        <w:tc>
          <w:tcPr>
            <w:tcW w:w="1482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DA1" w:rsidRPr="004B08A3" w:rsidRDefault="00085DA1" w:rsidP="008103F6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  <w:r w:rsidRPr="004B08A3">
              <w:rPr>
                <w:rFonts w:eastAsia="Times New Roman" w:cstheme="minorHAnsi"/>
                <w:sz w:val="18"/>
                <w:szCs w:val="18"/>
                <w:lang w:eastAsia="en-NZ"/>
              </w:rPr>
              <w:t>M55</w:t>
            </w:r>
          </w:p>
        </w:tc>
        <w:tc>
          <w:tcPr>
            <w:tcW w:w="27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DA1" w:rsidRPr="004B08A3" w:rsidRDefault="00085DA1" w:rsidP="008103F6">
            <w:pPr>
              <w:spacing w:after="0" w:line="180" w:lineRule="exact"/>
              <w:contextualSpacing/>
              <w:rPr>
                <w:rFonts w:eastAsia="Times New Roman" w:cstheme="minorHAnsi"/>
                <w:i/>
                <w:sz w:val="18"/>
                <w:szCs w:val="18"/>
                <w:lang w:eastAsia="en-NZ"/>
              </w:rPr>
            </w:pPr>
            <w:proofErr w:type="spellStart"/>
            <w:r w:rsidRPr="004B08A3">
              <w:rPr>
                <w:rFonts w:eastAsia="Times New Roman" w:cstheme="minorHAns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4B08A3">
              <w:rPr>
                <w:rFonts w:eastAsia="Times New Roman" w:cstheme="minorHAns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4B08A3">
              <w:rPr>
                <w:rFonts w:eastAsia="Times New Roman" w:cstheme="minorHAnsi"/>
                <w:color w:val="000000"/>
                <w:sz w:val="18"/>
                <w:szCs w:val="18"/>
                <w:lang w:eastAsia="en-NZ"/>
              </w:rPr>
              <w:t>sp</w:t>
            </w:r>
            <w:r w:rsidRPr="004B08A3">
              <w:rPr>
                <w:rFonts w:eastAsia="Times New Roman" w:cstheme="minorHAns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DA1" w:rsidRPr="004B08A3" w:rsidRDefault="00085DA1" w:rsidP="008103F6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DA1" w:rsidRPr="004B08A3" w:rsidRDefault="00085DA1" w:rsidP="009057A4">
            <w:pPr>
              <w:spacing w:after="0" w:line="180" w:lineRule="exact"/>
              <w:ind w:right="288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en-NZ"/>
              </w:rPr>
            </w:pPr>
            <w:r w:rsidRPr="004B08A3">
              <w:rPr>
                <w:rFonts w:eastAsia="Times New Roman" w:cstheme="minorHAnsi"/>
                <w:sz w:val="18"/>
                <w:szCs w:val="18"/>
                <w:lang w:eastAsia="en-NZ"/>
              </w:rPr>
              <w:t>2656998728</w:t>
            </w:r>
          </w:p>
        </w:tc>
        <w:tc>
          <w:tcPr>
            <w:tcW w:w="205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DA1" w:rsidRPr="004B08A3" w:rsidRDefault="00085DA1" w:rsidP="008103F6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  <w:r w:rsidRPr="004B08A3">
              <w:rPr>
                <w:rFonts w:eastAsia="Times New Roman" w:cstheme="minorHAnsi"/>
                <w:sz w:val="18"/>
                <w:szCs w:val="18"/>
                <w:lang w:eastAsia="en-NZ"/>
              </w:rPr>
              <w:t>Ga0104398_11115</w:t>
            </w:r>
          </w:p>
        </w:tc>
        <w:tc>
          <w:tcPr>
            <w:tcW w:w="15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DA1" w:rsidRPr="004B08A3" w:rsidRDefault="00085DA1" w:rsidP="008103F6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DA1" w:rsidRPr="004B08A3" w:rsidRDefault="00085DA1" w:rsidP="008103F6">
            <w:pPr>
              <w:spacing w:after="0" w:line="180" w:lineRule="exact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85DA1" w:rsidRPr="004B08A3" w:rsidRDefault="00085DA1" w:rsidP="008103F6">
            <w:pPr>
              <w:spacing w:after="0" w:line="180" w:lineRule="exact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INlla14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9791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2595394791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IE62DRAFT_00691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323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2595394961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IE62DRAFT_00863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2640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pfam01473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MC2021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7910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2558261963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T359DRAFT_01678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324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2558262500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T359DRAFT_02216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3452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pfam13290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2558262833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T359DRAFT_02552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2485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pfam01473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2558263764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T359DRAFT_03488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1048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pfam00553, 09492, 14200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NC2007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314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2525441767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G632DRAFT_01393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393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2525442883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G632DRAFT_02513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2810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FCS006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314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2526245483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G633DRAFT_0518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2816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2526246119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G633DRAFT_1155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388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NC3005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5561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2525504367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G634DRAFT_00859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1753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OB235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311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2608486034 </w:t>
            </w: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NZ"/>
              </w:rPr>
              <w:t>3</w:t>
            </w:r>
          </w:p>
        </w:tc>
        <w:tc>
          <w:tcPr>
            <w:tcW w:w="20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Ga0059103_13419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327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Su6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9882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2596380070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IE64DRAFT_02500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2616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2596380151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IE64DRAFT_02582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334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VCB2001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5563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2525512657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G589DRAFT_02215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381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2525513456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G589DRAFT_03016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2813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VCB2006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5564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2525516893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G613DRAFT_00449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356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2525517818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G613DRAFT_01380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2730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pfam01473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VCD2006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5550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2525422885</w:t>
            </w:r>
          </w:p>
        </w:tc>
        <w:tc>
          <w:tcPr>
            <w:tcW w:w="20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G586DRAFT_03300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324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XBB1001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5549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2525413905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G631DRAFT_01704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2640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pfam01473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2525414787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G631DRAFT_02589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323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XPD2006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5562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2525508411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G590DRAFT_01489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2913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2525510102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G590DRAFT_03186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358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YAB3001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Butyrivibrio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9886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2596390955</w:t>
            </w:r>
          </w:p>
        </w:tc>
        <w:tc>
          <w:tcPr>
            <w:tcW w:w="20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IE68DRAFT_00976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349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H1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Cellulosilyticum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ruminicola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17245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2667997859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Ga0118697_100217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327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2667999177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Ga0118697_101440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1673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pfam00395, 00544, 09479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FB3002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Eubacterium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ruminantium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13023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2624633296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Ga0066876_11148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NK4B19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Lachnobacterium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bovis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319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2525515362</w:t>
            </w:r>
          </w:p>
        </w:tc>
        <w:tc>
          <w:tcPr>
            <w:tcW w:w="2057" w:type="dxa"/>
            <w:gridSpan w:val="2"/>
            <w:shd w:val="clear" w:color="auto" w:fill="auto"/>
            <w:vAlign w:val="center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G620DRAFT_01290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1335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AE2004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Lachnobacterium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bovis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319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2561418896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CC91DRAFT_00876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1309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C6A12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Lachnobacterium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bovis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319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2558942320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T535DRAFT_01836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1311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S1b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Lachnobacterium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bovis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319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2595182312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IE07DRAFT_00255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1289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YZ 87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Lachnobacterium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bovis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9742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2595181112</w:t>
            </w:r>
          </w:p>
        </w:tc>
        <w:tc>
          <w:tcPr>
            <w:tcW w:w="20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IE72DRAFT_01552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1309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X8A62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Lachnoclostridium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aerotolerans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7989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2558961965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T546DRAFT_00996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321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2558963694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T546DRAFT_02733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1993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pfam00544, 01473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18A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Lachnoclostridium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celerecrescens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9874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2596301580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H171DRAFT_1425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321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T90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Lachnoclostridium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clostridioforme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2595146311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IE41DRAFT_00168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352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NLAE-zl-G208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Lachnoclostridium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clostridioforme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2657071157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Ga0104393_102414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352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NLAE-zl-C196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Lachnoclostridium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clostridioforme</w:t>
            </w:r>
            <w:proofErr w:type="spellEnd"/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2657063926</w:t>
            </w:r>
          </w:p>
        </w:tc>
        <w:tc>
          <w:tcPr>
            <w:tcW w:w="20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Ga0104372_100237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352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D32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Lachnospira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multipara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325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2525871284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G600DRAFT_00601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317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2525871674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G600DRAFT_00991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1534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2525872235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G600DRAFT_01556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2036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pfam13472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2525872342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G600DRAFT_01664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1961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D15d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Lachnospira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multipara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325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2654381295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Ga0104352_101281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317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2654381601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Ga0104352_10351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1521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2654382663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Ga0104352_11018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1936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2654383252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Ga0104352_11651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2035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pfam13472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LB2003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Lachnospira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multipara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768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2562628954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T537DRAFT_00178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317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2562629952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T537DRAFT_01178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1512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2562630921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T537DRAFT_02153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2027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pfam13472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2562631079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T537DRAFT_02314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1881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MC2003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Lachnospira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multipara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768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2558973201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T520DRAFT_00325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1495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2558973576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T520DRAFT_00700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2029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pfam13472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2558974232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T520DRAFT_01361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1921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2558974592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T520DRAFT_01724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317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M83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Lachnospira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pectinoschiza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16876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2658526265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Ga0104397_0016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2045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pfam13472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2658527360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Ga0104397_1111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317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2658527874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Ga0104397_1625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1501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2658528578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Ga0104397_2329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1939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NK3A20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Lachnospiraceae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bacterium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9749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2595200957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G595DRAFT_00081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253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NK4A144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Lachnospiraceae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bacterium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5556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2525467579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G619DRAFT_01212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1524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AB2028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Lachnospiraceae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bacterium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7995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2558989928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T322DRAFT_00776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MA2020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Lachnospiraceae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bacterium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8530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2571113263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T348DRAFT_00242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1635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MC2017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Lachnospiraceae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bacterium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8196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2562249042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T350DRAFT_03730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1637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ND2006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Lachnospiraceae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bacterium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806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2562569970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T521DRAFT_02724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1705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KH1T2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Lachnospiraceae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bacterium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806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2657159650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Ga0105812_11339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1701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C6A11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Lachnospiraceae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bacterium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8166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2562058976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T542DRAFT_0039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269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JC7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Lachnospiraceae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bacterium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4078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2510833732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LacJC7draft1_02036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347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C7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Lachnospiraceae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bacterium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11347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2608668027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Ga0007612_1462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1300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KH1P17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Lachnospiraceae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bacterium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11302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2608394690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Ga0059119_104219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1547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NK2B42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Oribacterium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5546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2525393480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G625DRAFT_01583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388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FC2011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Oribacterium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801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2562242803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T357DRAFT_01095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386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KHPX15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Oribacterium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801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2657372516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Ga0105813_11622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399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P6A1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Oribacterium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8188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2562200884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T515DRAFT_00210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361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WCC10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Oribacterium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16655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2654566211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Ga0105810_11244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406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AGR63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Lactobacillus mucosae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24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2585053808 </w:t>
            </w: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NZ"/>
              </w:rPr>
              <w:t>4</w:t>
            </w:r>
          </w:p>
        </w:tc>
        <w:tc>
          <w:tcPr>
            <w:tcW w:w="2057" w:type="dxa"/>
            <w:gridSpan w:val="2"/>
            <w:shd w:val="clear" w:color="auto" w:fill="auto"/>
            <w:vAlign w:val="bottom"/>
            <w:hideMark/>
          </w:tcPr>
          <w:p w:rsidR="00085DA1" w:rsidRPr="00572B84" w:rsidRDefault="00085DA1" w:rsidP="007C0112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BV56DRAFT_0334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1309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pfam01473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AD2013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albus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493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2540923606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N773DRAFT_0571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1124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pfam09492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SY3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albus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493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2579386752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RASY3_17675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1124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pfam09492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AR67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albus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9738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2595164932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IE33DRAFT_01278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1124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pfam09492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KH2T6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albus</w:t>
            </w:r>
            <w:proofErr w:type="spellEnd"/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16654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2654562794</w:t>
            </w:r>
          </w:p>
        </w:tc>
        <w:tc>
          <w:tcPr>
            <w:tcW w:w="20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Ga0104370_10874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1126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pfam09492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7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albus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2245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649835138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Rumal_1079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1121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pfam09492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649836236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Rumal_2200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304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albus</w:t>
            </w:r>
            <w:proofErr w:type="spellEnd"/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8255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2563187287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CUS_7181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304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2563187402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CUS_5047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596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2563187778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CUS_5668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1095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8103F6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pfam09492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AE3010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flavefaciens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6588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2541039114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N774DRAFT_2680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1145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pfam00544, DOC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MA2007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flavefaciens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7926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2558353091</w:t>
            </w:r>
          </w:p>
        </w:tc>
        <w:tc>
          <w:tcPr>
            <w:tcW w:w="2057" w:type="dxa"/>
            <w:gridSpan w:val="2"/>
            <w:shd w:val="clear" w:color="auto" w:fill="auto"/>
            <w:vAlign w:val="center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T497DRAFT_00860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1152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pfam00544, DOC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MC2020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flavefaciens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8243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2562813674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T490DRAFT_0797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1153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pfam00544, DOC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ND2009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flavefaciens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7919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2558327575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T488DRAFT_00824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1131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pfam00544, DOC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YAD2003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flavefaciens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9736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2595140747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IE35DRAFT_00920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1136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pfam00544, DOC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YRD2003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flavefaciens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9737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2595144116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IE38DRAFT_01089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1152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pfam00544, DOC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YL228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flavefaciens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9802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2595443770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IE39DRAFT_0994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1144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pfam00544, DOC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SAb67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flavefaciens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9732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2595117494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IE37DRAFT_02530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1040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pfam00544, DOC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XPD3002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flavefaciens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11315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2608470546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Ga0059109_106149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1136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pfam00544, DOC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Y1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flavefaciens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13019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2624589893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Ga0066885_104202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1140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pfam00544, DOC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C94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flavefaciens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6819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2546898203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L870DRAFT_02387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1137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pfam00544, DOC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FD-1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flavefaciens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3054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646115658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RflaF_010100011634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1154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pfam00544, DOC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17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flavefaciens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616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2548637603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RUMFLA17DRAFT_03309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587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007c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flavefaciens</w:t>
            </w:r>
            <w:proofErr w:type="spellEnd"/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616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2573552439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RF007C_08120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1135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pfam00544, DOC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HUN007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8393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2566069261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CC97DRAFT_1256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945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pfam00544, DOC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YE71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1078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2595157060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IE40DRAFT_02657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1120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pfam09492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YE78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Ruminococcus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1078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2595162547</w:t>
            </w:r>
          </w:p>
        </w:tc>
        <w:tc>
          <w:tcPr>
            <w:tcW w:w="205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IE43DRAFT_02643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1120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pfam09492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05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425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572B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>Fibrobacteres</w:t>
            </w:r>
            <w:proofErr w:type="spellEnd"/>
            <w:r w:rsidRPr="00572B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 xml:space="preserve"> phylum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057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HM2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Fibrobacter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succinogenes </w:t>
            </w:r>
            <w:r w:rsidRPr="00085DA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subsp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. elongatus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10004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2597063017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IE02DRAFT_2515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687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S85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Fibrobacter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succinogenes 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2078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646368992</w:t>
            </w:r>
          </w:p>
        </w:tc>
        <w:tc>
          <w:tcPr>
            <w:tcW w:w="20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Fisuc_0679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699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05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425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572B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>Spirochaetes</w:t>
            </w:r>
            <w:proofErr w:type="spellEnd"/>
            <w:r w:rsidRPr="00572B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 xml:space="preserve"> phylum</w:t>
            </w:r>
          </w:p>
        </w:tc>
        <w:tc>
          <w:tcPr>
            <w:tcW w:w="10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05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PB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Treponema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saccharophilum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3992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2509550514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TresaDRAFT_1051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1296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pfam13472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2509551562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TresaDRAFT_2099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683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2509551592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TresaDRAFT_2129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328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05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425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NZ"/>
              </w:rPr>
              <w:t>Proteobacteria phylum</w:t>
            </w:r>
          </w:p>
        </w:tc>
        <w:tc>
          <w:tcPr>
            <w:tcW w:w="102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05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BR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Cellvibrio</w:t>
            </w:r>
            <w:proofErr w:type="spellEnd"/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 sp.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6495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2539678523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O59_000294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371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2539678770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O59_000541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1117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2539681087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O59_000541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1462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pfam13205 </w:t>
            </w: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KPR-6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Enterobacter</w:t>
            </w: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 sp.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11398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F54B3D">
            <w:pPr>
              <w:spacing w:after="0" w:line="180" w:lineRule="exact"/>
              <w:ind w:right="347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2609053252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Ga0059124_1264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427</w:t>
            </w: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F54B3D">
            <w:pPr>
              <w:spacing w:after="0" w:line="180" w:lineRule="exact"/>
              <w:ind w:right="347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2609053890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Ga0059124_1902</w:t>
            </w: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410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PA-3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Escherichia coli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F54B3D">
            <w:pPr>
              <w:spacing w:after="0" w:line="180" w:lineRule="exact"/>
              <w:ind w:right="347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2608663970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Ga0059088_11869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427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NLAE-zl-G496</w:t>
            </w:r>
          </w:p>
        </w:tc>
        <w:tc>
          <w:tcPr>
            <w:tcW w:w="2772" w:type="dxa"/>
            <w:shd w:val="clear" w:color="auto" w:fill="auto"/>
            <w:noWrap/>
            <w:vAlign w:val="bottom"/>
            <w:hideMark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Shigella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sonnei</w:t>
            </w:r>
            <w:proofErr w:type="spellEnd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</w:p>
        </w:tc>
        <w:tc>
          <w:tcPr>
            <w:tcW w:w="102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</w:t>
            </w:r>
          </w:p>
        </w:tc>
        <w:tc>
          <w:tcPr>
            <w:tcW w:w="1476" w:type="dxa"/>
            <w:shd w:val="clear" w:color="auto" w:fill="auto"/>
            <w:vAlign w:val="center"/>
            <w:hideMark/>
          </w:tcPr>
          <w:p w:rsidR="00085DA1" w:rsidRPr="00572B84" w:rsidRDefault="00085DA1" w:rsidP="00F54B3D">
            <w:pPr>
              <w:spacing w:after="0" w:line="180" w:lineRule="exact"/>
              <w:ind w:right="347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2657180654</w:t>
            </w:r>
          </w:p>
        </w:tc>
        <w:tc>
          <w:tcPr>
            <w:tcW w:w="2057" w:type="dxa"/>
            <w:gridSpan w:val="2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Ga0104355_102164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427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NLAE-zl-C269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Citrobacter</w:t>
            </w: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 sp.</w:t>
            </w:r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927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F54B3D">
            <w:pPr>
              <w:spacing w:after="0" w:line="180" w:lineRule="exact"/>
              <w:ind w:right="347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2654374528</w:t>
            </w:r>
          </w:p>
        </w:tc>
        <w:tc>
          <w:tcPr>
            <w:tcW w:w="20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Ga0105828_10254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427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SP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F54B3D">
            <w:pPr>
              <w:spacing w:after="0" w:line="180" w:lineRule="exact"/>
              <w:ind w:right="347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057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1482" w:type="dxa"/>
            <w:tcBorders>
              <w:top w:val="nil"/>
            </w:tcBorders>
            <w:shd w:val="clear" w:color="auto" w:fill="auto"/>
            <w:noWrap/>
            <w:vAlign w:val="bottom"/>
          </w:tcPr>
          <w:p w:rsidR="00085DA1" w:rsidRPr="00F54B3D" w:rsidRDefault="00085DA1" w:rsidP="00D01904">
            <w:pPr>
              <w:spacing w:after="0" w:line="180" w:lineRule="exact"/>
              <w:contextualSpacing/>
              <w:rPr>
                <w:rFonts w:eastAsia="Times New Roman" w:cstheme="minorHAnsi"/>
                <w:b/>
                <w:sz w:val="18"/>
                <w:szCs w:val="18"/>
                <w:lang w:eastAsia="en-NZ"/>
              </w:rPr>
            </w:pPr>
            <w:proofErr w:type="spellStart"/>
            <w:r w:rsidRPr="00F54B3D">
              <w:rPr>
                <w:rFonts w:eastAsia="Times New Roman" w:cstheme="minorHAnsi"/>
                <w:b/>
                <w:sz w:val="18"/>
                <w:szCs w:val="18"/>
                <w:lang w:eastAsia="en-NZ"/>
              </w:rPr>
              <w:t>Euryarchaeota</w:t>
            </w:r>
            <w:proofErr w:type="spellEnd"/>
          </w:p>
        </w:tc>
        <w:tc>
          <w:tcPr>
            <w:tcW w:w="2772" w:type="dxa"/>
            <w:tcBorders>
              <w:top w:val="nil"/>
            </w:tcBorders>
            <w:shd w:val="clear" w:color="auto" w:fill="auto"/>
            <w:noWrap/>
            <w:vAlign w:val="bottom"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noWrap/>
            <w:vAlign w:val="bottom"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085DA1" w:rsidRPr="00572B84" w:rsidRDefault="00085DA1" w:rsidP="00F54B3D">
            <w:pPr>
              <w:spacing w:after="0" w:line="180" w:lineRule="exact"/>
              <w:ind w:right="347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057" w:type="dxa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noWrap/>
            <w:vAlign w:val="bottom"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top w:val="nil"/>
            </w:tcBorders>
            <w:shd w:val="clear" w:color="auto" w:fill="auto"/>
            <w:noWrap/>
            <w:vAlign w:val="bottom"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085DA1" w:rsidTr="007C0112">
        <w:trPr>
          <w:trHeight w:val="227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  <w:r w:rsidRPr="00085DA1">
              <w:rPr>
                <w:rFonts w:eastAsia="Times New Roman" w:cstheme="minorHAnsi"/>
                <w:sz w:val="18"/>
                <w:szCs w:val="18"/>
                <w:lang w:eastAsia="en-NZ"/>
              </w:rPr>
              <w:t>Brm9</w:t>
            </w:r>
          </w:p>
        </w:tc>
        <w:tc>
          <w:tcPr>
            <w:tcW w:w="2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eastAsia="Times New Roman" w:cstheme="minorHAnsi"/>
                <w:i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eastAsia="Times New Roman" w:cstheme="minorHAnsi"/>
                <w:i/>
                <w:sz w:val="18"/>
                <w:szCs w:val="18"/>
                <w:lang w:eastAsia="en-NZ"/>
              </w:rPr>
              <w:t>Methanobacterium</w:t>
            </w:r>
            <w:proofErr w:type="spellEnd"/>
            <w:r w:rsidRPr="00085DA1">
              <w:rPr>
                <w:rFonts w:eastAsia="Times New Roman" w:cstheme="minorHAnsi"/>
                <w:i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eastAsia="Times New Roman" w:cstheme="minorHAnsi"/>
                <w:i/>
                <w:sz w:val="18"/>
                <w:szCs w:val="18"/>
                <w:lang w:eastAsia="en-NZ"/>
              </w:rPr>
              <w:t>formicicum</w:t>
            </w:r>
            <w:proofErr w:type="spellEnd"/>
          </w:p>
        </w:tc>
        <w:tc>
          <w:tcPr>
            <w:tcW w:w="10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85DA1" w:rsidRPr="00F54B3D" w:rsidRDefault="00085DA1" w:rsidP="00F54B3D">
            <w:pPr>
              <w:spacing w:after="0" w:line="180" w:lineRule="exact"/>
              <w:ind w:right="347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NZ"/>
              </w:rPr>
            </w:pPr>
            <w:r w:rsidRPr="00F54B3D">
              <w:rPr>
                <w:rFonts w:ascii="Calibri" w:eastAsia="Times New Roman" w:hAnsi="Calibri" w:cs="Calibri"/>
                <w:sz w:val="18"/>
                <w:szCs w:val="18"/>
                <w:lang w:eastAsia="en-NZ"/>
              </w:rPr>
              <w:t>2631417653</w:t>
            </w:r>
          </w:p>
        </w:tc>
        <w:tc>
          <w:tcPr>
            <w:tcW w:w="205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  <w:r w:rsidRPr="00085DA1">
              <w:rPr>
                <w:rFonts w:eastAsia="Times New Roman" w:cstheme="minorHAnsi"/>
                <w:sz w:val="18"/>
                <w:szCs w:val="18"/>
                <w:lang w:eastAsia="en-NZ"/>
              </w:rPr>
              <w:t>Ga0069308_111195</w:t>
            </w:r>
          </w:p>
        </w:tc>
        <w:tc>
          <w:tcPr>
            <w:tcW w:w="15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</w:tr>
      <w:tr w:rsidR="00085DA1" w:rsidRPr="00085DA1" w:rsidTr="007C0112">
        <w:trPr>
          <w:trHeight w:val="227"/>
        </w:trPr>
        <w:tc>
          <w:tcPr>
            <w:tcW w:w="1482" w:type="dxa"/>
            <w:tcBorders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  <w:r w:rsidRPr="00085DA1">
              <w:rPr>
                <w:rFonts w:eastAsia="Times New Roman" w:cstheme="minorHAnsi"/>
                <w:sz w:val="18"/>
                <w:szCs w:val="18"/>
                <w:lang w:eastAsia="en-NZ"/>
              </w:rPr>
              <w:t>DSM 11855</w:t>
            </w:r>
          </w:p>
        </w:tc>
        <w:tc>
          <w:tcPr>
            <w:tcW w:w="2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  <w:proofErr w:type="spellStart"/>
            <w:r w:rsidRPr="00085DA1">
              <w:rPr>
                <w:rFonts w:eastAsia="Times New Roman" w:cstheme="minorHAnsi"/>
                <w:i/>
                <w:sz w:val="18"/>
                <w:szCs w:val="18"/>
                <w:lang w:eastAsia="en-NZ"/>
              </w:rPr>
              <w:t>Methanosarcina</w:t>
            </w:r>
            <w:proofErr w:type="spellEnd"/>
            <w:r w:rsidRPr="00085DA1">
              <w:rPr>
                <w:rFonts w:eastAsia="Times New Roman" w:cstheme="minorHAnsi"/>
                <w:sz w:val="18"/>
                <w:szCs w:val="18"/>
                <w:lang w:eastAsia="en-NZ"/>
              </w:rPr>
              <w:t xml:space="preserve"> sp.</w:t>
            </w: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DA1" w:rsidRPr="00F54B3D" w:rsidRDefault="00085DA1" w:rsidP="00F54B3D">
            <w:pPr>
              <w:spacing w:after="0" w:line="180" w:lineRule="exact"/>
              <w:ind w:right="347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NZ"/>
              </w:rPr>
            </w:pPr>
            <w:r w:rsidRPr="00F54B3D">
              <w:rPr>
                <w:rFonts w:ascii="Calibri" w:eastAsia="Times New Roman" w:hAnsi="Calibri" w:cs="Calibri"/>
                <w:sz w:val="18"/>
                <w:szCs w:val="18"/>
                <w:lang w:eastAsia="en-NZ"/>
              </w:rPr>
              <w:t>2596415729</w:t>
            </w:r>
          </w:p>
        </w:tc>
        <w:tc>
          <w:tcPr>
            <w:tcW w:w="205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  <w:r w:rsidRPr="00085DA1">
              <w:rPr>
                <w:rFonts w:eastAsia="Times New Roman" w:cstheme="minorHAnsi"/>
                <w:sz w:val="18"/>
                <w:szCs w:val="18"/>
                <w:lang w:eastAsia="en-NZ"/>
              </w:rPr>
              <w:t>IE18DRAFT_00811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</w:tr>
      <w:tr w:rsidR="00085DA1" w:rsidRPr="00085DA1" w:rsidTr="007C0112">
        <w:trPr>
          <w:trHeight w:val="227"/>
        </w:trPr>
        <w:tc>
          <w:tcPr>
            <w:tcW w:w="148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DA1" w:rsidRPr="00F54B3D" w:rsidRDefault="00085DA1" w:rsidP="00F54B3D">
            <w:pPr>
              <w:spacing w:after="0" w:line="180" w:lineRule="exact"/>
              <w:ind w:right="347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NZ"/>
              </w:rPr>
            </w:pPr>
            <w:r w:rsidRPr="00F54B3D">
              <w:rPr>
                <w:rFonts w:ascii="Calibri" w:eastAsia="Times New Roman" w:hAnsi="Calibri" w:cs="Calibri"/>
                <w:sz w:val="18"/>
                <w:szCs w:val="18"/>
                <w:lang w:eastAsia="en-NZ"/>
              </w:rPr>
              <w:t>2596417524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  <w:r w:rsidRPr="00085DA1">
              <w:rPr>
                <w:rFonts w:eastAsia="Times New Roman" w:cstheme="minorHAnsi"/>
                <w:sz w:val="18"/>
                <w:szCs w:val="18"/>
                <w:lang w:eastAsia="en-NZ"/>
              </w:rPr>
              <w:t>IE18DRAFT_02606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85DA1" w:rsidRPr="00085DA1" w:rsidRDefault="00085DA1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</w:tr>
      <w:tr w:rsidR="00F54B3D" w:rsidRPr="00085DA1" w:rsidTr="007C0112">
        <w:trPr>
          <w:trHeight w:val="227"/>
        </w:trPr>
        <w:tc>
          <w:tcPr>
            <w:tcW w:w="148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4B3D" w:rsidRPr="00085DA1" w:rsidRDefault="00F54B3D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4B3D" w:rsidRPr="00085DA1" w:rsidRDefault="00F54B3D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4B3D" w:rsidRPr="00085DA1" w:rsidRDefault="00F54B3D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4B3D" w:rsidRPr="00F54B3D" w:rsidRDefault="00F54B3D" w:rsidP="00F54B3D">
            <w:pPr>
              <w:spacing w:after="0" w:line="180" w:lineRule="exact"/>
              <w:ind w:right="347"/>
              <w:contextualSpacing/>
              <w:rPr>
                <w:rFonts w:ascii="Calibri" w:eastAsia="Times New Roman" w:hAnsi="Calibri" w:cs="Calibri"/>
                <w:sz w:val="18"/>
                <w:szCs w:val="18"/>
                <w:lang w:eastAsia="en-NZ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4B3D" w:rsidRPr="00085DA1" w:rsidRDefault="00F54B3D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4B3D" w:rsidRPr="00085DA1" w:rsidRDefault="00F54B3D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54B3D" w:rsidRPr="00085DA1" w:rsidRDefault="00F54B3D" w:rsidP="00D01904">
            <w:pPr>
              <w:spacing w:after="0" w:line="180" w:lineRule="exact"/>
              <w:contextualSpacing/>
              <w:jc w:val="center"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:rsidR="00F54B3D" w:rsidRPr="00085DA1" w:rsidRDefault="00F54B3D" w:rsidP="00D01904">
            <w:pPr>
              <w:spacing w:after="0" w:line="180" w:lineRule="exact"/>
              <w:contextualSpacing/>
              <w:rPr>
                <w:rFonts w:eastAsia="Times New Roman" w:cstheme="minorHAnsi"/>
                <w:sz w:val="18"/>
                <w:szCs w:val="18"/>
                <w:lang w:eastAsia="en-NZ"/>
              </w:rPr>
            </w:pPr>
          </w:p>
        </w:tc>
      </w:tr>
      <w:tr w:rsidR="00D01904" w:rsidRPr="00572B84" w:rsidTr="007C0112">
        <w:trPr>
          <w:trHeight w:val="227"/>
        </w:trPr>
        <w:tc>
          <w:tcPr>
            <w:tcW w:w="13676" w:type="dxa"/>
            <w:gridSpan w:val="11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01904" w:rsidRPr="00572B84" w:rsidRDefault="00D01904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NZ"/>
              </w:rPr>
              <w:t>1</w:t>
            </w:r>
            <w:r w:rsidR="007C01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 T</w:t>
            </w: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his gene is not annotated as encoding a PME or having pfam01095 in IMG but was identified from the </w:t>
            </w:r>
            <w:proofErr w:type="spellStart"/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CAZy</w:t>
            </w:r>
            <w:proofErr w:type="spellEnd"/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 PLU database. The same gene is also found in the other 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P.</w:t>
            </w:r>
            <w:r w:rsidR="00085DA1"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>bryantii</w:t>
            </w:r>
            <w:proofErr w:type="spellEnd"/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 strains.</w:t>
            </w:r>
          </w:p>
        </w:tc>
      </w:tr>
      <w:tr w:rsidR="00D01904" w:rsidRPr="00572B84" w:rsidTr="007C0112">
        <w:trPr>
          <w:trHeight w:val="227"/>
        </w:trPr>
        <w:tc>
          <w:tcPr>
            <w:tcW w:w="8050" w:type="dxa"/>
            <w:gridSpan w:val="5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01904" w:rsidRPr="00572B84" w:rsidRDefault="00D01904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NZ"/>
              </w:rPr>
              <w:t xml:space="preserve">2 </w:t>
            </w:r>
            <w:r w:rsidR="007C01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O</w:t>
            </w: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ther member of this clique (MB2005) lacks this gene and </w:t>
            </w:r>
            <w:proofErr w:type="spellStart"/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neighboring</w:t>
            </w:r>
            <w:proofErr w:type="spellEnd"/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polygalactanase</w:t>
            </w:r>
            <w:proofErr w:type="spellEnd"/>
          </w:p>
        </w:tc>
        <w:tc>
          <w:tcPr>
            <w:tcW w:w="4067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01904" w:rsidRPr="00572B84" w:rsidRDefault="00D01904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01904" w:rsidRPr="00572B84" w:rsidRDefault="00D01904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6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01904" w:rsidRPr="00572B84" w:rsidRDefault="00D01904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01904" w:rsidRPr="00572B84" w:rsidRDefault="00D01904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D01904" w:rsidRPr="00572B84" w:rsidTr="007C0112">
        <w:trPr>
          <w:trHeight w:val="227"/>
        </w:trPr>
        <w:tc>
          <w:tcPr>
            <w:tcW w:w="12117" w:type="dxa"/>
            <w:gridSpan w:val="8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01904" w:rsidRPr="00572B84" w:rsidRDefault="00D01904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NZ"/>
              </w:rPr>
              <w:t>3</w:t>
            </w: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 Three other members of this clique (AD3002, INlla16, WCD2001) lack this gene and </w:t>
            </w:r>
            <w:proofErr w:type="spellStart"/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neighboring</w:t>
            </w:r>
            <w:proofErr w:type="spellEnd"/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 </w:t>
            </w:r>
            <w:proofErr w:type="spellStart"/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polygalactanase</w:t>
            </w:r>
            <w:proofErr w:type="spellEnd"/>
          </w:p>
        </w:tc>
        <w:tc>
          <w:tcPr>
            <w:tcW w:w="67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01904" w:rsidRPr="00572B84" w:rsidRDefault="00D01904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</w:p>
        </w:tc>
        <w:tc>
          <w:tcPr>
            <w:tcW w:w="63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01904" w:rsidRPr="00572B84" w:rsidRDefault="00D01904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01904" w:rsidRPr="00572B84" w:rsidRDefault="00D01904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  <w:tr w:rsidR="00085DA1" w:rsidRPr="00572B84" w:rsidTr="007C0112">
        <w:trPr>
          <w:trHeight w:val="227"/>
        </w:trPr>
        <w:tc>
          <w:tcPr>
            <w:tcW w:w="425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</w:pP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vertAlign w:val="superscript"/>
                <w:lang w:eastAsia="en-NZ"/>
              </w:rPr>
              <w:t>4</w:t>
            </w:r>
            <w:r w:rsidR="007C011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 N</w:t>
            </w:r>
            <w:bookmarkStart w:id="0" w:name="_GoBack"/>
            <w:bookmarkEnd w:id="0"/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 xml:space="preserve">ot found in other rumen </w:t>
            </w:r>
            <w:r w:rsidRPr="00085DA1">
              <w:rPr>
                <w:rFonts w:ascii="Calibri" w:eastAsia="Times New Roman" w:hAnsi="Calibri" w:cs="Calibri"/>
                <w:i/>
                <w:color w:val="000000"/>
                <w:sz w:val="18"/>
                <w:szCs w:val="18"/>
                <w:lang w:eastAsia="en-NZ"/>
              </w:rPr>
              <w:t xml:space="preserve">L. mucosae </w:t>
            </w:r>
            <w:r w:rsidRPr="00572B8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NZ"/>
              </w:rPr>
              <w:t>strains</w:t>
            </w:r>
          </w:p>
        </w:tc>
        <w:tc>
          <w:tcPr>
            <w:tcW w:w="102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2057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77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  <w:tc>
          <w:tcPr>
            <w:tcW w:w="1559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85DA1" w:rsidRPr="00572B84" w:rsidRDefault="00085DA1" w:rsidP="00D01904">
            <w:pPr>
              <w:spacing w:after="0" w:line="180" w:lineRule="exact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en-NZ"/>
              </w:rPr>
            </w:pPr>
          </w:p>
        </w:tc>
      </w:tr>
    </w:tbl>
    <w:p w:rsidR="00085DA1" w:rsidRPr="00572B84" w:rsidRDefault="00085DA1" w:rsidP="00572B84">
      <w:pPr>
        <w:spacing w:after="0" w:line="180" w:lineRule="exact"/>
        <w:contextualSpacing/>
        <w:rPr>
          <w:sz w:val="18"/>
          <w:szCs w:val="18"/>
        </w:rPr>
      </w:pPr>
    </w:p>
    <w:sectPr w:rsidR="00085DA1" w:rsidRPr="00572B84" w:rsidSect="00572B8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B84"/>
    <w:rsid w:val="00085DA1"/>
    <w:rsid w:val="000E5D92"/>
    <w:rsid w:val="002657ED"/>
    <w:rsid w:val="003B32AD"/>
    <w:rsid w:val="004112F2"/>
    <w:rsid w:val="004B08A3"/>
    <w:rsid w:val="005337E7"/>
    <w:rsid w:val="00545DE7"/>
    <w:rsid w:val="00572B84"/>
    <w:rsid w:val="00606AA9"/>
    <w:rsid w:val="006D6EBF"/>
    <w:rsid w:val="007209FA"/>
    <w:rsid w:val="007C0112"/>
    <w:rsid w:val="008103F6"/>
    <w:rsid w:val="00902720"/>
    <w:rsid w:val="009057A4"/>
    <w:rsid w:val="00920CAF"/>
    <w:rsid w:val="00A009E8"/>
    <w:rsid w:val="00C246BF"/>
    <w:rsid w:val="00D01904"/>
    <w:rsid w:val="00F3095E"/>
    <w:rsid w:val="00F54B3D"/>
    <w:rsid w:val="00F5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C6D66"/>
  <w15:docId w15:val="{389AA0A4-E151-4E50-8E64-22A7B0BCB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72B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2B84"/>
    <w:rPr>
      <w:color w:val="800080"/>
      <w:u w:val="single"/>
    </w:rPr>
  </w:style>
  <w:style w:type="paragraph" w:customStyle="1" w:styleId="font0">
    <w:name w:val="font0"/>
    <w:basedOn w:val="Normal"/>
    <w:rsid w:val="00572B8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en-NZ"/>
    </w:rPr>
  </w:style>
  <w:style w:type="paragraph" w:customStyle="1" w:styleId="font5">
    <w:name w:val="font5"/>
    <w:basedOn w:val="Normal"/>
    <w:rsid w:val="00572B8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en-NZ"/>
    </w:rPr>
  </w:style>
  <w:style w:type="paragraph" w:customStyle="1" w:styleId="font6">
    <w:name w:val="font6"/>
    <w:basedOn w:val="Normal"/>
    <w:rsid w:val="00572B84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en-NZ"/>
    </w:rPr>
  </w:style>
  <w:style w:type="paragraph" w:customStyle="1" w:styleId="xl66">
    <w:name w:val="xl66"/>
    <w:basedOn w:val="Normal"/>
    <w:rsid w:val="00572B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customStyle="1" w:styleId="xl67">
    <w:name w:val="xl67"/>
    <w:basedOn w:val="Normal"/>
    <w:rsid w:val="00572B8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NZ"/>
    </w:rPr>
  </w:style>
  <w:style w:type="paragraph" w:customStyle="1" w:styleId="xl68">
    <w:name w:val="xl68"/>
    <w:basedOn w:val="Normal"/>
    <w:rsid w:val="0057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customStyle="1" w:styleId="xl69">
    <w:name w:val="xl69"/>
    <w:basedOn w:val="Normal"/>
    <w:rsid w:val="0057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NZ"/>
    </w:rPr>
  </w:style>
  <w:style w:type="paragraph" w:customStyle="1" w:styleId="xl70">
    <w:name w:val="xl70"/>
    <w:basedOn w:val="Normal"/>
    <w:rsid w:val="00572B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customStyle="1" w:styleId="xl71">
    <w:name w:val="xl71"/>
    <w:basedOn w:val="Normal"/>
    <w:rsid w:val="0057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NZ"/>
    </w:rPr>
  </w:style>
  <w:style w:type="paragraph" w:customStyle="1" w:styleId="xl72">
    <w:name w:val="xl72"/>
    <w:basedOn w:val="Normal"/>
    <w:rsid w:val="0057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customStyle="1" w:styleId="xl73">
    <w:name w:val="xl73"/>
    <w:basedOn w:val="Normal"/>
    <w:rsid w:val="0057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NZ"/>
    </w:rPr>
  </w:style>
  <w:style w:type="paragraph" w:customStyle="1" w:styleId="xl74">
    <w:name w:val="xl74"/>
    <w:basedOn w:val="Normal"/>
    <w:rsid w:val="00572B8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NZ"/>
    </w:rPr>
  </w:style>
  <w:style w:type="paragraph" w:customStyle="1" w:styleId="xl75">
    <w:name w:val="xl75"/>
    <w:basedOn w:val="Normal"/>
    <w:rsid w:val="00572B8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2"/>
      <w:szCs w:val="12"/>
      <w:lang w:eastAsia="en-NZ"/>
    </w:rPr>
  </w:style>
  <w:style w:type="paragraph" w:customStyle="1" w:styleId="xl76">
    <w:name w:val="xl76"/>
    <w:basedOn w:val="Normal"/>
    <w:rsid w:val="0057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NZ"/>
    </w:rPr>
  </w:style>
  <w:style w:type="paragraph" w:customStyle="1" w:styleId="xl77">
    <w:name w:val="xl77"/>
    <w:basedOn w:val="Normal"/>
    <w:rsid w:val="00572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2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1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D6891F5A</Template>
  <TotalTime>166</TotalTime>
  <Pages>10</Pages>
  <Words>2841</Words>
  <Characters>16195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AgResearch Limited</Company>
  <LinksUpToDate>false</LinksUpToDate>
  <CharactersWithSpaces>18999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Attwood, Graeme</dc:creator>
  <cp:lastModifiedBy>Attwood, Graeme</cp:lastModifiedBy>
  <cp:revision>4</cp:revision>
  <cp:lastPrinted>2019-04-07T03:05:00Z</cp:lastPrinted>
  <dcterms:created xsi:type="dcterms:W3CDTF">2019-04-23T20:47:00Z</dcterms:created>
  <dcterms:modified xsi:type="dcterms:W3CDTF">2019-04-23T23:33:00Z</dcterms:modified>
</cp:coreProperties>
</file>