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
        <w:gridCol w:w="1014"/>
        <w:gridCol w:w="1014"/>
        <w:gridCol w:w="1013"/>
        <w:gridCol w:w="1014"/>
        <w:gridCol w:w="1014"/>
        <w:gridCol w:w="1014"/>
      </w:tblGrid>
      <w:tr w:rsidR="00FE6257" w:rsidRPr="00E70CF8" w14:paraId="2CF5D894" w14:textId="2086CAAB" w:rsidTr="00C63807">
        <w:trPr>
          <w:gridAfter w:val="1"/>
          <w:wAfter w:w="1014" w:type="dxa"/>
          <w:trHeight w:val="290"/>
        </w:trPr>
        <w:tc>
          <w:tcPr>
            <w:tcW w:w="2027" w:type="dxa"/>
            <w:gridSpan w:val="2"/>
            <w:tcBorders>
              <w:top w:val="single" w:sz="4" w:space="0" w:color="auto"/>
              <w:bottom w:val="single" w:sz="4" w:space="0" w:color="auto"/>
            </w:tcBorders>
            <w:shd w:val="clear" w:color="auto" w:fill="F2F2F2" w:themeFill="background1" w:themeFillShade="F2"/>
            <w:noWrap/>
            <w:hideMark/>
          </w:tcPr>
          <w:p w14:paraId="79C0BD81" w14:textId="77777777" w:rsidR="00FE6257" w:rsidRPr="00FE6257" w:rsidRDefault="00FE6257" w:rsidP="00FE6257">
            <w:pPr>
              <w:jc w:val="center"/>
              <w:rPr>
                <w:b/>
              </w:rPr>
            </w:pPr>
            <w:r w:rsidRPr="00FE6257">
              <w:rPr>
                <w:b/>
              </w:rPr>
              <w:t>Organism 1 GC~38%</w:t>
            </w:r>
          </w:p>
        </w:tc>
        <w:tc>
          <w:tcPr>
            <w:tcW w:w="2027" w:type="dxa"/>
            <w:gridSpan w:val="2"/>
            <w:tcBorders>
              <w:top w:val="single" w:sz="4" w:space="0" w:color="auto"/>
              <w:bottom w:val="single" w:sz="4" w:space="0" w:color="auto"/>
            </w:tcBorders>
            <w:noWrap/>
            <w:hideMark/>
          </w:tcPr>
          <w:p w14:paraId="7232EF4D" w14:textId="77777777" w:rsidR="00FE6257" w:rsidRPr="00FE6257" w:rsidRDefault="00FE6257" w:rsidP="00FE6257">
            <w:pPr>
              <w:jc w:val="center"/>
              <w:rPr>
                <w:b/>
              </w:rPr>
            </w:pPr>
            <w:r w:rsidRPr="00FE6257">
              <w:rPr>
                <w:b/>
              </w:rPr>
              <w:t>Organism 2 GC~52%</w:t>
            </w:r>
          </w:p>
        </w:tc>
        <w:tc>
          <w:tcPr>
            <w:tcW w:w="2028" w:type="dxa"/>
            <w:gridSpan w:val="2"/>
            <w:tcBorders>
              <w:top w:val="single" w:sz="4" w:space="0" w:color="auto"/>
              <w:bottom w:val="single" w:sz="4" w:space="0" w:color="auto"/>
            </w:tcBorders>
            <w:shd w:val="clear" w:color="auto" w:fill="F2F2F2" w:themeFill="background1" w:themeFillShade="F2"/>
            <w:noWrap/>
            <w:hideMark/>
          </w:tcPr>
          <w:p w14:paraId="27135D7A" w14:textId="77777777" w:rsidR="00FE6257" w:rsidRPr="00FE6257" w:rsidRDefault="00FE6257" w:rsidP="00FE6257">
            <w:pPr>
              <w:jc w:val="center"/>
              <w:rPr>
                <w:b/>
              </w:rPr>
            </w:pPr>
            <w:r w:rsidRPr="00FE6257">
              <w:rPr>
                <w:b/>
              </w:rPr>
              <w:t>Organism 3 GC~30%</w:t>
            </w:r>
          </w:p>
        </w:tc>
      </w:tr>
      <w:tr w:rsidR="00FE6257" w:rsidRPr="00E70CF8" w14:paraId="629F7135" w14:textId="6C2D36AE" w:rsidTr="00C63807">
        <w:trPr>
          <w:gridAfter w:val="1"/>
          <w:wAfter w:w="1014" w:type="dxa"/>
          <w:trHeight w:val="290"/>
        </w:trPr>
        <w:tc>
          <w:tcPr>
            <w:tcW w:w="1013" w:type="dxa"/>
            <w:tcBorders>
              <w:top w:val="single" w:sz="4" w:space="0" w:color="auto"/>
              <w:bottom w:val="single" w:sz="4" w:space="0" w:color="auto"/>
            </w:tcBorders>
            <w:shd w:val="clear" w:color="auto" w:fill="F2F2F2" w:themeFill="background1" w:themeFillShade="F2"/>
            <w:noWrap/>
          </w:tcPr>
          <w:p w14:paraId="6E8275A3" w14:textId="79A9A141" w:rsidR="00FE6257" w:rsidRPr="00FE6257" w:rsidRDefault="00FE6257" w:rsidP="00FE6257">
            <w:pPr>
              <w:rPr>
                <w:b/>
              </w:rPr>
            </w:pPr>
            <w:r w:rsidRPr="00FE6257">
              <w:rPr>
                <w:b/>
              </w:rPr>
              <w:t>Contig #</w:t>
            </w:r>
          </w:p>
        </w:tc>
        <w:tc>
          <w:tcPr>
            <w:tcW w:w="1014" w:type="dxa"/>
            <w:tcBorders>
              <w:top w:val="single" w:sz="4" w:space="0" w:color="auto"/>
              <w:bottom w:val="single" w:sz="4" w:space="0" w:color="auto"/>
            </w:tcBorders>
            <w:shd w:val="clear" w:color="auto" w:fill="F2F2F2" w:themeFill="background1" w:themeFillShade="F2"/>
            <w:noWrap/>
          </w:tcPr>
          <w:p w14:paraId="1DE7E02F" w14:textId="4F8FB3F6" w:rsidR="00FE6257" w:rsidRPr="00FE6257" w:rsidRDefault="00FE6257" w:rsidP="00FE6257">
            <w:pPr>
              <w:rPr>
                <w:b/>
              </w:rPr>
            </w:pPr>
            <w:r w:rsidRPr="00FE6257">
              <w:rPr>
                <w:b/>
              </w:rPr>
              <w:t>Size (bp)</w:t>
            </w:r>
          </w:p>
        </w:tc>
        <w:tc>
          <w:tcPr>
            <w:tcW w:w="1014" w:type="dxa"/>
            <w:tcBorders>
              <w:top w:val="single" w:sz="4" w:space="0" w:color="auto"/>
              <w:bottom w:val="single" w:sz="4" w:space="0" w:color="auto"/>
            </w:tcBorders>
            <w:noWrap/>
          </w:tcPr>
          <w:p w14:paraId="63902930" w14:textId="61CF4504" w:rsidR="00FE6257" w:rsidRPr="00FE6257" w:rsidRDefault="00FE6257" w:rsidP="00FE6257">
            <w:pPr>
              <w:rPr>
                <w:b/>
              </w:rPr>
            </w:pPr>
            <w:r w:rsidRPr="00FE6257">
              <w:rPr>
                <w:b/>
              </w:rPr>
              <w:t>Contig #</w:t>
            </w:r>
          </w:p>
        </w:tc>
        <w:tc>
          <w:tcPr>
            <w:tcW w:w="1013" w:type="dxa"/>
            <w:tcBorders>
              <w:top w:val="single" w:sz="4" w:space="0" w:color="auto"/>
              <w:bottom w:val="single" w:sz="4" w:space="0" w:color="auto"/>
            </w:tcBorders>
            <w:noWrap/>
          </w:tcPr>
          <w:p w14:paraId="2C890688" w14:textId="0B5029EA" w:rsidR="00FE6257" w:rsidRPr="00FE6257" w:rsidRDefault="00FE6257" w:rsidP="00FE6257">
            <w:pPr>
              <w:rPr>
                <w:b/>
              </w:rPr>
            </w:pPr>
            <w:r w:rsidRPr="00FE6257">
              <w:rPr>
                <w:b/>
              </w:rPr>
              <w:t>Size (bp)</w:t>
            </w:r>
          </w:p>
        </w:tc>
        <w:tc>
          <w:tcPr>
            <w:tcW w:w="1014" w:type="dxa"/>
            <w:tcBorders>
              <w:top w:val="single" w:sz="4" w:space="0" w:color="auto"/>
              <w:bottom w:val="single" w:sz="4" w:space="0" w:color="auto"/>
            </w:tcBorders>
            <w:shd w:val="clear" w:color="auto" w:fill="F2F2F2" w:themeFill="background1" w:themeFillShade="F2"/>
            <w:noWrap/>
          </w:tcPr>
          <w:p w14:paraId="1FCC5F0F" w14:textId="400251C9" w:rsidR="00FE6257" w:rsidRPr="00FE6257" w:rsidRDefault="00FE6257" w:rsidP="00FE6257">
            <w:pPr>
              <w:rPr>
                <w:b/>
              </w:rPr>
            </w:pPr>
            <w:r w:rsidRPr="00FE6257">
              <w:rPr>
                <w:b/>
              </w:rPr>
              <w:t>Contig #</w:t>
            </w:r>
          </w:p>
        </w:tc>
        <w:tc>
          <w:tcPr>
            <w:tcW w:w="1014" w:type="dxa"/>
            <w:tcBorders>
              <w:top w:val="single" w:sz="4" w:space="0" w:color="auto"/>
              <w:bottom w:val="single" w:sz="4" w:space="0" w:color="auto"/>
            </w:tcBorders>
            <w:shd w:val="clear" w:color="auto" w:fill="F2F2F2" w:themeFill="background1" w:themeFillShade="F2"/>
            <w:noWrap/>
          </w:tcPr>
          <w:p w14:paraId="7E677925" w14:textId="62CA39BF" w:rsidR="00FE6257" w:rsidRPr="00FE6257" w:rsidRDefault="00FE6257" w:rsidP="00FE6257">
            <w:pPr>
              <w:rPr>
                <w:b/>
              </w:rPr>
            </w:pPr>
            <w:r w:rsidRPr="00FE6257">
              <w:rPr>
                <w:b/>
              </w:rPr>
              <w:t>Size (bp)</w:t>
            </w:r>
          </w:p>
        </w:tc>
      </w:tr>
      <w:tr w:rsidR="00FE6257" w:rsidRPr="00E70CF8" w14:paraId="00FC9025" w14:textId="5FB77EAB" w:rsidTr="00FE6257">
        <w:trPr>
          <w:gridAfter w:val="1"/>
          <w:wAfter w:w="1014" w:type="dxa"/>
          <w:trHeight w:val="290"/>
        </w:trPr>
        <w:tc>
          <w:tcPr>
            <w:tcW w:w="1013" w:type="dxa"/>
            <w:tcBorders>
              <w:top w:val="single" w:sz="4" w:space="0" w:color="auto"/>
            </w:tcBorders>
            <w:shd w:val="clear" w:color="auto" w:fill="F2F2F2" w:themeFill="background1" w:themeFillShade="F2"/>
            <w:noWrap/>
          </w:tcPr>
          <w:p w14:paraId="19C6E655" w14:textId="7B9C211D" w:rsidR="00FE6257" w:rsidRPr="00E70CF8" w:rsidRDefault="00FE6257" w:rsidP="00FE6257">
            <w:r w:rsidRPr="00E70CF8">
              <w:t>1002</w:t>
            </w:r>
          </w:p>
        </w:tc>
        <w:tc>
          <w:tcPr>
            <w:tcW w:w="1014" w:type="dxa"/>
            <w:tcBorders>
              <w:top w:val="single" w:sz="4" w:space="0" w:color="auto"/>
            </w:tcBorders>
            <w:shd w:val="clear" w:color="auto" w:fill="F2F2F2" w:themeFill="background1" w:themeFillShade="F2"/>
            <w:noWrap/>
          </w:tcPr>
          <w:p w14:paraId="7E7F09D1" w14:textId="56F7B48A" w:rsidR="00FE6257" w:rsidRPr="00E70CF8" w:rsidRDefault="00FE6257" w:rsidP="00FE6257">
            <w:pPr>
              <w:jc w:val="right"/>
            </w:pPr>
            <w:r w:rsidRPr="00E70CF8">
              <w:t>795500</w:t>
            </w:r>
          </w:p>
        </w:tc>
        <w:tc>
          <w:tcPr>
            <w:tcW w:w="1014" w:type="dxa"/>
            <w:tcBorders>
              <w:top w:val="single" w:sz="4" w:space="0" w:color="auto"/>
            </w:tcBorders>
            <w:noWrap/>
          </w:tcPr>
          <w:p w14:paraId="6AA886F1" w14:textId="67979453" w:rsidR="00FE6257" w:rsidRPr="00E70CF8" w:rsidRDefault="00FE6257" w:rsidP="00FE6257">
            <w:r w:rsidRPr="00E70CF8">
              <w:t>1003</w:t>
            </w:r>
          </w:p>
        </w:tc>
        <w:tc>
          <w:tcPr>
            <w:tcW w:w="1013" w:type="dxa"/>
            <w:tcBorders>
              <w:top w:val="single" w:sz="4" w:space="0" w:color="auto"/>
            </w:tcBorders>
            <w:noWrap/>
          </w:tcPr>
          <w:p w14:paraId="5E4DBAAB" w14:textId="1D64B600" w:rsidR="00FE6257" w:rsidRPr="00E70CF8" w:rsidRDefault="00FE6257" w:rsidP="00FE6257">
            <w:pPr>
              <w:jc w:val="right"/>
            </w:pPr>
            <w:r w:rsidRPr="00E70CF8">
              <w:t>787651</w:t>
            </w:r>
          </w:p>
        </w:tc>
        <w:tc>
          <w:tcPr>
            <w:tcW w:w="1014" w:type="dxa"/>
            <w:tcBorders>
              <w:top w:val="single" w:sz="4" w:space="0" w:color="auto"/>
            </w:tcBorders>
            <w:shd w:val="clear" w:color="auto" w:fill="F2F2F2" w:themeFill="background1" w:themeFillShade="F2"/>
            <w:noWrap/>
          </w:tcPr>
          <w:p w14:paraId="66FF1A45" w14:textId="34085C6B" w:rsidR="00FE6257" w:rsidRPr="00E70CF8" w:rsidRDefault="00FE6257" w:rsidP="00FE6257">
            <w:r w:rsidRPr="00E70CF8">
              <w:t>1001</w:t>
            </w:r>
          </w:p>
        </w:tc>
        <w:tc>
          <w:tcPr>
            <w:tcW w:w="1014" w:type="dxa"/>
            <w:tcBorders>
              <w:top w:val="single" w:sz="4" w:space="0" w:color="auto"/>
            </w:tcBorders>
            <w:shd w:val="clear" w:color="auto" w:fill="F2F2F2" w:themeFill="background1" w:themeFillShade="F2"/>
            <w:noWrap/>
          </w:tcPr>
          <w:p w14:paraId="639FB556" w14:textId="031639FE" w:rsidR="00FE6257" w:rsidRPr="00E70CF8" w:rsidRDefault="00FE6257" w:rsidP="00FE6257">
            <w:pPr>
              <w:jc w:val="right"/>
            </w:pPr>
            <w:r w:rsidRPr="00E70CF8">
              <w:t>795605</w:t>
            </w:r>
          </w:p>
        </w:tc>
      </w:tr>
      <w:tr w:rsidR="00FE6257" w:rsidRPr="00E70CF8" w14:paraId="6792596B" w14:textId="4F59309E" w:rsidTr="00FE6257">
        <w:trPr>
          <w:gridAfter w:val="1"/>
          <w:wAfter w:w="1014" w:type="dxa"/>
          <w:trHeight w:val="290"/>
        </w:trPr>
        <w:tc>
          <w:tcPr>
            <w:tcW w:w="1013" w:type="dxa"/>
            <w:shd w:val="clear" w:color="auto" w:fill="F2F2F2" w:themeFill="background1" w:themeFillShade="F2"/>
            <w:noWrap/>
          </w:tcPr>
          <w:p w14:paraId="74327E21" w14:textId="2FAF41F5" w:rsidR="00FE6257" w:rsidRPr="00E70CF8" w:rsidRDefault="00FE6257" w:rsidP="00FE6257">
            <w:r w:rsidRPr="00E70CF8">
              <w:t>1006</w:t>
            </w:r>
            <w:r>
              <w:t>*</w:t>
            </w:r>
          </w:p>
        </w:tc>
        <w:tc>
          <w:tcPr>
            <w:tcW w:w="1014" w:type="dxa"/>
            <w:shd w:val="clear" w:color="auto" w:fill="F2F2F2" w:themeFill="background1" w:themeFillShade="F2"/>
            <w:noWrap/>
          </w:tcPr>
          <w:p w14:paraId="501DBC03" w14:textId="77D5F99B" w:rsidR="00FE6257" w:rsidRPr="00E70CF8" w:rsidRDefault="00FE6257" w:rsidP="00FE6257">
            <w:pPr>
              <w:jc w:val="right"/>
            </w:pPr>
            <w:r w:rsidRPr="00E70CF8">
              <w:t>519031</w:t>
            </w:r>
          </w:p>
        </w:tc>
        <w:tc>
          <w:tcPr>
            <w:tcW w:w="1014" w:type="dxa"/>
            <w:noWrap/>
          </w:tcPr>
          <w:p w14:paraId="1FC2A66B" w14:textId="3D22273E" w:rsidR="00FE6257" w:rsidRPr="00E70CF8" w:rsidRDefault="00FE6257" w:rsidP="00FE6257">
            <w:r w:rsidRPr="00E70CF8">
              <w:t>1004</w:t>
            </w:r>
          </w:p>
        </w:tc>
        <w:tc>
          <w:tcPr>
            <w:tcW w:w="1013" w:type="dxa"/>
            <w:noWrap/>
          </w:tcPr>
          <w:p w14:paraId="09771CDC" w14:textId="3BA6D61F" w:rsidR="00FE6257" w:rsidRPr="00E70CF8" w:rsidRDefault="00FE6257" w:rsidP="00FE6257">
            <w:pPr>
              <w:jc w:val="right"/>
            </w:pPr>
            <w:r w:rsidRPr="00E70CF8">
              <w:t>715695</w:t>
            </w:r>
          </w:p>
        </w:tc>
        <w:tc>
          <w:tcPr>
            <w:tcW w:w="1014" w:type="dxa"/>
            <w:shd w:val="clear" w:color="auto" w:fill="F2F2F2" w:themeFill="background1" w:themeFillShade="F2"/>
            <w:noWrap/>
          </w:tcPr>
          <w:p w14:paraId="399ACA10" w14:textId="3FCE4AE4" w:rsidR="00FE6257" w:rsidRPr="00E70CF8" w:rsidRDefault="00FE6257" w:rsidP="00FE6257">
            <w:r w:rsidRPr="00E70CF8">
              <w:t>1008</w:t>
            </w:r>
          </w:p>
        </w:tc>
        <w:tc>
          <w:tcPr>
            <w:tcW w:w="1014" w:type="dxa"/>
            <w:shd w:val="clear" w:color="auto" w:fill="F2F2F2" w:themeFill="background1" w:themeFillShade="F2"/>
            <w:noWrap/>
          </w:tcPr>
          <w:p w14:paraId="02468CC0" w14:textId="06BB8471" w:rsidR="00FE6257" w:rsidRPr="00E70CF8" w:rsidRDefault="00FE6257" w:rsidP="00FE6257">
            <w:pPr>
              <w:jc w:val="right"/>
            </w:pPr>
            <w:r w:rsidRPr="00E70CF8">
              <w:t>335751</w:t>
            </w:r>
          </w:p>
        </w:tc>
      </w:tr>
      <w:tr w:rsidR="00FE6257" w:rsidRPr="00E70CF8" w14:paraId="26510102" w14:textId="57BF1DA2" w:rsidTr="00FE6257">
        <w:trPr>
          <w:gridAfter w:val="1"/>
          <w:wAfter w:w="1014" w:type="dxa"/>
          <w:trHeight w:val="290"/>
        </w:trPr>
        <w:tc>
          <w:tcPr>
            <w:tcW w:w="1013" w:type="dxa"/>
            <w:shd w:val="clear" w:color="auto" w:fill="F2F2F2" w:themeFill="background1" w:themeFillShade="F2"/>
            <w:noWrap/>
          </w:tcPr>
          <w:p w14:paraId="747D5C80" w14:textId="7182278C" w:rsidR="00FE6257" w:rsidRPr="00E70CF8" w:rsidRDefault="00FE6257" w:rsidP="00FE6257">
            <w:r w:rsidRPr="00E70CF8">
              <w:t>1016</w:t>
            </w:r>
          </w:p>
        </w:tc>
        <w:tc>
          <w:tcPr>
            <w:tcW w:w="1014" w:type="dxa"/>
            <w:shd w:val="clear" w:color="auto" w:fill="F2F2F2" w:themeFill="background1" w:themeFillShade="F2"/>
            <w:noWrap/>
          </w:tcPr>
          <w:p w14:paraId="08528A4C" w14:textId="66D5A997" w:rsidR="00FE6257" w:rsidRPr="00E70CF8" w:rsidRDefault="00FE6257" w:rsidP="00FE6257">
            <w:pPr>
              <w:jc w:val="right"/>
            </w:pPr>
            <w:r w:rsidRPr="00E70CF8">
              <w:t>146765</w:t>
            </w:r>
          </w:p>
        </w:tc>
        <w:tc>
          <w:tcPr>
            <w:tcW w:w="1014" w:type="dxa"/>
            <w:noWrap/>
          </w:tcPr>
          <w:p w14:paraId="61903962" w14:textId="62484F5C" w:rsidR="00FE6257" w:rsidRPr="00E70CF8" w:rsidRDefault="00FE6257" w:rsidP="00FE6257">
            <w:r w:rsidRPr="00E70CF8">
              <w:t>1005</w:t>
            </w:r>
          </w:p>
        </w:tc>
        <w:tc>
          <w:tcPr>
            <w:tcW w:w="1013" w:type="dxa"/>
            <w:noWrap/>
          </w:tcPr>
          <w:p w14:paraId="74F65225" w14:textId="0A713EFA" w:rsidR="00FE6257" w:rsidRPr="00E70CF8" w:rsidRDefault="00FE6257" w:rsidP="00FE6257">
            <w:pPr>
              <w:jc w:val="right"/>
            </w:pPr>
            <w:r w:rsidRPr="00E70CF8">
              <w:t>638227</w:t>
            </w:r>
          </w:p>
        </w:tc>
        <w:tc>
          <w:tcPr>
            <w:tcW w:w="1014" w:type="dxa"/>
            <w:shd w:val="clear" w:color="auto" w:fill="F2F2F2" w:themeFill="background1" w:themeFillShade="F2"/>
            <w:noWrap/>
          </w:tcPr>
          <w:p w14:paraId="28BA44B6" w14:textId="681BD462" w:rsidR="00FE6257" w:rsidRPr="00E70CF8" w:rsidRDefault="00FE6257" w:rsidP="00FE6257">
            <w:r w:rsidRPr="00E70CF8">
              <w:t>1009</w:t>
            </w:r>
          </w:p>
        </w:tc>
        <w:tc>
          <w:tcPr>
            <w:tcW w:w="1014" w:type="dxa"/>
            <w:shd w:val="clear" w:color="auto" w:fill="F2F2F2" w:themeFill="background1" w:themeFillShade="F2"/>
            <w:noWrap/>
          </w:tcPr>
          <w:p w14:paraId="0CEAC9EB" w14:textId="62D49B3F" w:rsidR="00FE6257" w:rsidRPr="00E70CF8" w:rsidRDefault="00FE6257" w:rsidP="00FE6257">
            <w:pPr>
              <w:jc w:val="right"/>
            </w:pPr>
            <w:r w:rsidRPr="00E70CF8">
              <w:t>314420</w:t>
            </w:r>
          </w:p>
        </w:tc>
      </w:tr>
      <w:tr w:rsidR="00FE6257" w:rsidRPr="00E70CF8" w14:paraId="6A55FED0" w14:textId="1E6FB3B8" w:rsidTr="00FE6257">
        <w:trPr>
          <w:gridAfter w:val="1"/>
          <w:wAfter w:w="1014" w:type="dxa"/>
          <w:trHeight w:val="290"/>
        </w:trPr>
        <w:tc>
          <w:tcPr>
            <w:tcW w:w="1013" w:type="dxa"/>
            <w:shd w:val="clear" w:color="auto" w:fill="F2F2F2" w:themeFill="background1" w:themeFillShade="F2"/>
            <w:noWrap/>
          </w:tcPr>
          <w:p w14:paraId="0CA06BE4" w14:textId="29341401" w:rsidR="00FE6257" w:rsidRPr="00E70CF8" w:rsidRDefault="00FE6257" w:rsidP="00FE6257">
            <w:r w:rsidRPr="00E70CF8">
              <w:t>1025</w:t>
            </w:r>
          </w:p>
        </w:tc>
        <w:tc>
          <w:tcPr>
            <w:tcW w:w="1014" w:type="dxa"/>
            <w:shd w:val="clear" w:color="auto" w:fill="F2F2F2" w:themeFill="background1" w:themeFillShade="F2"/>
            <w:noWrap/>
          </w:tcPr>
          <w:p w14:paraId="0157CC38" w14:textId="2DD7F07B" w:rsidR="00FE6257" w:rsidRPr="00E70CF8" w:rsidRDefault="00FE6257" w:rsidP="00FE6257">
            <w:pPr>
              <w:jc w:val="right"/>
            </w:pPr>
            <w:r w:rsidRPr="00E70CF8">
              <w:t>2299</w:t>
            </w:r>
          </w:p>
        </w:tc>
        <w:tc>
          <w:tcPr>
            <w:tcW w:w="1014" w:type="dxa"/>
            <w:noWrap/>
          </w:tcPr>
          <w:p w14:paraId="20423146" w14:textId="0B197476" w:rsidR="00FE6257" w:rsidRPr="00E70CF8" w:rsidRDefault="00FE6257" w:rsidP="00FE6257">
            <w:r w:rsidRPr="00E70CF8">
              <w:t>1007</w:t>
            </w:r>
          </w:p>
        </w:tc>
        <w:tc>
          <w:tcPr>
            <w:tcW w:w="1013" w:type="dxa"/>
            <w:noWrap/>
          </w:tcPr>
          <w:p w14:paraId="2669155C" w14:textId="3589BCE3" w:rsidR="00FE6257" w:rsidRPr="00E70CF8" w:rsidRDefault="00FE6257" w:rsidP="00FE6257">
            <w:pPr>
              <w:jc w:val="right"/>
            </w:pPr>
            <w:r w:rsidRPr="00E70CF8">
              <w:t>467607</w:t>
            </w:r>
          </w:p>
        </w:tc>
        <w:tc>
          <w:tcPr>
            <w:tcW w:w="1014" w:type="dxa"/>
            <w:shd w:val="clear" w:color="auto" w:fill="F2F2F2" w:themeFill="background1" w:themeFillShade="F2"/>
            <w:noWrap/>
          </w:tcPr>
          <w:p w14:paraId="286541FA" w14:textId="0EAF9F5A" w:rsidR="00FE6257" w:rsidRPr="00E70CF8" w:rsidRDefault="00FE6257" w:rsidP="00FE6257">
            <w:r w:rsidRPr="00E70CF8">
              <w:t>1014</w:t>
            </w:r>
          </w:p>
        </w:tc>
        <w:tc>
          <w:tcPr>
            <w:tcW w:w="1014" w:type="dxa"/>
            <w:shd w:val="clear" w:color="auto" w:fill="F2F2F2" w:themeFill="background1" w:themeFillShade="F2"/>
            <w:noWrap/>
          </w:tcPr>
          <w:p w14:paraId="4FA0E3F5" w14:textId="1154B990" w:rsidR="00FE6257" w:rsidRPr="00E70CF8" w:rsidRDefault="00FE6257" w:rsidP="00FE6257">
            <w:pPr>
              <w:jc w:val="right"/>
            </w:pPr>
            <w:r w:rsidRPr="00E70CF8">
              <w:t>164243</w:t>
            </w:r>
          </w:p>
        </w:tc>
      </w:tr>
      <w:tr w:rsidR="00FE6257" w:rsidRPr="00E70CF8" w14:paraId="2505E476" w14:textId="611DC4BD" w:rsidTr="00FE6257">
        <w:trPr>
          <w:gridAfter w:val="1"/>
          <w:wAfter w:w="1014" w:type="dxa"/>
          <w:trHeight w:val="290"/>
        </w:trPr>
        <w:tc>
          <w:tcPr>
            <w:tcW w:w="1013" w:type="dxa"/>
            <w:shd w:val="clear" w:color="auto" w:fill="F2F2F2" w:themeFill="background1" w:themeFillShade="F2"/>
            <w:noWrap/>
            <w:hideMark/>
          </w:tcPr>
          <w:p w14:paraId="001D5AC4" w14:textId="77777777" w:rsidR="00FE6257" w:rsidRPr="00E70CF8" w:rsidRDefault="00FE6257" w:rsidP="00FE6257"/>
        </w:tc>
        <w:tc>
          <w:tcPr>
            <w:tcW w:w="1014" w:type="dxa"/>
            <w:shd w:val="clear" w:color="auto" w:fill="F2F2F2" w:themeFill="background1" w:themeFillShade="F2"/>
            <w:noWrap/>
            <w:hideMark/>
          </w:tcPr>
          <w:p w14:paraId="012FC595" w14:textId="77777777" w:rsidR="00FE6257" w:rsidRPr="00E70CF8" w:rsidRDefault="00FE6257" w:rsidP="00FE6257">
            <w:pPr>
              <w:jc w:val="right"/>
            </w:pPr>
          </w:p>
        </w:tc>
        <w:tc>
          <w:tcPr>
            <w:tcW w:w="1014" w:type="dxa"/>
            <w:noWrap/>
          </w:tcPr>
          <w:p w14:paraId="20BB9756" w14:textId="6A9585E4" w:rsidR="00FE6257" w:rsidRPr="00E70CF8" w:rsidRDefault="00FE6257" w:rsidP="00FE6257">
            <w:r w:rsidRPr="00E70CF8">
              <w:t>1010</w:t>
            </w:r>
          </w:p>
        </w:tc>
        <w:tc>
          <w:tcPr>
            <w:tcW w:w="1013" w:type="dxa"/>
            <w:noWrap/>
          </w:tcPr>
          <w:p w14:paraId="57A9748D" w14:textId="00200F8F" w:rsidR="00FE6257" w:rsidRPr="00E70CF8" w:rsidRDefault="00FE6257" w:rsidP="00FE6257">
            <w:pPr>
              <w:jc w:val="right"/>
            </w:pPr>
            <w:r w:rsidRPr="00E70CF8">
              <w:t>295033</w:t>
            </w:r>
          </w:p>
        </w:tc>
        <w:tc>
          <w:tcPr>
            <w:tcW w:w="1014" w:type="dxa"/>
            <w:shd w:val="clear" w:color="auto" w:fill="F2F2F2" w:themeFill="background1" w:themeFillShade="F2"/>
            <w:noWrap/>
          </w:tcPr>
          <w:p w14:paraId="1AE92E20" w14:textId="0280FAD1" w:rsidR="00FE6257" w:rsidRPr="00E70CF8" w:rsidRDefault="00FE6257" w:rsidP="00FE6257">
            <w:r w:rsidRPr="00E70CF8">
              <w:t>1015</w:t>
            </w:r>
          </w:p>
        </w:tc>
        <w:tc>
          <w:tcPr>
            <w:tcW w:w="1014" w:type="dxa"/>
            <w:shd w:val="clear" w:color="auto" w:fill="F2F2F2" w:themeFill="background1" w:themeFillShade="F2"/>
            <w:noWrap/>
          </w:tcPr>
          <w:p w14:paraId="7E9B407D" w14:textId="7A5F9343" w:rsidR="00FE6257" w:rsidRPr="00E70CF8" w:rsidRDefault="00FE6257" w:rsidP="00FE6257">
            <w:pPr>
              <w:jc w:val="right"/>
            </w:pPr>
            <w:r w:rsidRPr="00E70CF8">
              <w:t>153656</w:t>
            </w:r>
          </w:p>
        </w:tc>
        <w:bookmarkStart w:id="0" w:name="_GoBack"/>
        <w:bookmarkEnd w:id="0"/>
      </w:tr>
      <w:tr w:rsidR="00FE6257" w:rsidRPr="00E70CF8" w14:paraId="5783B69A" w14:textId="0DB26907" w:rsidTr="00FE6257">
        <w:trPr>
          <w:gridAfter w:val="1"/>
          <w:wAfter w:w="1014" w:type="dxa"/>
          <w:trHeight w:val="290"/>
        </w:trPr>
        <w:tc>
          <w:tcPr>
            <w:tcW w:w="1013" w:type="dxa"/>
            <w:shd w:val="clear" w:color="auto" w:fill="F2F2F2" w:themeFill="background1" w:themeFillShade="F2"/>
            <w:noWrap/>
            <w:hideMark/>
          </w:tcPr>
          <w:p w14:paraId="6E1A4FD1" w14:textId="77777777" w:rsidR="00FE6257" w:rsidRPr="00E70CF8" w:rsidRDefault="00FE6257" w:rsidP="00FE6257"/>
        </w:tc>
        <w:tc>
          <w:tcPr>
            <w:tcW w:w="1014" w:type="dxa"/>
            <w:shd w:val="clear" w:color="auto" w:fill="F2F2F2" w:themeFill="background1" w:themeFillShade="F2"/>
            <w:noWrap/>
            <w:hideMark/>
          </w:tcPr>
          <w:p w14:paraId="0274F3AD" w14:textId="77777777" w:rsidR="00FE6257" w:rsidRPr="00E70CF8" w:rsidRDefault="00FE6257" w:rsidP="00FE6257">
            <w:pPr>
              <w:jc w:val="right"/>
            </w:pPr>
          </w:p>
        </w:tc>
        <w:tc>
          <w:tcPr>
            <w:tcW w:w="1014" w:type="dxa"/>
            <w:noWrap/>
          </w:tcPr>
          <w:p w14:paraId="5BB4D2F1" w14:textId="053E706C" w:rsidR="00FE6257" w:rsidRPr="00E70CF8" w:rsidRDefault="00FE6257" w:rsidP="00FE6257">
            <w:r w:rsidRPr="00E70CF8">
              <w:t>1011</w:t>
            </w:r>
          </w:p>
        </w:tc>
        <w:tc>
          <w:tcPr>
            <w:tcW w:w="1013" w:type="dxa"/>
            <w:noWrap/>
          </w:tcPr>
          <w:p w14:paraId="430D5001" w14:textId="6901922D" w:rsidR="00FE6257" w:rsidRPr="00E70CF8" w:rsidRDefault="00FE6257" w:rsidP="00FE6257">
            <w:pPr>
              <w:jc w:val="right"/>
            </w:pPr>
            <w:r w:rsidRPr="00E70CF8">
              <w:t>233662</w:t>
            </w:r>
          </w:p>
        </w:tc>
        <w:tc>
          <w:tcPr>
            <w:tcW w:w="1014" w:type="dxa"/>
            <w:shd w:val="clear" w:color="auto" w:fill="F2F2F2" w:themeFill="background1" w:themeFillShade="F2"/>
            <w:noWrap/>
          </w:tcPr>
          <w:p w14:paraId="70C308C8" w14:textId="2922E377" w:rsidR="00FE6257" w:rsidRPr="00E70CF8" w:rsidRDefault="00FE6257" w:rsidP="00FE6257">
            <w:r w:rsidRPr="00E70CF8">
              <w:t>1017</w:t>
            </w:r>
          </w:p>
        </w:tc>
        <w:tc>
          <w:tcPr>
            <w:tcW w:w="1014" w:type="dxa"/>
            <w:shd w:val="clear" w:color="auto" w:fill="F2F2F2" w:themeFill="background1" w:themeFillShade="F2"/>
            <w:noWrap/>
          </w:tcPr>
          <w:p w14:paraId="0534D95F" w14:textId="3FA17C42" w:rsidR="00FE6257" w:rsidRPr="00E70CF8" w:rsidRDefault="00FE6257" w:rsidP="00FE6257">
            <w:pPr>
              <w:jc w:val="right"/>
            </w:pPr>
            <w:r w:rsidRPr="00E70CF8">
              <w:t>104643</w:t>
            </w:r>
          </w:p>
        </w:tc>
      </w:tr>
      <w:tr w:rsidR="00FE6257" w:rsidRPr="00E70CF8" w14:paraId="6FEB6F29" w14:textId="47C43265" w:rsidTr="00FE6257">
        <w:trPr>
          <w:gridAfter w:val="1"/>
          <w:wAfter w:w="1014" w:type="dxa"/>
          <w:trHeight w:val="290"/>
        </w:trPr>
        <w:tc>
          <w:tcPr>
            <w:tcW w:w="1013" w:type="dxa"/>
            <w:shd w:val="clear" w:color="auto" w:fill="F2F2F2" w:themeFill="background1" w:themeFillShade="F2"/>
            <w:noWrap/>
            <w:hideMark/>
          </w:tcPr>
          <w:p w14:paraId="73010869" w14:textId="77777777" w:rsidR="00FE6257" w:rsidRPr="00E70CF8" w:rsidRDefault="00FE6257" w:rsidP="00FE6257"/>
        </w:tc>
        <w:tc>
          <w:tcPr>
            <w:tcW w:w="1014" w:type="dxa"/>
            <w:shd w:val="clear" w:color="auto" w:fill="F2F2F2" w:themeFill="background1" w:themeFillShade="F2"/>
            <w:noWrap/>
            <w:hideMark/>
          </w:tcPr>
          <w:p w14:paraId="09AC9584" w14:textId="77777777" w:rsidR="00FE6257" w:rsidRPr="00E70CF8" w:rsidRDefault="00FE6257" w:rsidP="00FE6257">
            <w:pPr>
              <w:jc w:val="right"/>
            </w:pPr>
          </w:p>
        </w:tc>
        <w:tc>
          <w:tcPr>
            <w:tcW w:w="1014" w:type="dxa"/>
            <w:noWrap/>
          </w:tcPr>
          <w:p w14:paraId="3CF095B0" w14:textId="476B84A0" w:rsidR="00FE6257" w:rsidRPr="00E70CF8" w:rsidRDefault="00FE6257" w:rsidP="00FE6257">
            <w:r w:rsidRPr="00E70CF8">
              <w:t>1012</w:t>
            </w:r>
          </w:p>
        </w:tc>
        <w:tc>
          <w:tcPr>
            <w:tcW w:w="1013" w:type="dxa"/>
            <w:noWrap/>
          </w:tcPr>
          <w:p w14:paraId="74AB4545" w14:textId="7C51AF26" w:rsidR="00FE6257" w:rsidRPr="00E70CF8" w:rsidRDefault="00FE6257" w:rsidP="00FE6257">
            <w:pPr>
              <w:jc w:val="right"/>
            </w:pPr>
            <w:r w:rsidRPr="00E70CF8">
              <w:t>223529</w:t>
            </w:r>
          </w:p>
        </w:tc>
        <w:tc>
          <w:tcPr>
            <w:tcW w:w="1014" w:type="dxa"/>
            <w:shd w:val="clear" w:color="auto" w:fill="F2F2F2" w:themeFill="background1" w:themeFillShade="F2"/>
            <w:noWrap/>
          </w:tcPr>
          <w:p w14:paraId="698D5B14" w14:textId="3A7D2745" w:rsidR="00FE6257" w:rsidRPr="00E70CF8" w:rsidRDefault="00FE6257" w:rsidP="00FE6257">
            <w:r w:rsidRPr="00E70CF8">
              <w:t>1018</w:t>
            </w:r>
          </w:p>
        </w:tc>
        <w:tc>
          <w:tcPr>
            <w:tcW w:w="1014" w:type="dxa"/>
            <w:shd w:val="clear" w:color="auto" w:fill="F2F2F2" w:themeFill="background1" w:themeFillShade="F2"/>
            <w:noWrap/>
          </w:tcPr>
          <w:p w14:paraId="6EEC0792" w14:textId="3128C0D3" w:rsidR="00FE6257" w:rsidRPr="00E70CF8" w:rsidRDefault="00FE6257" w:rsidP="00FE6257">
            <w:pPr>
              <w:jc w:val="right"/>
            </w:pPr>
            <w:r w:rsidRPr="00E70CF8">
              <w:t>94589</w:t>
            </w:r>
          </w:p>
        </w:tc>
      </w:tr>
      <w:tr w:rsidR="00FE6257" w:rsidRPr="00E70CF8" w14:paraId="57E0B599" w14:textId="1CD113C3" w:rsidTr="00FE6257">
        <w:trPr>
          <w:gridAfter w:val="1"/>
          <w:wAfter w:w="1014" w:type="dxa"/>
          <w:trHeight w:val="290"/>
        </w:trPr>
        <w:tc>
          <w:tcPr>
            <w:tcW w:w="1013" w:type="dxa"/>
            <w:shd w:val="clear" w:color="auto" w:fill="F2F2F2" w:themeFill="background1" w:themeFillShade="F2"/>
            <w:noWrap/>
            <w:hideMark/>
          </w:tcPr>
          <w:p w14:paraId="3614734D" w14:textId="77777777" w:rsidR="00FE6257" w:rsidRPr="00E70CF8" w:rsidRDefault="00FE6257" w:rsidP="00FE6257"/>
        </w:tc>
        <w:tc>
          <w:tcPr>
            <w:tcW w:w="1014" w:type="dxa"/>
            <w:shd w:val="clear" w:color="auto" w:fill="F2F2F2" w:themeFill="background1" w:themeFillShade="F2"/>
            <w:noWrap/>
            <w:hideMark/>
          </w:tcPr>
          <w:p w14:paraId="4998311B" w14:textId="77777777" w:rsidR="00FE6257" w:rsidRPr="00E70CF8" w:rsidRDefault="00FE6257" w:rsidP="00FE6257">
            <w:pPr>
              <w:jc w:val="right"/>
            </w:pPr>
          </w:p>
        </w:tc>
        <w:tc>
          <w:tcPr>
            <w:tcW w:w="1014" w:type="dxa"/>
            <w:noWrap/>
          </w:tcPr>
          <w:p w14:paraId="6EA0B45E" w14:textId="02CBBA1B" w:rsidR="00FE6257" w:rsidRPr="00E70CF8" w:rsidRDefault="00FE6257" w:rsidP="00FE6257">
            <w:r w:rsidRPr="00E70CF8">
              <w:t>1013</w:t>
            </w:r>
          </w:p>
        </w:tc>
        <w:tc>
          <w:tcPr>
            <w:tcW w:w="1013" w:type="dxa"/>
            <w:noWrap/>
          </w:tcPr>
          <w:p w14:paraId="26347901" w14:textId="64B9351F" w:rsidR="00FE6257" w:rsidRPr="00E70CF8" w:rsidRDefault="00FE6257" w:rsidP="00FE6257">
            <w:pPr>
              <w:jc w:val="right"/>
            </w:pPr>
            <w:r w:rsidRPr="00E70CF8">
              <w:t>205007</w:t>
            </w:r>
          </w:p>
        </w:tc>
        <w:tc>
          <w:tcPr>
            <w:tcW w:w="1014" w:type="dxa"/>
            <w:shd w:val="clear" w:color="auto" w:fill="F2F2F2" w:themeFill="background1" w:themeFillShade="F2"/>
            <w:noWrap/>
          </w:tcPr>
          <w:p w14:paraId="4612E2C5" w14:textId="6E586724" w:rsidR="00FE6257" w:rsidRPr="00E70CF8" w:rsidRDefault="00FE6257" w:rsidP="00FE6257">
            <w:r w:rsidRPr="00E70CF8">
              <w:t>1019</w:t>
            </w:r>
          </w:p>
        </w:tc>
        <w:tc>
          <w:tcPr>
            <w:tcW w:w="1014" w:type="dxa"/>
            <w:shd w:val="clear" w:color="auto" w:fill="F2F2F2" w:themeFill="background1" w:themeFillShade="F2"/>
            <w:noWrap/>
          </w:tcPr>
          <w:p w14:paraId="5D927D60" w14:textId="037A381F" w:rsidR="00FE6257" w:rsidRPr="00E70CF8" w:rsidRDefault="00FE6257" w:rsidP="00FE6257">
            <w:pPr>
              <w:jc w:val="right"/>
            </w:pPr>
            <w:r w:rsidRPr="00E70CF8">
              <w:t>62781</w:t>
            </w:r>
          </w:p>
        </w:tc>
      </w:tr>
      <w:tr w:rsidR="00FE6257" w:rsidRPr="00E70CF8" w14:paraId="2445BBE1" w14:textId="5A1A8124" w:rsidTr="00FE6257">
        <w:trPr>
          <w:gridAfter w:val="1"/>
          <w:wAfter w:w="1014" w:type="dxa"/>
          <w:trHeight w:val="290"/>
        </w:trPr>
        <w:tc>
          <w:tcPr>
            <w:tcW w:w="1013" w:type="dxa"/>
            <w:shd w:val="clear" w:color="auto" w:fill="F2F2F2" w:themeFill="background1" w:themeFillShade="F2"/>
            <w:noWrap/>
            <w:hideMark/>
          </w:tcPr>
          <w:p w14:paraId="62A393BC" w14:textId="77777777" w:rsidR="00FE6257" w:rsidRPr="00E70CF8" w:rsidRDefault="00FE6257" w:rsidP="00FE6257"/>
        </w:tc>
        <w:tc>
          <w:tcPr>
            <w:tcW w:w="1014" w:type="dxa"/>
            <w:shd w:val="clear" w:color="auto" w:fill="F2F2F2" w:themeFill="background1" w:themeFillShade="F2"/>
            <w:noWrap/>
            <w:hideMark/>
          </w:tcPr>
          <w:p w14:paraId="38677561" w14:textId="77777777" w:rsidR="00FE6257" w:rsidRPr="00E70CF8" w:rsidRDefault="00FE6257" w:rsidP="00FE6257">
            <w:pPr>
              <w:jc w:val="right"/>
            </w:pPr>
          </w:p>
        </w:tc>
        <w:tc>
          <w:tcPr>
            <w:tcW w:w="1014" w:type="dxa"/>
            <w:noWrap/>
          </w:tcPr>
          <w:p w14:paraId="740EDB28" w14:textId="5CAF5853" w:rsidR="00FE6257" w:rsidRPr="00E70CF8" w:rsidRDefault="00FE6257" w:rsidP="00FE6257">
            <w:r w:rsidRPr="00E70CF8">
              <w:t>1020</w:t>
            </w:r>
          </w:p>
        </w:tc>
        <w:tc>
          <w:tcPr>
            <w:tcW w:w="1013" w:type="dxa"/>
            <w:noWrap/>
          </w:tcPr>
          <w:p w14:paraId="78FA9453" w14:textId="3037CAE4" w:rsidR="00FE6257" w:rsidRPr="00E70CF8" w:rsidRDefault="00FE6257" w:rsidP="00FE6257">
            <w:pPr>
              <w:jc w:val="right"/>
            </w:pPr>
            <w:r w:rsidRPr="00E70CF8">
              <w:t>37735</w:t>
            </w:r>
          </w:p>
        </w:tc>
        <w:tc>
          <w:tcPr>
            <w:tcW w:w="1014" w:type="dxa"/>
            <w:shd w:val="clear" w:color="auto" w:fill="F2F2F2" w:themeFill="background1" w:themeFillShade="F2"/>
            <w:noWrap/>
          </w:tcPr>
          <w:p w14:paraId="40192BAA" w14:textId="5079D18E" w:rsidR="00FE6257" w:rsidRPr="00E70CF8" w:rsidRDefault="00FE6257" w:rsidP="00FE6257">
            <w:r w:rsidRPr="00E70CF8">
              <w:t>1023</w:t>
            </w:r>
          </w:p>
        </w:tc>
        <w:tc>
          <w:tcPr>
            <w:tcW w:w="1014" w:type="dxa"/>
            <w:shd w:val="clear" w:color="auto" w:fill="F2F2F2" w:themeFill="background1" w:themeFillShade="F2"/>
            <w:noWrap/>
          </w:tcPr>
          <w:p w14:paraId="20ACE7CF" w14:textId="02C7AC19" w:rsidR="00FE6257" w:rsidRPr="00E70CF8" w:rsidRDefault="00FE6257" w:rsidP="00FE6257">
            <w:pPr>
              <w:jc w:val="right"/>
            </w:pPr>
            <w:r w:rsidRPr="00E70CF8">
              <w:t>3086</w:t>
            </w:r>
          </w:p>
        </w:tc>
      </w:tr>
      <w:tr w:rsidR="00FE6257" w:rsidRPr="00E70CF8" w14:paraId="11702BC3" w14:textId="36166C46" w:rsidTr="00FE6257">
        <w:trPr>
          <w:gridAfter w:val="1"/>
          <w:wAfter w:w="1014" w:type="dxa"/>
          <w:trHeight w:val="290"/>
        </w:trPr>
        <w:tc>
          <w:tcPr>
            <w:tcW w:w="1013" w:type="dxa"/>
            <w:shd w:val="clear" w:color="auto" w:fill="F2F2F2" w:themeFill="background1" w:themeFillShade="F2"/>
            <w:noWrap/>
            <w:hideMark/>
          </w:tcPr>
          <w:p w14:paraId="22456BC0" w14:textId="77777777" w:rsidR="00FE6257" w:rsidRPr="00E70CF8" w:rsidRDefault="00FE6257" w:rsidP="00FE6257"/>
        </w:tc>
        <w:tc>
          <w:tcPr>
            <w:tcW w:w="1014" w:type="dxa"/>
            <w:shd w:val="clear" w:color="auto" w:fill="F2F2F2" w:themeFill="background1" w:themeFillShade="F2"/>
            <w:noWrap/>
            <w:hideMark/>
          </w:tcPr>
          <w:p w14:paraId="5C436363" w14:textId="77777777" w:rsidR="00FE6257" w:rsidRPr="00E70CF8" w:rsidRDefault="00FE6257" w:rsidP="00FE6257">
            <w:pPr>
              <w:jc w:val="right"/>
            </w:pPr>
          </w:p>
        </w:tc>
        <w:tc>
          <w:tcPr>
            <w:tcW w:w="1014" w:type="dxa"/>
            <w:noWrap/>
          </w:tcPr>
          <w:p w14:paraId="2048C77A" w14:textId="4DDC6309" w:rsidR="00FE6257" w:rsidRPr="00E70CF8" w:rsidRDefault="00FE6257" w:rsidP="00FE6257">
            <w:r w:rsidRPr="00E70CF8">
              <w:t>1021</w:t>
            </w:r>
          </w:p>
        </w:tc>
        <w:tc>
          <w:tcPr>
            <w:tcW w:w="1013" w:type="dxa"/>
            <w:noWrap/>
          </w:tcPr>
          <w:p w14:paraId="23194620" w14:textId="676F647E" w:rsidR="00FE6257" w:rsidRPr="00E70CF8" w:rsidRDefault="00FE6257" w:rsidP="00FE6257">
            <w:pPr>
              <w:jc w:val="right"/>
            </w:pPr>
            <w:r w:rsidRPr="00E70CF8">
              <w:t>5653</w:t>
            </w:r>
          </w:p>
        </w:tc>
        <w:tc>
          <w:tcPr>
            <w:tcW w:w="1014" w:type="dxa"/>
            <w:shd w:val="clear" w:color="auto" w:fill="F2F2F2" w:themeFill="background1" w:themeFillShade="F2"/>
            <w:noWrap/>
          </w:tcPr>
          <w:p w14:paraId="1BA3F2F3" w14:textId="6C6909A1" w:rsidR="00FE6257" w:rsidRPr="00E70CF8" w:rsidRDefault="00FE6257" w:rsidP="00FE6257">
            <w:r w:rsidRPr="00E70CF8">
              <w:t>1024</w:t>
            </w:r>
          </w:p>
        </w:tc>
        <w:tc>
          <w:tcPr>
            <w:tcW w:w="1014" w:type="dxa"/>
            <w:shd w:val="clear" w:color="auto" w:fill="F2F2F2" w:themeFill="background1" w:themeFillShade="F2"/>
            <w:noWrap/>
          </w:tcPr>
          <w:p w14:paraId="7BAC0607" w14:textId="4121DC5A" w:rsidR="00FE6257" w:rsidRPr="00E70CF8" w:rsidRDefault="00FE6257" w:rsidP="00FE6257">
            <w:pPr>
              <w:jc w:val="right"/>
            </w:pPr>
            <w:r w:rsidRPr="00E70CF8">
              <w:t>3045</w:t>
            </w:r>
          </w:p>
        </w:tc>
      </w:tr>
      <w:tr w:rsidR="00FE6257" w:rsidRPr="00E70CF8" w14:paraId="379E777B" w14:textId="040BE1A5" w:rsidTr="00FE6257">
        <w:trPr>
          <w:gridAfter w:val="1"/>
          <w:wAfter w:w="1014" w:type="dxa"/>
          <w:trHeight w:val="290"/>
        </w:trPr>
        <w:tc>
          <w:tcPr>
            <w:tcW w:w="1013" w:type="dxa"/>
            <w:tcBorders>
              <w:bottom w:val="single" w:sz="4" w:space="0" w:color="auto"/>
            </w:tcBorders>
            <w:shd w:val="clear" w:color="auto" w:fill="F2F2F2" w:themeFill="background1" w:themeFillShade="F2"/>
            <w:noWrap/>
            <w:hideMark/>
          </w:tcPr>
          <w:p w14:paraId="174B9D00" w14:textId="77777777" w:rsidR="00FE6257" w:rsidRPr="00E70CF8" w:rsidRDefault="00FE6257" w:rsidP="00FE6257"/>
        </w:tc>
        <w:tc>
          <w:tcPr>
            <w:tcW w:w="1014" w:type="dxa"/>
            <w:tcBorders>
              <w:bottom w:val="single" w:sz="4" w:space="0" w:color="auto"/>
            </w:tcBorders>
            <w:shd w:val="clear" w:color="auto" w:fill="F2F2F2" w:themeFill="background1" w:themeFillShade="F2"/>
            <w:noWrap/>
            <w:hideMark/>
          </w:tcPr>
          <w:p w14:paraId="4AD2D594" w14:textId="77777777" w:rsidR="00FE6257" w:rsidRPr="00E70CF8" w:rsidRDefault="00FE6257" w:rsidP="00FE6257">
            <w:pPr>
              <w:jc w:val="right"/>
            </w:pPr>
          </w:p>
        </w:tc>
        <w:tc>
          <w:tcPr>
            <w:tcW w:w="1014" w:type="dxa"/>
            <w:tcBorders>
              <w:bottom w:val="single" w:sz="4" w:space="0" w:color="auto"/>
            </w:tcBorders>
            <w:noWrap/>
          </w:tcPr>
          <w:p w14:paraId="15585AAC" w14:textId="1AD03CEB" w:rsidR="00FE6257" w:rsidRPr="00E70CF8" w:rsidRDefault="00FE6257" w:rsidP="00FE6257">
            <w:r w:rsidRPr="00E70CF8">
              <w:t>1022</w:t>
            </w:r>
            <w:r>
              <w:t>*</w:t>
            </w:r>
          </w:p>
        </w:tc>
        <w:tc>
          <w:tcPr>
            <w:tcW w:w="1013" w:type="dxa"/>
            <w:tcBorders>
              <w:bottom w:val="single" w:sz="4" w:space="0" w:color="auto"/>
            </w:tcBorders>
            <w:noWrap/>
          </w:tcPr>
          <w:p w14:paraId="799B2C08" w14:textId="376F238B" w:rsidR="00FE6257" w:rsidRPr="00E70CF8" w:rsidRDefault="00FE6257" w:rsidP="00FE6257">
            <w:pPr>
              <w:jc w:val="right"/>
            </w:pPr>
            <w:r w:rsidRPr="00E70CF8">
              <w:t>5022</w:t>
            </w:r>
          </w:p>
        </w:tc>
        <w:tc>
          <w:tcPr>
            <w:tcW w:w="1014" w:type="dxa"/>
            <w:tcBorders>
              <w:bottom w:val="single" w:sz="4" w:space="0" w:color="auto"/>
            </w:tcBorders>
            <w:shd w:val="clear" w:color="auto" w:fill="F2F2F2" w:themeFill="background1" w:themeFillShade="F2"/>
            <w:noWrap/>
          </w:tcPr>
          <w:p w14:paraId="50F52DE9" w14:textId="14A3458D" w:rsidR="00FE6257" w:rsidRPr="00E70CF8" w:rsidRDefault="00FE6257" w:rsidP="00FE6257">
            <w:r w:rsidRPr="00E70CF8">
              <w:t>1026</w:t>
            </w:r>
            <w:r>
              <w:t>*</w:t>
            </w:r>
          </w:p>
        </w:tc>
        <w:tc>
          <w:tcPr>
            <w:tcW w:w="1014" w:type="dxa"/>
            <w:tcBorders>
              <w:bottom w:val="single" w:sz="4" w:space="0" w:color="auto"/>
            </w:tcBorders>
            <w:shd w:val="clear" w:color="auto" w:fill="F2F2F2" w:themeFill="background1" w:themeFillShade="F2"/>
            <w:noWrap/>
          </w:tcPr>
          <w:p w14:paraId="68EF18FC" w14:textId="4B0F350D" w:rsidR="00FE6257" w:rsidRPr="00E70CF8" w:rsidRDefault="00FE6257" w:rsidP="00FE6257">
            <w:pPr>
              <w:jc w:val="right"/>
            </w:pPr>
            <w:r w:rsidRPr="00E70CF8">
              <w:t>1490</w:t>
            </w:r>
          </w:p>
        </w:tc>
      </w:tr>
      <w:tr w:rsidR="00FE6257" w:rsidRPr="00E70CF8" w14:paraId="7179C51E" w14:textId="1D782470" w:rsidTr="00FE6257">
        <w:trPr>
          <w:trHeight w:val="290"/>
        </w:trPr>
        <w:tc>
          <w:tcPr>
            <w:tcW w:w="1013" w:type="dxa"/>
            <w:tcBorders>
              <w:top w:val="single" w:sz="4" w:space="0" w:color="auto"/>
            </w:tcBorders>
            <w:shd w:val="clear" w:color="auto" w:fill="F2F2F2" w:themeFill="background1" w:themeFillShade="F2"/>
            <w:noWrap/>
          </w:tcPr>
          <w:p w14:paraId="2F00D8B5" w14:textId="4967685D" w:rsidR="00FE6257" w:rsidRPr="00E70CF8" w:rsidRDefault="00FE6257" w:rsidP="00FE6257"/>
        </w:tc>
        <w:tc>
          <w:tcPr>
            <w:tcW w:w="1014" w:type="dxa"/>
            <w:tcBorders>
              <w:top w:val="single" w:sz="4" w:space="0" w:color="auto"/>
            </w:tcBorders>
            <w:shd w:val="clear" w:color="auto" w:fill="F2F2F2" w:themeFill="background1" w:themeFillShade="F2"/>
            <w:noWrap/>
            <w:hideMark/>
          </w:tcPr>
          <w:p w14:paraId="4E866142" w14:textId="21776730" w:rsidR="00FE6257" w:rsidRPr="00E70CF8" w:rsidRDefault="00FE6257" w:rsidP="00FE6257">
            <w:pPr>
              <w:jc w:val="right"/>
            </w:pPr>
          </w:p>
        </w:tc>
        <w:tc>
          <w:tcPr>
            <w:tcW w:w="1014" w:type="dxa"/>
            <w:tcBorders>
              <w:top w:val="single" w:sz="4" w:space="0" w:color="auto"/>
            </w:tcBorders>
            <w:noWrap/>
          </w:tcPr>
          <w:p w14:paraId="144E0216" w14:textId="3954CA16" w:rsidR="00FE6257" w:rsidRPr="00E70CF8" w:rsidRDefault="00FE6257" w:rsidP="00FE6257"/>
        </w:tc>
        <w:tc>
          <w:tcPr>
            <w:tcW w:w="1013" w:type="dxa"/>
            <w:tcBorders>
              <w:top w:val="single" w:sz="4" w:space="0" w:color="auto"/>
            </w:tcBorders>
            <w:noWrap/>
            <w:hideMark/>
          </w:tcPr>
          <w:p w14:paraId="0FB2C90E" w14:textId="68C8EB6D" w:rsidR="00FE6257" w:rsidRPr="00E70CF8" w:rsidRDefault="00FE6257" w:rsidP="00FE6257">
            <w:pPr>
              <w:jc w:val="right"/>
            </w:pPr>
          </w:p>
        </w:tc>
        <w:tc>
          <w:tcPr>
            <w:tcW w:w="1014" w:type="dxa"/>
            <w:tcBorders>
              <w:top w:val="single" w:sz="4" w:space="0" w:color="auto"/>
            </w:tcBorders>
            <w:shd w:val="clear" w:color="auto" w:fill="F2F2F2" w:themeFill="background1" w:themeFillShade="F2"/>
            <w:noWrap/>
          </w:tcPr>
          <w:p w14:paraId="58D7E75D" w14:textId="1E868947" w:rsidR="00FE6257" w:rsidRPr="00E70CF8" w:rsidRDefault="00FE6257" w:rsidP="00FE6257"/>
        </w:tc>
        <w:tc>
          <w:tcPr>
            <w:tcW w:w="1014" w:type="dxa"/>
            <w:tcBorders>
              <w:top w:val="single" w:sz="4" w:space="0" w:color="auto"/>
            </w:tcBorders>
            <w:shd w:val="clear" w:color="auto" w:fill="F2F2F2" w:themeFill="background1" w:themeFillShade="F2"/>
            <w:noWrap/>
          </w:tcPr>
          <w:p w14:paraId="6DD3CD59" w14:textId="1FDCB646" w:rsidR="00FE6257" w:rsidRPr="00E70CF8" w:rsidRDefault="00FE6257" w:rsidP="00FE6257">
            <w:pPr>
              <w:jc w:val="right"/>
            </w:pPr>
          </w:p>
        </w:tc>
        <w:tc>
          <w:tcPr>
            <w:tcW w:w="1014" w:type="dxa"/>
          </w:tcPr>
          <w:p w14:paraId="251AA73E" w14:textId="77777777" w:rsidR="00FE6257" w:rsidRPr="00E70CF8" w:rsidRDefault="00FE6257" w:rsidP="00FE6257"/>
        </w:tc>
      </w:tr>
      <w:tr w:rsidR="00FE6257" w:rsidRPr="00E70CF8" w14:paraId="64722282" w14:textId="222C262D" w:rsidTr="00FE6257">
        <w:trPr>
          <w:trHeight w:val="290"/>
        </w:trPr>
        <w:tc>
          <w:tcPr>
            <w:tcW w:w="1013" w:type="dxa"/>
            <w:tcBorders>
              <w:bottom w:val="single" w:sz="4" w:space="0" w:color="auto"/>
            </w:tcBorders>
            <w:shd w:val="clear" w:color="auto" w:fill="F2F2F2" w:themeFill="background1" w:themeFillShade="F2"/>
            <w:noWrap/>
          </w:tcPr>
          <w:p w14:paraId="678BFE6A" w14:textId="7CBE4F89" w:rsidR="00FE6257" w:rsidRPr="00FE6257" w:rsidRDefault="00FE6257" w:rsidP="00FE6257">
            <w:pPr>
              <w:rPr>
                <w:b/>
              </w:rPr>
            </w:pPr>
            <w:r w:rsidRPr="00FE6257">
              <w:rPr>
                <w:b/>
              </w:rPr>
              <w:t>Total</w:t>
            </w:r>
          </w:p>
        </w:tc>
        <w:tc>
          <w:tcPr>
            <w:tcW w:w="1014" w:type="dxa"/>
            <w:tcBorders>
              <w:bottom w:val="single" w:sz="4" w:space="0" w:color="auto"/>
            </w:tcBorders>
            <w:shd w:val="clear" w:color="auto" w:fill="F2F2F2" w:themeFill="background1" w:themeFillShade="F2"/>
            <w:noWrap/>
            <w:hideMark/>
          </w:tcPr>
          <w:p w14:paraId="00AC25B8" w14:textId="1194F324" w:rsidR="00FE6257" w:rsidRPr="00E70CF8" w:rsidRDefault="00FE6257" w:rsidP="00FE6257">
            <w:pPr>
              <w:jc w:val="right"/>
            </w:pPr>
            <w:r w:rsidRPr="00E70CF8">
              <w:t>1463595</w:t>
            </w:r>
          </w:p>
        </w:tc>
        <w:tc>
          <w:tcPr>
            <w:tcW w:w="1014" w:type="dxa"/>
            <w:tcBorders>
              <w:bottom w:val="single" w:sz="4" w:space="0" w:color="auto"/>
            </w:tcBorders>
            <w:noWrap/>
          </w:tcPr>
          <w:p w14:paraId="672FA4F6" w14:textId="7EFCAE94" w:rsidR="00FE6257" w:rsidRPr="00FE6257" w:rsidRDefault="00FE6257" w:rsidP="00FE6257">
            <w:pPr>
              <w:rPr>
                <w:b/>
              </w:rPr>
            </w:pPr>
            <w:r w:rsidRPr="00FE6257">
              <w:rPr>
                <w:b/>
              </w:rPr>
              <w:t>Total</w:t>
            </w:r>
          </w:p>
        </w:tc>
        <w:tc>
          <w:tcPr>
            <w:tcW w:w="1013" w:type="dxa"/>
            <w:tcBorders>
              <w:bottom w:val="single" w:sz="4" w:space="0" w:color="auto"/>
            </w:tcBorders>
            <w:noWrap/>
            <w:hideMark/>
          </w:tcPr>
          <w:p w14:paraId="29D85626" w14:textId="2CD1344C" w:rsidR="00FE6257" w:rsidRPr="00E70CF8" w:rsidRDefault="00FE6257" w:rsidP="00FE6257">
            <w:pPr>
              <w:jc w:val="right"/>
            </w:pPr>
            <w:r w:rsidRPr="00E70CF8">
              <w:t>3614821</w:t>
            </w:r>
          </w:p>
        </w:tc>
        <w:tc>
          <w:tcPr>
            <w:tcW w:w="1014" w:type="dxa"/>
            <w:tcBorders>
              <w:bottom w:val="single" w:sz="4" w:space="0" w:color="auto"/>
            </w:tcBorders>
            <w:shd w:val="clear" w:color="auto" w:fill="F2F2F2" w:themeFill="background1" w:themeFillShade="F2"/>
            <w:noWrap/>
          </w:tcPr>
          <w:p w14:paraId="6B6DBA82" w14:textId="7149678E" w:rsidR="00FE6257" w:rsidRPr="00FE6257" w:rsidRDefault="00FE6257" w:rsidP="00FE6257">
            <w:pPr>
              <w:rPr>
                <w:b/>
              </w:rPr>
            </w:pPr>
            <w:r w:rsidRPr="00FE6257">
              <w:rPr>
                <w:b/>
              </w:rPr>
              <w:t>Total</w:t>
            </w:r>
          </w:p>
        </w:tc>
        <w:tc>
          <w:tcPr>
            <w:tcW w:w="1014" w:type="dxa"/>
            <w:tcBorders>
              <w:bottom w:val="single" w:sz="4" w:space="0" w:color="auto"/>
            </w:tcBorders>
            <w:shd w:val="clear" w:color="auto" w:fill="F2F2F2" w:themeFill="background1" w:themeFillShade="F2"/>
            <w:noWrap/>
          </w:tcPr>
          <w:p w14:paraId="6B98EABC" w14:textId="1EC804A4" w:rsidR="00FE6257" w:rsidRPr="00E70CF8" w:rsidRDefault="00FE6257" w:rsidP="00FE6257">
            <w:pPr>
              <w:jc w:val="right"/>
            </w:pPr>
            <w:r w:rsidRPr="00E70CF8">
              <w:t>2033309</w:t>
            </w:r>
          </w:p>
        </w:tc>
        <w:tc>
          <w:tcPr>
            <w:tcW w:w="1014" w:type="dxa"/>
          </w:tcPr>
          <w:p w14:paraId="12C15AE0" w14:textId="77777777" w:rsidR="00FE6257" w:rsidRPr="00E70CF8" w:rsidRDefault="00FE6257" w:rsidP="00FE6257"/>
        </w:tc>
      </w:tr>
    </w:tbl>
    <w:p w14:paraId="09A2CAF1" w14:textId="77777777" w:rsidR="00C423D7" w:rsidRDefault="00C423D7"/>
    <w:p w14:paraId="32D06D8D" w14:textId="29D4EFE1" w:rsidR="00E70CF8" w:rsidRDefault="00E70CF8">
      <w:r>
        <w:t xml:space="preserve">Supplementary Table </w:t>
      </w:r>
      <w:r w:rsidR="00FE6257">
        <w:t xml:space="preserve">3. </w:t>
      </w:r>
      <w:r>
        <w:t>Contigs and genome sizes of the three organisms identified from the MEC1 limited diversity metagenome. Contigs containing the 16S rRNA gene sequence used for preliminary taxonomic identification are marked with an asteri</w:t>
      </w:r>
      <w:r w:rsidR="003314DE">
        <w:t>sk</w:t>
      </w:r>
      <w:r>
        <w:t>.</w:t>
      </w:r>
    </w:p>
    <w:sectPr w:rsidR="00E70C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F8"/>
    <w:rsid w:val="003314DE"/>
    <w:rsid w:val="00750D10"/>
    <w:rsid w:val="009C5001"/>
    <w:rsid w:val="00C423D7"/>
    <w:rsid w:val="00D85C7D"/>
    <w:rsid w:val="00E70CF8"/>
    <w:rsid w:val="00FE62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4C62"/>
  <w15:docId w15:val="{8DCD5E5F-2E11-411E-A6BC-9C0595B9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0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4DE"/>
    <w:rPr>
      <w:sz w:val="16"/>
      <w:szCs w:val="16"/>
    </w:rPr>
  </w:style>
  <w:style w:type="paragraph" w:styleId="CommentText">
    <w:name w:val="annotation text"/>
    <w:basedOn w:val="Normal"/>
    <w:link w:val="CommentTextChar"/>
    <w:uiPriority w:val="99"/>
    <w:semiHidden/>
    <w:unhideWhenUsed/>
    <w:rsid w:val="003314DE"/>
    <w:pPr>
      <w:spacing w:line="240" w:lineRule="auto"/>
    </w:pPr>
    <w:rPr>
      <w:sz w:val="20"/>
      <w:szCs w:val="20"/>
    </w:rPr>
  </w:style>
  <w:style w:type="character" w:customStyle="1" w:styleId="CommentTextChar">
    <w:name w:val="Comment Text Char"/>
    <w:basedOn w:val="DefaultParagraphFont"/>
    <w:link w:val="CommentText"/>
    <w:uiPriority w:val="99"/>
    <w:semiHidden/>
    <w:rsid w:val="003314DE"/>
    <w:rPr>
      <w:sz w:val="20"/>
      <w:szCs w:val="20"/>
    </w:rPr>
  </w:style>
  <w:style w:type="paragraph" w:styleId="CommentSubject">
    <w:name w:val="annotation subject"/>
    <w:basedOn w:val="CommentText"/>
    <w:next w:val="CommentText"/>
    <w:link w:val="CommentSubjectChar"/>
    <w:uiPriority w:val="99"/>
    <w:semiHidden/>
    <w:unhideWhenUsed/>
    <w:rsid w:val="003314DE"/>
    <w:rPr>
      <w:b/>
      <w:bCs/>
    </w:rPr>
  </w:style>
  <w:style w:type="character" w:customStyle="1" w:styleId="CommentSubjectChar">
    <w:name w:val="Comment Subject Char"/>
    <w:basedOn w:val="CommentTextChar"/>
    <w:link w:val="CommentSubject"/>
    <w:uiPriority w:val="99"/>
    <w:semiHidden/>
    <w:rsid w:val="003314DE"/>
    <w:rPr>
      <w:b/>
      <w:bCs/>
      <w:sz w:val="20"/>
      <w:szCs w:val="20"/>
    </w:rPr>
  </w:style>
  <w:style w:type="paragraph" w:styleId="BalloonText">
    <w:name w:val="Balloon Text"/>
    <w:basedOn w:val="Normal"/>
    <w:link w:val="BalloonTextChar"/>
    <w:uiPriority w:val="99"/>
    <w:semiHidden/>
    <w:unhideWhenUsed/>
    <w:rsid w:val="00331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4DE"/>
    <w:rPr>
      <w:rFonts w:ascii="Segoe UI" w:hAnsi="Segoe UI" w:cs="Segoe UI"/>
      <w:sz w:val="18"/>
      <w:szCs w:val="18"/>
    </w:rPr>
  </w:style>
  <w:style w:type="table" w:styleId="MediumShading2-Accent1">
    <w:name w:val="Medium Shading 2 Accent 1"/>
    <w:basedOn w:val="TableNormal"/>
    <w:uiPriority w:val="64"/>
    <w:rsid w:val="00FE62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FE625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Light">
    <w:name w:val="Grid Table Light"/>
    <w:basedOn w:val="TableNormal"/>
    <w:uiPriority w:val="40"/>
    <w:rsid w:val="00FE62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789203">
      <w:bodyDiv w:val="1"/>
      <w:marLeft w:val="0"/>
      <w:marRight w:val="0"/>
      <w:marTop w:val="0"/>
      <w:marBottom w:val="0"/>
      <w:divBdr>
        <w:top w:val="none" w:sz="0" w:space="0" w:color="auto"/>
        <w:left w:val="none" w:sz="0" w:space="0" w:color="auto"/>
        <w:bottom w:val="none" w:sz="0" w:space="0" w:color="auto"/>
        <w:right w:val="none" w:sz="0" w:space="0" w:color="auto"/>
      </w:divBdr>
    </w:div>
    <w:div w:id="197205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56D41-17A9-4F6F-BDA6-D5CB27776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6949560-0F6D-4EC7-A8EB-1712176F81D3}">
  <ds:schemaRefs>
    <ds:schemaRef ds:uri="http://schemas.microsoft.com/sharepoint/v3/contenttype/forms"/>
  </ds:schemaRefs>
</ds:datastoreItem>
</file>

<file path=customXml/itemProps3.xml><?xml version="1.0" encoding="utf-8"?>
<ds:datastoreItem xmlns:ds="http://schemas.openxmlformats.org/officeDocument/2006/customXml" ds:itemID="{04319602-3DAA-440A-8D4D-272A4B64AE62}">
  <ds:schemaRefs>
    <ds:schemaRef ds:uri="http://purl.org/dc/dcmitype/"/>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A1F64A1A</Template>
  <TotalTime>1</TotalTime>
  <Pages>1</Pages>
  <Words>110</Words>
  <Characters>628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Kelly</dc:creator>
  <cp:lastModifiedBy>Attwood, Graeme</cp:lastModifiedBy>
  <cp:revision>2</cp:revision>
  <dcterms:created xsi:type="dcterms:W3CDTF">2019-03-06T08:06:00Z</dcterms:created>
  <dcterms:modified xsi:type="dcterms:W3CDTF">2019-03-06T08:06:00Z</dcterms:modified>
</cp:coreProperties>
</file>