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ascii="Times New Roman" w:hAnsi="Times New Roman" w:cs="Times New Roman"/>
          <w:color w:val="auto"/>
          <w:sz w:val="24"/>
          <w:szCs w:val="24"/>
        </w:rPr>
        <w:id w:val="-388415555"/>
        <w:docPartObj>
          <w:docPartGallery w:val="Cover Pages"/>
          <w:docPartUnique/>
        </w:docPartObj>
      </w:sdtPr>
      <w:sdtEndPr>
        <w:rPr>
          <w:b/>
        </w:rPr>
      </w:sdtEndPr>
      <w:sdtContent>
        <w:p w14:paraId="6A2E4E40" w14:textId="7ADE22FF" w:rsidR="00E92BBC" w:rsidRPr="00C93791" w:rsidRDefault="00E92BBC" w:rsidP="00E92BBC">
          <w:pPr>
            <w:pStyle w:val="ListParagraph"/>
            <w:ind w:left="0"/>
            <w:rPr>
              <w:rFonts w:ascii="Times New Roman" w:hAnsi="Times New Roman" w:cs="Times New Roman"/>
              <w:color w:val="auto"/>
              <w:sz w:val="24"/>
              <w:szCs w:val="24"/>
            </w:rPr>
            <w:sectPr w:rsidR="00E92BBC" w:rsidRPr="00C93791" w:rsidSect="00E92BBC">
              <w:footerReference w:type="default" r:id="rId10"/>
              <w:type w:val="continuous"/>
              <w:pgSz w:w="12240" w:h="15840" w:code="1"/>
              <w:pgMar w:top="1080" w:right="1440" w:bottom="1080" w:left="1440" w:header="720" w:footer="720" w:gutter="0"/>
              <w:cols w:space="720"/>
              <w:docGrid w:linePitch="360"/>
            </w:sectPr>
          </w:pPr>
        </w:p>
        <w:p w14:paraId="51CB1C5E" w14:textId="28A9E953" w:rsidR="000E72FD" w:rsidRPr="00C93791" w:rsidRDefault="00A17B32" w:rsidP="00C93791">
          <w:pPr>
            <w:spacing w:line="240" w:lineRule="auto"/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  <w:t>Barriers</w:t>
          </w:r>
          <w:bookmarkStart w:id="0" w:name="_GoBack"/>
          <w:bookmarkEnd w:id="0"/>
          <w:r w:rsidR="00C93791" w:rsidRPr="00C93791"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  <w:t xml:space="preserve"> and Facilitators to Implementing Priority Inpatient Initiatives in the Safety Net Setting: </w:t>
          </w:r>
          <w:r w:rsidR="00C93791"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  <w:t>Interview</w:t>
          </w:r>
          <w:r w:rsidR="00C93791" w:rsidRPr="00C93791"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  <w:t xml:space="preserve"> Guide</w:t>
          </w:r>
        </w:p>
      </w:sdtContent>
    </w:sdt>
    <w:p w14:paraId="1E02FFA9" w14:textId="77777777" w:rsidR="002141BD" w:rsidRPr="00C93791" w:rsidRDefault="002141BD" w:rsidP="00C93791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bookmarkStart w:id="1" w:name="_Toc501008558"/>
      <w:r w:rsidRPr="00C93791">
        <w:rPr>
          <w:rFonts w:ascii="Times New Roman" w:hAnsi="Times New Roman" w:cs="Times New Roman"/>
          <w:color w:val="auto"/>
          <w:sz w:val="24"/>
          <w:szCs w:val="24"/>
        </w:rPr>
        <w:t>Warm-Up Questions:</w:t>
      </w:r>
      <w:bookmarkEnd w:id="1"/>
    </w:p>
    <w:p w14:paraId="7416C48B" w14:textId="7D8831A4" w:rsidR="002141BD" w:rsidRPr="00C93791" w:rsidRDefault="00C93791" w:rsidP="00C93791">
      <w:pPr>
        <w:pStyle w:val="ListParagraph"/>
        <w:numPr>
          <w:ilvl w:val="0"/>
          <w:numId w:val="16"/>
        </w:numPr>
        <w:spacing w:after="12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[</w:t>
      </w:r>
      <w:r w:rsidR="002141BD" w:rsidRPr="00C93791">
        <w:rPr>
          <w:rFonts w:ascii="Times New Roman" w:hAnsi="Times New Roman" w:cs="Times New Roman"/>
          <w:color w:val="auto"/>
          <w:sz w:val="24"/>
          <w:szCs w:val="24"/>
        </w:rPr>
        <w:t xml:space="preserve">Discuss goals of this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research]. </w:t>
      </w:r>
      <w:r w:rsidR="002141BD" w:rsidRPr="00C93791">
        <w:rPr>
          <w:rFonts w:ascii="Times New Roman" w:hAnsi="Times New Roman" w:cs="Times New Roman"/>
          <w:color w:val="auto"/>
          <w:sz w:val="24"/>
          <w:szCs w:val="24"/>
        </w:rPr>
        <w:t>Do you have any additional questions about this project before we get started?</w:t>
      </w:r>
    </w:p>
    <w:p w14:paraId="287EF3A5" w14:textId="77777777" w:rsidR="002141BD" w:rsidRPr="00C93791" w:rsidRDefault="002141BD" w:rsidP="00C93791">
      <w:pPr>
        <w:pStyle w:val="ListParagraph"/>
        <w:numPr>
          <w:ilvl w:val="0"/>
          <w:numId w:val="16"/>
        </w:numPr>
        <w:spacing w:after="120"/>
        <w:rPr>
          <w:rFonts w:ascii="Times New Roman" w:hAnsi="Times New Roman" w:cs="Times New Roman"/>
          <w:color w:val="auto"/>
          <w:sz w:val="24"/>
          <w:szCs w:val="24"/>
        </w:rPr>
      </w:pPr>
      <w:r w:rsidRPr="00C93791">
        <w:rPr>
          <w:rFonts w:ascii="Times New Roman" w:hAnsi="Times New Roman" w:cs="Times New Roman"/>
          <w:color w:val="auto"/>
          <w:sz w:val="24"/>
          <w:szCs w:val="24"/>
        </w:rPr>
        <w:t>What are the major responsibilities in your current position?</w:t>
      </w:r>
    </w:p>
    <w:p w14:paraId="21521653" w14:textId="77777777" w:rsidR="00C93791" w:rsidRDefault="00C93791" w:rsidP="00C93791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bookmarkStart w:id="2" w:name="_Toc501008559"/>
    </w:p>
    <w:p w14:paraId="43EEB001" w14:textId="6317C0F3" w:rsidR="006728AB" w:rsidRPr="00C93791" w:rsidRDefault="002141BD" w:rsidP="00C93791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 w:rsidRPr="00C93791">
        <w:rPr>
          <w:rFonts w:ascii="Times New Roman" w:hAnsi="Times New Roman" w:cs="Times New Roman"/>
          <w:color w:val="auto"/>
          <w:sz w:val="24"/>
          <w:szCs w:val="24"/>
        </w:rPr>
        <w:t>Discussion Questions</w:t>
      </w:r>
      <w:bookmarkEnd w:id="2"/>
      <w:r w:rsidRPr="00C9379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2823A56C" w14:textId="465B44DD" w:rsidR="006728AB" w:rsidRPr="00C93791" w:rsidRDefault="006728AB" w:rsidP="006728AB">
      <w:pPr>
        <w:spacing w:after="0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C93791">
        <w:rPr>
          <w:rFonts w:ascii="Times New Roman" w:hAnsi="Times New Roman" w:cs="Times New Roman"/>
          <w:i/>
          <w:color w:val="auto"/>
          <w:sz w:val="24"/>
          <w:szCs w:val="24"/>
        </w:rPr>
        <w:t>Probes are included as bullets for each primary question</w:t>
      </w:r>
      <w:r w:rsidR="00B00BE1" w:rsidRPr="00C93791">
        <w:rPr>
          <w:rFonts w:ascii="Times New Roman" w:hAnsi="Times New Roman" w:cs="Times New Roman"/>
          <w:i/>
          <w:color w:val="auto"/>
          <w:sz w:val="24"/>
          <w:szCs w:val="24"/>
        </w:rPr>
        <w:t>.</w:t>
      </w:r>
    </w:p>
    <w:p w14:paraId="793FC6A6" w14:textId="77777777" w:rsidR="006728AB" w:rsidRPr="00C93791" w:rsidRDefault="006728AB" w:rsidP="006728AB">
      <w:p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</w:p>
    <w:p w14:paraId="45C988CC" w14:textId="365A5C88" w:rsidR="00FA47BD" w:rsidRPr="00C93791" w:rsidRDefault="0093787F" w:rsidP="002E4158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 w:rsidRPr="00C93791">
        <w:rPr>
          <w:rFonts w:ascii="Times New Roman" w:hAnsi="Times New Roman" w:cs="Times New Roman"/>
          <w:color w:val="auto"/>
          <w:sz w:val="24"/>
          <w:szCs w:val="24"/>
        </w:rPr>
        <w:t>Describe the most important initiative that the Section tried to implement in the last 12 months.</w:t>
      </w:r>
    </w:p>
    <w:p w14:paraId="439C9A6F" w14:textId="77777777" w:rsidR="00B807FB" w:rsidRPr="00C93791" w:rsidRDefault="00B807FB" w:rsidP="00B807FB">
      <w:pPr>
        <w:pStyle w:val="ListParagraph"/>
        <w:spacing w:after="0"/>
        <w:rPr>
          <w:rFonts w:ascii="Times New Roman" w:hAnsi="Times New Roman" w:cs="Times New Roman"/>
          <w:color w:val="auto"/>
          <w:sz w:val="24"/>
          <w:szCs w:val="24"/>
        </w:rPr>
      </w:pPr>
    </w:p>
    <w:p w14:paraId="23643E33" w14:textId="77777777" w:rsidR="001561C9" w:rsidRPr="00C93791" w:rsidRDefault="001561C9" w:rsidP="001561C9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 w:rsidRPr="00C93791">
        <w:rPr>
          <w:rFonts w:ascii="Times New Roman" w:hAnsi="Times New Roman" w:cs="Times New Roman"/>
          <w:color w:val="auto"/>
          <w:sz w:val="24"/>
          <w:szCs w:val="24"/>
        </w:rPr>
        <w:t xml:space="preserve">Describe how the initiative was developed. </w:t>
      </w:r>
    </w:p>
    <w:p w14:paraId="57B2F6E1" w14:textId="77777777" w:rsidR="001561C9" w:rsidRPr="00C93791" w:rsidRDefault="001561C9" w:rsidP="001561C9">
      <w:pPr>
        <w:pStyle w:val="ListParagraph"/>
        <w:numPr>
          <w:ilvl w:val="1"/>
          <w:numId w:val="6"/>
        </w:num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 w:rsidRPr="00C93791">
        <w:rPr>
          <w:rFonts w:ascii="Times New Roman" w:hAnsi="Times New Roman" w:cs="Times New Roman"/>
          <w:color w:val="auto"/>
          <w:sz w:val="24"/>
          <w:szCs w:val="24"/>
        </w:rPr>
        <w:t>Who was involved?</w:t>
      </w:r>
    </w:p>
    <w:p w14:paraId="07B5F31A" w14:textId="77777777" w:rsidR="001561C9" w:rsidRPr="00C93791" w:rsidRDefault="001561C9" w:rsidP="001561C9">
      <w:pPr>
        <w:pStyle w:val="ListParagraph"/>
        <w:numPr>
          <w:ilvl w:val="1"/>
          <w:numId w:val="6"/>
        </w:num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 w:rsidRPr="00C93791">
        <w:rPr>
          <w:rFonts w:ascii="Times New Roman" w:hAnsi="Times New Roman" w:cs="Times New Roman"/>
          <w:color w:val="auto"/>
          <w:sz w:val="24"/>
          <w:szCs w:val="24"/>
        </w:rPr>
        <w:t xml:space="preserve">What evidence was used to predict successful implementation in your Section? </w:t>
      </w:r>
    </w:p>
    <w:p w14:paraId="6A3BEC5B" w14:textId="77777777" w:rsidR="001561C9" w:rsidRPr="00C93791" w:rsidRDefault="001561C9" w:rsidP="001561C9">
      <w:pPr>
        <w:pStyle w:val="ListParagraph"/>
        <w:numPr>
          <w:ilvl w:val="1"/>
          <w:numId w:val="6"/>
        </w:num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 w:rsidRPr="00C93791">
        <w:rPr>
          <w:rFonts w:ascii="Times New Roman" w:hAnsi="Times New Roman" w:cs="Times New Roman"/>
          <w:color w:val="auto"/>
          <w:sz w:val="24"/>
          <w:szCs w:val="24"/>
        </w:rPr>
        <w:t>How was the initiative communicated?</w:t>
      </w:r>
    </w:p>
    <w:p w14:paraId="17E75CF1" w14:textId="77777777" w:rsidR="001561C9" w:rsidRPr="00C93791" w:rsidRDefault="001561C9" w:rsidP="001561C9">
      <w:pPr>
        <w:pStyle w:val="ListParagraph"/>
        <w:numPr>
          <w:ilvl w:val="1"/>
          <w:numId w:val="6"/>
        </w:num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 w:rsidRPr="00C93791">
        <w:rPr>
          <w:rFonts w:ascii="Times New Roman" w:hAnsi="Times New Roman" w:cs="Times New Roman"/>
          <w:color w:val="auto"/>
          <w:sz w:val="24"/>
          <w:szCs w:val="24"/>
        </w:rPr>
        <w:t xml:space="preserve">Describe any feedback/review process. </w:t>
      </w:r>
    </w:p>
    <w:p w14:paraId="47E3774D" w14:textId="77777777" w:rsidR="001561C9" w:rsidRPr="00C93791" w:rsidRDefault="001561C9" w:rsidP="001561C9">
      <w:pPr>
        <w:pStyle w:val="ListParagraph"/>
        <w:spacing w:after="0"/>
        <w:rPr>
          <w:rFonts w:ascii="Times New Roman" w:hAnsi="Times New Roman" w:cs="Times New Roman"/>
          <w:color w:val="auto"/>
          <w:sz w:val="24"/>
          <w:szCs w:val="24"/>
        </w:rPr>
      </w:pPr>
    </w:p>
    <w:p w14:paraId="3ECAF4FD" w14:textId="77777777" w:rsidR="001561C9" w:rsidRPr="00C93791" w:rsidRDefault="001561C9" w:rsidP="001561C9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 w:rsidRPr="00C93791">
        <w:rPr>
          <w:rFonts w:ascii="Times New Roman" w:hAnsi="Times New Roman" w:cs="Times New Roman"/>
          <w:color w:val="auto"/>
          <w:sz w:val="24"/>
          <w:szCs w:val="24"/>
        </w:rPr>
        <w:t>Why was this initiative selected or prioritized?</w:t>
      </w:r>
    </w:p>
    <w:p w14:paraId="0B2566A1" w14:textId="77777777" w:rsidR="001561C9" w:rsidRPr="00C93791" w:rsidRDefault="001561C9" w:rsidP="001561C9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 w:rsidRPr="00C93791">
        <w:rPr>
          <w:rFonts w:ascii="Times New Roman" w:hAnsi="Times New Roman" w:cs="Times New Roman"/>
          <w:color w:val="auto"/>
          <w:sz w:val="24"/>
          <w:szCs w:val="24"/>
        </w:rPr>
        <w:t>How much of a priority is this initiative for you compared to Section leadership? Why?</w:t>
      </w:r>
    </w:p>
    <w:p w14:paraId="34DEE45D" w14:textId="7625E50F" w:rsidR="001561C9" w:rsidRPr="00C93791" w:rsidRDefault="001561C9" w:rsidP="001561C9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 w:rsidRPr="00C93791">
        <w:rPr>
          <w:rFonts w:ascii="Times New Roman" w:hAnsi="Times New Roman" w:cs="Times New Roman"/>
          <w:color w:val="auto"/>
          <w:sz w:val="24"/>
          <w:szCs w:val="24"/>
        </w:rPr>
        <w:t>Who deemed it a priority?</w:t>
      </w:r>
    </w:p>
    <w:p w14:paraId="26D15DB2" w14:textId="77777777" w:rsidR="001561C9" w:rsidRPr="00C93791" w:rsidRDefault="001561C9" w:rsidP="001561C9">
      <w:pPr>
        <w:pStyle w:val="ListParagraph"/>
        <w:spacing w:after="0"/>
        <w:ind w:left="1440"/>
        <w:rPr>
          <w:rFonts w:ascii="Times New Roman" w:hAnsi="Times New Roman" w:cs="Times New Roman"/>
          <w:color w:val="auto"/>
          <w:sz w:val="24"/>
          <w:szCs w:val="24"/>
        </w:rPr>
      </w:pPr>
    </w:p>
    <w:p w14:paraId="25C6A00F" w14:textId="7D5BDABD" w:rsidR="00CC5A22" w:rsidRPr="00C93791" w:rsidRDefault="00CC5A22" w:rsidP="002E4158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 w:rsidRPr="00C93791">
        <w:rPr>
          <w:rFonts w:ascii="Times New Roman" w:hAnsi="Times New Roman" w:cs="Times New Roman"/>
          <w:color w:val="auto"/>
          <w:sz w:val="24"/>
          <w:szCs w:val="24"/>
        </w:rPr>
        <w:t xml:space="preserve">What population is the best focus for this initiative? Why? </w:t>
      </w:r>
    </w:p>
    <w:p w14:paraId="4FF71C71" w14:textId="77777777" w:rsidR="00CC5A22" w:rsidRPr="00C93791" w:rsidRDefault="00CC5A22" w:rsidP="002E4158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 w:rsidRPr="00C93791">
        <w:rPr>
          <w:rFonts w:ascii="Times New Roman" w:hAnsi="Times New Roman" w:cs="Times New Roman"/>
          <w:color w:val="auto"/>
          <w:sz w:val="24"/>
          <w:szCs w:val="24"/>
        </w:rPr>
        <w:t>Target patient population? All patients?</w:t>
      </w:r>
    </w:p>
    <w:p w14:paraId="7804D0A4" w14:textId="7EAF67E3" w:rsidR="00B807FB" w:rsidRPr="00C93791" w:rsidRDefault="00CC5A22" w:rsidP="001561C9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 w:rsidRPr="00C93791">
        <w:rPr>
          <w:rFonts w:ascii="Times New Roman" w:hAnsi="Times New Roman" w:cs="Times New Roman"/>
          <w:color w:val="auto"/>
          <w:sz w:val="24"/>
          <w:szCs w:val="24"/>
        </w:rPr>
        <w:t xml:space="preserve">Certain provider types? </w:t>
      </w:r>
    </w:p>
    <w:p w14:paraId="52E376D1" w14:textId="77777777" w:rsidR="002F4B50" w:rsidRPr="00C93791" w:rsidRDefault="002F4B50" w:rsidP="002F4B50">
      <w:pPr>
        <w:pStyle w:val="ListParagraph"/>
        <w:spacing w:after="0"/>
        <w:ind w:left="1440"/>
        <w:rPr>
          <w:rFonts w:ascii="Times New Roman" w:hAnsi="Times New Roman" w:cs="Times New Roman"/>
          <w:color w:val="auto"/>
          <w:sz w:val="24"/>
          <w:szCs w:val="24"/>
        </w:rPr>
      </w:pPr>
    </w:p>
    <w:p w14:paraId="1CC2FF5A" w14:textId="77777777" w:rsidR="001561C9" w:rsidRPr="00C93791" w:rsidRDefault="001561C9" w:rsidP="001561C9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 w:rsidRPr="00C93791">
        <w:rPr>
          <w:rFonts w:ascii="Times New Roman" w:hAnsi="Times New Roman" w:cs="Times New Roman"/>
          <w:color w:val="auto"/>
          <w:sz w:val="24"/>
          <w:szCs w:val="24"/>
        </w:rPr>
        <w:t xml:space="preserve">Describe how the initiative was implemented. </w:t>
      </w:r>
    </w:p>
    <w:p w14:paraId="7FCAD2CB" w14:textId="77777777" w:rsidR="001561C9" w:rsidRPr="00C93791" w:rsidRDefault="001561C9" w:rsidP="001561C9">
      <w:pPr>
        <w:pStyle w:val="ListParagraph"/>
        <w:numPr>
          <w:ilvl w:val="1"/>
          <w:numId w:val="7"/>
        </w:num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 w:rsidRPr="00C93791">
        <w:rPr>
          <w:rFonts w:ascii="Times New Roman" w:hAnsi="Times New Roman" w:cs="Times New Roman"/>
          <w:color w:val="auto"/>
          <w:sz w:val="24"/>
          <w:szCs w:val="24"/>
        </w:rPr>
        <w:t>What strategies were used (e.g. communications, trainings, incentives, champions)?</w:t>
      </w:r>
    </w:p>
    <w:p w14:paraId="2305B14E" w14:textId="77777777" w:rsidR="001561C9" w:rsidRPr="00C93791" w:rsidRDefault="001561C9" w:rsidP="001561C9">
      <w:pPr>
        <w:pStyle w:val="ListParagraph"/>
        <w:numPr>
          <w:ilvl w:val="1"/>
          <w:numId w:val="7"/>
        </w:num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 w:rsidRPr="00C93791">
        <w:rPr>
          <w:rFonts w:ascii="Times New Roman" w:hAnsi="Times New Roman" w:cs="Times New Roman"/>
          <w:color w:val="auto"/>
          <w:sz w:val="24"/>
          <w:szCs w:val="24"/>
        </w:rPr>
        <w:t>Were any implementation goals set?</w:t>
      </w:r>
    </w:p>
    <w:p w14:paraId="2C6FC50B" w14:textId="77777777" w:rsidR="001561C9" w:rsidRPr="00C93791" w:rsidRDefault="001561C9" w:rsidP="001561C9">
      <w:pPr>
        <w:pStyle w:val="ListParagraph"/>
        <w:numPr>
          <w:ilvl w:val="1"/>
          <w:numId w:val="7"/>
        </w:num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 w:rsidRPr="00C93791">
        <w:rPr>
          <w:rFonts w:ascii="Times New Roman" w:hAnsi="Times New Roman" w:cs="Times New Roman"/>
          <w:color w:val="auto"/>
          <w:sz w:val="24"/>
          <w:szCs w:val="24"/>
        </w:rPr>
        <w:t>How receptive was the Section to implementation?</w:t>
      </w:r>
    </w:p>
    <w:p w14:paraId="56E70A51" w14:textId="77777777" w:rsidR="001561C9" w:rsidRPr="00C93791" w:rsidRDefault="001561C9" w:rsidP="001561C9">
      <w:pPr>
        <w:pStyle w:val="ListParagraph"/>
        <w:numPr>
          <w:ilvl w:val="1"/>
          <w:numId w:val="7"/>
        </w:num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 w:rsidRPr="00C93791">
        <w:rPr>
          <w:rFonts w:ascii="Times New Roman" w:hAnsi="Times New Roman" w:cs="Times New Roman"/>
          <w:color w:val="auto"/>
          <w:sz w:val="24"/>
          <w:szCs w:val="24"/>
        </w:rPr>
        <w:t xml:space="preserve">Describe any feedback/review process. </w:t>
      </w:r>
    </w:p>
    <w:p w14:paraId="7D701D8F" w14:textId="77777777" w:rsidR="001561C9" w:rsidRPr="00C93791" w:rsidRDefault="001561C9" w:rsidP="001561C9">
      <w:pPr>
        <w:pStyle w:val="ListParagraph"/>
        <w:spacing w:after="0"/>
        <w:rPr>
          <w:rFonts w:ascii="Times New Roman" w:hAnsi="Times New Roman" w:cs="Times New Roman"/>
          <w:color w:val="auto"/>
          <w:sz w:val="24"/>
          <w:szCs w:val="24"/>
        </w:rPr>
      </w:pPr>
    </w:p>
    <w:p w14:paraId="1A576D26" w14:textId="22BE6687" w:rsidR="002F4B50" w:rsidRPr="00C93791" w:rsidRDefault="002F4B50" w:rsidP="002E4158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 w:rsidRPr="00C93791">
        <w:rPr>
          <w:rFonts w:ascii="Times New Roman" w:hAnsi="Times New Roman" w:cs="Times New Roman"/>
          <w:color w:val="auto"/>
          <w:sz w:val="24"/>
          <w:szCs w:val="24"/>
        </w:rPr>
        <w:t>Describe you</w:t>
      </w:r>
      <w:r w:rsidR="00FA2512" w:rsidRPr="00C93791">
        <w:rPr>
          <w:rFonts w:ascii="Times New Roman" w:hAnsi="Times New Roman" w:cs="Times New Roman"/>
          <w:color w:val="auto"/>
          <w:sz w:val="24"/>
          <w:szCs w:val="24"/>
        </w:rPr>
        <w:t>r</w:t>
      </w:r>
      <w:r w:rsidRPr="00C93791">
        <w:rPr>
          <w:rFonts w:ascii="Times New Roman" w:hAnsi="Times New Roman" w:cs="Times New Roman"/>
          <w:color w:val="auto"/>
          <w:sz w:val="24"/>
          <w:szCs w:val="24"/>
        </w:rPr>
        <w:t xml:space="preserve"> role in the initiative and its implementation. </w:t>
      </w:r>
    </w:p>
    <w:p w14:paraId="2702FD02" w14:textId="77777777" w:rsidR="002F4B50" w:rsidRPr="00C93791" w:rsidRDefault="002F4B50" w:rsidP="002E4158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 w:rsidRPr="00C93791">
        <w:rPr>
          <w:rFonts w:ascii="Times New Roman" w:hAnsi="Times New Roman" w:cs="Times New Roman"/>
          <w:color w:val="auto"/>
          <w:sz w:val="24"/>
          <w:szCs w:val="24"/>
        </w:rPr>
        <w:lastRenderedPageBreak/>
        <w:t>What is your level of engagement?</w:t>
      </w:r>
    </w:p>
    <w:p w14:paraId="08785115" w14:textId="4A1409E4" w:rsidR="002F4B50" w:rsidRPr="00C93791" w:rsidRDefault="002F4B50" w:rsidP="001561C9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 w:rsidRPr="00C93791">
        <w:rPr>
          <w:rFonts w:ascii="Times New Roman" w:hAnsi="Times New Roman" w:cs="Times New Roman"/>
          <w:color w:val="auto"/>
          <w:sz w:val="24"/>
          <w:szCs w:val="24"/>
        </w:rPr>
        <w:t>How do you feel about it being implementing in your setting?</w:t>
      </w:r>
    </w:p>
    <w:p w14:paraId="6EA63F04" w14:textId="68473C95" w:rsidR="00B807FB" w:rsidRPr="00C93791" w:rsidRDefault="00B807FB" w:rsidP="001561C9">
      <w:p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</w:p>
    <w:p w14:paraId="45B0DB02" w14:textId="2E2D7174" w:rsidR="00110862" w:rsidRPr="00C93791" w:rsidRDefault="00110862" w:rsidP="002E4158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 w:rsidRPr="00C93791">
        <w:rPr>
          <w:rFonts w:ascii="Times New Roman" w:hAnsi="Times New Roman" w:cs="Times New Roman"/>
          <w:color w:val="auto"/>
          <w:sz w:val="24"/>
          <w:szCs w:val="24"/>
        </w:rPr>
        <w:t>Describe any feedback processes used to evaluate implementation strategies.</w:t>
      </w:r>
    </w:p>
    <w:p w14:paraId="206636D9" w14:textId="3A5936D4" w:rsidR="00110862" w:rsidRPr="00C93791" w:rsidRDefault="00110862" w:rsidP="00A64B51">
      <w:pPr>
        <w:pStyle w:val="ListParagraph"/>
        <w:numPr>
          <w:ilvl w:val="1"/>
          <w:numId w:val="8"/>
        </w:num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 w:rsidRPr="00C93791">
        <w:rPr>
          <w:rFonts w:ascii="Times New Roman" w:hAnsi="Times New Roman" w:cs="Times New Roman"/>
          <w:color w:val="auto"/>
          <w:sz w:val="24"/>
          <w:szCs w:val="24"/>
        </w:rPr>
        <w:t>What measures were tracked (e.g. patient outcomes, process, clinician/staff response)?</w:t>
      </w:r>
    </w:p>
    <w:p w14:paraId="0C44CB2A" w14:textId="2BE87860" w:rsidR="00110862" w:rsidRPr="00C93791" w:rsidRDefault="00110862" w:rsidP="00A64B51">
      <w:pPr>
        <w:pStyle w:val="ListParagraph"/>
        <w:numPr>
          <w:ilvl w:val="1"/>
          <w:numId w:val="8"/>
        </w:num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 w:rsidRPr="00C93791">
        <w:rPr>
          <w:rFonts w:ascii="Times New Roman" w:hAnsi="Times New Roman" w:cs="Times New Roman"/>
          <w:color w:val="auto"/>
          <w:sz w:val="24"/>
          <w:szCs w:val="24"/>
        </w:rPr>
        <w:t>How did you provide/receive feedback?</w:t>
      </w:r>
    </w:p>
    <w:p w14:paraId="105ECE59" w14:textId="779F594C" w:rsidR="00110862" w:rsidRPr="00C93791" w:rsidRDefault="00110862" w:rsidP="00A64B51">
      <w:pPr>
        <w:pStyle w:val="ListParagraph"/>
        <w:numPr>
          <w:ilvl w:val="1"/>
          <w:numId w:val="8"/>
        </w:num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 w:rsidRPr="00C93791">
        <w:rPr>
          <w:rFonts w:ascii="Times New Roman" w:hAnsi="Times New Roman" w:cs="Times New Roman"/>
          <w:color w:val="auto"/>
          <w:sz w:val="24"/>
          <w:szCs w:val="24"/>
        </w:rPr>
        <w:t>What kind of changes were made based on feedback?</w:t>
      </w:r>
    </w:p>
    <w:p w14:paraId="14D0A4BF" w14:textId="6B5CE26A" w:rsidR="00A64B51" w:rsidRPr="00C93791" w:rsidRDefault="00A64B51" w:rsidP="00C93791">
      <w:p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</w:p>
    <w:p w14:paraId="0B9C2BED" w14:textId="280D7462" w:rsidR="00CC5A22" w:rsidRPr="00C93791" w:rsidRDefault="00CC5A22" w:rsidP="002E4158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 w:rsidRPr="00C93791">
        <w:rPr>
          <w:rFonts w:ascii="Times New Roman" w:hAnsi="Times New Roman" w:cs="Times New Roman"/>
          <w:color w:val="auto"/>
          <w:sz w:val="24"/>
          <w:szCs w:val="24"/>
        </w:rPr>
        <w:t>What do you think is working regarding the implementation of this initiative?</w:t>
      </w:r>
      <w:r w:rsidR="002A570F" w:rsidRPr="00C9379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FA2512" w:rsidRPr="00C93791">
        <w:rPr>
          <w:rFonts w:ascii="Times New Roman" w:hAnsi="Times New Roman" w:cs="Times New Roman"/>
          <w:color w:val="auto"/>
          <w:sz w:val="24"/>
          <w:szCs w:val="24"/>
        </w:rPr>
        <w:t>Why?</w:t>
      </w:r>
    </w:p>
    <w:p w14:paraId="1F1C843C" w14:textId="45D65237" w:rsidR="00CC5A22" w:rsidRPr="00C93791" w:rsidRDefault="002A570F" w:rsidP="00A64B51">
      <w:pPr>
        <w:pStyle w:val="ListParagraph"/>
        <w:numPr>
          <w:ilvl w:val="1"/>
          <w:numId w:val="9"/>
        </w:num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 w:rsidRPr="00C93791">
        <w:rPr>
          <w:rFonts w:ascii="Times New Roman" w:hAnsi="Times New Roman" w:cs="Times New Roman"/>
          <w:color w:val="auto"/>
          <w:sz w:val="24"/>
          <w:szCs w:val="24"/>
        </w:rPr>
        <w:t>Facilitators for feasibility (e.g. simplicity of strategies, resources, cost</w:t>
      </w:r>
      <w:r w:rsidR="006728AB" w:rsidRPr="00C93791">
        <w:rPr>
          <w:rFonts w:ascii="Times New Roman" w:hAnsi="Times New Roman" w:cs="Times New Roman"/>
          <w:color w:val="auto"/>
          <w:sz w:val="24"/>
          <w:szCs w:val="24"/>
        </w:rPr>
        <w:t>, learning environment</w:t>
      </w:r>
      <w:r w:rsidRPr="00C93791">
        <w:rPr>
          <w:rFonts w:ascii="Times New Roman" w:hAnsi="Times New Roman" w:cs="Times New Roman"/>
          <w:color w:val="auto"/>
          <w:sz w:val="24"/>
          <w:szCs w:val="24"/>
        </w:rPr>
        <w:t>)?</w:t>
      </w:r>
    </w:p>
    <w:p w14:paraId="4EE8B7F4" w14:textId="59254514" w:rsidR="002A570F" w:rsidRPr="00C93791" w:rsidRDefault="001561C9" w:rsidP="00A64B51">
      <w:pPr>
        <w:pStyle w:val="ListParagraph"/>
        <w:numPr>
          <w:ilvl w:val="1"/>
          <w:numId w:val="9"/>
        </w:num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 w:rsidRPr="00C93791">
        <w:rPr>
          <w:rFonts w:ascii="Times New Roman" w:hAnsi="Times New Roman" w:cs="Times New Roman"/>
          <w:color w:val="auto"/>
          <w:sz w:val="24"/>
          <w:szCs w:val="24"/>
        </w:rPr>
        <w:t>Key s</w:t>
      </w:r>
      <w:r w:rsidR="002A570F" w:rsidRPr="00C93791">
        <w:rPr>
          <w:rFonts w:ascii="Times New Roman" w:hAnsi="Times New Roman" w:cs="Times New Roman"/>
          <w:color w:val="auto"/>
          <w:sz w:val="24"/>
          <w:szCs w:val="24"/>
        </w:rPr>
        <w:t>trategies/components that should be preserved?</w:t>
      </w:r>
    </w:p>
    <w:p w14:paraId="45FFE8DA" w14:textId="77777777" w:rsidR="00B807FB" w:rsidRPr="00C93791" w:rsidRDefault="00B807FB" w:rsidP="00B807FB">
      <w:pPr>
        <w:pStyle w:val="ListParagraph"/>
        <w:spacing w:after="0"/>
        <w:ind w:left="1440"/>
        <w:rPr>
          <w:rFonts w:ascii="Times New Roman" w:hAnsi="Times New Roman" w:cs="Times New Roman"/>
          <w:color w:val="auto"/>
          <w:sz w:val="24"/>
          <w:szCs w:val="24"/>
        </w:rPr>
      </w:pPr>
    </w:p>
    <w:p w14:paraId="6FE0DA17" w14:textId="39790857" w:rsidR="002A570F" w:rsidRPr="00C93791" w:rsidRDefault="002A570F" w:rsidP="002E4158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 w:rsidRPr="00C93791">
        <w:rPr>
          <w:rFonts w:ascii="Times New Roman" w:hAnsi="Times New Roman" w:cs="Times New Roman"/>
          <w:color w:val="auto"/>
          <w:sz w:val="24"/>
          <w:szCs w:val="24"/>
        </w:rPr>
        <w:t xml:space="preserve">What do you think is not working regarding the implementation of this initiative? </w:t>
      </w:r>
      <w:r w:rsidR="00FA2512" w:rsidRPr="00C93791">
        <w:rPr>
          <w:rFonts w:ascii="Times New Roman" w:hAnsi="Times New Roman" w:cs="Times New Roman"/>
          <w:color w:val="auto"/>
          <w:sz w:val="24"/>
          <w:szCs w:val="24"/>
        </w:rPr>
        <w:t>Why?</w:t>
      </w:r>
    </w:p>
    <w:p w14:paraId="15ACDEDC" w14:textId="72E2B728" w:rsidR="002A570F" w:rsidRPr="00C93791" w:rsidRDefault="002A570F" w:rsidP="00A64B51">
      <w:pPr>
        <w:pStyle w:val="ListParagraph"/>
        <w:numPr>
          <w:ilvl w:val="1"/>
          <w:numId w:val="10"/>
        </w:num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 w:rsidRPr="00C93791">
        <w:rPr>
          <w:rFonts w:ascii="Times New Roman" w:hAnsi="Times New Roman" w:cs="Times New Roman"/>
          <w:color w:val="auto"/>
          <w:sz w:val="24"/>
          <w:szCs w:val="24"/>
        </w:rPr>
        <w:t>Feasibility barriers (e.g. complexity of strategies, resources, cost</w:t>
      </w:r>
      <w:r w:rsidR="002F4B50" w:rsidRPr="00C93791">
        <w:rPr>
          <w:rFonts w:ascii="Times New Roman" w:hAnsi="Times New Roman" w:cs="Times New Roman"/>
          <w:color w:val="auto"/>
          <w:sz w:val="24"/>
          <w:szCs w:val="24"/>
        </w:rPr>
        <w:t>, learning environment</w:t>
      </w:r>
      <w:r w:rsidRPr="00C93791">
        <w:rPr>
          <w:rFonts w:ascii="Times New Roman" w:hAnsi="Times New Roman" w:cs="Times New Roman"/>
          <w:color w:val="auto"/>
          <w:sz w:val="24"/>
          <w:szCs w:val="24"/>
        </w:rPr>
        <w:t>)?</w:t>
      </w:r>
    </w:p>
    <w:p w14:paraId="23EE60FC" w14:textId="0D1DF8BE" w:rsidR="002A570F" w:rsidRPr="00C93791" w:rsidRDefault="001561C9" w:rsidP="00A64B51">
      <w:pPr>
        <w:pStyle w:val="ListParagraph"/>
        <w:numPr>
          <w:ilvl w:val="1"/>
          <w:numId w:val="10"/>
        </w:num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 w:rsidRPr="00C93791">
        <w:rPr>
          <w:rFonts w:ascii="Times New Roman" w:hAnsi="Times New Roman" w:cs="Times New Roman"/>
          <w:color w:val="auto"/>
          <w:sz w:val="24"/>
          <w:szCs w:val="24"/>
        </w:rPr>
        <w:t>Key s</w:t>
      </w:r>
      <w:r w:rsidR="002A570F" w:rsidRPr="00C93791">
        <w:rPr>
          <w:rFonts w:ascii="Times New Roman" w:hAnsi="Times New Roman" w:cs="Times New Roman"/>
          <w:color w:val="auto"/>
          <w:sz w:val="24"/>
          <w:szCs w:val="24"/>
        </w:rPr>
        <w:t>trategies/components that should be altered?</w:t>
      </w:r>
    </w:p>
    <w:p w14:paraId="326335E0" w14:textId="77777777" w:rsidR="002A570F" w:rsidRPr="00C93791" w:rsidRDefault="002A570F" w:rsidP="002A570F">
      <w:pPr>
        <w:spacing w:after="0"/>
        <w:ind w:left="1080"/>
        <w:rPr>
          <w:rFonts w:ascii="Times New Roman" w:hAnsi="Times New Roman" w:cs="Times New Roman"/>
          <w:color w:val="auto"/>
          <w:sz w:val="24"/>
          <w:szCs w:val="24"/>
        </w:rPr>
      </w:pPr>
    </w:p>
    <w:p w14:paraId="4B37CC8B" w14:textId="35B9C900" w:rsidR="00CC5A22" w:rsidRPr="00C93791" w:rsidRDefault="00CC5A22" w:rsidP="002E4158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 w:rsidRPr="00C93791">
        <w:rPr>
          <w:rFonts w:ascii="Times New Roman" w:hAnsi="Times New Roman" w:cs="Times New Roman"/>
          <w:color w:val="auto"/>
          <w:sz w:val="24"/>
          <w:szCs w:val="24"/>
        </w:rPr>
        <w:t xml:space="preserve">Describe </w:t>
      </w:r>
      <w:r w:rsidR="00110862" w:rsidRPr="00C93791">
        <w:rPr>
          <w:rFonts w:ascii="Times New Roman" w:hAnsi="Times New Roman" w:cs="Times New Roman"/>
          <w:color w:val="auto"/>
          <w:sz w:val="24"/>
          <w:szCs w:val="24"/>
        </w:rPr>
        <w:t xml:space="preserve">any milestone </w:t>
      </w:r>
      <w:r w:rsidRPr="00C93791">
        <w:rPr>
          <w:rFonts w:ascii="Times New Roman" w:hAnsi="Times New Roman" w:cs="Times New Roman"/>
          <w:color w:val="auto"/>
          <w:sz w:val="24"/>
          <w:szCs w:val="24"/>
        </w:rPr>
        <w:t>success</w:t>
      </w:r>
      <w:r w:rsidR="00B807FB" w:rsidRPr="00C93791">
        <w:rPr>
          <w:rFonts w:ascii="Times New Roman" w:hAnsi="Times New Roman" w:cs="Times New Roman"/>
          <w:color w:val="auto"/>
          <w:sz w:val="24"/>
          <w:szCs w:val="24"/>
        </w:rPr>
        <w:t>es</w:t>
      </w:r>
      <w:r w:rsidRPr="00C93791">
        <w:rPr>
          <w:rFonts w:ascii="Times New Roman" w:hAnsi="Times New Roman" w:cs="Times New Roman"/>
          <w:color w:val="auto"/>
          <w:sz w:val="24"/>
          <w:szCs w:val="24"/>
        </w:rPr>
        <w:t xml:space="preserve"> related to implementing the initiative.</w:t>
      </w:r>
    </w:p>
    <w:p w14:paraId="00263658" w14:textId="2FEF046A" w:rsidR="00CC5A22" w:rsidRPr="00C93791" w:rsidRDefault="00CC5A22" w:rsidP="00A64B51">
      <w:pPr>
        <w:pStyle w:val="ListParagraph"/>
        <w:numPr>
          <w:ilvl w:val="1"/>
          <w:numId w:val="11"/>
        </w:num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 w:rsidRPr="00C93791">
        <w:rPr>
          <w:rFonts w:ascii="Times New Roman" w:hAnsi="Times New Roman" w:cs="Times New Roman"/>
          <w:color w:val="auto"/>
          <w:sz w:val="24"/>
          <w:szCs w:val="24"/>
        </w:rPr>
        <w:t>Why/how did you achieve these successes?</w:t>
      </w:r>
    </w:p>
    <w:p w14:paraId="0E68D48E" w14:textId="77777777" w:rsidR="00B807FB" w:rsidRPr="00C93791" w:rsidRDefault="00B807FB" w:rsidP="00B807FB">
      <w:pPr>
        <w:pStyle w:val="ListParagraph"/>
        <w:spacing w:after="0"/>
        <w:rPr>
          <w:rFonts w:ascii="Times New Roman" w:hAnsi="Times New Roman" w:cs="Times New Roman"/>
          <w:color w:val="auto"/>
          <w:sz w:val="24"/>
          <w:szCs w:val="24"/>
        </w:rPr>
      </w:pPr>
    </w:p>
    <w:p w14:paraId="4885E892" w14:textId="55B30B19" w:rsidR="00110862" w:rsidRPr="00C93791" w:rsidRDefault="00110862" w:rsidP="002E4158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 w:rsidRPr="00C93791">
        <w:rPr>
          <w:rFonts w:ascii="Times New Roman" w:hAnsi="Times New Roman" w:cs="Times New Roman"/>
          <w:color w:val="auto"/>
          <w:sz w:val="24"/>
          <w:szCs w:val="24"/>
        </w:rPr>
        <w:t>Describe any major challenges</w:t>
      </w:r>
      <w:r w:rsidR="001561C9" w:rsidRPr="00C93791">
        <w:rPr>
          <w:rFonts w:ascii="Times New Roman" w:hAnsi="Times New Roman" w:cs="Times New Roman"/>
          <w:color w:val="auto"/>
          <w:sz w:val="24"/>
          <w:szCs w:val="24"/>
        </w:rPr>
        <w:t xml:space="preserve"> and facilitators</w:t>
      </w:r>
      <w:r w:rsidRPr="00C93791">
        <w:rPr>
          <w:rFonts w:ascii="Times New Roman" w:hAnsi="Times New Roman" w:cs="Times New Roman"/>
          <w:color w:val="auto"/>
          <w:sz w:val="24"/>
          <w:szCs w:val="24"/>
        </w:rPr>
        <w:t xml:space="preserve"> for implementation efforts as they relate to: </w:t>
      </w:r>
    </w:p>
    <w:p w14:paraId="5437F218" w14:textId="3B60F336" w:rsidR="00110862" w:rsidRPr="00C93791" w:rsidRDefault="00C93791" w:rsidP="00A64B51">
      <w:pPr>
        <w:pStyle w:val="ListParagraph"/>
        <w:numPr>
          <w:ilvl w:val="1"/>
          <w:numId w:val="12"/>
        </w:num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The safety net hospital</w:t>
      </w:r>
    </w:p>
    <w:p w14:paraId="014F6062" w14:textId="6EE11ED4" w:rsidR="00110862" w:rsidRPr="00C93791" w:rsidRDefault="00C93791" w:rsidP="00A64B51">
      <w:pPr>
        <w:pStyle w:val="ListParagraph"/>
        <w:numPr>
          <w:ilvl w:val="1"/>
          <w:numId w:val="12"/>
        </w:num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The section/inpatient setting where you work</w:t>
      </w:r>
    </w:p>
    <w:p w14:paraId="5D314506" w14:textId="6ADF8F16" w:rsidR="00110862" w:rsidRPr="00C93791" w:rsidRDefault="00110862" w:rsidP="00A64B51">
      <w:pPr>
        <w:pStyle w:val="ListParagraph"/>
        <w:numPr>
          <w:ilvl w:val="1"/>
          <w:numId w:val="12"/>
        </w:num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 w:rsidRPr="00C93791">
        <w:rPr>
          <w:rFonts w:ascii="Times New Roman" w:hAnsi="Times New Roman" w:cs="Times New Roman"/>
          <w:color w:val="auto"/>
          <w:sz w:val="24"/>
          <w:szCs w:val="24"/>
        </w:rPr>
        <w:t>Personnel/colleagues</w:t>
      </w:r>
      <w:r w:rsidR="00E226A9" w:rsidRPr="00C93791">
        <w:rPr>
          <w:rFonts w:ascii="Times New Roman" w:hAnsi="Times New Roman" w:cs="Times New Roman"/>
          <w:color w:val="auto"/>
          <w:sz w:val="24"/>
          <w:szCs w:val="24"/>
        </w:rPr>
        <w:t xml:space="preserve"> (e.g. change fatigue/burnout, staffing resources)</w:t>
      </w:r>
    </w:p>
    <w:p w14:paraId="4631E493" w14:textId="77777777" w:rsidR="00110862" w:rsidRPr="00C93791" w:rsidRDefault="00110862" w:rsidP="00A64B51">
      <w:pPr>
        <w:pStyle w:val="ListParagraph"/>
        <w:numPr>
          <w:ilvl w:val="1"/>
          <w:numId w:val="12"/>
        </w:num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 w:rsidRPr="00C93791">
        <w:rPr>
          <w:rFonts w:ascii="Times New Roman" w:hAnsi="Times New Roman" w:cs="Times New Roman"/>
          <w:color w:val="auto"/>
          <w:sz w:val="24"/>
          <w:szCs w:val="24"/>
        </w:rPr>
        <w:t xml:space="preserve">Patient population </w:t>
      </w:r>
    </w:p>
    <w:p w14:paraId="031AC834" w14:textId="5B98641A" w:rsidR="00110862" w:rsidRPr="00C93791" w:rsidRDefault="00110862" w:rsidP="00A64B51">
      <w:pPr>
        <w:pStyle w:val="ListParagraph"/>
        <w:numPr>
          <w:ilvl w:val="1"/>
          <w:numId w:val="12"/>
        </w:num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 w:rsidRPr="00C93791">
        <w:rPr>
          <w:rFonts w:ascii="Times New Roman" w:hAnsi="Times New Roman" w:cs="Times New Roman"/>
          <w:color w:val="auto"/>
          <w:sz w:val="24"/>
          <w:szCs w:val="24"/>
        </w:rPr>
        <w:t xml:space="preserve">External policies/incentives (e.g. </w:t>
      </w:r>
      <w:r w:rsidR="00C93791">
        <w:rPr>
          <w:rFonts w:ascii="Times New Roman" w:hAnsi="Times New Roman" w:cs="Times New Roman"/>
          <w:color w:val="auto"/>
          <w:sz w:val="24"/>
          <w:szCs w:val="24"/>
        </w:rPr>
        <w:t>Medicaid policy</w:t>
      </w:r>
      <w:r w:rsidRPr="00C93791">
        <w:rPr>
          <w:rFonts w:ascii="Times New Roman" w:hAnsi="Times New Roman" w:cs="Times New Roman"/>
          <w:color w:val="auto"/>
          <w:sz w:val="24"/>
          <w:szCs w:val="24"/>
        </w:rPr>
        <w:t>, performance measures, guidelines)</w:t>
      </w:r>
    </w:p>
    <w:p w14:paraId="357F1C7A" w14:textId="77777777" w:rsidR="00110862" w:rsidRPr="00C93791" w:rsidRDefault="00110862" w:rsidP="00A64B51">
      <w:pPr>
        <w:pStyle w:val="ListParagraph"/>
        <w:numPr>
          <w:ilvl w:val="1"/>
          <w:numId w:val="12"/>
        </w:num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 w:rsidRPr="00C93791">
        <w:rPr>
          <w:rFonts w:ascii="Times New Roman" w:hAnsi="Times New Roman" w:cs="Times New Roman"/>
          <w:color w:val="auto"/>
          <w:sz w:val="24"/>
          <w:szCs w:val="24"/>
        </w:rPr>
        <w:t xml:space="preserve">Other </w:t>
      </w:r>
    </w:p>
    <w:p w14:paraId="3FA04D47" w14:textId="77777777" w:rsidR="00110862" w:rsidRPr="00C93791" w:rsidRDefault="00110862" w:rsidP="00110862">
      <w:pPr>
        <w:pStyle w:val="ListParagraph"/>
        <w:spacing w:after="0"/>
        <w:rPr>
          <w:rFonts w:ascii="Times New Roman" w:hAnsi="Times New Roman" w:cs="Times New Roman"/>
          <w:color w:val="auto"/>
          <w:sz w:val="24"/>
          <w:szCs w:val="24"/>
        </w:rPr>
      </w:pPr>
    </w:p>
    <w:p w14:paraId="2B9A593D" w14:textId="74BC83A9" w:rsidR="00110862" w:rsidRPr="00C93791" w:rsidRDefault="00110862" w:rsidP="002E4158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 w:rsidRPr="00C93791">
        <w:rPr>
          <w:rFonts w:ascii="Times New Roman" w:hAnsi="Times New Roman" w:cs="Times New Roman"/>
          <w:color w:val="auto"/>
          <w:sz w:val="24"/>
          <w:szCs w:val="24"/>
        </w:rPr>
        <w:t>What recommendations can you suggest to address the aforementioned challenges?</w:t>
      </w:r>
    </w:p>
    <w:p w14:paraId="7F13EDF7" w14:textId="77777777" w:rsidR="00FA2512" w:rsidRPr="00C93791" w:rsidRDefault="00FA2512" w:rsidP="00FA2512">
      <w:pPr>
        <w:pStyle w:val="ListParagraph"/>
        <w:spacing w:after="0"/>
        <w:rPr>
          <w:rFonts w:ascii="Times New Roman" w:hAnsi="Times New Roman" w:cs="Times New Roman"/>
          <w:color w:val="auto"/>
          <w:sz w:val="24"/>
          <w:szCs w:val="24"/>
        </w:rPr>
      </w:pPr>
    </w:p>
    <w:p w14:paraId="06274234" w14:textId="57542157" w:rsidR="00FA2512" w:rsidRPr="00C93791" w:rsidRDefault="00FA2512" w:rsidP="002E4158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 w:rsidRPr="00C93791">
        <w:rPr>
          <w:rFonts w:ascii="Times New Roman" w:hAnsi="Times New Roman" w:cs="Times New Roman"/>
          <w:color w:val="auto"/>
          <w:sz w:val="24"/>
          <w:szCs w:val="24"/>
        </w:rPr>
        <w:t xml:space="preserve">If you could change anything at </w:t>
      </w:r>
      <w:r w:rsidR="00C93791">
        <w:rPr>
          <w:rFonts w:ascii="Times New Roman" w:hAnsi="Times New Roman" w:cs="Times New Roman"/>
          <w:color w:val="auto"/>
          <w:sz w:val="24"/>
          <w:szCs w:val="24"/>
        </w:rPr>
        <w:t>this hospital</w:t>
      </w:r>
      <w:r w:rsidRPr="00C93791">
        <w:rPr>
          <w:rFonts w:ascii="Times New Roman" w:hAnsi="Times New Roman" w:cs="Times New Roman"/>
          <w:color w:val="auto"/>
          <w:sz w:val="24"/>
          <w:szCs w:val="24"/>
        </w:rPr>
        <w:t xml:space="preserve"> in order to make it easier for others to accomplish a similar initiative, what would you change?</w:t>
      </w:r>
    </w:p>
    <w:p w14:paraId="0A8E80CA" w14:textId="1FA9AE67" w:rsidR="001561C9" w:rsidRPr="00C93791" w:rsidRDefault="001561C9" w:rsidP="001561C9">
      <w:pPr>
        <w:pStyle w:val="ListParagraph"/>
        <w:numPr>
          <w:ilvl w:val="0"/>
          <w:numId w:val="15"/>
        </w:num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 w:rsidRPr="00C93791">
        <w:rPr>
          <w:rFonts w:ascii="Times New Roman" w:hAnsi="Times New Roman" w:cs="Times New Roman"/>
          <w:color w:val="auto"/>
          <w:sz w:val="24"/>
          <w:szCs w:val="24"/>
        </w:rPr>
        <w:t>To similar initiatives?</w:t>
      </w:r>
    </w:p>
    <w:p w14:paraId="628BF38C" w14:textId="6E10309E" w:rsidR="001561C9" w:rsidRPr="00C93791" w:rsidRDefault="001561C9" w:rsidP="001561C9">
      <w:pPr>
        <w:pStyle w:val="ListParagraph"/>
        <w:numPr>
          <w:ilvl w:val="0"/>
          <w:numId w:val="15"/>
        </w:num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 w:rsidRPr="00C93791">
        <w:rPr>
          <w:rFonts w:ascii="Times New Roman" w:hAnsi="Times New Roman" w:cs="Times New Roman"/>
          <w:color w:val="auto"/>
          <w:sz w:val="24"/>
          <w:szCs w:val="24"/>
        </w:rPr>
        <w:t>To other initiatives?</w:t>
      </w:r>
    </w:p>
    <w:p w14:paraId="0D274E8E" w14:textId="77777777" w:rsidR="00110862" w:rsidRPr="00C93791" w:rsidRDefault="00110862" w:rsidP="00110862">
      <w:pPr>
        <w:pStyle w:val="ListParagraph"/>
        <w:spacing w:after="0"/>
        <w:rPr>
          <w:rFonts w:ascii="Times New Roman" w:hAnsi="Times New Roman" w:cs="Times New Roman"/>
          <w:color w:val="auto"/>
          <w:sz w:val="24"/>
          <w:szCs w:val="24"/>
        </w:rPr>
      </w:pPr>
    </w:p>
    <w:p w14:paraId="7F892F72" w14:textId="7A5B6019" w:rsidR="00B807FB" w:rsidRPr="00C93791" w:rsidRDefault="00B807FB" w:rsidP="002E4158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 w:rsidRPr="00C93791">
        <w:rPr>
          <w:rFonts w:ascii="Times New Roman" w:hAnsi="Times New Roman" w:cs="Times New Roman"/>
          <w:color w:val="auto"/>
          <w:sz w:val="24"/>
          <w:szCs w:val="24"/>
        </w:rPr>
        <w:t xml:space="preserve">How do the implementation strategies used for this </w:t>
      </w:r>
      <w:r w:rsidR="00FA2512" w:rsidRPr="00C93791">
        <w:rPr>
          <w:rFonts w:ascii="Times New Roman" w:hAnsi="Times New Roman" w:cs="Times New Roman"/>
          <w:color w:val="auto"/>
          <w:sz w:val="24"/>
          <w:szCs w:val="24"/>
        </w:rPr>
        <w:t xml:space="preserve">priority </w:t>
      </w:r>
      <w:r w:rsidRPr="00C93791">
        <w:rPr>
          <w:rFonts w:ascii="Times New Roman" w:hAnsi="Times New Roman" w:cs="Times New Roman"/>
          <w:color w:val="auto"/>
          <w:sz w:val="24"/>
          <w:szCs w:val="24"/>
        </w:rPr>
        <w:t xml:space="preserve">initiative compare to </w:t>
      </w:r>
      <w:r w:rsidR="00FA2512" w:rsidRPr="00C93791">
        <w:rPr>
          <w:rFonts w:ascii="Times New Roman" w:hAnsi="Times New Roman" w:cs="Times New Roman"/>
          <w:color w:val="auto"/>
          <w:sz w:val="24"/>
          <w:szCs w:val="24"/>
        </w:rPr>
        <w:t>strategies used in prior initiatives</w:t>
      </w:r>
      <w:r w:rsidRPr="00C93791">
        <w:rPr>
          <w:rFonts w:ascii="Times New Roman" w:hAnsi="Times New Roman" w:cs="Times New Roman"/>
          <w:color w:val="auto"/>
          <w:sz w:val="24"/>
          <w:szCs w:val="24"/>
        </w:rPr>
        <w:t xml:space="preserve">? </w:t>
      </w:r>
    </w:p>
    <w:p w14:paraId="709354B6" w14:textId="2850506C" w:rsidR="00B807FB" w:rsidRPr="00C93791" w:rsidRDefault="00B807FB" w:rsidP="00A64B51">
      <w:pPr>
        <w:pStyle w:val="ListParagraph"/>
        <w:numPr>
          <w:ilvl w:val="1"/>
          <w:numId w:val="13"/>
        </w:num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 w:rsidRPr="00C93791">
        <w:rPr>
          <w:rFonts w:ascii="Times New Roman" w:hAnsi="Times New Roman" w:cs="Times New Roman"/>
          <w:color w:val="auto"/>
          <w:sz w:val="24"/>
          <w:szCs w:val="24"/>
        </w:rPr>
        <w:t>Advantages/disadva</w:t>
      </w:r>
      <w:r w:rsidR="001561C9" w:rsidRPr="00C93791">
        <w:rPr>
          <w:rFonts w:ascii="Times New Roman" w:hAnsi="Times New Roman" w:cs="Times New Roman"/>
          <w:color w:val="auto"/>
          <w:sz w:val="24"/>
          <w:szCs w:val="24"/>
        </w:rPr>
        <w:t>ntages compared to past efforts</w:t>
      </w:r>
      <w:r w:rsidR="006728AB" w:rsidRPr="00C93791">
        <w:rPr>
          <w:rFonts w:ascii="Times New Roman" w:hAnsi="Times New Roman" w:cs="Times New Roman"/>
          <w:color w:val="auto"/>
          <w:sz w:val="24"/>
          <w:szCs w:val="24"/>
        </w:rPr>
        <w:t>?</w:t>
      </w:r>
    </w:p>
    <w:p w14:paraId="4FB7952A" w14:textId="5D3A35D3" w:rsidR="001561C9" w:rsidRPr="00C93791" w:rsidRDefault="001561C9" w:rsidP="00C93791">
      <w:p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</w:p>
    <w:p w14:paraId="644DFCC1" w14:textId="6A33F936" w:rsidR="00110862" w:rsidRPr="00C93791" w:rsidRDefault="00110862" w:rsidP="002E4158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 w:rsidRPr="00C93791">
        <w:rPr>
          <w:rFonts w:ascii="Times New Roman" w:hAnsi="Times New Roman" w:cs="Times New Roman"/>
          <w:color w:val="auto"/>
          <w:sz w:val="24"/>
          <w:szCs w:val="24"/>
        </w:rPr>
        <w:t>What have you learned from trying to implement this initiative?</w:t>
      </w:r>
    </w:p>
    <w:p w14:paraId="5A158BF2" w14:textId="7077A682" w:rsidR="006728AB" w:rsidRPr="00C93791" w:rsidRDefault="006728AB" w:rsidP="00A64B51">
      <w:pPr>
        <w:pStyle w:val="ListParagraph"/>
        <w:numPr>
          <w:ilvl w:val="0"/>
          <w:numId w:val="14"/>
        </w:num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 w:rsidRPr="00C93791">
        <w:rPr>
          <w:rFonts w:ascii="Times New Roman" w:hAnsi="Times New Roman" w:cs="Times New Roman"/>
          <w:color w:val="auto"/>
          <w:sz w:val="24"/>
          <w:szCs w:val="24"/>
        </w:rPr>
        <w:t>Sustainability</w:t>
      </w:r>
    </w:p>
    <w:p w14:paraId="38D3722E" w14:textId="50970A1E" w:rsidR="00110862" w:rsidRPr="00C93791" w:rsidRDefault="00110862" w:rsidP="00A64B51">
      <w:pPr>
        <w:pStyle w:val="ListParagraph"/>
        <w:numPr>
          <w:ilvl w:val="0"/>
          <w:numId w:val="14"/>
        </w:num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 w:rsidRPr="00C93791">
        <w:rPr>
          <w:rFonts w:ascii="Times New Roman" w:hAnsi="Times New Roman" w:cs="Times New Roman"/>
          <w:color w:val="auto"/>
          <w:sz w:val="24"/>
          <w:szCs w:val="24"/>
        </w:rPr>
        <w:t>Suggestions for others implementing similar initiatives in inpatient settings</w:t>
      </w:r>
    </w:p>
    <w:p w14:paraId="550FED4C" w14:textId="16F10536" w:rsidR="00110862" w:rsidRPr="00C93791" w:rsidRDefault="006728AB" w:rsidP="00A64B51">
      <w:pPr>
        <w:pStyle w:val="ListParagraph"/>
        <w:numPr>
          <w:ilvl w:val="1"/>
          <w:numId w:val="14"/>
        </w:num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 w:rsidRPr="00C93791">
        <w:rPr>
          <w:rFonts w:ascii="Times New Roman" w:hAnsi="Times New Roman" w:cs="Times New Roman"/>
          <w:color w:val="auto"/>
          <w:sz w:val="24"/>
          <w:szCs w:val="24"/>
        </w:rPr>
        <w:t xml:space="preserve">At </w:t>
      </w:r>
      <w:r w:rsidR="00C93791">
        <w:rPr>
          <w:rFonts w:ascii="Times New Roman" w:hAnsi="Times New Roman" w:cs="Times New Roman"/>
          <w:color w:val="auto"/>
          <w:sz w:val="24"/>
          <w:szCs w:val="24"/>
        </w:rPr>
        <w:t>this safety net hospital</w:t>
      </w:r>
    </w:p>
    <w:p w14:paraId="1EEB3E2B" w14:textId="5055ADB4" w:rsidR="00110862" w:rsidRPr="00C93791" w:rsidRDefault="00110862" w:rsidP="00A64B51">
      <w:pPr>
        <w:pStyle w:val="ListParagraph"/>
        <w:numPr>
          <w:ilvl w:val="1"/>
          <w:numId w:val="14"/>
        </w:num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 w:rsidRPr="00C93791">
        <w:rPr>
          <w:rFonts w:ascii="Times New Roman" w:hAnsi="Times New Roman" w:cs="Times New Roman"/>
          <w:color w:val="auto"/>
          <w:sz w:val="24"/>
          <w:szCs w:val="24"/>
        </w:rPr>
        <w:t xml:space="preserve">At other healthcare facilities </w:t>
      </w:r>
    </w:p>
    <w:p w14:paraId="01F5A93D" w14:textId="77777777" w:rsidR="00110862" w:rsidRPr="00C93791" w:rsidRDefault="00110862" w:rsidP="00110862">
      <w:pPr>
        <w:pStyle w:val="ListParagraph"/>
        <w:spacing w:after="0"/>
        <w:ind w:left="2160"/>
        <w:rPr>
          <w:rFonts w:ascii="Times New Roman" w:hAnsi="Times New Roman" w:cs="Times New Roman"/>
          <w:color w:val="auto"/>
          <w:sz w:val="24"/>
          <w:szCs w:val="24"/>
        </w:rPr>
      </w:pPr>
    </w:p>
    <w:p w14:paraId="44FDF1C0" w14:textId="49A430C9" w:rsidR="00927F75" w:rsidRPr="00C93791" w:rsidRDefault="00110862" w:rsidP="00156770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 w:rsidRPr="00C93791">
        <w:rPr>
          <w:rFonts w:ascii="Times New Roman" w:hAnsi="Times New Roman" w:cs="Times New Roman"/>
          <w:color w:val="auto"/>
          <w:sz w:val="24"/>
          <w:szCs w:val="24"/>
        </w:rPr>
        <w:t xml:space="preserve">Is there anything else you would like to discuss that has not been addressed?  </w:t>
      </w:r>
    </w:p>
    <w:sectPr w:rsidR="00927F75" w:rsidRPr="00C93791" w:rsidSect="002141BD">
      <w:type w:val="continuous"/>
      <w:pgSz w:w="12240" w:h="15840" w:code="1"/>
      <w:pgMar w:top="108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5A3CD8" w14:textId="77777777" w:rsidR="00292B9C" w:rsidRDefault="00292B9C">
      <w:pPr>
        <w:spacing w:after="0" w:line="240" w:lineRule="auto"/>
      </w:pPr>
      <w:r>
        <w:separator/>
      </w:r>
    </w:p>
  </w:endnote>
  <w:endnote w:type="continuationSeparator" w:id="0">
    <w:p w14:paraId="6174B07D" w14:textId="77777777" w:rsidR="00292B9C" w:rsidRDefault="00292B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08BDD0" w14:textId="0FFAAC83" w:rsidR="009319BB" w:rsidRDefault="009319BB">
    <w:pPr>
      <w:pStyle w:val="Footer"/>
    </w:pPr>
    <w:r>
      <w:ptab w:relativeTo="margin" w:alignment="right" w:leader="none"/>
    </w:r>
    <w:r>
      <w:fldChar w:fldCharType="begin"/>
    </w:r>
    <w:r>
      <w:instrText xml:space="preserve"> PAGE   \* MERGEFORMAT </w:instrText>
    </w:r>
    <w:r>
      <w:fldChar w:fldCharType="separate"/>
    </w:r>
    <w:r w:rsidR="00C93791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7CE083" w14:textId="77777777" w:rsidR="00292B9C" w:rsidRDefault="00292B9C">
      <w:pPr>
        <w:spacing w:after="0" w:line="240" w:lineRule="auto"/>
      </w:pPr>
      <w:r>
        <w:separator/>
      </w:r>
    </w:p>
  </w:footnote>
  <w:footnote w:type="continuationSeparator" w:id="0">
    <w:p w14:paraId="2A27C1AE" w14:textId="77777777" w:rsidR="00292B9C" w:rsidRDefault="00292B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D7114"/>
    <w:multiLevelType w:val="hybridMultilevel"/>
    <w:tmpl w:val="A9DE3B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DE4075"/>
    <w:multiLevelType w:val="hybridMultilevel"/>
    <w:tmpl w:val="F858EF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8C754D"/>
    <w:multiLevelType w:val="hybridMultilevel"/>
    <w:tmpl w:val="CB40F1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3A537D4"/>
    <w:multiLevelType w:val="hybridMultilevel"/>
    <w:tmpl w:val="0FB886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C8393C"/>
    <w:multiLevelType w:val="hybridMultilevel"/>
    <w:tmpl w:val="EF8EE5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A69EB"/>
    <w:multiLevelType w:val="hybridMultilevel"/>
    <w:tmpl w:val="365CC9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80648B"/>
    <w:multiLevelType w:val="hybridMultilevel"/>
    <w:tmpl w:val="F18C2C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B16B1F"/>
    <w:multiLevelType w:val="hybridMultilevel"/>
    <w:tmpl w:val="877ACA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E56C24"/>
    <w:multiLevelType w:val="hybridMultilevel"/>
    <w:tmpl w:val="80023B38"/>
    <w:lvl w:ilvl="0" w:tplc="3F5E6250">
      <w:start w:val="1"/>
      <w:numFmt w:val="upperRoman"/>
      <w:pStyle w:val="TOC1"/>
      <w:lvlText w:val="%1."/>
      <w:lvlJc w:val="left"/>
      <w:pPr>
        <w:ind w:left="576" w:hanging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0B3603"/>
    <w:multiLevelType w:val="hybridMultilevel"/>
    <w:tmpl w:val="BB3804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67646BC"/>
    <w:multiLevelType w:val="hybridMultilevel"/>
    <w:tmpl w:val="89DC3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E60753"/>
    <w:multiLevelType w:val="hybridMultilevel"/>
    <w:tmpl w:val="699CED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755729"/>
    <w:multiLevelType w:val="hybridMultilevel"/>
    <w:tmpl w:val="FD5697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D417F83"/>
    <w:multiLevelType w:val="hybridMultilevel"/>
    <w:tmpl w:val="390CE2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A359CF"/>
    <w:multiLevelType w:val="hybridMultilevel"/>
    <w:tmpl w:val="4740F1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FFB2259"/>
    <w:multiLevelType w:val="hybridMultilevel"/>
    <w:tmpl w:val="D01653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15"/>
  </w:num>
  <w:num w:numId="4">
    <w:abstractNumId w:val="12"/>
  </w:num>
  <w:num w:numId="5">
    <w:abstractNumId w:val="14"/>
  </w:num>
  <w:num w:numId="6">
    <w:abstractNumId w:val="3"/>
  </w:num>
  <w:num w:numId="7">
    <w:abstractNumId w:val="4"/>
  </w:num>
  <w:num w:numId="8">
    <w:abstractNumId w:val="13"/>
  </w:num>
  <w:num w:numId="9">
    <w:abstractNumId w:val="7"/>
  </w:num>
  <w:num w:numId="10">
    <w:abstractNumId w:val="1"/>
  </w:num>
  <w:num w:numId="11">
    <w:abstractNumId w:val="0"/>
  </w:num>
  <w:num w:numId="12">
    <w:abstractNumId w:val="6"/>
  </w:num>
  <w:num w:numId="13">
    <w:abstractNumId w:val="11"/>
  </w:num>
  <w:num w:numId="14">
    <w:abstractNumId w:val="2"/>
  </w:num>
  <w:num w:numId="15">
    <w:abstractNumId w:val="9"/>
  </w:num>
  <w:num w:numId="16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AB6"/>
    <w:rsid w:val="000006ED"/>
    <w:rsid w:val="000149F3"/>
    <w:rsid w:val="00015AF8"/>
    <w:rsid w:val="000459BE"/>
    <w:rsid w:val="000514A7"/>
    <w:rsid w:val="00062C9E"/>
    <w:rsid w:val="00075446"/>
    <w:rsid w:val="00090BDB"/>
    <w:rsid w:val="00097F1F"/>
    <w:rsid w:val="000C3D68"/>
    <w:rsid w:val="000D39E6"/>
    <w:rsid w:val="000E236C"/>
    <w:rsid w:val="000E72FD"/>
    <w:rsid w:val="000F4C33"/>
    <w:rsid w:val="000F5F5B"/>
    <w:rsid w:val="00104947"/>
    <w:rsid w:val="00110862"/>
    <w:rsid w:val="0014300D"/>
    <w:rsid w:val="0014780D"/>
    <w:rsid w:val="001561C9"/>
    <w:rsid w:val="00156770"/>
    <w:rsid w:val="00186684"/>
    <w:rsid w:val="001C4058"/>
    <w:rsid w:val="001E3724"/>
    <w:rsid w:val="00204D6C"/>
    <w:rsid w:val="0020711D"/>
    <w:rsid w:val="002141BD"/>
    <w:rsid w:val="002440C8"/>
    <w:rsid w:val="00253AF0"/>
    <w:rsid w:val="00275C5C"/>
    <w:rsid w:val="00292B9C"/>
    <w:rsid w:val="0029514E"/>
    <w:rsid w:val="002A570F"/>
    <w:rsid w:val="002B0628"/>
    <w:rsid w:val="002C7160"/>
    <w:rsid w:val="002E4158"/>
    <w:rsid w:val="002F4B50"/>
    <w:rsid w:val="0030010E"/>
    <w:rsid w:val="003068D6"/>
    <w:rsid w:val="00314D0C"/>
    <w:rsid w:val="003227D8"/>
    <w:rsid w:val="00365FCF"/>
    <w:rsid w:val="00382B2C"/>
    <w:rsid w:val="003B1BAA"/>
    <w:rsid w:val="003C5213"/>
    <w:rsid w:val="003E549B"/>
    <w:rsid w:val="00444536"/>
    <w:rsid w:val="00455D26"/>
    <w:rsid w:val="00476B81"/>
    <w:rsid w:val="004A222A"/>
    <w:rsid w:val="004D7AFB"/>
    <w:rsid w:val="00501F3D"/>
    <w:rsid w:val="00512DB4"/>
    <w:rsid w:val="00546AB6"/>
    <w:rsid w:val="0058005A"/>
    <w:rsid w:val="00590C12"/>
    <w:rsid w:val="00597995"/>
    <w:rsid w:val="005A3D25"/>
    <w:rsid w:val="005B407C"/>
    <w:rsid w:val="005E7AB2"/>
    <w:rsid w:val="005F048E"/>
    <w:rsid w:val="005F1513"/>
    <w:rsid w:val="006012E7"/>
    <w:rsid w:val="00620BA6"/>
    <w:rsid w:val="00622362"/>
    <w:rsid w:val="00623EFB"/>
    <w:rsid w:val="00656422"/>
    <w:rsid w:val="00662FB1"/>
    <w:rsid w:val="006728AB"/>
    <w:rsid w:val="00675179"/>
    <w:rsid w:val="00677738"/>
    <w:rsid w:val="006C0ADB"/>
    <w:rsid w:val="006E3903"/>
    <w:rsid w:val="006E7E3D"/>
    <w:rsid w:val="006F114A"/>
    <w:rsid w:val="006F273C"/>
    <w:rsid w:val="00707072"/>
    <w:rsid w:val="007209C8"/>
    <w:rsid w:val="00721CCD"/>
    <w:rsid w:val="00773417"/>
    <w:rsid w:val="00787A5A"/>
    <w:rsid w:val="00790FB1"/>
    <w:rsid w:val="007B37CF"/>
    <w:rsid w:val="007D629A"/>
    <w:rsid w:val="007E69D7"/>
    <w:rsid w:val="007F1FA1"/>
    <w:rsid w:val="00803E18"/>
    <w:rsid w:val="00806986"/>
    <w:rsid w:val="00807022"/>
    <w:rsid w:val="00841771"/>
    <w:rsid w:val="00851BA8"/>
    <w:rsid w:val="00853A87"/>
    <w:rsid w:val="00861758"/>
    <w:rsid w:val="00886105"/>
    <w:rsid w:val="00891A87"/>
    <w:rsid w:val="008B2CC9"/>
    <w:rsid w:val="008B6F37"/>
    <w:rsid w:val="008D1532"/>
    <w:rsid w:val="008D3775"/>
    <w:rsid w:val="008E774D"/>
    <w:rsid w:val="008F344F"/>
    <w:rsid w:val="00905596"/>
    <w:rsid w:val="00911D20"/>
    <w:rsid w:val="009157B0"/>
    <w:rsid w:val="00927F75"/>
    <w:rsid w:val="009319BB"/>
    <w:rsid w:val="00933C5F"/>
    <w:rsid w:val="0093787F"/>
    <w:rsid w:val="00941E3E"/>
    <w:rsid w:val="00971B02"/>
    <w:rsid w:val="009B1A3C"/>
    <w:rsid w:val="009C6B96"/>
    <w:rsid w:val="009D51EC"/>
    <w:rsid w:val="009E02DF"/>
    <w:rsid w:val="00A05FAB"/>
    <w:rsid w:val="00A17B32"/>
    <w:rsid w:val="00A23642"/>
    <w:rsid w:val="00A24FE6"/>
    <w:rsid w:val="00A35D31"/>
    <w:rsid w:val="00A446FF"/>
    <w:rsid w:val="00A47F8E"/>
    <w:rsid w:val="00A51FB0"/>
    <w:rsid w:val="00A60D39"/>
    <w:rsid w:val="00A64B51"/>
    <w:rsid w:val="00A73542"/>
    <w:rsid w:val="00AA29CD"/>
    <w:rsid w:val="00AB2DF1"/>
    <w:rsid w:val="00AC388D"/>
    <w:rsid w:val="00AC7E8A"/>
    <w:rsid w:val="00B00B29"/>
    <w:rsid w:val="00B00BE1"/>
    <w:rsid w:val="00B00F53"/>
    <w:rsid w:val="00B055D0"/>
    <w:rsid w:val="00B13896"/>
    <w:rsid w:val="00B30ED6"/>
    <w:rsid w:val="00B37DA1"/>
    <w:rsid w:val="00B67C66"/>
    <w:rsid w:val="00B807FB"/>
    <w:rsid w:val="00B97A70"/>
    <w:rsid w:val="00BB3C32"/>
    <w:rsid w:val="00BD2AAA"/>
    <w:rsid w:val="00BE7C55"/>
    <w:rsid w:val="00BF1EF3"/>
    <w:rsid w:val="00BF1F31"/>
    <w:rsid w:val="00C0391E"/>
    <w:rsid w:val="00C13EFC"/>
    <w:rsid w:val="00C44999"/>
    <w:rsid w:val="00C60C0F"/>
    <w:rsid w:val="00C62586"/>
    <w:rsid w:val="00C67871"/>
    <w:rsid w:val="00C724DD"/>
    <w:rsid w:val="00C73C48"/>
    <w:rsid w:val="00C75275"/>
    <w:rsid w:val="00C93639"/>
    <w:rsid w:val="00C93791"/>
    <w:rsid w:val="00CB21C8"/>
    <w:rsid w:val="00CB2713"/>
    <w:rsid w:val="00CB3E6C"/>
    <w:rsid w:val="00CB61DF"/>
    <w:rsid w:val="00CC32D7"/>
    <w:rsid w:val="00CC5A22"/>
    <w:rsid w:val="00CD489E"/>
    <w:rsid w:val="00D077B5"/>
    <w:rsid w:val="00D1077F"/>
    <w:rsid w:val="00D12E91"/>
    <w:rsid w:val="00D3453A"/>
    <w:rsid w:val="00D46B96"/>
    <w:rsid w:val="00D5201A"/>
    <w:rsid w:val="00D702A3"/>
    <w:rsid w:val="00D71DF0"/>
    <w:rsid w:val="00DB7A98"/>
    <w:rsid w:val="00DD756B"/>
    <w:rsid w:val="00DD7873"/>
    <w:rsid w:val="00E20067"/>
    <w:rsid w:val="00E226A9"/>
    <w:rsid w:val="00E22AD4"/>
    <w:rsid w:val="00E45851"/>
    <w:rsid w:val="00E46382"/>
    <w:rsid w:val="00E51F18"/>
    <w:rsid w:val="00E72993"/>
    <w:rsid w:val="00E80D49"/>
    <w:rsid w:val="00E92BBC"/>
    <w:rsid w:val="00E940F4"/>
    <w:rsid w:val="00E94A66"/>
    <w:rsid w:val="00EA1B44"/>
    <w:rsid w:val="00EC134B"/>
    <w:rsid w:val="00EC288D"/>
    <w:rsid w:val="00ED01AF"/>
    <w:rsid w:val="00F04221"/>
    <w:rsid w:val="00F1410C"/>
    <w:rsid w:val="00F156FA"/>
    <w:rsid w:val="00F267B2"/>
    <w:rsid w:val="00F278D2"/>
    <w:rsid w:val="00F75EED"/>
    <w:rsid w:val="00F8118D"/>
    <w:rsid w:val="00F84672"/>
    <w:rsid w:val="00FA2512"/>
    <w:rsid w:val="00FA2E1D"/>
    <w:rsid w:val="00FA47BD"/>
    <w:rsid w:val="00FD1343"/>
    <w:rsid w:val="00FE7D5C"/>
    <w:rsid w:val="00FF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DF1C8D0"/>
  <w15:docId w15:val="{E7ABB85B-3063-4377-AA93-F476EC7CB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4C483D" w:themeColor="text2"/>
        <w:lang w:val="en-US" w:eastAsia="ja-JP" w:bidi="ar-SA"/>
      </w:rPr>
    </w:rPrDefault>
    <w:pPrDefault>
      <w:pPr>
        <w:spacing w:after="320" w:line="30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pBdr>
        <w:bottom w:val="single" w:sz="8" w:space="0" w:color="FCDBDB" w:themeColor="accent1" w:themeTint="33"/>
      </w:pBdr>
      <w:spacing w:after="200"/>
      <w:outlineLvl w:val="0"/>
    </w:pPr>
    <w:rPr>
      <w:rFonts w:asciiTheme="majorHAnsi" w:eastAsiaTheme="majorEastAsia" w:hAnsiTheme="majorHAnsi" w:cstheme="majorBidi"/>
      <w:color w:val="F24F4F" w:themeColor="accent1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20" w:after="120" w:line="240" w:lineRule="auto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b/>
      <w:bCs/>
      <w:i/>
      <w:i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DF1010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ogo">
    <w:name w:val="Logo"/>
    <w:basedOn w:val="Normal"/>
    <w:uiPriority w:val="99"/>
    <w:unhideWhenUsed/>
    <w:pPr>
      <w:spacing w:before="600"/>
    </w:p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600" w:line="240" w:lineRule="auto"/>
      <w:contextualSpacing/>
    </w:pPr>
    <w:rPr>
      <w:rFonts w:asciiTheme="majorHAnsi" w:eastAsiaTheme="majorEastAsia" w:hAnsiTheme="majorHAnsi" w:cstheme="majorBidi"/>
      <w:color w:val="F24F4F" w:themeColor="accent1"/>
      <w:kern w:val="28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F24F4F" w:themeColor="accent1"/>
      <w:kern w:val="28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  <w:spacing w:after="0" w:line="240" w:lineRule="auto"/>
    </w:pPr>
    <w:rPr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11"/>
    <w:rPr>
      <w:sz w:val="32"/>
      <w:szCs w:val="32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actInfo">
    <w:name w:val="Contact Info"/>
    <w:basedOn w:val="NoSpacing"/>
    <w:uiPriority w:val="99"/>
    <w:qFormat/>
    <w:rPr>
      <w:color w:val="FFFFFF" w:themeColor="background1"/>
      <w:sz w:val="22"/>
      <w:szCs w:val="22"/>
    </w:rPr>
  </w:style>
  <w:style w:type="paragraph" w:customStyle="1" w:styleId="TableSpace">
    <w:name w:val="Table Space"/>
    <w:basedOn w:val="NoSpacing"/>
    <w:uiPriority w:val="99"/>
    <w:pPr>
      <w:spacing w:line="14" w:lineRule="exact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spacing w:after="0" w:line="240" w:lineRule="auto"/>
    </w:pPr>
    <w:rPr>
      <w:rFonts w:asciiTheme="majorHAnsi" w:eastAsiaTheme="majorEastAsia" w:hAnsiTheme="majorHAnsi" w:cstheme="majorBidi"/>
      <w:caps/>
      <w:color w:val="F24F4F" w:themeColor="accent1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Pr>
      <w:rFonts w:asciiTheme="majorHAnsi" w:eastAsiaTheme="majorEastAsia" w:hAnsiTheme="majorHAnsi" w:cstheme="majorBidi"/>
      <w:caps/>
      <w:color w:val="F24F4F" w:themeColor="accent1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F24F4F" w:themeColor="accent1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Pr>
      <w:b/>
      <w:bCs/>
      <w:sz w:val="26"/>
      <w:szCs w:val="26"/>
    </w:rPr>
  </w:style>
  <w:style w:type="paragraph" w:styleId="TOCHeading">
    <w:name w:val="TOC Heading"/>
    <w:basedOn w:val="Heading1"/>
    <w:next w:val="Normal"/>
    <w:uiPriority w:val="39"/>
    <w:unhideWhenUsed/>
    <w:qFormat/>
    <w:pPr>
      <w:pBdr>
        <w:bottom w:val="none" w:sz="0" w:space="0" w:color="auto"/>
      </w:pBdr>
      <w:spacing w:after="400"/>
      <w:outlineLvl w:val="9"/>
    </w:pPr>
    <w:rPr>
      <w:color w:val="DF1010" w:themeColor="accent1" w:themeShade="BF"/>
      <w:sz w:val="72"/>
      <w:szCs w:val="72"/>
    </w:rPr>
  </w:style>
  <w:style w:type="paragraph" w:styleId="TOC1">
    <w:name w:val="toc 1"/>
    <w:basedOn w:val="Normal"/>
    <w:next w:val="Normal"/>
    <w:autoRedefine/>
    <w:uiPriority w:val="39"/>
    <w:unhideWhenUsed/>
    <w:rsid w:val="003227D8"/>
    <w:pPr>
      <w:numPr>
        <w:numId w:val="1"/>
      </w:numPr>
      <w:tabs>
        <w:tab w:val="right" w:leader="dot" w:pos="9350"/>
      </w:tabs>
      <w:spacing w:after="140" w:line="240" w:lineRule="auto"/>
      <w:ind w:right="3240"/>
    </w:pPr>
    <w:rPr>
      <w:rFonts w:asciiTheme="majorHAnsi" w:hAnsiTheme="majorHAnsi"/>
      <w:b/>
      <w:bCs/>
      <w:noProof/>
      <w:sz w:val="22"/>
      <w:szCs w:val="26"/>
    </w:rPr>
  </w:style>
  <w:style w:type="paragraph" w:styleId="TOC2">
    <w:name w:val="toc 2"/>
    <w:basedOn w:val="Normal"/>
    <w:next w:val="Normal"/>
    <w:autoRedefine/>
    <w:uiPriority w:val="39"/>
    <w:unhideWhenUsed/>
    <w:rsid w:val="003227D8"/>
    <w:pPr>
      <w:tabs>
        <w:tab w:val="right" w:leader="dot" w:pos="9350"/>
      </w:tabs>
      <w:spacing w:after="100" w:line="240" w:lineRule="auto"/>
      <w:ind w:left="720" w:right="3240"/>
    </w:pPr>
    <w:rPr>
      <w:rFonts w:asciiTheme="majorHAnsi" w:hAnsiTheme="majorHAnsi" w:cs="Arial"/>
      <w:noProof/>
      <w:szCs w:val="22"/>
    </w:rPr>
  </w:style>
  <w:style w:type="character" w:styleId="Hyperlink">
    <w:name w:val="Hyperlink"/>
    <w:basedOn w:val="DefaultParagraphFont"/>
    <w:uiPriority w:val="99"/>
    <w:unhideWhenUsed/>
    <w:rPr>
      <w:color w:val="4C483D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Pr>
      <w:b/>
      <w:bCs/>
      <w:i/>
      <w:iCs/>
      <w:sz w:val="24"/>
      <w:szCs w:val="24"/>
    </w:rPr>
  </w:style>
  <w:style w:type="paragraph" w:customStyle="1" w:styleId="LogoAlt">
    <w:name w:val="Logo Alt."/>
    <w:basedOn w:val="Normal"/>
    <w:uiPriority w:val="99"/>
    <w:unhideWhenUsed/>
    <w:pPr>
      <w:spacing w:before="720" w:line="240" w:lineRule="auto"/>
      <w:ind w:left="720"/>
    </w:pPr>
  </w:style>
  <w:style w:type="paragraph" w:customStyle="1" w:styleId="FooterAlt">
    <w:name w:val="Footer Alt."/>
    <w:basedOn w:val="Normal"/>
    <w:uiPriority w:val="99"/>
    <w:unhideWhenUsed/>
    <w:qFormat/>
    <w:pPr>
      <w:spacing w:after="0" w:line="240" w:lineRule="auto"/>
    </w:pPr>
    <w:rPr>
      <w:i/>
      <w:iCs/>
      <w:sz w:val="18"/>
      <w:szCs w:val="18"/>
    </w:rPr>
  </w:style>
  <w:style w:type="table" w:customStyle="1" w:styleId="TipTable">
    <w:name w:val="Tip Table"/>
    <w:basedOn w:val="TableNormal"/>
    <w:uiPriority w:val="99"/>
    <w:pPr>
      <w:spacing w:after="0" w:line="240" w:lineRule="auto"/>
    </w:pPr>
    <w:rPr>
      <w:color w:val="404040" w:themeColor="text1" w:themeTint="BF"/>
      <w:sz w:val="18"/>
      <w:szCs w:val="18"/>
    </w:rPr>
    <w:tblPr>
      <w:tblCellMar>
        <w:top w:w="144" w:type="dxa"/>
        <w:left w:w="0" w:type="dxa"/>
        <w:right w:w="0" w:type="dxa"/>
      </w:tblCellMar>
    </w:tblPr>
    <w:tcPr>
      <w:shd w:val="clear" w:color="auto" w:fill="FCDBDB" w:themeFill="accent1" w:themeFillTint="33"/>
    </w:tcPr>
    <w:tblStylePr w:type="firstCol">
      <w:pPr>
        <w:wordWrap/>
        <w:jc w:val="center"/>
      </w:pPr>
    </w:tblStylePr>
  </w:style>
  <w:style w:type="paragraph" w:customStyle="1" w:styleId="TipText">
    <w:name w:val="Tip Text"/>
    <w:basedOn w:val="Normal"/>
    <w:uiPriority w:val="99"/>
    <w:pPr>
      <w:spacing w:before="160" w:after="160" w:line="264" w:lineRule="auto"/>
      <w:ind w:right="576"/>
    </w:pPr>
    <w:rPr>
      <w:rFonts w:asciiTheme="majorHAnsi" w:eastAsiaTheme="majorEastAsia" w:hAnsiTheme="majorHAnsi" w:cstheme="majorBidi"/>
      <w:i/>
      <w:iCs/>
      <w:sz w:val="16"/>
      <w:szCs w:val="16"/>
    </w:rPr>
  </w:style>
  <w:style w:type="paragraph" w:customStyle="1" w:styleId="Icon">
    <w:name w:val="Icon"/>
    <w:basedOn w:val="Normal"/>
    <w:uiPriority w:val="99"/>
    <w:unhideWhenUsed/>
    <w:qFormat/>
    <w:pPr>
      <w:spacing w:before="160" w:after="160" w:line="240" w:lineRule="auto"/>
      <w:jc w:val="center"/>
    </w:p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DF1010" w:themeColor="accent1" w:themeShade="BF"/>
    </w:rPr>
  </w:style>
  <w:style w:type="table" w:customStyle="1" w:styleId="FinancialTable">
    <w:name w:val="Financial Table"/>
    <w:basedOn w:val="TableNormal"/>
    <w:uiPriority w:val="99"/>
    <w:pPr>
      <w:spacing w:before="60" w:after="60" w:line="240" w:lineRule="auto"/>
    </w:pPr>
    <w:tblPr>
      <w:tblStyleRowBandSize w:val="1"/>
      <w:tblBorders>
        <w:top w:val="single" w:sz="4" w:space="0" w:color="BCB8AC" w:themeColor="text2" w:themeTint="66"/>
        <w:left w:val="single" w:sz="4" w:space="0" w:color="BCB8AC" w:themeColor="text2" w:themeTint="66"/>
        <w:bottom w:val="single" w:sz="4" w:space="0" w:color="BCB8AC" w:themeColor="text2" w:themeTint="66"/>
        <w:right w:val="single" w:sz="4" w:space="0" w:color="BCB8AC" w:themeColor="text2" w:themeTint="66"/>
        <w:insideV w:val="single" w:sz="4" w:space="0" w:color="BCB8AC" w:themeColor="text2" w:themeTint="66"/>
      </w:tblBorders>
    </w:tblPr>
    <w:tblStylePr w:type="firstRow">
      <w:rPr>
        <w:rFonts w:asciiTheme="majorHAnsi" w:hAnsiTheme="majorHAnsi"/>
        <w:color w:val="FFFFFF" w:themeColor="background1"/>
        <w:sz w:val="16"/>
      </w:rPr>
      <w:tblPr/>
      <w:tcPr>
        <w:shd w:val="clear" w:color="auto" w:fill="F24F4F" w:themeFill="accent1"/>
      </w:tcPr>
    </w:tblStylePr>
    <w:tblStylePr w:type="lastRow">
      <w:rPr>
        <w:rFonts w:asciiTheme="majorHAnsi" w:hAnsiTheme="majorHAnsi"/>
        <w:b/>
        <w:caps/>
        <w:smallCaps w:val="0"/>
        <w:color w:val="F24F4F" w:themeColor="accent1"/>
        <w:sz w:val="16"/>
      </w:rPr>
      <w:tblPr/>
      <w:tcPr>
        <w:tcBorders>
          <w:top w:val="nil"/>
        </w:tcBorders>
      </w:tcPr>
    </w:tblStylePr>
    <w:tblStylePr w:type="firstCol">
      <w:rPr>
        <w:rFonts w:asciiTheme="majorHAnsi" w:hAnsiTheme="majorHAnsi"/>
        <w:sz w:val="16"/>
      </w:rPr>
    </w:tblStylePr>
    <w:tblStylePr w:type="band2Horz">
      <w:tblPr/>
      <w:tcPr>
        <w:shd w:val="clear" w:color="auto" w:fill="DDDBD5" w:themeFill="text2" w:themeFillTint="33"/>
      </w:tcPr>
    </w:tblStylePr>
  </w:style>
  <w:style w:type="paragraph" w:styleId="TOC3">
    <w:name w:val="toc 3"/>
    <w:basedOn w:val="Normal"/>
    <w:next w:val="Normal"/>
    <w:autoRedefine/>
    <w:uiPriority w:val="39"/>
    <w:unhideWhenUsed/>
    <w:pPr>
      <w:spacing w:after="100"/>
      <w:ind w:left="720" w:right="3240"/>
    </w:p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right="3240"/>
    </w:pPr>
  </w:style>
  <w:style w:type="paragraph" w:styleId="ListParagraph">
    <w:name w:val="List Paragraph"/>
    <w:basedOn w:val="Normal"/>
    <w:unhideWhenUsed/>
    <w:qFormat/>
    <w:rsid w:val="00253AF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012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12E7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12E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12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12E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12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12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537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crable\AppData\Roaming\Microsoft\Templates\Business%20plan.dotx" TargetMode="External"/></Relationships>
</file>

<file path=word/theme/theme1.xml><?xml version="1.0" encoding="utf-8"?>
<a:theme xmlns:a="http://schemas.openxmlformats.org/drawingml/2006/main" name="Red Business Set">
  <a:themeElements>
    <a:clrScheme name="Business Invoice">
      <a:dk1>
        <a:sysClr val="windowText" lastClr="000000"/>
      </a:dk1>
      <a:lt1>
        <a:sysClr val="window" lastClr="FFFFFF"/>
      </a:lt1>
      <a:dk2>
        <a:srgbClr val="4C483D"/>
      </a:dk2>
      <a:lt2>
        <a:srgbClr val="E4E3E2"/>
      </a:lt2>
      <a:accent1>
        <a:srgbClr val="F24F4F"/>
      </a:accent1>
      <a:accent2>
        <a:srgbClr val="8DBB70"/>
      </a:accent2>
      <a:accent3>
        <a:srgbClr val="F0BB44"/>
      </a:accent3>
      <a:accent4>
        <a:srgbClr val="61ADBF"/>
      </a:accent4>
      <a:accent5>
        <a:srgbClr val="A3648B"/>
      </a:accent5>
      <a:accent6>
        <a:srgbClr val="F8943F"/>
      </a:accent6>
      <a:hlink>
        <a:srgbClr val="4C483D"/>
      </a:hlink>
      <a:folHlink>
        <a:srgbClr val="A3648B"/>
      </a:folHlink>
    </a:clrScheme>
    <a:fontScheme name="Business Invoice">
      <a:majorFont>
        <a:latin typeface="Century Gothic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>2018-01-01T00:00:00</PublishDate>
  <Abstract/>
  <CompanyAddress>[Primary Contact] [Section/Department]</CompanyAddress>
  <CompanyPhone/>
  <CompanyFax>[Email]</CompanyFax>
  <CompanyEmail>Interview Date:</CompanyEmail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b:Sources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EAC9B9C-39C7-442D-A2C6-BC21F3368F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A72946-53C9-4334-8E99-5C9D55A9B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Business plan</Template>
  <TotalTime>1</TotalTime>
  <Pages>3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Inpatient Initiative Discussion Guide</vt:lpstr>
    </vt:vector>
  </TitlesOfParts>
  <Company>DHHS</Company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Inpatient Initiative Discussion Guide</dc:title>
  <dc:subject>Barriers and Facilitators to Implementing Priority Initiatives in Inpatient Settings in a Safety Net Hospital</dc:subject>
  <dc:creator>Crable, Erika</dc:creator>
  <cp:lastModifiedBy>Crable, Erika L</cp:lastModifiedBy>
  <cp:revision>2</cp:revision>
  <cp:lastPrinted>2017-01-30T23:17:00Z</cp:lastPrinted>
  <dcterms:created xsi:type="dcterms:W3CDTF">2020-01-21T15:54:00Z</dcterms:created>
  <dcterms:modified xsi:type="dcterms:W3CDTF">2020-01-21T15:54:00Z</dcterms:modified>
  <cp:contentStatus>MM/DD/YY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TC038436609991</vt:lpwstr>
  </property>
</Properties>
</file>