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FB699" w14:textId="77777777" w:rsidR="00EB75F1" w:rsidRDefault="00EB75F1" w:rsidP="000223E8">
      <w:pPr>
        <w:widowControl/>
        <w:ind w:firstLineChars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Additional file 1</w:t>
      </w:r>
    </w:p>
    <w:p w14:paraId="4F5E3A18" w14:textId="723CFA19" w:rsidR="000223E8" w:rsidRPr="00784280" w:rsidRDefault="002340D0" w:rsidP="000223E8">
      <w:pPr>
        <w:widowControl/>
        <w:ind w:firstLineChars="0" w:firstLine="0"/>
        <w:jc w:val="center"/>
        <w:rPr>
          <w:b/>
          <w:sz w:val="32"/>
          <w:szCs w:val="32"/>
        </w:rPr>
      </w:pPr>
      <w:r w:rsidRPr="00784280">
        <w:rPr>
          <w:b/>
          <w:sz w:val="32"/>
          <w:szCs w:val="32"/>
        </w:rPr>
        <w:t xml:space="preserve">Remotely Mind-controlled </w:t>
      </w:r>
      <w:proofErr w:type="spellStart"/>
      <w:r w:rsidRPr="00784280">
        <w:rPr>
          <w:b/>
          <w:sz w:val="32"/>
          <w:szCs w:val="32"/>
        </w:rPr>
        <w:t>Metasurface</w:t>
      </w:r>
      <w:proofErr w:type="spellEnd"/>
      <w:r w:rsidRPr="00784280">
        <w:rPr>
          <w:b/>
          <w:sz w:val="32"/>
          <w:szCs w:val="32"/>
        </w:rPr>
        <w:t xml:space="preserve"> via Brainwaves</w:t>
      </w:r>
      <w:r w:rsidR="000223E8" w:rsidRPr="00784280">
        <w:rPr>
          <w:b/>
          <w:sz w:val="32"/>
          <w:szCs w:val="32"/>
        </w:rPr>
        <w:t xml:space="preserve"> </w:t>
      </w:r>
    </w:p>
    <w:p w14:paraId="5B7D7437" w14:textId="6BCBB265" w:rsidR="0026795B" w:rsidRPr="00784280" w:rsidRDefault="0026795B" w:rsidP="0026795B">
      <w:pPr>
        <w:widowControl/>
        <w:ind w:firstLineChars="0" w:firstLine="0"/>
        <w:jc w:val="center"/>
        <w:rPr>
          <w:rFonts w:eastAsia="DengXian" w:cs="Times New Roman"/>
          <w:i/>
          <w:kern w:val="0"/>
          <w:szCs w:val="24"/>
        </w:rPr>
      </w:pP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R</w:t>
      </w:r>
      <w:r w:rsidRPr="00784280">
        <w:rPr>
          <w:rFonts w:eastAsia="MS Mincho" w:cs="Times New Roman" w:hint="eastAsia"/>
          <w:i/>
          <w:kern w:val="0"/>
          <w:szCs w:val="24"/>
          <w:lang w:eastAsia="ja-JP"/>
        </w:rPr>
        <w:t>uichao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Zhu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>,</w:t>
      </w:r>
      <w:r w:rsidRPr="00784280">
        <w:rPr>
          <w:rFonts w:eastAsiaTheme="minorEastAsia" w:cs="Times New Roman" w:hint="eastAsia"/>
          <w:i/>
          <w:kern w:val="0"/>
          <w:szCs w:val="24"/>
        </w:rPr>
        <w:t xml:space="preserve"> </w:t>
      </w: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Jiafu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Wang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>*</w:t>
      </w:r>
      <w:r w:rsidRPr="00784280">
        <w:rPr>
          <w:rFonts w:eastAsiaTheme="minorEastAsia" w:cs="Times New Roman"/>
          <w:i/>
          <w:kern w:val="0"/>
          <w:szCs w:val="24"/>
        </w:rPr>
        <w:t>,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</w:t>
      </w: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T</w:t>
      </w:r>
      <w:r w:rsidRPr="00784280">
        <w:rPr>
          <w:rFonts w:eastAsiaTheme="minorEastAsia" w:cs="Times New Roman"/>
          <w:i/>
          <w:kern w:val="0"/>
          <w:szCs w:val="24"/>
        </w:rPr>
        <w:t>ianshuo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Qiu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, </w:t>
      </w: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Yajuan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Han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DengXian" w:cs="Times New Roman"/>
          <w:i/>
          <w:kern w:val="0"/>
          <w:szCs w:val="24"/>
        </w:rPr>
        <w:t>,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</w:t>
      </w: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Xinmin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Fu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>,</w:t>
      </w:r>
      <w:r w:rsidR="004369B4" w:rsidRPr="004369B4">
        <w:t xml:space="preserve"> </w:t>
      </w:r>
      <w:proofErr w:type="spellStart"/>
      <w:r w:rsidR="004369B4" w:rsidRPr="004369B4">
        <w:rPr>
          <w:rFonts w:eastAsia="MS Mincho" w:cs="Times New Roman"/>
          <w:i/>
          <w:kern w:val="0"/>
          <w:szCs w:val="24"/>
          <w:lang w:eastAsia="ja-JP"/>
        </w:rPr>
        <w:t>Yuzhi</w:t>
      </w:r>
      <w:proofErr w:type="spellEnd"/>
      <w:r w:rsidR="004369B4" w:rsidRPr="004369B4">
        <w:rPr>
          <w:rFonts w:eastAsia="MS Mincho" w:cs="Times New Roman"/>
          <w:i/>
          <w:kern w:val="0"/>
          <w:szCs w:val="24"/>
          <w:lang w:eastAsia="ja-JP"/>
        </w:rPr>
        <w:t xml:space="preserve"> Shi</w:t>
      </w:r>
      <w:r w:rsidR="003012FF" w:rsidRPr="003012FF">
        <w:rPr>
          <w:rFonts w:eastAsia="MS Mincho" w:cs="Times New Roman"/>
          <w:i/>
          <w:kern w:val="0"/>
          <w:szCs w:val="24"/>
          <w:vertAlign w:val="superscript"/>
          <w:lang w:eastAsia="ja-JP"/>
        </w:rPr>
        <w:t>2</w:t>
      </w:r>
      <w:r w:rsidR="004369B4" w:rsidRPr="004369B4">
        <w:rPr>
          <w:rFonts w:eastAsia="MS Mincho" w:cs="Times New Roman"/>
          <w:i/>
          <w:kern w:val="0"/>
          <w:szCs w:val="24"/>
          <w:lang w:eastAsia="ja-JP"/>
        </w:rPr>
        <w:t xml:space="preserve">, </w:t>
      </w:r>
      <w:proofErr w:type="spellStart"/>
      <w:r w:rsidR="004369B4" w:rsidRPr="004369B4">
        <w:rPr>
          <w:rFonts w:eastAsia="MS Mincho" w:cs="Times New Roman"/>
          <w:i/>
          <w:kern w:val="0"/>
          <w:szCs w:val="24"/>
          <w:lang w:eastAsia="ja-JP"/>
        </w:rPr>
        <w:t>Xingsi</w:t>
      </w:r>
      <w:proofErr w:type="spellEnd"/>
      <w:r w:rsidR="004369B4" w:rsidRPr="004369B4">
        <w:rPr>
          <w:rFonts w:eastAsia="MS Mincho" w:cs="Times New Roman"/>
          <w:i/>
          <w:kern w:val="0"/>
          <w:szCs w:val="24"/>
          <w:lang w:eastAsia="ja-JP"/>
        </w:rPr>
        <w:t xml:space="preserve"> Liu</w:t>
      </w:r>
      <w:r w:rsidR="003012FF" w:rsidRPr="003012FF">
        <w:rPr>
          <w:rFonts w:eastAsia="MS Mincho" w:cs="Times New Roman"/>
          <w:i/>
          <w:kern w:val="0"/>
          <w:szCs w:val="24"/>
          <w:vertAlign w:val="superscript"/>
          <w:lang w:eastAsia="ja-JP"/>
        </w:rPr>
        <w:t>3</w:t>
      </w:r>
      <w:r w:rsidR="009B6323" w:rsidRPr="004369B4">
        <w:rPr>
          <w:rFonts w:eastAsia="MS Mincho" w:cs="Times New Roman"/>
          <w:i/>
          <w:kern w:val="0"/>
          <w:szCs w:val="24"/>
          <w:lang w:eastAsia="ja-JP"/>
        </w:rPr>
        <w:t>,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</w:t>
      </w:r>
      <w:proofErr w:type="spellStart"/>
      <w:r w:rsidRPr="00784280">
        <w:rPr>
          <w:rFonts w:eastAsia="DengXian" w:cs="Times New Roman"/>
          <w:i/>
          <w:kern w:val="0"/>
          <w:szCs w:val="24"/>
        </w:rPr>
        <w:t>Tonghao</w:t>
      </w:r>
      <w:proofErr w:type="spellEnd"/>
      <w:r w:rsidRPr="00784280">
        <w:rPr>
          <w:rFonts w:eastAsia="DengXian" w:cs="Times New Roman"/>
          <w:i/>
          <w:kern w:val="0"/>
          <w:szCs w:val="24"/>
        </w:rPr>
        <w:t xml:space="preserve"> Liu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, </w:t>
      </w: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Zhongtao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Zhang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, </w:t>
      </w:r>
      <w:proofErr w:type="spellStart"/>
      <w:r w:rsidRPr="00784280">
        <w:rPr>
          <w:rFonts w:eastAsia="MS Mincho" w:cs="Times New Roman"/>
          <w:i/>
          <w:kern w:val="0"/>
          <w:szCs w:val="24"/>
          <w:lang w:eastAsia="ja-JP"/>
        </w:rPr>
        <w:t>Zuntian</w:t>
      </w:r>
      <w:proofErr w:type="spellEnd"/>
      <w:r w:rsidRPr="00784280">
        <w:rPr>
          <w:rFonts w:eastAsia="MS Mincho" w:cs="Times New Roman"/>
          <w:i/>
          <w:kern w:val="0"/>
          <w:szCs w:val="24"/>
          <w:lang w:eastAsia="ja-JP"/>
        </w:rPr>
        <w:t xml:space="preserve"> Chu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DengXian" w:cs="Times New Roman"/>
          <w:i/>
          <w:kern w:val="0"/>
          <w:szCs w:val="24"/>
        </w:rPr>
        <w:t xml:space="preserve">, </w:t>
      </w:r>
      <w:r w:rsidRPr="00784280">
        <w:rPr>
          <w:rFonts w:eastAsia="DengXian" w:cs="Times New Roman" w:hint="eastAsia"/>
          <w:i/>
          <w:kern w:val="0"/>
          <w:szCs w:val="24"/>
        </w:rPr>
        <w:t>Ch</w:t>
      </w:r>
      <w:r w:rsidRPr="00784280">
        <w:rPr>
          <w:rFonts w:eastAsia="DengXian" w:cs="Times New Roman"/>
          <w:i/>
          <w:kern w:val="0"/>
          <w:szCs w:val="24"/>
        </w:rPr>
        <w:t>eng</w:t>
      </w:r>
      <w:r w:rsidR="00B14711">
        <w:rPr>
          <w:rFonts w:eastAsia="DengXian" w:cs="Times New Roman"/>
          <w:i/>
          <w:kern w:val="0"/>
          <w:szCs w:val="24"/>
        </w:rPr>
        <w:t>-W</w:t>
      </w:r>
      <w:r w:rsidRPr="00784280">
        <w:rPr>
          <w:rFonts w:eastAsia="DengXian" w:cs="Times New Roman"/>
          <w:i/>
          <w:kern w:val="0"/>
          <w:szCs w:val="24"/>
        </w:rPr>
        <w:t>ei Qiu</w:t>
      </w:r>
      <w:r w:rsidR="00E7382E">
        <w:rPr>
          <w:rFonts w:eastAsia="MS Mincho" w:cs="Times New Roman"/>
          <w:i/>
          <w:kern w:val="0"/>
          <w:szCs w:val="24"/>
          <w:vertAlign w:val="superscript"/>
          <w:lang w:eastAsia="ja-JP"/>
        </w:rPr>
        <w:t>3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>*</w:t>
      </w:r>
      <w:r w:rsidRPr="00784280">
        <w:rPr>
          <w:rFonts w:eastAsia="DengXian" w:cs="Times New Roman"/>
          <w:i/>
          <w:kern w:val="0"/>
          <w:szCs w:val="24"/>
        </w:rPr>
        <w:t xml:space="preserve">, </w:t>
      </w:r>
      <w:proofErr w:type="spellStart"/>
      <w:r w:rsidRPr="00784280">
        <w:rPr>
          <w:rFonts w:eastAsia="DengXian" w:cs="Times New Roman"/>
          <w:i/>
          <w:kern w:val="0"/>
          <w:szCs w:val="24"/>
        </w:rPr>
        <w:t>Shaobo</w:t>
      </w:r>
      <w:proofErr w:type="spellEnd"/>
      <w:r w:rsidRPr="00784280">
        <w:rPr>
          <w:rFonts w:eastAsia="DengXian" w:cs="Times New Roman"/>
          <w:i/>
          <w:kern w:val="0"/>
          <w:szCs w:val="24"/>
        </w:rPr>
        <w:t xml:space="preserve"> Qu</w:t>
      </w:r>
      <w:r w:rsidRPr="00784280">
        <w:rPr>
          <w:rFonts w:eastAsia="MS Mincho" w:cs="Times New Roman"/>
          <w:i/>
          <w:kern w:val="0"/>
          <w:szCs w:val="24"/>
          <w:vertAlign w:val="superscript"/>
          <w:lang w:eastAsia="ja-JP"/>
        </w:rPr>
        <w:t>1</w:t>
      </w:r>
      <w:r w:rsidRPr="00784280">
        <w:rPr>
          <w:rFonts w:eastAsia="MS Mincho" w:cs="Times New Roman"/>
          <w:i/>
          <w:kern w:val="0"/>
          <w:szCs w:val="24"/>
          <w:lang w:eastAsia="ja-JP"/>
        </w:rPr>
        <w:t>*</w:t>
      </w:r>
    </w:p>
    <w:p w14:paraId="76E04269" w14:textId="77777777" w:rsidR="0026795B" w:rsidRPr="00784280" w:rsidRDefault="0026795B" w:rsidP="0026795B">
      <w:pPr>
        <w:widowControl/>
        <w:ind w:firstLineChars="0" w:firstLine="0"/>
        <w:jc w:val="center"/>
        <w:rPr>
          <w:rFonts w:eastAsia="DengXian" w:cs="Times New Roman"/>
          <w:i/>
          <w:kern w:val="0"/>
          <w:sz w:val="21"/>
          <w:szCs w:val="21"/>
        </w:rPr>
      </w:pPr>
      <w:r w:rsidRPr="001637C0">
        <w:rPr>
          <w:rFonts w:eastAsia="DengXian" w:cs="Times New Roman"/>
          <w:i/>
          <w:kern w:val="0"/>
          <w:sz w:val="21"/>
          <w:szCs w:val="21"/>
        </w:rPr>
        <w:t>1</w:t>
      </w:r>
      <w:r w:rsidRPr="00784280">
        <w:rPr>
          <w:rFonts w:eastAsia="DengXian" w:cs="Times New Roman"/>
          <w:i/>
          <w:kern w:val="0"/>
          <w:sz w:val="21"/>
          <w:szCs w:val="21"/>
        </w:rPr>
        <w:t xml:space="preserve"> Shaanxi Key Laboratory of Artificially-Structured Functional Materials and Devices, Air Force Engineering University, Xi'an, Shaanxi 710051, China</w:t>
      </w:r>
    </w:p>
    <w:p w14:paraId="7BD7B7F6" w14:textId="47D0E756" w:rsidR="00E87BD5" w:rsidRDefault="00E25E4D" w:rsidP="0026795B">
      <w:pPr>
        <w:widowControl/>
        <w:ind w:firstLineChars="0" w:firstLine="0"/>
        <w:jc w:val="center"/>
        <w:rPr>
          <w:rFonts w:eastAsia="DengXian" w:cs="Times New Roman"/>
          <w:i/>
          <w:kern w:val="0"/>
          <w:sz w:val="21"/>
          <w:szCs w:val="21"/>
        </w:rPr>
      </w:pPr>
      <w:r>
        <w:rPr>
          <w:rFonts w:eastAsia="DengXian" w:cs="Times New Roman" w:hint="eastAsia"/>
          <w:i/>
          <w:kern w:val="0"/>
          <w:sz w:val="21"/>
          <w:szCs w:val="21"/>
        </w:rPr>
        <w:t>2</w:t>
      </w:r>
      <w:r w:rsidR="0043466B">
        <w:rPr>
          <w:rFonts w:eastAsia="DengXian" w:cs="Times New Roman"/>
          <w:i/>
          <w:kern w:val="0"/>
          <w:sz w:val="21"/>
          <w:szCs w:val="21"/>
        </w:rPr>
        <w:t xml:space="preserve"> </w:t>
      </w:r>
      <w:r w:rsidR="0031314D" w:rsidRPr="0031314D">
        <w:rPr>
          <w:rFonts w:eastAsia="DengXian" w:cs="Times New Roman"/>
          <w:i/>
          <w:kern w:val="0"/>
          <w:sz w:val="21"/>
          <w:szCs w:val="21"/>
        </w:rPr>
        <w:t>National Key Laboratory of Science and Technology on Micro/Nano Fabrication, Department of Micro/Nano Electronics, Shanghai Jiao Tong University, Shanghai 200240, China</w:t>
      </w:r>
    </w:p>
    <w:p w14:paraId="1460AD95" w14:textId="698D95F6" w:rsidR="0026795B" w:rsidRPr="00784280" w:rsidRDefault="00E87BD5" w:rsidP="0026795B">
      <w:pPr>
        <w:widowControl/>
        <w:ind w:firstLineChars="0" w:firstLine="0"/>
        <w:jc w:val="center"/>
        <w:rPr>
          <w:rFonts w:eastAsia="DengXian" w:cs="Times New Roman"/>
          <w:i/>
          <w:kern w:val="0"/>
          <w:sz w:val="21"/>
          <w:szCs w:val="21"/>
        </w:rPr>
      </w:pPr>
      <w:r>
        <w:rPr>
          <w:rFonts w:eastAsia="DengXian" w:cs="Times New Roman"/>
          <w:i/>
          <w:kern w:val="0"/>
          <w:sz w:val="21"/>
          <w:szCs w:val="21"/>
        </w:rPr>
        <w:t>3</w:t>
      </w:r>
      <w:r w:rsidR="0026795B" w:rsidRPr="00784280">
        <w:rPr>
          <w:rFonts w:eastAsia="DengXian" w:cs="Times New Roman"/>
          <w:i/>
          <w:kern w:val="0"/>
          <w:sz w:val="21"/>
          <w:szCs w:val="21"/>
        </w:rPr>
        <w:t xml:space="preserve"> Department of Electrical and Computer Engineering, Faculty of Engineering, National University of Singapore, 4 Engineering Drive 3, Singapore 117583, Singapore.</w:t>
      </w:r>
    </w:p>
    <w:p w14:paraId="1AA10C87" w14:textId="77777777" w:rsidR="00793E79" w:rsidRDefault="0026795B" w:rsidP="0026795B">
      <w:pPr>
        <w:widowControl/>
        <w:ind w:firstLineChars="0" w:firstLine="0"/>
        <w:jc w:val="left"/>
        <w:rPr>
          <w:rFonts w:eastAsia="DengXian" w:cs="Times New Roman"/>
          <w:kern w:val="0"/>
          <w:sz w:val="21"/>
          <w:szCs w:val="21"/>
        </w:rPr>
      </w:pPr>
      <w:r w:rsidRPr="00784280">
        <w:rPr>
          <w:rFonts w:eastAsia="DengXian" w:cs="Times New Roman"/>
          <w:kern w:val="0"/>
          <w:sz w:val="21"/>
          <w:szCs w:val="21"/>
        </w:rPr>
        <w:t xml:space="preserve">Corresponding author. E-mail: </w:t>
      </w:r>
    </w:p>
    <w:p w14:paraId="73A6F1E1" w14:textId="0835E0D8" w:rsidR="0026795B" w:rsidRPr="00C41851" w:rsidRDefault="00EB75F1" w:rsidP="0026795B">
      <w:pPr>
        <w:widowControl/>
        <w:ind w:firstLineChars="0" w:firstLine="0"/>
        <w:jc w:val="left"/>
      </w:pPr>
      <w:hyperlink r:id="rId8" w:history="1">
        <w:r w:rsidR="00A378BE" w:rsidRPr="006E6D45">
          <w:rPr>
            <w:rStyle w:val="Hyperlink"/>
            <w:rFonts w:eastAsia="DengXian" w:cs="Times New Roman"/>
            <w:kern w:val="0"/>
            <w:sz w:val="21"/>
            <w:szCs w:val="21"/>
          </w:rPr>
          <w:t>wangjiafu1981@126.com</w:t>
        </w:r>
        <w:r w:rsidR="00A378BE" w:rsidRPr="002C323D">
          <w:t xml:space="preserve">; </w:t>
        </w:r>
        <w:r w:rsidR="00A378BE" w:rsidRPr="006E6D45">
          <w:rPr>
            <w:rStyle w:val="Hyperlink"/>
            <w:rFonts w:eastAsia="DengXian" w:cs="Times New Roman"/>
            <w:kern w:val="0"/>
            <w:sz w:val="21"/>
            <w:szCs w:val="21"/>
          </w:rPr>
          <w:t>chengwei.qiu@nus.edu.sg</w:t>
        </w:r>
      </w:hyperlink>
      <w:r w:rsidR="0026795B" w:rsidRPr="00793E79">
        <w:rPr>
          <w:rFonts w:eastAsia="DengXian" w:cs="Times New Roman"/>
          <w:kern w:val="0"/>
          <w:sz w:val="21"/>
          <w:szCs w:val="21"/>
        </w:rPr>
        <w:t>;</w:t>
      </w:r>
      <w:r w:rsidR="00793E79">
        <w:rPr>
          <w:rFonts w:eastAsia="DengXian" w:cs="Times New Roman"/>
          <w:kern w:val="0"/>
          <w:sz w:val="21"/>
          <w:szCs w:val="21"/>
        </w:rPr>
        <w:t xml:space="preserve"> </w:t>
      </w:r>
      <w:hyperlink r:id="rId9" w:history="1">
        <w:r w:rsidR="00793E79" w:rsidRPr="006E6D45">
          <w:rPr>
            <w:rStyle w:val="Hyperlink"/>
            <w:rFonts w:eastAsia="DengXian" w:cs="Times New Roman"/>
            <w:kern w:val="0"/>
            <w:sz w:val="21"/>
            <w:szCs w:val="21"/>
          </w:rPr>
          <w:t>qushaobo@126.com</w:t>
        </w:r>
      </w:hyperlink>
      <w:r w:rsidR="00733808" w:rsidRPr="00793E79">
        <w:rPr>
          <w:rFonts w:eastAsia="DengXian" w:cs="Times New Roman"/>
          <w:kern w:val="0"/>
          <w:sz w:val="21"/>
          <w:szCs w:val="21"/>
        </w:rPr>
        <w:t xml:space="preserve"> </w:t>
      </w:r>
    </w:p>
    <w:p w14:paraId="7AA4372A" w14:textId="35FADAC1" w:rsidR="00B52C73" w:rsidRPr="00784280" w:rsidRDefault="00B52C73" w:rsidP="0026795B">
      <w:pPr>
        <w:widowControl/>
        <w:ind w:firstLineChars="0" w:firstLine="0"/>
        <w:jc w:val="left"/>
      </w:pPr>
      <w:r w:rsidRPr="00784280">
        <w:t>The supplementary file includes:</w:t>
      </w:r>
    </w:p>
    <w:p w14:paraId="08E550B8" w14:textId="28538E37" w:rsidR="00B52C73" w:rsidRPr="00784280" w:rsidRDefault="00EF46D4" w:rsidP="00B52C73">
      <w:pPr>
        <w:ind w:firstLineChars="0" w:firstLine="0"/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</w:pP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 xml:space="preserve">Note </w:t>
      </w:r>
      <w:r w:rsidR="00EB75F1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S</w:t>
      </w: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1. Modified equivalent circuit of PIN diodes via S-parameter measurement</w:t>
      </w:r>
    </w:p>
    <w:p w14:paraId="605660F5" w14:textId="288394A5" w:rsidR="00B52C73" w:rsidRPr="00784280" w:rsidRDefault="00A64B6C" w:rsidP="00B52C73">
      <w:pPr>
        <w:ind w:firstLineChars="0" w:firstLine="0"/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</w:pP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 xml:space="preserve">Note </w:t>
      </w:r>
      <w:r w:rsidR="00EB75F1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S</w:t>
      </w: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 xml:space="preserve">2. Biasing lines </w:t>
      </w:r>
      <w:r w:rsidR="00D05DFC"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network</w:t>
      </w:r>
    </w:p>
    <w:p w14:paraId="6CD28718" w14:textId="5AEA4E6A" w:rsidR="00B52C73" w:rsidRPr="00784280" w:rsidRDefault="00B52C73" w:rsidP="00B52C73">
      <w:pPr>
        <w:ind w:firstLineChars="0" w:firstLine="0"/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</w:pP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N</w:t>
      </w:r>
      <w:r w:rsidRPr="00784280">
        <w:rPr>
          <w:rFonts w:eastAsiaTheme="minorEastAsia" w:cs="Times New Roman" w:hint="eastAsia"/>
          <w:b/>
          <w:bCs/>
          <w:color w:val="000000" w:themeColor="text1"/>
          <w:kern w:val="44"/>
          <w:szCs w:val="44"/>
          <w:lang w:val="de-DE"/>
        </w:rPr>
        <w:t>ote</w:t>
      </w: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 xml:space="preserve"> </w:t>
      </w:r>
      <w:r w:rsidR="00EB75F1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S</w:t>
      </w:r>
      <w:r w:rsidRPr="00784280">
        <w:rPr>
          <w:rFonts w:eastAsia="Times New Roman" w:cs="Times New Roman" w:hint="eastAsia"/>
          <w:b/>
          <w:bCs/>
          <w:color w:val="000000" w:themeColor="text1"/>
          <w:kern w:val="44"/>
          <w:szCs w:val="44"/>
          <w:lang w:val="de-DE" w:eastAsia="ja-JP"/>
        </w:rPr>
        <w:t>3.</w:t>
      </w:r>
      <w:r w:rsidRPr="00784280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 xml:space="preserve"> </w:t>
      </w:r>
      <w:r w:rsidR="00D058CD" w:rsidRPr="00784280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>Wearing mode of brainwave acquisition equipment</w:t>
      </w:r>
    </w:p>
    <w:p w14:paraId="639599BB" w14:textId="69CF157E" w:rsidR="00B52C73" w:rsidRPr="00784280" w:rsidRDefault="000B7C9E" w:rsidP="00B52C73">
      <w:pPr>
        <w:ind w:firstLineChars="0" w:firstLine="0"/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</w:pP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 xml:space="preserve">Note </w:t>
      </w:r>
      <w:r w:rsidR="00EB75F1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S</w:t>
      </w:r>
      <w:r w:rsidRPr="00784280">
        <w:rPr>
          <w:rFonts w:eastAsiaTheme="minorEastAsia" w:cs="Times New Roman"/>
          <w:b/>
          <w:bCs/>
          <w:color w:val="000000" w:themeColor="text1"/>
          <w:kern w:val="44"/>
          <w:szCs w:val="44"/>
          <w:lang w:val="de-DE"/>
        </w:rPr>
        <w:t>4. Coding sequence display</w:t>
      </w:r>
    </w:p>
    <w:p w14:paraId="55B23F72" w14:textId="48786C92" w:rsidR="0013002F" w:rsidRPr="00784280" w:rsidRDefault="0013002F" w:rsidP="00B52C73">
      <w:pPr>
        <w:ind w:firstLineChars="0" w:firstLine="0"/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</w:pPr>
      <w:r w:rsidRPr="00784280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 xml:space="preserve">Note </w:t>
      </w:r>
      <w:r w:rsidR="00EB75F1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>S</w:t>
      </w:r>
      <w:r w:rsidRPr="00784280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>5. Application to attention monitoring</w:t>
      </w:r>
    </w:p>
    <w:p w14:paraId="570E0F34" w14:textId="4EEA0929" w:rsidR="009A3C19" w:rsidRPr="00C41851" w:rsidRDefault="00903ED7" w:rsidP="00C41851">
      <w:pPr>
        <w:ind w:firstLineChars="0" w:firstLine="0"/>
        <w:rPr>
          <w:rFonts w:eastAsia="Yu Mincho" w:cs="Times New Roman"/>
          <w:b/>
          <w:bCs/>
          <w:color w:val="000000" w:themeColor="text1"/>
          <w:kern w:val="44"/>
          <w:szCs w:val="44"/>
          <w:lang w:val="de-DE" w:eastAsia="ja-JP"/>
        </w:rPr>
      </w:pPr>
      <w:r w:rsidRPr="00784280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 xml:space="preserve">Note </w:t>
      </w:r>
      <w:r w:rsidR="00EB75F1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>S</w:t>
      </w:r>
      <w:bookmarkStart w:id="0" w:name="_GoBack"/>
      <w:bookmarkEnd w:id="0"/>
      <w:r w:rsidRPr="00784280">
        <w:rPr>
          <w:rFonts w:eastAsia="Times New Roman" w:cs="Times New Roman"/>
          <w:b/>
          <w:bCs/>
          <w:color w:val="000000" w:themeColor="text1"/>
          <w:kern w:val="44"/>
          <w:szCs w:val="44"/>
          <w:lang w:val="de-DE" w:eastAsia="ja-JP"/>
        </w:rPr>
        <w:t>6. Application to function-switching</w:t>
      </w:r>
    </w:p>
    <w:p w14:paraId="516A1003" w14:textId="4A63E8DE" w:rsidR="009A3C19" w:rsidRPr="00784280" w:rsidRDefault="009A3C19" w:rsidP="009A3C19">
      <w:pPr>
        <w:keepNext/>
        <w:keepLines/>
        <w:widowControl/>
        <w:spacing w:line="360" w:lineRule="auto"/>
        <w:ind w:firstLineChars="0" w:firstLine="0"/>
        <w:jc w:val="left"/>
        <w:outlineLvl w:val="0"/>
        <w:rPr>
          <w:rFonts w:eastAsiaTheme="minorEastAsia" w:cs="Times New Roman"/>
          <w:b/>
          <w:bCs/>
          <w:kern w:val="44"/>
          <w:szCs w:val="44"/>
          <w:lang w:val="de-DE"/>
        </w:rPr>
      </w:pP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lastRenderedPageBreak/>
        <w:t>N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ote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 </w:t>
      </w:r>
      <w:r w:rsidR="00B26D77">
        <w:rPr>
          <w:rFonts w:eastAsiaTheme="minorEastAsia" w:cs="Times New Roman"/>
          <w:b/>
          <w:bCs/>
          <w:kern w:val="44"/>
          <w:szCs w:val="44"/>
          <w:lang w:val="de-DE"/>
        </w:rPr>
        <w:t>S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1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. </w:t>
      </w:r>
      <w:r w:rsidR="00EF46D4"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Modified equivalent circuit of PIN diodes via </w:t>
      </w:r>
      <w:r w:rsidR="00965BB0" w:rsidRPr="00784280">
        <w:rPr>
          <w:rFonts w:eastAsiaTheme="minorEastAsia" w:cs="Times New Roman"/>
          <w:b/>
          <w:bCs/>
          <w:kern w:val="44"/>
          <w:szCs w:val="44"/>
          <w:lang w:val="de-DE"/>
        </w:rPr>
        <w:t>S</w:t>
      </w:r>
      <w:r w:rsidR="00965BB0"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-parameter</w:t>
      </w:r>
      <w:r w:rsidR="00965BB0"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 </w:t>
      </w:r>
      <w:r w:rsidR="00EF46D4" w:rsidRPr="00784280">
        <w:rPr>
          <w:rFonts w:eastAsiaTheme="minorEastAsia" w:cs="Times New Roman"/>
          <w:b/>
          <w:bCs/>
          <w:kern w:val="44"/>
          <w:szCs w:val="44"/>
          <w:lang w:val="de-DE"/>
        </w:rPr>
        <w:t>m</w:t>
      </w:r>
      <w:r w:rsidR="00965BB0"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easurement</w:t>
      </w:r>
    </w:p>
    <w:p w14:paraId="06AAFFB0" w14:textId="668C8D27" w:rsidR="00823EA7" w:rsidRPr="00784280" w:rsidRDefault="00984F2D" w:rsidP="002B4EB7">
      <w:pPr>
        <w:ind w:firstLineChars="100" w:firstLine="240"/>
        <w:rPr>
          <w:rFonts w:cs="Times New Roman"/>
          <w:szCs w:val="24"/>
        </w:rPr>
      </w:pPr>
      <w:bookmarkStart w:id="1" w:name="_Hlk50791254"/>
      <w:r w:rsidRPr="00784280">
        <w:rPr>
          <w:rFonts w:cs="Times New Roman"/>
          <w:szCs w:val="24"/>
        </w:rPr>
        <w:t xml:space="preserve">In order </w:t>
      </w:r>
      <w:r w:rsidR="003B015A" w:rsidRPr="00784280">
        <w:rPr>
          <w:rFonts w:cs="Times New Roman"/>
          <w:szCs w:val="24"/>
        </w:rPr>
        <w:t xml:space="preserve">to </w:t>
      </w:r>
      <w:r w:rsidRPr="00784280">
        <w:rPr>
          <w:rFonts w:cs="Times New Roman"/>
          <w:szCs w:val="24"/>
        </w:rPr>
        <w:t xml:space="preserve">ensure the reliability of the </w:t>
      </w:r>
      <w:r w:rsidR="009B2241" w:rsidRPr="00784280">
        <w:rPr>
          <w:rFonts w:cs="Times New Roman"/>
          <w:szCs w:val="24"/>
        </w:rPr>
        <w:t>meta-atom</w:t>
      </w:r>
      <w:r w:rsidRPr="00784280">
        <w:rPr>
          <w:rFonts w:cs="Times New Roman"/>
          <w:szCs w:val="24"/>
        </w:rPr>
        <w:t xml:space="preserve"> design, </w:t>
      </w:r>
      <w:r w:rsidR="003B015A" w:rsidRPr="00784280">
        <w:rPr>
          <w:rFonts w:cs="Times New Roman"/>
          <w:szCs w:val="24"/>
        </w:rPr>
        <w:t xml:space="preserve">a </w:t>
      </w:r>
      <w:r w:rsidR="009B2241" w:rsidRPr="00784280">
        <w:rPr>
          <w:rFonts w:cs="Times New Roman"/>
          <w:szCs w:val="24"/>
        </w:rPr>
        <w:t xml:space="preserve">metasurface </w:t>
      </w:r>
      <w:r w:rsidR="003B015A" w:rsidRPr="00784280">
        <w:rPr>
          <w:rFonts w:cs="Times New Roman"/>
          <w:szCs w:val="24"/>
        </w:rPr>
        <w:t>sample</w:t>
      </w:r>
      <w:r w:rsidRPr="00784280">
        <w:rPr>
          <w:rFonts w:cs="Times New Roman"/>
          <w:szCs w:val="24"/>
        </w:rPr>
        <w:t xml:space="preserve"> </w:t>
      </w:r>
      <w:r w:rsidR="003B015A" w:rsidRPr="00784280">
        <w:rPr>
          <w:rFonts w:cs="Times New Roman"/>
          <w:szCs w:val="24"/>
        </w:rPr>
        <w:t>was</w:t>
      </w:r>
      <w:r w:rsidRPr="00784280">
        <w:rPr>
          <w:rFonts w:cs="Times New Roman"/>
          <w:szCs w:val="24"/>
        </w:rPr>
        <w:t xml:space="preserve"> fabricated and measured to </w:t>
      </w:r>
      <w:r w:rsidR="003B015A" w:rsidRPr="00784280">
        <w:rPr>
          <w:rFonts w:cs="Times New Roman"/>
          <w:szCs w:val="24"/>
        </w:rPr>
        <w:t>get</w:t>
      </w:r>
      <w:r w:rsidRPr="00784280">
        <w:rPr>
          <w:rFonts w:cs="Times New Roman"/>
          <w:szCs w:val="24"/>
        </w:rPr>
        <w:t xml:space="preserve"> the </w:t>
      </w:r>
      <w:r w:rsidR="003B015A" w:rsidRPr="00784280">
        <w:rPr>
          <w:rFonts w:cs="Times New Roman"/>
          <w:szCs w:val="24"/>
        </w:rPr>
        <w:t xml:space="preserve">actual </w:t>
      </w:r>
      <w:r w:rsidRPr="00784280">
        <w:rPr>
          <w:rFonts w:cs="Times New Roman"/>
          <w:szCs w:val="24"/>
        </w:rPr>
        <w:t xml:space="preserve">EM responses and </w:t>
      </w:r>
      <w:r w:rsidR="003B015A" w:rsidRPr="00784280">
        <w:rPr>
          <w:rFonts w:cs="Times New Roman"/>
          <w:szCs w:val="24"/>
        </w:rPr>
        <w:t xml:space="preserve">hence to determine the accurate </w:t>
      </w:r>
      <w:r w:rsidRPr="00784280">
        <w:rPr>
          <w:rFonts w:cs="Times New Roman"/>
          <w:szCs w:val="24"/>
        </w:rPr>
        <w:t xml:space="preserve">equivalent circuit. </w:t>
      </w:r>
      <w:r w:rsidR="00860EAB" w:rsidRPr="00784280">
        <w:rPr>
          <w:rFonts w:cs="Times New Roman"/>
          <w:szCs w:val="24"/>
        </w:rPr>
        <w:t xml:space="preserve">The </w:t>
      </w:r>
      <w:r w:rsidR="00860EAB" w:rsidRPr="00784280">
        <w:rPr>
          <w:rFonts w:cs="Times New Roman" w:hint="eastAsia"/>
          <w:szCs w:val="24"/>
        </w:rPr>
        <w:t>measurement</w:t>
      </w:r>
      <w:r w:rsidR="00860EAB" w:rsidRPr="00784280">
        <w:rPr>
          <w:rFonts w:cs="Times New Roman"/>
          <w:szCs w:val="24"/>
        </w:rPr>
        <w:t xml:space="preserve"> </w:t>
      </w:r>
      <w:r w:rsidR="00274D6D" w:rsidRPr="00784280">
        <w:rPr>
          <w:rFonts w:cs="Times New Roman"/>
          <w:szCs w:val="24"/>
        </w:rPr>
        <w:t>was</w:t>
      </w:r>
      <w:r w:rsidR="00860EAB" w:rsidRPr="00784280">
        <w:rPr>
          <w:rFonts w:cs="Times New Roman"/>
          <w:szCs w:val="24"/>
        </w:rPr>
        <w:t xml:space="preserve"> carried out </w:t>
      </w:r>
      <w:r w:rsidR="00D54A4A" w:rsidRPr="00784280">
        <w:t xml:space="preserve">in </w:t>
      </w:r>
      <w:r w:rsidR="003B015A" w:rsidRPr="00784280">
        <w:t xml:space="preserve">a </w:t>
      </w:r>
      <w:r w:rsidR="00D54A4A" w:rsidRPr="00784280">
        <w:t>microwave</w:t>
      </w:r>
      <w:r w:rsidR="002131A3" w:rsidRPr="00784280">
        <w:t xml:space="preserve"> </w:t>
      </w:r>
      <w:r w:rsidR="002131A3" w:rsidRPr="00784280">
        <w:rPr>
          <w:rFonts w:hint="eastAsia"/>
        </w:rPr>
        <w:t>a</w:t>
      </w:r>
      <w:r w:rsidR="002131A3" w:rsidRPr="00784280">
        <w:t>nechoic chamber</w:t>
      </w:r>
      <w:r w:rsidR="008E44C9" w:rsidRPr="00784280">
        <w:t xml:space="preserve">, </w:t>
      </w:r>
      <w:r w:rsidR="003B015A" w:rsidRPr="00784280">
        <w:t>as shown</w:t>
      </w:r>
      <w:r w:rsidR="004D682A" w:rsidRPr="00784280">
        <w:t xml:space="preserve"> in figure S1(</w:t>
      </w:r>
      <w:r w:rsidR="008068A5" w:rsidRPr="00784280">
        <w:t>a)</w:t>
      </w:r>
      <w:r w:rsidR="006371D7" w:rsidRPr="00784280">
        <w:t xml:space="preserve">. </w:t>
      </w:r>
      <w:r w:rsidR="00EC48C0" w:rsidRPr="00784280">
        <w:t xml:space="preserve">All the </w:t>
      </w:r>
      <w:r w:rsidR="009B2241" w:rsidRPr="00784280">
        <w:t xml:space="preserve">PIN </w:t>
      </w:r>
      <w:r w:rsidR="003B015A" w:rsidRPr="00784280">
        <w:t>diodes</w:t>
      </w:r>
      <w:r w:rsidR="00C312BE" w:rsidRPr="00784280">
        <w:t xml:space="preserve"> </w:t>
      </w:r>
      <w:r w:rsidR="006D0236" w:rsidRPr="00784280">
        <w:t>are powered on and off to</w:t>
      </w:r>
      <w:r w:rsidR="00A035EA" w:rsidRPr="00784280">
        <w:t xml:space="preserve"> </w:t>
      </w:r>
      <w:r w:rsidR="00BC5F8C" w:rsidRPr="00784280">
        <w:t xml:space="preserve">demonstrate </w:t>
      </w:r>
      <w:r w:rsidR="00383438" w:rsidRPr="00784280">
        <w:t>‘</w:t>
      </w:r>
      <w:r w:rsidR="00BC5F8C" w:rsidRPr="00784280">
        <w:t>0</w:t>
      </w:r>
      <w:r w:rsidR="00383438" w:rsidRPr="00784280">
        <w:t>’</w:t>
      </w:r>
      <w:r w:rsidR="00BC5F8C" w:rsidRPr="00784280">
        <w:t xml:space="preserve"> and </w:t>
      </w:r>
      <w:r w:rsidR="00383438" w:rsidRPr="00784280">
        <w:t>‘</w:t>
      </w:r>
      <w:r w:rsidR="00BC5F8C" w:rsidRPr="00784280">
        <w:t>1</w:t>
      </w:r>
      <w:r w:rsidR="00383438" w:rsidRPr="00784280">
        <w:t>’</w:t>
      </w:r>
      <w:r w:rsidR="00BC5F8C" w:rsidRPr="00784280">
        <w:t xml:space="preserve"> </w:t>
      </w:r>
      <w:r w:rsidR="009B2241" w:rsidRPr="00784280">
        <w:t>state</w:t>
      </w:r>
      <w:r w:rsidR="00BC5F8C" w:rsidRPr="00784280">
        <w:t>s</w:t>
      </w:r>
      <w:r w:rsidR="00C312BE" w:rsidRPr="00784280">
        <w:t xml:space="preserve"> of the metasurface, respectively</w:t>
      </w:r>
      <w:r w:rsidR="00BC5F8C" w:rsidRPr="00784280">
        <w:t>.</w:t>
      </w:r>
      <w:r w:rsidR="00CB280E" w:rsidRPr="00784280">
        <w:t xml:space="preserve"> </w:t>
      </w:r>
      <w:r w:rsidR="009B2241" w:rsidRPr="00784280">
        <w:t xml:space="preserve">EM responses under the two states were then measured. </w:t>
      </w:r>
      <w:r w:rsidR="00271ED6" w:rsidRPr="00784280">
        <w:t>T</w:t>
      </w:r>
      <w:r w:rsidR="00823EA7" w:rsidRPr="00784280">
        <w:t xml:space="preserve">he sample is placed at the test board and a pair of X-band horn </w:t>
      </w:r>
      <w:r w:rsidR="00823EA7" w:rsidRPr="00784280">
        <w:rPr>
          <w:rFonts w:hint="eastAsia"/>
        </w:rPr>
        <w:t>antenna</w:t>
      </w:r>
      <w:r w:rsidR="00823EA7" w:rsidRPr="00784280">
        <w:t xml:space="preserve">s are used as </w:t>
      </w:r>
      <w:r w:rsidR="00C312BE" w:rsidRPr="00784280">
        <w:t xml:space="preserve">the </w:t>
      </w:r>
      <w:r w:rsidR="00823EA7" w:rsidRPr="00784280">
        <w:t xml:space="preserve">receiving and transmitting </w:t>
      </w:r>
      <w:r w:rsidR="00C312BE" w:rsidRPr="00784280">
        <w:t>antennas</w:t>
      </w:r>
      <w:r w:rsidR="00823EA7" w:rsidRPr="00784280">
        <w:t xml:space="preserve"> to </w:t>
      </w:r>
      <w:r w:rsidR="00823EA7" w:rsidRPr="00784280">
        <w:rPr>
          <w:rFonts w:hint="eastAsia"/>
        </w:rPr>
        <w:t>measure</w:t>
      </w:r>
      <w:r w:rsidR="00823EA7" w:rsidRPr="00784280">
        <w:t xml:space="preserve"> the </w:t>
      </w:r>
      <w:bookmarkStart w:id="2" w:name="OLE_LINK23"/>
      <w:r w:rsidR="00823EA7" w:rsidRPr="00784280">
        <w:t>reflectivity</w:t>
      </w:r>
      <w:bookmarkEnd w:id="2"/>
      <w:r w:rsidR="009B2241" w:rsidRPr="00784280">
        <w:t xml:space="preserve"> under normal incidence</w:t>
      </w:r>
      <w:r w:rsidR="00823EA7" w:rsidRPr="00784280">
        <w:t xml:space="preserve">. The </w:t>
      </w:r>
      <w:r w:rsidR="005C7496" w:rsidRPr="00784280">
        <w:rPr>
          <w:rFonts w:hint="eastAsia"/>
        </w:rPr>
        <w:t>reflected</w:t>
      </w:r>
      <w:r w:rsidR="005C7496" w:rsidRPr="00784280">
        <w:t xml:space="preserve"> </w:t>
      </w:r>
      <w:r w:rsidR="005C7496" w:rsidRPr="00784280">
        <w:rPr>
          <w:rFonts w:hint="eastAsia"/>
        </w:rPr>
        <w:t>amplitude</w:t>
      </w:r>
      <w:r w:rsidR="005C7496" w:rsidRPr="00784280">
        <w:t xml:space="preserve"> </w:t>
      </w:r>
      <w:r w:rsidR="005C7496" w:rsidRPr="00784280">
        <w:rPr>
          <w:rFonts w:hint="eastAsia"/>
        </w:rPr>
        <w:t>and</w:t>
      </w:r>
      <w:r w:rsidR="005C7496" w:rsidRPr="00784280">
        <w:t xml:space="preserve"> phase</w:t>
      </w:r>
      <w:r w:rsidR="004820E8" w:rsidRPr="00784280">
        <w:t xml:space="preserve"> </w:t>
      </w:r>
      <w:r w:rsidR="00823EA7" w:rsidRPr="00784280">
        <w:t>are captured by Vector Network Analyzer (Agilent E8363B)</w:t>
      </w:r>
      <w:r w:rsidR="003B0038" w:rsidRPr="00784280">
        <w:t xml:space="preserve"> </w:t>
      </w:r>
      <w:r w:rsidR="007F2525" w:rsidRPr="00784280">
        <w:t xml:space="preserve">and the </w:t>
      </w:r>
      <w:r w:rsidR="00C14D18" w:rsidRPr="00784280">
        <w:t xml:space="preserve">measurement </w:t>
      </w:r>
      <w:r w:rsidR="00C14D18" w:rsidRPr="00784280">
        <w:rPr>
          <w:rFonts w:hint="eastAsia"/>
        </w:rPr>
        <w:t>results</w:t>
      </w:r>
      <w:r w:rsidR="009C2D4A" w:rsidRPr="00784280">
        <w:t xml:space="preserve"> are recorded in figure </w:t>
      </w:r>
      <w:r w:rsidR="0089279F" w:rsidRPr="00784280">
        <w:t>2</w:t>
      </w:r>
      <w:r w:rsidR="004D68C4" w:rsidRPr="00784280">
        <w:t xml:space="preserve"> of </w:t>
      </w:r>
      <w:r w:rsidR="00C312BE" w:rsidRPr="00784280">
        <w:t>the text</w:t>
      </w:r>
      <w:r w:rsidR="00847388" w:rsidRPr="00784280">
        <w:t>.</w:t>
      </w:r>
      <w:r w:rsidR="00382605" w:rsidRPr="00784280">
        <w:t xml:space="preserve"> </w:t>
      </w:r>
      <w:r w:rsidR="001E0466" w:rsidRPr="00784280">
        <w:t xml:space="preserve">According to the </w:t>
      </w:r>
      <w:r w:rsidR="001E0466" w:rsidRPr="00784280">
        <w:rPr>
          <w:rFonts w:hint="eastAsia"/>
        </w:rPr>
        <w:t>measured</w:t>
      </w:r>
      <w:r w:rsidR="001E0466" w:rsidRPr="00784280">
        <w:t xml:space="preserve"> results</w:t>
      </w:r>
      <w:r w:rsidR="00E81023" w:rsidRPr="00784280">
        <w:t xml:space="preserve">, </w:t>
      </w:r>
      <w:r w:rsidR="009B2241" w:rsidRPr="00784280">
        <w:t xml:space="preserve">effective </w:t>
      </w:r>
      <w:r w:rsidR="00AE191F" w:rsidRPr="00784280">
        <w:t xml:space="preserve">parameters of the equivalent circuit </w:t>
      </w:r>
      <w:r w:rsidR="009B2241" w:rsidRPr="00784280">
        <w:t>were</w:t>
      </w:r>
      <w:r w:rsidR="00AE191F" w:rsidRPr="00784280">
        <w:t xml:space="preserve"> </w:t>
      </w:r>
      <w:r w:rsidR="00C312BE" w:rsidRPr="00784280">
        <w:t>modified</w:t>
      </w:r>
      <w:r w:rsidR="00AE191F" w:rsidRPr="00784280">
        <w:t xml:space="preserve"> </w:t>
      </w:r>
      <w:r w:rsidR="00C312BE" w:rsidRPr="00784280">
        <w:t>and then used in</w:t>
      </w:r>
      <w:r w:rsidR="00AE191F" w:rsidRPr="00784280">
        <w:t xml:space="preserve"> the subsequent simulation</w:t>
      </w:r>
      <w:r w:rsidR="00C312BE" w:rsidRPr="00784280">
        <w:t>s</w:t>
      </w:r>
      <w:r w:rsidR="00AE191F" w:rsidRPr="00784280">
        <w:t>.</w:t>
      </w:r>
      <w:r w:rsidR="00C220AF" w:rsidRPr="00784280">
        <w:t xml:space="preserve"> </w:t>
      </w:r>
      <w:r w:rsidR="005E1984" w:rsidRPr="00784280">
        <w:t xml:space="preserve">The </w:t>
      </w:r>
      <w:r w:rsidR="00C312BE" w:rsidRPr="00784280">
        <w:t>modified</w:t>
      </w:r>
      <w:r w:rsidR="00F009C8" w:rsidRPr="00784280">
        <w:t xml:space="preserve"> </w:t>
      </w:r>
      <w:r w:rsidR="00FD6CC1" w:rsidRPr="00784280">
        <w:t>equivalent circuit</w:t>
      </w:r>
      <w:r w:rsidR="00F54C8C" w:rsidRPr="00784280">
        <w:t xml:space="preserve"> </w:t>
      </w:r>
      <w:r w:rsidR="00F54C8C" w:rsidRPr="00784280">
        <w:rPr>
          <w:rFonts w:hint="eastAsia"/>
        </w:rPr>
        <w:t>is</w:t>
      </w:r>
      <w:r w:rsidR="00F54C8C" w:rsidRPr="00784280">
        <w:t xml:space="preserve"> </w:t>
      </w:r>
      <w:r w:rsidR="00F54C8C" w:rsidRPr="00784280">
        <w:rPr>
          <w:rFonts w:hint="eastAsia"/>
        </w:rPr>
        <w:t>shown</w:t>
      </w:r>
      <w:r w:rsidR="00F54C8C" w:rsidRPr="00784280">
        <w:t xml:space="preserve"> in figure</w:t>
      </w:r>
      <w:r w:rsidR="005A57A0" w:rsidRPr="00784280">
        <w:t xml:space="preserve"> </w:t>
      </w:r>
      <w:r w:rsidR="00652C60" w:rsidRPr="00784280">
        <w:t>S1(b)</w:t>
      </w:r>
      <w:r w:rsidR="00852CD1" w:rsidRPr="00784280">
        <w:t xml:space="preserve">. </w:t>
      </w:r>
      <w:r w:rsidR="00FD4FB9" w:rsidRPr="00784280">
        <w:t xml:space="preserve">The simulated </w:t>
      </w:r>
      <w:r w:rsidR="0077652E" w:rsidRPr="00784280">
        <w:rPr>
          <w:rFonts w:hint="eastAsia"/>
        </w:rPr>
        <w:t>amplitude</w:t>
      </w:r>
      <w:r w:rsidR="0077652E" w:rsidRPr="00784280">
        <w:t xml:space="preserve"> </w:t>
      </w:r>
      <w:r w:rsidR="0077652E" w:rsidRPr="00784280">
        <w:rPr>
          <w:rFonts w:hint="eastAsia"/>
        </w:rPr>
        <w:t>and</w:t>
      </w:r>
      <w:r w:rsidR="0077652E" w:rsidRPr="00784280">
        <w:t xml:space="preserve"> phase </w:t>
      </w:r>
      <w:r w:rsidR="009B2241" w:rsidRPr="00784280">
        <w:t xml:space="preserve">of </w:t>
      </w:r>
      <w:r w:rsidR="009B2241" w:rsidRPr="00784280">
        <w:rPr>
          <w:rFonts w:hint="eastAsia"/>
        </w:rPr>
        <w:t>reflect</w:t>
      </w:r>
      <w:r w:rsidR="009B2241" w:rsidRPr="00784280">
        <w:t xml:space="preserve">ion </w:t>
      </w:r>
      <w:r w:rsidR="00AE0722" w:rsidRPr="00784280">
        <w:t>are shown in figure S1(c,</w:t>
      </w:r>
      <w:r w:rsidR="00BE640D" w:rsidRPr="00784280">
        <w:t xml:space="preserve"> </w:t>
      </w:r>
      <w:r w:rsidR="00AE0722" w:rsidRPr="00784280">
        <w:t>d)</w:t>
      </w:r>
      <w:r w:rsidR="006B7351" w:rsidRPr="00784280">
        <w:t xml:space="preserve">. </w:t>
      </w:r>
      <w:r w:rsidR="00972DEE" w:rsidRPr="00784280">
        <w:t xml:space="preserve">After </w:t>
      </w:r>
      <w:r w:rsidR="00C312BE" w:rsidRPr="00784280">
        <w:t>the modification</w:t>
      </w:r>
      <w:r w:rsidR="00972DEE" w:rsidRPr="00784280">
        <w:t xml:space="preserve">, the </w:t>
      </w:r>
      <w:r w:rsidR="008A7326" w:rsidRPr="00784280">
        <w:t>simulated</w:t>
      </w:r>
      <w:r w:rsidR="00431AFD" w:rsidRPr="00784280">
        <w:t xml:space="preserve"> </w:t>
      </w:r>
      <w:r w:rsidR="00C312BE" w:rsidRPr="00784280">
        <w:t>EM</w:t>
      </w:r>
      <w:r w:rsidR="00972DEE" w:rsidRPr="00784280">
        <w:t xml:space="preserve"> response</w:t>
      </w:r>
      <w:r w:rsidR="00973627" w:rsidRPr="00784280">
        <w:t>s</w:t>
      </w:r>
      <w:r w:rsidR="00972DEE" w:rsidRPr="00784280">
        <w:t xml:space="preserve"> </w:t>
      </w:r>
      <w:r w:rsidR="00973627" w:rsidRPr="00784280">
        <w:t>are</w:t>
      </w:r>
      <w:r w:rsidR="00972DEE" w:rsidRPr="00784280">
        <w:t xml:space="preserve"> basically consistent with</w:t>
      </w:r>
      <w:r w:rsidR="00E8352F" w:rsidRPr="00784280">
        <w:t xml:space="preserve"> </w:t>
      </w:r>
      <w:r w:rsidR="00C312BE" w:rsidRPr="00784280">
        <w:t>the measured ones</w:t>
      </w:r>
      <w:r w:rsidR="00972DEE" w:rsidRPr="00784280">
        <w:t>.</w:t>
      </w:r>
    </w:p>
    <w:p w14:paraId="22E8DDA9" w14:textId="69524FC9" w:rsidR="000B21E1" w:rsidRPr="00784280" w:rsidRDefault="003C5B52" w:rsidP="009A3C19">
      <w:pPr>
        <w:spacing w:line="240" w:lineRule="auto"/>
        <w:ind w:firstLineChars="0" w:firstLine="0"/>
        <w:rPr>
          <w:rFonts w:cs="Times New Roman"/>
          <w:szCs w:val="24"/>
        </w:rPr>
      </w:pPr>
      <w:r w:rsidRPr="00784280">
        <w:rPr>
          <w:rFonts w:cs="Times New Roman"/>
          <w:noProof/>
          <w:szCs w:val="24"/>
          <w:lang w:eastAsia="en-US"/>
        </w:rPr>
        <w:lastRenderedPageBreak/>
        <w:drawing>
          <wp:inline distT="0" distB="0" distL="0" distR="0" wp14:anchorId="15CBB0E2" wp14:editId="23597F08">
            <wp:extent cx="5274310" cy="362585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2BDD9A15" w14:textId="75E96C8E" w:rsidR="009A3C19" w:rsidRPr="00784280" w:rsidRDefault="009A3C19" w:rsidP="003E3A9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Chars="0" w:firstLine="0"/>
        <w:jc w:val="center"/>
        <w:rPr>
          <w:rFonts w:cs="Times New Roman"/>
          <w:color w:val="FF0000"/>
          <w:szCs w:val="24"/>
          <w:lang w:val="de-DE"/>
        </w:rPr>
      </w:pPr>
      <w:r w:rsidRPr="00784280">
        <w:rPr>
          <w:rFonts w:cs="Times New Roman"/>
          <w:b/>
          <w:bCs/>
          <w:szCs w:val="24"/>
          <w:lang w:val="de-DE"/>
        </w:rPr>
        <w:t xml:space="preserve">Figure </w:t>
      </w:r>
      <w:r w:rsidR="008F78F8" w:rsidRPr="00784280">
        <w:rPr>
          <w:rFonts w:cs="Times New Roman"/>
          <w:b/>
          <w:bCs/>
          <w:szCs w:val="24"/>
          <w:lang w:val="de-DE"/>
        </w:rPr>
        <w:t>S</w:t>
      </w:r>
      <w:r w:rsidRPr="00784280">
        <w:rPr>
          <w:rFonts w:cs="Times New Roman"/>
          <w:b/>
          <w:bCs/>
          <w:szCs w:val="24"/>
          <w:lang w:val="de-DE"/>
        </w:rPr>
        <w:t xml:space="preserve">1. </w:t>
      </w:r>
      <w:r w:rsidR="00817270" w:rsidRPr="00784280">
        <w:rPr>
          <w:rFonts w:cs="Times New Roman"/>
          <w:b/>
          <w:bCs/>
          <w:szCs w:val="24"/>
          <w:lang w:val="de-DE"/>
        </w:rPr>
        <w:t>Modification on the equivalent circuit</w:t>
      </w:r>
      <w:r w:rsidR="009B2241" w:rsidRPr="00784280">
        <w:rPr>
          <w:rFonts w:cs="Times New Roman"/>
          <w:b/>
          <w:bCs/>
          <w:szCs w:val="24"/>
          <w:lang w:val="de-DE"/>
        </w:rPr>
        <w:t xml:space="preserve"> of PIN diodes</w:t>
      </w:r>
      <w:r w:rsidR="00817270" w:rsidRPr="00784280">
        <w:rPr>
          <w:rFonts w:cs="Times New Roman"/>
          <w:b/>
          <w:bCs/>
          <w:szCs w:val="24"/>
          <w:lang w:val="de-DE"/>
        </w:rPr>
        <w:t xml:space="preserve"> via </w:t>
      </w:r>
      <w:r w:rsidR="009B2241" w:rsidRPr="00784280">
        <w:rPr>
          <w:rFonts w:cs="Times New Roman"/>
          <w:b/>
          <w:bCs/>
          <w:szCs w:val="24"/>
          <w:lang w:val="de-DE"/>
        </w:rPr>
        <w:t>measured data:</w:t>
      </w:r>
      <w:r w:rsidR="000728C6" w:rsidRPr="00784280">
        <w:rPr>
          <w:rFonts w:cs="Times New Roman"/>
          <w:szCs w:val="24"/>
          <w:lang w:val="de-DE"/>
        </w:rPr>
        <w:t xml:space="preserve"> </w:t>
      </w:r>
      <w:bookmarkStart w:id="3" w:name="_Hlk50670706"/>
      <w:r w:rsidRPr="00784280">
        <w:rPr>
          <w:rFonts w:cs="Times New Roman"/>
          <w:szCs w:val="24"/>
          <w:lang w:val="de-DE"/>
        </w:rPr>
        <w:t>(a)</w:t>
      </w:r>
      <w:r w:rsidRPr="00784280">
        <w:rPr>
          <w:rFonts w:ascii="DengXian" w:hAnsi="DengXian" w:cs="Times New Roman"/>
          <w:szCs w:val="24"/>
        </w:rPr>
        <w:t xml:space="preserve"> </w:t>
      </w:r>
      <w:bookmarkEnd w:id="3"/>
      <w:r w:rsidR="00EC1DBB" w:rsidRPr="00784280">
        <w:rPr>
          <w:rFonts w:cs="Times New Roman" w:hint="eastAsia"/>
          <w:szCs w:val="24"/>
          <w:lang w:val="de-DE"/>
        </w:rPr>
        <w:t>measurement</w:t>
      </w:r>
      <w:r w:rsidR="00EC1DBB" w:rsidRPr="00784280">
        <w:rPr>
          <w:rFonts w:cs="Times New Roman"/>
          <w:szCs w:val="24"/>
          <w:lang w:val="de-DE"/>
        </w:rPr>
        <w:t xml:space="preserve"> </w:t>
      </w:r>
      <w:r w:rsidR="009B2241" w:rsidRPr="00784280">
        <w:rPr>
          <w:rFonts w:cs="Times New Roman"/>
          <w:szCs w:val="24"/>
          <w:lang w:val="de-DE"/>
        </w:rPr>
        <w:t>setup;</w:t>
      </w:r>
      <w:r w:rsidRPr="00784280">
        <w:rPr>
          <w:rFonts w:cs="Times New Roman"/>
          <w:szCs w:val="24"/>
          <w:lang w:val="de-DE"/>
        </w:rPr>
        <w:t xml:space="preserve"> (</w:t>
      </w:r>
      <w:r w:rsidR="00BB1420" w:rsidRPr="00784280">
        <w:rPr>
          <w:rFonts w:cs="Times New Roman"/>
          <w:szCs w:val="24"/>
          <w:lang w:val="de-DE"/>
        </w:rPr>
        <w:t>b</w:t>
      </w:r>
      <w:r w:rsidRPr="00784280">
        <w:rPr>
          <w:rFonts w:cs="Times New Roman"/>
          <w:szCs w:val="24"/>
          <w:lang w:val="de-DE"/>
        </w:rPr>
        <w:t xml:space="preserve">) </w:t>
      </w:r>
      <w:r w:rsidR="009B2241" w:rsidRPr="00784280">
        <w:rPr>
          <w:rFonts w:cs="Times New Roman"/>
          <w:szCs w:val="24"/>
          <w:lang w:val="de-DE"/>
        </w:rPr>
        <w:t>modified</w:t>
      </w:r>
      <w:r w:rsidR="00D94CE7" w:rsidRPr="00784280">
        <w:rPr>
          <w:rFonts w:cs="Times New Roman"/>
          <w:szCs w:val="24"/>
          <w:lang w:val="de-DE"/>
        </w:rPr>
        <w:t xml:space="preserve"> </w:t>
      </w:r>
      <w:r w:rsidR="002154B4" w:rsidRPr="00784280">
        <w:t>equivalent circuit</w:t>
      </w:r>
      <w:r w:rsidR="009B2241" w:rsidRPr="00784280">
        <w:t xml:space="preserve"> of the PIN diodes;</w:t>
      </w:r>
      <w:r w:rsidR="00F70426" w:rsidRPr="00784280">
        <w:t xml:space="preserve"> (c)</w:t>
      </w:r>
      <w:r w:rsidR="00E6479A" w:rsidRPr="00784280">
        <w:t xml:space="preserve"> </w:t>
      </w:r>
      <w:r w:rsidR="00162D58" w:rsidRPr="00784280">
        <w:t>simulated reflectivity using the modified equivalent circuit;</w:t>
      </w:r>
      <w:r w:rsidR="00CB5AEB" w:rsidRPr="00784280">
        <w:t xml:space="preserve"> (d) </w:t>
      </w:r>
      <w:r w:rsidR="00162D58" w:rsidRPr="00784280">
        <w:t>simulated reflected phase using the modified equivalent circuit;</w:t>
      </w:r>
    </w:p>
    <w:p w14:paraId="1B67AFE7" w14:textId="77777777" w:rsidR="002D7586" w:rsidRPr="00784280" w:rsidRDefault="002D7586" w:rsidP="009A3C19">
      <w:pPr>
        <w:spacing w:line="240" w:lineRule="auto"/>
        <w:ind w:firstLineChars="0" w:firstLine="0"/>
        <w:rPr>
          <w:rFonts w:asciiTheme="minorHAnsi" w:hAnsiTheme="minorHAnsi"/>
          <w:lang w:val="de-DE"/>
        </w:rPr>
      </w:pPr>
    </w:p>
    <w:p w14:paraId="6F6CD059" w14:textId="074ACF3E" w:rsidR="009A3C19" w:rsidRPr="00784280" w:rsidRDefault="009A3C19" w:rsidP="009A3C19">
      <w:pPr>
        <w:keepNext/>
        <w:keepLines/>
        <w:widowControl/>
        <w:spacing w:line="360" w:lineRule="auto"/>
        <w:ind w:firstLineChars="0" w:firstLine="0"/>
        <w:jc w:val="left"/>
        <w:outlineLvl w:val="0"/>
        <w:rPr>
          <w:rFonts w:eastAsia="Times New Roman" w:cs="Times New Roman"/>
          <w:b/>
          <w:bCs/>
          <w:kern w:val="44"/>
          <w:szCs w:val="44"/>
          <w:lang w:val="de-DE" w:eastAsia="ja-JP"/>
        </w:rPr>
      </w:pP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>N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ote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 </w:t>
      </w:r>
      <w:r w:rsidR="00B26D77">
        <w:rPr>
          <w:rFonts w:eastAsiaTheme="minorEastAsia" w:cs="Times New Roman"/>
          <w:b/>
          <w:bCs/>
          <w:kern w:val="44"/>
          <w:szCs w:val="44"/>
          <w:lang w:val="de-DE"/>
        </w:rPr>
        <w:t>S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2. </w:t>
      </w:r>
      <w:r w:rsidR="00390614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Biasing lines</w:t>
      </w:r>
      <w:r w:rsidR="00187D16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 </w:t>
      </w:r>
      <w:r w:rsidR="00B846C3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network</w:t>
      </w:r>
    </w:p>
    <w:p w14:paraId="3C81D36E" w14:textId="3838CEDA" w:rsidR="009A3C19" w:rsidRPr="00784280" w:rsidRDefault="00A64B6C" w:rsidP="002B4EB7">
      <w:pPr>
        <w:ind w:firstLineChars="100" w:firstLine="240"/>
        <w:rPr>
          <w:rFonts w:cs="Times New Roman"/>
        </w:rPr>
      </w:pPr>
      <w:r w:rsidRPr="00784280">
        <w:rPr>
          <w:rFonts w:cs="Times New Roman"/>
        </w:rPr>
        <w:t>PIN diodes on the</w:t>
      </w:r>
      <w:r w:rsidR="00713E72" w:rsidRPr="00784280">
        <w:rPr>
          <w:rFonts w:cs="Times New Roman"/>
        </w:rPr>
        <w:t xml:space="preserve"> metasurface </w:t>
      </w:r>
      <w:r w:rsidRPr="00784280">
        <w:rPr>
          <w:rFonts w:cs="Times New Roman"/>
        </w:rPr>
        <w:t>are all biased</w:t>
      </w:r>
      <w:r w:rsidR="00ED6CB8" w:rsidRPr="00784280">
        <w:rPr>
          <w:rFonts w:cs="Times New Roman"/>
        </w:rPr>
        <w:t xml:space="preserve"> by metallized </w:t>
      </w:r>
      <w:r w:rsidRPr="00784280">
        <w:rPr>
          <w:rFonts w:cs="Times New Roman"/>
        </w:rPr>
        <w:t xml:space="preserve">vias that connect the biasing lines on the </w:t>
      </w:r>
      <w:r w:rsidR="00D107A6" w:rsidRPr="00784280">
        <w:rPr>
          <w:rFonts w:cs="Times New Roman"/>
        </w:rPr>
        <w:t xml:space="preserve">bottom, as shown by the CAD graphs of the metasurface in </w:t>
      </w:r>
      <w:r w:rsidR="00D107A6" w:rsidRPr="00784280">
        <w:rPr>
          <w:rFonts w:cs="Times New Roman"/>
          <w:b/>
          <w:bCs/>
        </w:rPr>
        <w:t>Figure S2</w:t>
      </w:r>
      <w:r w:rsidR="00D107A6" w:rsidRPr="00784280">
        <w:rPr>
          <w:rFonts w:cs="Times New Roman"/>
        </w:rPr>
        <w:t>. Different voltages are input on the pins of the biasing lines, and each meta-atom is powered by metallized vias to control the on or off state of PIN diodes. Note that t</w:t>
      </w:r>
      <w:r w:rsidR="00F42914" w:rsidRPr="00784280">
        <w:rPr>
          <w:rFonts w:cs="Times New Roman"/>
        </w:rPr>
        <w:t xml:space="preserve">he middle layer </w:t>
      </w:r>
      <w:r w:rsidR="00FA18EA" w:rsidRPr="00784280">
        <w:rPr>
          <w:rFonts w:cs="Times New Roman"/>
        </w:rPr>
        <w:t xml:space="preserve">of </w:t>
      </w:r>
      <w:r w:rsidRPr="00784280">
        <w:rPr>
          <w:rFonts w:cs="Times New Roman"/>
        </w:rPr>
        <w:t xml:space="preserve">the </w:t>
      </w:r>
      <w:r w:rsidR="00FA18EA" w:rsidRPr="00784280">
        <w:rPr>
          <w:rFonts w:cs="Times New Roman"/>
        </w:rPr>
        <w:t xml:space="preserve">metasurface </w:t>
      </w:r>
      <w:r w:rsidR="00F42914" w:rsidRPr="00784280">
        <w:rPr>
          <w:rFonts w:cs="Times New Roman"/>
        </w:rPr>
        <w:t xml:space="preserve">is a </w:t>
      </w:r>
      <w:r w:rsidRPr="00784280">
        <w:rPr>
          <w:rFonts w:cs="Times New Roman"/>
        </w:rPr>
        <w:t>reflecting ground plane, so</w:t>
      </w:r>
      <w:r w:rsidR="005C3A42" w:rsidRPr="00784280">
        <w:rPr>
          <w:rFonts w:cs="Times New Roman"/>
        </w:rPr>
        <w:t xml:space="preserve"> the</w:t>
      </w:r>
      <w:r w:rsidR="00485790" w:rsidRPr="00784280">
        <w:rPr>
          <w:rFonts w:cs="Times New Roman"/>
        </w:rPr>
        <w:t xml:space="preserve"> </w:t>
      </w:r>
      <w:r w:rsidRPr="00784280">
        <w:rPr>
          <w:rFonts w:cs="Times New Roman"/>
        </w:rPr>
        <w:t>biasing lines</w:t>
      </w:r>
      <w:r w:rsidR="00485790" w:rsidRPr="00784280">
        <w:rPr>
          <w:rFonts w:cs="Times New Roman"/>
        </w:rPr>
        <w:t xml:space="preserve"> network </w:t>
      </w:r>
      <w:r w:rsidRPr="00784280">
        <w:rPr>
          <w:rFonts w:cs="Times New Roman"/>
        </w:rPr>
        <w:t>has almost no</w:t>
      </w:r>
      <w:r w:rsidR="00485790" w:rsidRPr="00784280">
        <w:rPr>
          <w:rFonts w:cs="Times New Roman"/>
        </w:rPr>
        <w:t xml:space="preserve"> influence on the </w:t>
      </w:r>
      <w:r w:rsidR="00D107A6" w:rsidRPr="00784280">
        <w:rPr>
          <w:rFonts w:cs="Times New Roman"/>
        </w:rPr>
        <w:t xml:space="preserve">EM </w:t>
      </w:r>
      <w:r w:rsidRPr="00784280">
        <w:rPr>
          <w:rFonts w:cs="Times New Roman"/>
        </w:rPr>
        <w:t>performances</w:t>
      </w:r>
      <w:r w:rsidR="00D107A6" w:rsidRPr="00784280">
        <w:rPr>
          <w:rFonts w:cs="Times New Roman"/>
        </w:rPr>
        <w:t xml:space="preserve"> of the metasurface</w:t>
      </w:r>
      <w:r w:rsidR="00485790" w:rsidRPr="00784280">
        <w:rPr>
          <w:rFonts w:cs="Times New Roman"/>
        </w:rPr>
        <w:t>.</w:t>
      </w:r>
      <w:r w:rsidR="008B5475" w:rsidRPr="00784280">
        <w:rPr>
          <w:rFonts w:cs="Times New Roman"/>
        </w:rPr>
        <w:t xml:space="preserve"> </w:t>
      </w:r>
    </w:p>
    <w:p w14:paraId="5B98E86B" w14:textId="7DD9175F" w:rsidR="009A3C19" w:rsidRPr="00784280" w:rsidRDefault="002705FE" w:rsidP="009A3C19">
      <w:pPr>
        <w:spacing w:line="240" w:lineRule="auto"/>
        <w:ind w:firstLineChars="0" w:firstLine="0"/>
        <w:rPr>
          <w:rFonts w:cs="Times New Roman"/>
          <w:color w:val="FF0000"/>
        </w:rPr>
      </w:pPr>
      <w:r w:rsidRPr="00784280">
        <w:rPr>
          <w:rFonts w:cs="Times New Roman"/>
          <w:noProof/>
          <w:color w:val="FF0000"/>
          <w:lang w:eastAsia="en-US"/>
        </w:rPr>
        <w:lastRenderedPageBreak/>
        <w:drawing>
          <wp:inline distT="0" distB="0" distL="0" distR="0" wp14:anchorId="0C6289A2" wp14:editId="076AF2EF">
            <wp:extent cx="5274310" cy="322707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93953" w14:textId="5BFD2456" w:rsidR="009A3C19" w:rsidRPr="00784280" w:rsidRDefault="009A3C19" w:rsidP="002B4EB7">
      <w:pPr>
        <w:widowControl/>
        <w:ind w:firstLineChars="0" w:firstLine="238"/>
        <w:jc w:val="center"/>
        <w:rPr>
          <w:rFonts w:eastAsia="DengXian" w:cs="Times New Roman"/>
          <w:kern w:val="0"/>
          <w:szCs w:val="21"/>
        </w:rPr>
      </w:pPr>
      <w:bookmarkStart w:id="4" w:name="_Hlk50792279"/>
      <w:r w:rsidRPr="00784280">
        <w:rPr>
          <w:rFonts w:cs="Times New Roman"/>
          <w:b/>
          <w:bCs/>
          <w:szCs w:val="24"/>
          <w:lang w:val="de-DE"/>
        </w:rPr>
        <w:t xml:space="preserve">Figure </w:t>
      </w:r>
      <w:r w:rsidR="009F5A2D" w:rsidRPr="00784280">
        <w:rPr>
          <w:rFonts w:cs="Times New Roman"/>
          <w:b/>
          <w:bCs/>
          <w:szCs w:val="24"/>
          <w:lang w:val="de-DE"/>
        </w:rPr>
        <w:t>S</w:t>
      </w:r>
      <w:r w:rsidR="00553550" w:rsidRPr="00784280">
        <w:rPr>
          <w:rFonts w:cs="Times New Roman"/>
          <w:b/>
          <w:bCs/>
          <w:szCs w:val="24"/>
          <w:lang w:val="de-DE"/>
        </w:rPr>
        <w:t>2</w:t>
      </w:r>
      <w:r w:rsidRPr="00784280">
        <w:rPr>
          <w:rFonts w:cs="Times New Roman"/>
          <w:b/>
          <w:bCs/>
          <w:szCs w:val="24"/>
          <w:lang w:val="de-DE"/>
        </w:rPr>
        <w:t xml:space="preserve">. </w:t>
      </w:r>
      <w:r w:rsidR="00006A5B" w:rsidRPr="00784280">
        <w:rPr>
          <w:rFonts w:eastAsia="DengXian" w:cs="Times New Roman"/>
          <w:b/>
          <w:bCs/>
          <w:kern w:val="0"/>
          <w:szCs w:val="21"/>
        </w:rPr>
        <w:t>F</w:t>
      </w:r>
      <w:r w:rsidR="00006A5B" w:rsidRPr="00784280">
        <w:rPr>
          <w:rFonts w:eastAsia="DengXian" w:cs="Times New Roman" w:hint="eastAsia"/>
          <w:b/>
          <w:bCs/>
          <w:kern w:val="0"/>
          <w:szCs w:val="21"/>
        </w:rPr>
        <w:t>abrication</w:t>
      </w:r>
      <w:r w:rsidR="00006A5B" w:rsidRPr="00784280">
        <w:rPr>
          <w:rFonts w:eastAsia="DengXian" w:cs="Times New Roman"/>
          <w:b/>
          <w:bCs/>
          <w:kern w:val="0"/>
          <w:szCs w:val="21"/>
        </w:rPr>
        <w:t xml:space="preserve"> </w:t>
      </w:r>
      <w:r w:rsidR="00006A5B" w:rsidRPr="00784280">
        <w:rPr>
          <w:rFonts w:eastAsia="DengXian" w:cs="Times New Roman" w:hint="eastAsia"/>
          <w:b/>
          <w:bCs/>
          <w:kern w:val="0"/>
          <w:szCs w:val="21"/>
        </w:rPr>
        <w:t>and</w:t>
      </w:r>
      <w:r w:rsidR="00006A5B" w:rsidRPr="00784280">
        <w:rPr>
          <w:rFonts w:eastAsia="DengXian" w:cs="Times New Roman"/>
          <w:b/>
          <w:bCs/>
          <w:kern w:val="0"/>
          <w:szCs w:val="21"/>
        </w:rPr>
        <w:t xml:space="preserve"> design of metasurface</w:t>
      </w:r>
      <w:r w:rsidRPr="00784280">
        <w:rPr>
          <w:rFonts w:eastAsia="DengXian" w:cs="Times New Roman"/>
          <w:b/>
          <w:bCs/>
          <w:kern w:val="0"/>
          <w:szCs w:val="21"/>
        </w:rPr>
        <w:t>:</w:t>
      </w:r>
      <w:r w:rsidRPr="00784280">
        <w:rPr>
          <w:rFonts w:eastAsia="DengXian" w:cs="Times New Roman"/>
          <w:kern w:val="0"/>
          <w:szCs w:val="21"/>
        </w:rPr>
        <w:t xml:space="preserve"> (a)</w:t>
      </w:r>
      <w:r w:rsidR="001E37B6" w:rsidRPr="00784280">
        <w:t xml:space="preserve"> </w:t>
      </w:r>
      <w:r w:rsidR="001E37B6" w:rsidRPr="00784280">
        <w:rPr>
          <w:rFonts w:eastAsia="DengXian" w:cs="Times New Roman"/>
          <w:kern w:val="0"/>
          <w:szCs w:val="21"/>
        </w:rPr>
        <w:t>metallized holes</w:t>
      </w:r>
      <w:r w:rsidRPr="00784280">
        <w:rPr>
          <w:rFonts w:eastAsia="DengXian" w:cs="Times New Roman" w:hint="eastAsia"/>
          <w:kern w:val="0"/>
          <w:szCs w:val="21"/>
        </w:rPr>
        <w:t>;</w:t>
      </w:r>
      <w:r w:rsidRPr="00784280">
        <w:rPr>
          <w:rFonts w:eastAsia="DengXian" w:cs="Times New Roman"/>
          <w:kern w:val="0"/>
          <w:szCs w:val="21"/>
        </w:rPr>
        <w:t xml:space="preserve"> (b) </w:t>
      </w:r>
      <w:r w:rsidR="001E37B6" w:rsidRPr="00784280">
        <w:rPr>
          <w:rFonts w:eastAsia="DengXian" w:cs="Times New Roman"/>
          <w:kern w:val="0"/>
          <w:szCs w:val="21"/>
        </w:rPr>
        <w:t>unit in the top layer</w:t>
      </w:r>
      <w:r w:rsidRPr="00784280">
        <w:rPr>
          <w:rFonts w:eastAsia="DengXian" w:cs="Times New Roman" w:hint="eastAsia"/>
          <w:kern w:val="0"/>
          <w:szCs w:val="21"/>
        </w:rPr>
        <w:t>;</w:t>
      </w:r>
      <w:r w:rsidRPr="00784280">
        <w:rPr>
          <w:rFonts w:eastAsia="DengXian" w:cs="Times New Roman"/>
          <w:kern w:val="0"/>
          <w:szCs w:val="21"/>
        </w:rPr>
        <w:t xml:space="preserve"> (c)</w:t>
      </w:r>
      <w:r w:rsidRPr="00784280">
        <w:rPr>
          <w:rFonts w:asciiTheme="minorHAnsi" w:hAnsiTheme="minorHAnsi"/>
        </w:rPr>
        <w:t xml:space="preserve"> </w:t>
      </w:r>
      <w:r w:rsidR="0096264C" w:rsidRPr="00784280">
        <w:rPr>
          <w:rFonts w:eastAsia="DengXian" w:cs="Times New Roman"/>
          <w:kern w:val="0"/>
          <w:szCs w:val="21"/>
        </w:rPr>
        <w:t xml:space="preserve">middle </w:t>
      </w:r>
      <w:r w:rsidR="0096264C" w:rsidRPr="00784280">
        <w:rPr>
          <w:rFonts w:cs="Times New Roman"/>
        </w:rPr>
        <w:t>metal reflection surface</w:t>
      </w:r>
      <w:r w:rsidRPr="00784280">
        <w:rPr>
          <w:rFonts w:eastAsia="DengXian" w:cs="Times New Roman" w:hint="eastAsia"/>
          <w:kern w:val="0"/>
          <w:szCs w:val="21"/>
        </w:rPr>
        <w:t>;</w:t>
      </w:r>
      <w:r w:rsidRPr="00784280">
        <w:rPr>
          <w:rFonts w:eastAsia="DengXian" w:cs="Times New Roman"/>
          <w:kern w:val="0"/>
          <w:szCs w:val="21"/>
        </w:rPr>
        <w:t xml:space="preserve"> (d) </w:t>
      </w:r>
      <w:r w:rsidR="00390614" w:rsidRPr="00784280">
        <w:rPr>
          <w:rFonts w:eastAsia="DengXian" w:cs="Times New Roman"/>
          <w:kern w:val="0"/>
          <w:szCs w:val="21"/>
        </w:rPr>
        <w:t>biasing lines</w:t>
      </w:r>
      <w:r w:rsidR="001570E4" w:rsidRPr="00784280">
        <w:rPr>
          <w:rFonts w:eastAsia="DengXian" w:cs="Times New Roman"/>
          <w:kern w:val="0"/>
          <w:szCs w:val="21"/>
        </w:rPr>
        <w:t xml:space="preserve"> in bottom layer</w:t>
      </w:r>
    </w:p>
    <w:p w14:paraId="0EADCC0D" w14:textId="3C79D8D4" w:rsidR="002D7586" w:rsidRPr="00784280" w:rsidRDefault="002D7586" w:rsidP="009A3C19">
      <w:pPr>
        <w:widowControl/>
        <w:spacing w:line="240" w:lineRule="auto"/>
        <w:ind w:firstLineChars="0" w:firstLine="238"/>
        <w:jc w:val="center"/>
        <w:rPr>
          <w:rFonts w:eastAsia="DengXian" w:cs="Times New Roman"/>
          <w:kern w:val="0"/>
          <w:szCs w:val="21"/>
        </w:rPr>
      </w:pPr>
    </w:p>
    <w:p w14:paraId="54ACEE99" w14:textId="3F511E5A" w:rsidR="002D7586" w:rsidRPr="00784280" w:rsidRDefault="002D7586" w:rsidP="002D7586">
      <w:pPr>
        <w:keepNext/>
        <w:keepLines/>
        <w:widowControl/>
        <w:spacing w:line="360" w:lineRule="auto"/>
        <w:ind w:firstLineChars="0" w:firstLine="0"/>
        <w:jc w:val="left"/>
        <w:outlineLvl w:val="0"/>
        <w:rPr>
          <w:rFonts w:eastAsia="Times New Roman" w:cs="Times New Roman"/>
          <w:b/>
          <w:bCs/>
          <w:kern w:val="44"/>
          <w:szCs w:val="44"/>
          <w:lang w:eastAsia="ja-JP"/>
        </w:rPr>
      </w:pP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>N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o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te </w:t>
      </w:r>
      <w:r w:rsidR="00B26D77">
        <w:rPr>
          <w:rFonts w:eastAsiaTheme="minorEastAsia" w:cs="Times New Roman"/>
          <w:b/>
          <w:bCs/>
          <w:kern w:val="44"/>
          <w:szCs w:val="44"/>
          <w:lang w:val="de-DE"/>
        </w:rPr>
        <w:t>S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3. </w:t>
      </w:r>
      <w:r w:rsidR="00342979" w:rsidRPr="00784280">
        <w:rPr>
          <w:rFonts w:eastAsiaTheme="minorEastAsia" w:cs="Times New Roman"/>
          <w:b/>
          <w:bCs/>
          <w:kern w:val="44"/>
          <w:szCs w:val="44"/>
          <w:lang w:val="de-DE"/>
        </w:rPr>
        <w:t>W</w:t>
      </w:r>
      <w:r w:rsidR="002C19AE" w:rsidRPr="00784280">
        <w:rPr>
          <w:rFonts w:eastAsiaTheme="minorEastAsia" w:cs="Times New Roman"/>
          <w:b/>
          <w:bCs/>
          <w:kern w:val="44"/>
          <w:szCs w:val="44"/>
          <w:lang w:val="de-DE"/>
        </w:rPr>
        <w:t>earing mode of brainwave acquisition equipment</w:t>
      </w:r>
    </w:p>
    <w:p w14:paraId="56AFF0B7" w14:textId="192A916B" w:rsidR="00E8572D" w:rsidRPr="00784280" w:rsidRDefault="00911F12" w:rsidP="0070258D">
      <w:pPr>
        <w:ind w:firstLine="480"/>
      </w:pPr>
      <w:r w:rsidRPr="00784280">
        <w:t xml:space="preserve">The brainwave signal acquisition module is a </w:t>
      </w:r>
      <w:bookmarkStart w:id="5" w:name="OLE_LINK27"/>
      <w:r w:rsidRPr="00784280">
        <w:t>commercial brainwave sensor module</w:t>
      </w:r>
      <w:bookmarkEnd w:id="5"/>
      <w:r w:rsidR="00A30652" w:rsidRPr="00784280">
        <w:t>, namely, TGAM module.</w:t>
      </w:r>
      <w:r w:rsidR="008855E0" w:rsidRPr="00784280">
        <w:t xml:space="preserve"> This module </w:t>
      </w:r>
      <w:r w:rsidR="002A5CC1" w:rsidRPr="00784280">
        <w:t xml:space="preserve">collects brainwave signals through </w:t>
      </w:r>
      <w:r w:rsidR="00553B47" w:rsidRPr="00784280">
        <w:t xml:space="preserve">three </w:t>
      </w:r>
      <w:r w:rsidR="002A5CC1" w:rsidRPr="00784280">
        <w:t>dry electrodes.</w:t>
      </w:r>
      <w:r w:rsidR="008D4BAC" w:rsidRPr="00784280">
        <w:t xml:space="preserve"> </w:t>
      </w:r>
      <w:r w:rsidR="00F65E09" w:rsidRPr="00784280">
        <w:t>Because of small number of electrodes and the</w:t>
      </w:r>
      <w:r w:rsidR="00084730" w:rsidRPr="00784280">
        <w:t xml:space="preserve"> </w:t>
      </w:r>
      <w:r w:rsidR="00F65E09" w:rsidRPr="00784280">
        <w:t>dry electrodes</w:t>
      </w:r>
      <w:r w:rsidR="00084730" w:rsidRPr="00784280">
        <w:t xml:space="preserve"> collecting</w:t>
      </w:r>
      <w:r w:rsidR="0094658F" w:rsidRPr="00784280">
        <w:t xml:space="preserve"> </w:t>
      </w:r>
      <w:r w:rsidR="0094658F" w:rsidRPr="00784280">
        <w:rPr>
          <w:rFonts w:hint="eastAsia"/>
        </w:rPr>
        <w:t>way</w:t>
      </w:r>
      <w:r w:rsidR="00F65E09" w:rsidRPr="00784280">
        <w:t xml:space="preserve">, the module is </w:t>
      </w:r>
      <w:r w:rsidR="00181E94" w:rsidRPr="00784280">
        <w:t>convenient</w:t>
      </w:r>
      <w:r w:rsidR="000F2A4E" w:rsidRPr="00784280">
        <w:t xml:space="preserve"> </w:t>
      </w:r>
      <w:r w:rsidR="00516316" w:rsidRPr="00784280">
        <w:t xml:space="preserve">and simple </w:t>
      </w:r>
      <w:r w:rsidR="000F2A4E" w:rsidRPr="00784280">
        <w:t>for users</w:t>
      </w:r>
      <w:r w:rsidR="00181E94" w:rsidRPr="00784280">
        <w:t xml:space="preserve"> </w:t>
      </w:r>
      <w:r w:rsidR="00F65E09" w:rsidRPr="00784280">
        <w:t xml:space="preserve">to </w:t>
      </w:r>
      <w:r w:rsidR="00516316" w:rsidRPr="00784280">
        <w:t>wear</w:t>
      </w:r>
      <w:r w:rsidR="00F65E09" w:rsidRPr="00784280">
        <w:t xml:space="preserve"> and use.</w:t>
      </w:r>
      <w:r w:rsidR="00554B95" w:rsidRPr="00784280">
        <w:t xml:space="preserve"> </w:t>
      </w:r>
      <w:r w:rsidR="00C57C1E" w:rsidRPr="00784280">
        <w:t xml:space="preserve">The wearing mode of the </w:t>
      </w:r>
      <w:r w:rsidR="00E9258D" w:rsidRPr="00784280">
        <w:t xml:space="preserve">module is </w:t>
      </w:r>
      <w:r w:rsidR="00516316" w:rsidRPr="00784280">
        <w:t>illustrated</w:t>
      </w:r>
      <w:r w:rsidR="00E9258D" w:rsidRPr="00784280">
        <w:t xml:space="preserve"> in figure S3</w:t>
      </w:r>
      <w:r w:rsidR="00CA2EA7" w:rsidRPr="00784280">
        <w:t>.</w:t>
      </w:r>
      <w:r w:rsidR="00D72187" w:rsidRPr="00784280">
        <w:t xml:space="preserve"> </w:t>
      </w:r>
      <w:r w:rsidR="00EE6EA1" w:rsidRPr="00784280">
        <w:t>T</w:t>
      </w:r>
      <w:r w:rsidR="00EE6EA1" w:rsidRPr="00784280">
        <w:rPr>
          <w:rFonts w:hint="eastAsia"/>
        </w:rPr>
        <w:t>he</w:t>
      </w:r>
      <w:r w:rsidR="00EE6EA1" w:rsidRPr="00784280">
        <w:t xml:space="preserve"> </w:t>
      </w:r>
      <w:r w:rsidR="00B50B0D" w:rsidRPr="00784280">
        <w:t xml:space="preserve">three </w:t>
      </w:r>
      <w:r w:rsidR="0098523D" w:rsidRPr="00784280">
        <w:t>dry electrodes</w:t>
      </w:r>
      <w:r w:rsidR="00486173" w:rsidRPr="00784280">
        <w:t xml:space="preserve"> </w:t>
      </w:r>
      <w:r w:rsidR="00516316" w:rsidRPr="00784280">
        <w:t>consist of</w:t>
      </w:r>
      <w:r w:rsidR="00BA3EDC" w:rsidRPr="00784280">
        <w:t xml:space="preserve"> </w:t>
      </w:r>
      <w:r w:rsidR="00516316" w:rsidRPr="00784280">
        <w:t>one</w:t>
      </w:r>
      <w:r w:rsidR="00BC2CFE" w:rsidRPr="00784280">
        <w:t xml:space="preserve"> patch</w:t>
      </w:r>
      <w:r w:rsidR="00516316" w:rsidRPr="00784280">
        <w:t>-</w:t>
      </w:r>
      <w:r w:rsidR="00BC2CFE" w:rsidRPr="00784280">
        <w:t>type and two clip</w:t>
      </w:r>
      <w:r w:rsidR="00516316" w:rsidRPr="00784280">
        <w:t>-</w:t>
      </w:r>
      <w:r w:rsidR="00BC2CFE" w:rsidRPr="00784280">
        <w:t>type</w:t>
      </w:r>
      <w:r w:rsidR="00516316" w:rsidRPr="00784280">
        <w:t xml:space="preserve"> ones</w:t>
      </w:r>
      <w:r w:rsidR="00BC2CFE" w:rsidRPr="00784280">
        <w:t>.</w:t>
      </w:r>
      <w:r w:rsidR="001220B0" w:rsidRPr="00784280">
        <w:t xml:space="preserve"> </w:t>
      </w:r>
      <w:r w:rsidR="00245320" w:rsidRPr="00784280">
        <w:t>T</w:t>
      </w:r>
      <w:r w:rsidR="00245320" w:rsidRPr="00784280">
        <w:rPr>
          <w:rFonts w:hint="eastAsia"/>
        </w:rPr>
        <w:t>h</w:t>
      </w:r>
      <w:r w:rsidR="00245320" w:rsidRPr="00784280">
        <w:t xml:space="preserve">e </w:t>
      </w:r>
      <w:r w:rsidR="00BC0BCB" w:rsidRPr="00784280">
        <w:t xml:space="preserve">patch </w:t>
      </w:r>
      <w:bookmarkStart w:id="6" w:name="OLE_LINK26"/>
      <w:r w:rsidR="00762516" w:rsidRPr="00784280">
        <w:t xml:space="preserve">electrode </w:t>
      </w:r>
      <w:bookmarkEnd w:id="6"/>
      <w:r w:rsidR="002F5465" w:rsidRPr="00784280">
        <w:t xml:space="preserve">is </w:t>
      </w:r>
      <w:r w:rsidR="00A92D1E" w:rsidRPr="00784280">
        <w:t>attached to the forehead</w:t>
      </w:r>
      <w:r w:rsidR="005A018B" w:rsidRPr="00784280">
        <w:t xml:space="preserve"> and the </w:t>
      </w:r>
      <w:r w:rsidR="00516316" w:rsidRPr="00784280">
        <w:t xml:space="preserve">two </w:t>
      </w:r>
      <w:r w:rsidR="002B5165" w:rsidRPr="00784280">
        <w:t>clip</w:t>
      </w:r>
      <w:r w:rsidR="00600E83" w:rsidRPr="00784280">
        <w:t xml:space="preserve"> electrode</w:t>
      </w:r>
      <w:r w:rsidR="006B42E5" w:rsidRPr="00784280">
        <w:t>s</w:t>
      </w:r>
      <w:r w:rsidR="000B1FBD" w:rsidRPr="00784280">
        <w:t xml:space="preserve"> </w:t>
      </w:r>
      <w:r w:rsidR="00481C8A" w:rsidRPr="00784280">
        <w:t>are</w:t>
      </w:r>
      <w:r w:rsidR="00382560" w:rsidRPr="00784280">
        <w:t xml:space="preserve"> clamped on earlobe</w:t>
      </w:r>
      <w:r w:rsidR="00D6760C" w:rsidRPr="00784280">
        <w:t>s</w:t>
      </w:r>
      <w:r w:rsidR="00516316" w:rsidRPr="00784280">
        <w:t xml:space="preserve"> of the user</w:t>
      </w:r>
      <w:r w:rsidR="00A455B3" w:rsidRPr="00784280">
        <w:t>.</w:t>
      </w:r>
      <w:r w:rsidR="002A1721" w:rsidRPr="00784280">
        <w:t xml:space="preserve"> </w:t>
      </w:r>
      <w:r w:rsidR="00727B5A" w:rsidRPr="00784280">
        <w:t>Therefore, the</w:t>
      </w:r>
      <w:r w:rsidR="001F251D" w:rsidRPr="00784280">
        <w:t xml:space="preserve"> brainwave sensor module</w:t>
      </w:r>
      <w:r w:rsidR="00F73319" w:rsidRPr="00784280">
        <w:t xml:space="preserve"> </w:t>
      </w:r>
      <w:r w:rsidR="00E10E13" w:rsidRPr="00784280">
        <w:t>has high universality and applicability</w:t>
      </w:r>
      <w:r w:rsidR="008E6D51" w:rsidRPr="00784280">
        <w:t>.</w:t>
      </w:r>
      <w:r w:rsidR="00602292" w:rsidRPr="00784280">
        <w:t xml:space="preserve"> </w:t>
      </w:r>
      <w:r w:rsidR="008864C6" w:rsidRPr="00784280">
        <w:t xml:space="preserve">In addition, the </w:t>
      </w:r>
      <w:r w:rsidR="00ED3EE2" w:rsidRPr="00784280">
        <w:t>commercial</w:t>
      </w:r>
      <w:r w:rsidR="00E10E13" w:rsidRPr="00784280">
        <w:t xml:space="preserve"> </w:t>
      </w:r>
      <w:r w:rsidR="00B67599" w:rsidRPr="00784280">
        <w:t>brainwave sensor module</w:t>
      </w:r>
      <w:r w:rsidR="003507B7" w:rsidRPr="00784280">
        <w:t xml:space="preserve"> </w:t>
      </w:r>
      <w:r w:rsidR="004E0672" w:rsidRPr="00784280">
        <w:t>has good versatility for different users</w:t>
      </w:r>
      <w:r w:rsidR="00143414" w:rsidRPr="00784280">
        <w:t xml:space="preserve"> with a low price</w:t>
      </w:r>
      <w:r w:rsidR="004E0672" w:rsidRPr="00784280">
        <w:t>.</w:t>
      </w:r>
      <w:r w:rsidR="00665642" w:rsidRPr="00784280">
        <w:t xml:space="preserve"> </w:t>
      </w:r>
    </w:p>
    <w:p w14:paraId="5D76B654" w14:textId="5536B18A" w:rsidR="00364F05" w:rsidRPr="00784280" w:rsidRDefault="004C7118" w:rsidP="007A22D1">
      <w:pPr>
        <w:ind w:firstLineChars="0" w:firstLine="0"/>
        <w:jc w:val="center"/>
      </w:pPr>
      <w:r w:rsidRPr="00784280">
        <w:rPr>
          <w:noProof/>
          <w:lang w:eastAsia="en-US"/>
        </w:rPr>
        <w:lastRenderedPageBreak/>
        <w:drawing>
          <wp:inline distT="0" distB="0" distL="0" distR="0" wp14:anchorId="67659D1D" wp14:editId="7950CF75">
            <wp:extent cx="5274310" cy="2891790"/>
            <wp:effectExtent l="0" t="0" r="254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5D8F2" w14:textId="26063E56" w:rsidR="005C47F0" w:rsidRPr="00784280" w:rsidRDefault="005C47F0" w:rsidP="007A22D1">
      <w:pPr>
        <w:ind w:firstLineChars="0" w:firstLine="0"/>
        <w:jc w:val="center"/>
      </w:pPr>
      <w:r w:rsidRPr="00784280">
        <w:rPr>
          <w:rFonts w:cs="Times New Roman"/>
          <w:b/>
          <w:bCs/>
          <w:szCs w:val="24"/>
          <w:lang w:val="de-DE"/>
        </w:rPr>
        <w:t xml:space="preserve">Figure S3. </w:t>
      </w:r>
      <w:r w:rsidR="00F66A82" w:rsidRPr="00784280">
        <w:rPr>
          <w:rFonts w:eastAsia="DengXian" w:cs="Times New Roman"/>
          <w:b/>
          <w:bCs/>
          <w:kern w:val="0"/>
          <w:szCs w:val="21"/>
        </w:rPr>
        <w:t xml:space="preserve">The wearing mode </w:t>
      </w:r>
      <w:r w:rsidR="00C50AAA" w:rsidRPr="00784280">
        <w:rPr>
          <w:rFonts w:eastAsia="DengXian" w:cs="Times New Roman"/>
          <w:b/>
          <w:bCs/>
          <w:kern w:val="0"/>
          <w:szCs w:val="21"/>
        </w:rPr>
        <w:t xml:space="preserve">of </w:t>
      </w:r>
      <w:r w:rsidR="00522E19" w:rsidRPr="00784280">
        <w:rPr>
          <w:rFonts w:eastAsia="DengXian" w:cs="Times New Roman"/>
          <w:b/>
          <w:bCs/>
          <w:kern w:val="0"/>
          <w:szCs w:val="21"/>
        </w:rPr>
        <w:t>brainwave acquisition equipment</w:t>
      </w:r>
    </w:p>
    <w:p w14:paraId="2141A4F2" w14:textId="77777777" w:rsidR="0070258D" w:rsidRPr="00784280" w:rsidRDefault="0070258D" w:rsidP="0070258D">
      <w:pPr>
        <w:ind w:firstLine="480"/>
      </w:pPr>
    </w:p>
    <w:p w14:paraId="711B8314" w14:textId="58922256" w:rsidR="00640C55" w:rsidRPr="00784280" w:rsidRDefault="00640C55" w:rsidP="00640C55">
      <w:pPr>
        <w:keepNext/>
        <w:keepLines/>
        <w:widowControl/>
        <w:spacing w:line="360" w:lineRule="auto"/>
        <w:ind w:firstLineChars="0" w:firstLine="0"/>
        <w:jc w:val="left"/>
        <w:outlineLvl w:val="0"/>
        <w:rPr>
          <w:rFonts w:eastAsia="Times New Roman" w:cs="Times New Roman"/>
          <w:b/>
          <w:bCs/>
          <w:kern w:val="44"/>
          <w:szCs w:val="44"/>
          <w:lang w:val="de-DE" w:eastAsia="ja-JP"/>
        </w:rPr>
      </w:pP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>N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o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te </w:t>
      </w:r>
      <w:r w:rsidR="00307A3B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4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. </w:t>
      </w:r>
      <w:r w:rsidR="006D4F80"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Coding </w:t>
      </w:r>
      <w:r w:rsidR="00D65F16"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s</w:t>
      </w:r>
      <w:r w:rsidR="006D4F80"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equence </w:t>
      </w:r>
      <w:r w:rsidR="00516316" w:rsidRPr="00784280">
        <w:rPr>
          <w:rFonts w:eastAsiaTheme="minorEastAsia" w:cs="Times New Roman"/>
          <w:b/>
          <w:bCs/>
          <w:kern w:val="44"/>
          <w:szCs w:val="44"/>
          <w:lang w:val="de-DE"/>
        </w:rPr>
        <w:t>display</w:t>
      </w:r>
    </w:p>
    <w:p w14:paraId="18F25294" w14:textId="4E3188DA" w:rsidR="00640C55" w:rsidRPr="00784280" w:rsidRDefault="00912212" w:rsidP="00DA138D">
      <w:pPr>
        <w:widowControl/>
        <w:ind w:firstLineChars="0" w:firstLine="238"/>
        <w:rPr>
          <w:rFonts w:cs="Times New Roman"/>
        </w:rPr>
      </w:pPr>
      <w:r w:rsidRPr="00784280">
        <w:rPr>
          <w:rFonts w:cs="Times New Roman"/>
        </w:rPr>
        <w:t xml:space="preserve">In order to observe the mind-control of coding sequence more intuitively, an LED array is </w:t>
      </w:r>
      <w:r w:rsidR="00A40340" w:rsidRPr="00784280">
        <w:rPr>
          <w:rFonts w:cs="Times New Roman"/>
        </w:rPr>
        <w:t>adopted</w:t>
      </w:r>
      <w:r w:rsidRPr="00784280">
        <w:rPr>
          <w:rFonts w:cs="Times New Roman"/>
        </w:rPr>
        <w:t xml:space="preserve"> to visually </w:t>
      </w:r>
      <w:r w:rsidR="00A40340" w:rsidRPr="00784280">
        <w:rPr>
          <w:rFonts w:cs="Times New Roman"/>
        </w:rPr>
        <w:t>display</w:t>
      </w:r>
      <w:r w:rsidRPr="00784280">
        <w:rPr>
          <w:rFonts w:cs="Times New Roman"/>
        </w:rPr>
        <w:t xml:space="preserve"> the coding state. </w:t>
      </w:r>
      <w:r w:rsidR="003D503F" w:rsidRPr="00784280">
        <w:rPr>
          <w:rFonts w:cs="Times New Roman"/>
        </w:rPr>
        <w:t>T</w:t>
      </w:r>
      <w:r w:rsidR="003D503F" w:rsidRPr="00784280">
        <w:rPr>
          <w:rFonts w:cs="Times New Roman" w:hint="eastAsia"/>
        </w:rPr>
        <w:t>h</w:t>
      </w:r>
      <w:r w:rsidR="003D503F" w:rsidRPr="00784280">
        <w:rPr>
          <w:rFonts w:cs="Times New Roman"/>
        </w:rPr>
        <w:t xml:space="preserve">e </w:t>
      </w:r>
      <w:r w:rsidR="00226E54" w:rsidRPr="00784280">
        <w:rPr>
          <w:rFonts w:cs="Times New Roman"/>
        </w:rPr>
        <w:t xml:space="preserve">circuit </w:t>
      </w:r>
      <w:r w:rsidR="006012D4" w:rsidRPr="00784280">
        <w:rPr>
          <w:rFonts w:cs="Times New Roman"/>
        </w:rPr>
        <w:t>design is shown in</w:t>
      </w:r>
      <w:r w:rsidR="0078054D" w:rsidRPr="00784280">
        <w:rPr>
          <w:rFonts w:cs="Times New Roman"/>
        </w:rPr>
        <w:t xml:space="preserve"> Figure S3</w:t>
      </w:r>
      <w:r w:rsidR="005A6200" w:rsidRPr="00784280">
        <w:rPr>
          <w:rFonts w:cs="Times New Roman"/>
        </w:rPr>
        <w:t>a</w:t>
      </w:r>
      <w:r w:rsidR="008E3F3B" w:rsidRPr="00784280">
        <w:rPr>
          <w:rFonts w:cs="Times New Roman"/>
        </w:rPr>
        <w:t>.</w:t>
      </w:r>
      <w:r w:rsidR="00DB6600" w:rsidRPr="00784280">
        <w:rPr>
          <w:rFonts w:cs="Times New Roman"/>
        </w:rPr>
        <w:t xml:space="preserve"> </w:t>
      </w:r>
      <w:bookmarkStart w:id="7" w:name="OLE_LINK19"/>
      <w:r w:rsidR="00283D33" w:rsidRPr="00784280">
        <w:rPr>
          <w:rFonts w:cs="Times New Roman"/>
        </w:rPr>
        <w:t xml:space="preserve">When the output level is high, the </w:t>
      </w:r>
      <w:r w:rsidR="0097174E" w:rsidRPr="00784280">
        <w:rPr>
          <w:rFonts w:cs="Times New Roman"/>
        </w:rPr>
        <w:t>LED</w:t>
      </w:r>
      <w:r w:rsidR="00A40340" w:rsidRPr="00784280">
        <w:rPr>
          <w:rFonts w:cs="Times New Roman"/>
        </w:rPr>
        <w:t xml:space="preserve"> light</w:t>
      </w:r>
      <w:r w:rsidR="00283D33" w:rsidRPr="00784280">
        <w:rPr>
          <w:rFonts w:cs="Times New Roman"/>
        </w:rPr>
        <w:t xml:space="preserve"> is</w:t>
      </w:r>
      <w:r w:rsidR="002F1B3C" w:rsidRPr="00784280">
        <w:rPr>
          <w:rFonts w:cs="Times New Roman"/>
        </w:rPr>
        <w:t xml:space="preserve"> on</w:t>
      </w:r>
      <w:r w:rsidR="00CA7BF0" w:rsidRPr="00784280">
        <w:rPr>
          <w:rFonts w:cs="Times New Roman"/>
        </w:rPr>
        <w:t>.</w:t>
      </w:r>
      <w:r w:rsidR="00283D33" w:rsidRPr="00784280">
        <w:rPr>
          <w:rFonts w:cs="Times New Roman"/>
        </w:rPr>
        <w:t xml:space="preserve"> </w:t>
      </w:r>
      <w:r w:rsidR="00CA7BF0" w:rsidRPr="00784280">
        <w:rPr>
          <w:rFonts w:cs="Times New Roman"/>
        </w:rPr>
        <w:t>O</w:t>
      </w:r>
      <w:r w:rsidR="00283D33" w:rsidRPr="00784280">
        <w:rPr>
          <w:rFonts w:cs="Times New Roman"/>
        </w:rPr>
        <w:t xml:space="preserve">therwise, the </w:t>
      </w:r>
      <w:r w:rsidR="00174F27" w:rsidRPr="00784280">
        <w:rPr>
          <w:rFonts w:cs="Times New Roman"/>
        </w:rPr>
        <w:t>LED</w:t>
      </w:r>
      <w:r w:rsidR="00A40340" w:rsidRPr="00784280">
        <w:rPr>
          <w:rFonts w:cs="Times New Roman"/>
        </w:rPr>
        <w:t xml:space="preserve"> light</w:t>
      </w:r>
      <w:r w:rsidR="00283D33" w:rsidRPr="00784280">
        <w:rPr>
          <w:rFonts w:cs="Times New Roman"/>
        </w:rPr>
        <w:t xml:space="preserve"> is off.</w:t>
      </w:r>
      <w:r w:rsidR="0097174E" w:rsidRPr="00784280">
        <w:rPr>
          <w:rFonts w:cs="Times New Roman"/>
        </w:rPr>
        <w:t xml:space="preserve"> </w:t>
      </w:r>
      <w:bookmarkEnd w:id="7"/>
      <w:r w:rsidR="006729BE" w:rsidRPr="00784280">
        <w:rPr>
          <w:rFonts w:cs="Times New Roman"/>
        </w:rPr>
        <w:t xml:space="preserve">Figure S3 </w:t>
      </w:r>
      <w:r w:rsidR="00A40340" w:rsidRPr="00784280">
        <w:rPr>
          <w:rFonts w:cs="Times New Roman"/>
        </w:rPr>
        <w:t>shows</w:t>
      </w:r>
      <w:r w:rsidR="006729BE" w:rsidRPr="00784280">
        <w:rPr>
          <w:rFonts w:cs="Times New Roman"/>
        </w:rPr>
        <w:t xml:space="preserve"> </w:t>
      </w:r>
      <w:r w:rsidR="00A40340" w:rsidRPr="00784280">
        <w:rPr>
          <w:rFonts w:cs="Times New Roman"/>
        </w:rPr>
        <w:t>the</w:t>
      </w:r>
      <w:r w:rsidR="006F28B0" w:rsidRPr="00784280">
        <w:rPr>
          <w:rFonts w:cs="Times New Roman"/>
        </w:rPr>
        <w:t xml:space="preserve"> </w:t>
      </w:r>
      <w:r w:rsidR="00C028DF" w:rsidRPr="00784280">
        <w:rPr>
          <w:rFonts w:cs="Times New Roman"/>
        </w:rPr>
        <w:t xml:space="preserve">LED array </w:t>
      </w:r>
      <w:r w:rsidR="00A40340" w:rsidRPr="00784280">
        <w:rPr>
          <w:rFonts w:cs="Times New Roman"/>
        </w:rPr>
        <w:t>for</w:t>
      </w:r>
      <w:r w:rsidR="00C028DF" w:rsidRPr="00784280">
        <w:rPr>
          <w:rFonts w:cs="Times New Roman"/>
        </w:rPr>
        <w:t xml:space="preserve"> </w:t>
      </w:r>
      <w:r w:rsidR="006729BE" w:rsidRPr="00784280">
        <w:rPr>
          <w:rFonts w:cs="Times New Roman"/>
        </w:rPr>
        <w:t xml:space="preserve">different </w:t>
      </w:r>
      <w:r w:rsidR="007A453E" w:rsidRPr="00784280">
        <w:rPr>
          <w:rFonts w:cs="Times New Roman"/>
        </w:rPr>
        <w:t xml:space="preserve">coding </w:t>
      </w:r>
      <w:r w:rsidR="007A453E" w:rsidRPr="00784280">
        <w:rPr>
          <w:rFonts w:cs="Times New Roman" w:hint="eastAsia"/>
        </w:rPr>
        <w:t>sequence</w:t>
      </w:r>
      <w:r w:rsidR="0000244C" w:rsidRPr="00784280">
        <w:rPr>
          <w:rFonts w:cs="Times New Roman"/>
        </w:rPr>
        <w:t>s</w:t>
      </w:r>
      <w:r w:rsidR="00D67B71" w:rsidRPr="00784280">
        <w:rPr>
          <w:rFonts w:cs="Times New Roman"/>
        </w:rPr>
        <w:t xml:space="preserve">, </w:t>
      </w:r>
      <w:r w:rsidR="00830003" w:rsidRPr="00784280">
        <w:rPr>
          <w:rFonts w:cs="Times New Roman"/>
        </w:rPr>
        <w:t xml:space="preserve">which can clearly </w:t>
      </w:r>
      <w:r w:rsidR="00A40340" w:rsidRPr="00784280">
        <w:rPr>
          <w:rFonts w:cs="Times New Roman"/>
        </w:rPr>
        <w:t>display</w:t>
      </w:r>
      <w:r w:rsidR="00830003" w:rsidRPr="00784280">
        <w:rPr>
          <w:rFonts w:cs="Times New Roman"/>
        </w:rPr>
        <w:t xml:space="preserve"> the cod</w:t>
      </w:r>
      <w:r w:rsidR="00802686" w:rsidRPr="00784280">
        <w:rPr>
          <w:rFonts w:cs="Times New Roman"/>
        </w:rPr>
        <w:t xml:space="preserve">ing </w:t>
      </w:r>
      <w:r w:rsidR="00802686" w:rsidRPr="00784280">
        <w:rPr>
          <w:rFonts w:cs="Times New Roman" w:hint="eastAsia"/>
        </w:rPr>
        <w:t>sequence</w:t>
      </w:r>
      <w:r w:rsidR="00A40340" w:rsidRPr="00784280">
        <w:rPr>
          <w:rFonts w:cs="Times New Roman"/>
        </w:rPr>
        <w:t>s</w:t>
      </w:r>
      <w:r w:rsidR="00830003" w:rsidRPr="00784280">
        <w:rPr>
          <w:rFonts w:cs="Times New Roman"/>
        </w:rPr>
        <w:t>.</w:t>
      </w:r>
      <w:r w:rsidR="003B1BD4" w:rsidRPr="00784280">
        <w:rPr>
          <w:rFonts w:cs="Times New Roman"/>
        </w:rPr>
        <w:t xml:space="preserve"> </w:t>
      </w:r>
    </w:p>
    <w:p w14:paraId="2EC22027" w14:textId="7E972D2A" w:rsidR="00640C55" w:rsidRPr="00784280" w:rsidRDefault="00B97ECA" w:rsidP="00C82415">
      <w:pPr>
        <w:widowControl/>
        <w:spacing w:line="240" w:lineRule="auto"/>
        <w:ind w:firstLineChars="0" w:firstLine="0"/>
        <w:jc w:val="center"/>
        <w:rPr>
          <w:rFonts w:eastAsia="DengXian" w:cs="Times New Roman"/>
          <w:kern w:val="0"/>
          <w:szCs w:val="21"/>
        </w:rPr>
      </w:pPr>
      <w:r w:rsidRPr="00784280">
        <w:rPr>
          <w:rFonts w:eastAsia="DengXian" w:cs="Times New Roman"/>
          <w:noProof/>
          <w:kern w:val="0"/>
          <w:szCs w:val="21"/>
          <w:lang w:eastAsia="en-US"/>
        </w:rPr>
        <w:lastRenderedPageBreak/>
        <w:drawing>
          <wp:inline distT="0" distB="0" distL="0" distR="0" wp14:anchorId="0472A66A" wp14:editId="4E6B764A">
            <wp:extent cx="4129724" cy="4781550"/>
            <wp:effectExtent l="0" t="0" r="444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5011" cy="4787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CA1C1" w14:textId="793C26D0" w:rsidR="00AA0D23" w:rsidRPr="00784280" w:rsidRDefault="00AA0D23" w:rsidP="00BA4912">
      <w:pPr>
        <w:widowControl/>
        <w:spacing w:line="240" w:lineRule="auto"/>
        <w:ind w:firstLineChars="0" w:firstLine="0"/>
        <w:jc w:val="center"/>
        <w:rPr>
          <w:rFonts w:eastAsia="DengXian" w:cs="Times New Roman"/>
          <w:kern w:val="0"/>
          <w:szCs w:val="21"/>
        </w:rPr>
      </w:pPr>
      <w:r w:rsidRPr="00784280">
        <w:rPr>
          <w:rFonts w:cs="Times New Roman"/>
          <w:b/>
          <w:bCs/>
          <w:szCs w:val="24"/>
          <w:lang w:val="de-DE"/>
        </w:rPr>
        <w:t>Figure S</w:t>
      </w:r>
      <w:r w:rsidR="00307A3B" w:rsidRPr="00784280">
        <w:rPr>
          <w:rFonts w:cs="Times New Roman"/>
          <w:b/>
          <w:bCs/>
          <w:szCs w:val="24"/>
          <w:lang w:val="de-DE"/>
        </w:rPr>
        <w:t>4</w:t>
      </w:r>
      <w:r w:rsidRPr="00784280">
        <w:rPr>
          <w:rFonts w:cs="Times New Roman"/>
          <w:b/>
          <w:bCs/>
          <w:szCs w:val="24"/>
          <w:lang w:val="de-DE"/>
        </w:rPr>
        <w:t xml:space="preserve">. </w:t>
      </w:r>
      <w:r w:rsidR="00DF7892" w:rsidRPr="00784280">
        <w:rPr>
          <w:rFonts w:cs="Times New Roman"/>
          <w:b/>
          <w:bCs/>
          <w:szCs w:val="24"/>
          <w:lang w:val="de-DE"/>
        </w:rPr>
        <w:t xml:space="preserve">Coding sequence display using </w:t>
      </w:r>
      <w:r w:rsidR="002F695E" w:rsidRPr="00784280">
        <w:rPr>
          <w:rFonts w:eastAsia="DengXian" w:cs="Times New Roman"/>
          <w:b/>
          <w:bCs/>
          <w:kern w:val="0"/>
          <w:szCs w:val="21"/>
        </w:rPr>
        <w:t xml:space="preserve">LED </w:t>
      </w:r>
      <w:r w:rsidR="00DF7892" w:rsidRPr="00784280">
        <w:rPr>
          <w:rFonts w:eastAsia="DengXian" w:cs="Times New Roman"/>
          <w:b/>
          <w:bCs/>
          <w:kern w:val="0"/>
          <w:szCs w:val="21"/>
        </w:rPr>
        <w:t>array</w:t>
      </w:r>
      <w:r w:rsidRPr="00784280">
        <w:rPr>
          <w:rFonts w:eastAsia="DengXian" w:cs="Times New Roman"/>
          <w:b/>
          <w:bCs/>
          <w:kern w:val="0"/>
          <w:szCs w:val="21"/>
        </w:rPr>
        <w:t>:</w:t>
      </w:r>
      <w:r w:rsidRPr="00784280">
        <w:rPr>
          <w:rFonts w:eastAsia="DengXian" w:cs="Times New Roman"/>
          <w:kern w:val="0"/>
          <w:szCs w:val="21"/>
        </w:rPr>
        <w:t xml:space="preserve"> (a)</w:t>
      </w:r>
      <w:r w:rsidRPr="00784280">
        <w:t xml:space="preserve"> </w:t>
      </w:r>
      <w:r w:rsidR="00286D85" w:rsidRPr="00784280">
        <w:rPr>
          <w:rFonts w:eastAsia="DengXian" w:cs="Times New Roman"/>
          <w:kern w:val="0"/>
          <w:szCs w:val="21"/>
        </w:rPr>
        <w:t xml:space="preserve">circuit </w:t>
      </w:r>
      <w:r w:rsidR="006949AB" w:rsidRPr="00784280">
        <w:rPr>
          <w:rFonts w:eastAsia="DengXian" w:cs="Times New Roman"/>
          <w:kern w:val="0"/>
          <w:szCs w:val="21"/>
        </w:rPr>
        <w:t>design</w:t>
      </w:r>
      <w:r w:rsidRPr="00784280">
        <w:rPr>
          <w:rFonts w:eastAsia="DengXian" w:cs="Times New Roman" w:hint="eastAsia"/>
          <w:kern w:val="0"/>
          <w:szCs w:val="21"/>
        </w:rPr>
        <w:t>;</w:t>
      </w:r>
      <w:r w:rsidRPr="00784280">
        <w:rPr>
          <w:rFonts w:eastAsia="DengXian" w:cs="Times New Roman"/>
          <w:kern w:val="0"/>
          <w:szCs w:val="21"/>
        </w:rPr>
        <w:t xml:space="preserve"> (b</w:t>
      </w:r>
      <w:r w:rsidR="00F974E1" w:rsidRPr="00784280">
        <w:rPr>
          <w:rFonts w:eastAsia="DengXian" w:cs="Times New Roman"/>
          <w:kern w:val="0"/>
          <w:szCs w:val="21"/>
        </w:rPr>
        <w:t>,</w:t>
      </w:r>
      <w:r w:rsidR="00061042" w:rsidRPr="00784280">
        <w:rPr>
          <w:rFonts w:eastAsia="DengXian" w:cs="Times New Roman"/>
          <w:kern w:val="0"/>
          <w:szCs w:val="21"/>
        </w:rPr>
        <w:t xml:space="preserve"> </w:t>
      </w:r>
      <w:r w:rsidR="00F974E1" w:rsidRPr="00784280">
        <w:rPr>
          <w:rFonts w:eastAsia="DengXian" w:cs="Times New Roman"/>
          <w:kern w:val="0"/>
          <w:szCs w:val="21"/>
        </w:rPr>
        <w:t>c,</w:t>
      </w:r>
      <w:r w:rsidR="00061042" w:rsidRPr="00784280">
        <w:rPr>
          <w:rFonts w:eastAsia="DengXian" w:cs="Times New Roman"/>
          <w:kern w:val="0"/>
          <w:szCs w:val="21"/>
        </w:rPr>
        <w:t xml:space="preserve"> </w:t>
      </w:r>
      <w:r w:rsidR="00F974E1" w:rsidRPr="00784280">
        <w:rPr>
          <w:rFonts w:eastAsia="DengXian" w:cs="Times New Roman"/>
          <w:kern w:val="0"/>
          <w:szCs w:val="21"/>
        </w:rPr>
        <w:t>d,</w:t>
      </w:r>
      <w:r w:rsidR="00061042" w:rsidRPr="00784280">
        <w:rPr>
          <w:rFonts w:eastAsia="DengXian" w:cs="Times New Roman"/>
          <w:kern w:val="0"/>
          <w:szCs w:val="21"/>
        </w:rPr>
        <w:t xml:space="preserve"> </w:t>
      </w:r>
      <w:r w:rsidR="00F974E1" w:rsidRPr="00784280">
        <w:rPr>
          <w:rFonts w:eastAsia="DengXian" w:cs="Times New Roman"/>
          <w:kern w:val="0"/>
          <w:szCs w:val="21"/>
        </w:rPr>
        <w:t>e</w:t>
      </w:r>
      <w:r w:rsidRPr="00784280">
        <w:rPr>
          <w:rFonts w:eastAsia="DengXian" w:cs="Times New Roman"/>
          <w:kern w:val="0"/>
          <w:szCs w:val="21"/>
        </w:rPr>
        <w:t xml:space="preserve">) </w:t>
      </w:r>
      <w:r w:rsidR="00BD0421" w:rsidRPr="00784280">
        <w:rPr>
          <w:rFonts w:eastAsia="DengXian" w:cs="Times New Roman" w:hint="eastAsia"/>
          <w:kern w:val="0"/>
          <w:szCs w:val="21"/>
        </w:rPr>
        <w:t>different</w:t>
      </w:r>
      <w:r w:rsidR="00BD0421" w:rsidRPr="00784280">
        <w:rPr>
          <w:rFonts w:eastAsia="DengXian" w:cs="Times New Roman"/>
          <w:kern w:val="0"/>
          <w:szCs w:val="21"/>
        </w:rPr>
        <w:t xml:space="preserve"> </w:t>
      </w:r>
      <w:r w:rsidR="00D04944" w:rsidRPr="00784280">
        <w:rPr>
          <w:rFonts w:eastAsia="DengXian" w:cs="Times New Roman"/>
          <w:kern w:val="0"/>
          <w:szCs w:val="21"/>
        </w:rPr>
        <w:t>coding sequence</w:t>
      </w:r>
      <w:r w:rsidR="00BD0421" w:rsidRPr="00784280">
        <w:rPr>
          <w:rFonts w:eastAsia="DengXian" w:cs="Times New Roman" w:hint="eastAsia"/>
          <w:kern w:val="0"/>
          <w:szCs w:val="21"/>
        </w:rPr>
        <w:t>s</w:t>
      </w:r>
      <w:r w:rsidR="00D04944" w:rsidRPr="00784280">
        <w:rPr>
          <w:rFonts w:eastAsia="DengXian" w:cs="Times New Roman"/>
          <w:kern w:val="0"/>
          <w:szCs w:val="21"/>
        </w:rPr>
        <w:t xml:space="preserve"> </w:t>
      </w:r>
      <w:r w:rsidR="006949AB" w:rsidRPr="00784280">
        <w:rPr>
          <w:rFonts w:eastAsia="DengXian" w:cs="Times New Roman"/>
          <w:kern w:val="0"/>
          <w:szCs w:val="21"/>
        </w:rPr>
        <w:t xml:space="preserve">displayed by the </w:t>
      </w:r>
      <w:r w:rsidR="00D04944" w:rsidRPr="00784280">
        <w:rPr>
          <w:rFonts w:eastAsia="DengXian" w:cs="Times New Roman"/>
          <w:kern w:val="0"/>
          <w:szCs w:val="21"/>
        </w:rPr>
        <w:t>LED</w:t>
      </w:r>
      <w:r w:rsidR="00BD0421" w:rsidRPr="00784280">
        <w:rPr>
          <w:rFonts w:eastAsia="DengXian" w:cs="Times New Roman"/>
          <w:kern w:val="0"/>
          <w:szCs w:val="21"/>
        </w:rPr>
        <w:t xml:space="preserve"> </w:t>
      </w:r>
      <w:r w:rsidR="00D04944" w:rsidRPr="00784280">
        <w:rPr>
          <w:rFonts w:eastAsia="DengXian" w:cs="Times New Roman"/>
          <w:kern w:val="0"/>
          <w:szCs w:val="21"/>
        </w:rPr>
        <w:t>array</w:t>
      </w:r>
    </w:p>
    <w:p w14:paraId="0A2D2E61" w14:textId="77777777" w:rsidR="00615721" w:rsidRPr="00784280" w:rsidRDefault="00615721" w:rsidP="00BA4912">
      <w:pPr>
        <w:widowControl/>
        <w:spacing w:line="240" w:lineRule="auto"/>
        <w:ind w:firstLineChars="0" w:firstLine="0"/>
        <w:jc w:val="center"/>
        <w:rPr>
          <w:rFonts w:eastAsia="DengXian" w:cs="Times New Roman"/>
          <w:kern w:val="0"/>
          <w:szCs w:val="21"/>
        </w:rPr>
      </w:pPr>
    </w:p>
    <w:bookmarkEnd w:id="4"/>
    <w:p w14:paraId="26B8E093" w14:textId="7A7B0A66" w:rsidR="009A3C19" w:rsidRPr="00784280" w:rsidRDefault="009A3C19" w:rsidP="009A3C19">
      <w:pPr>
        <w:keepNext/>
        <w:keepLines/>
        <w:widowControl/>
        <w:spacing w:line="360" w:lineRule="auto"/>
        <w:ind w:firstLineChars="0" w:firstLine="0"/>
        <w:jc w:val="left"/>
        <w:outlineLvl w:val="0"/>
        <w:rPr>
          <w:rFonts w:eastAsia="Times New Roman" w:cs="Times New Roman"/>
          <w:b/>
          <w:bCs/>
          <w:kern w:val="44"/>
          <w:szCs w:val="44"/>
          <w:lang w:val="de-DE" w:eastAsia="ja-JP"/>
        </w:rPr>
      </w:pP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>N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o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te </w:t>
      </w:r>
      <w:r w:rsidR="00B26D77">
        <w:rPr>
          <w:rFonts w:eastAsiaTheme="minorEastAsia" w:cs="Times New Roman"/>
          <w:b/>
          <w:bCs/>
          <w:kern w:val="44"/>
          <w:szCs w:val="44"/>
          <w:lang w:val="de-DE"/>
        </w:rPr>
        <w:t>S</w:t>
      </w:r>
      <w:r w:rsidR="00307A3B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5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. </w:t>
      </w:r>
      <w:r w:rsidR="00AD2A8A" w:rsidRPr="00784280">
        <w:rPr>
          <w:rFonts w:eastAsiaTheme="minorEastAsia" w:cs="Times New Roman"/>
          <w:b/>
          <w:bCs/>
          <w:kern w:val="44"/>
          <w:szCs w:val="44"/>
          <w:lang w:val="de-DE"/>
        </w:rPr>
        <w:t>Application</w:t>
      </w:r>
      <w:r w:rsidR="00AD2A8A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 </w:t>
      </w:r>
      <w:r w:rsidR="003F7E0D"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to </w:t>
      </w:r>
      <w:r w:rsidR="003F7E0D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a</w:t>
      </w:r>
      <w:r w:rsidR="00483B10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ttention </w:t>
      </w:r>
      <w:r w:rsidR="0013002F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monitoring</w:t>
      </w:r>
    </w:p>
    <w:p w14:paraId="232C58B2" w14:textId="348BF9B6" w:rsidR="009A3C19" w:rsidRPr="00784280" w:rsidRDefault="00311DCD" w:rsidP="002B4EB7">
      <w:pPr>
        <w:ind w:firstLineChars="100" w:firstLine="240"/>
        <w:rPr>
          <w:rFonts w:cs="Times New Roman"/>
        </w:rPr>
      </w:pPr>
      <w:r w:rsidRPr="00784280">
        <w:rPr>
          <w:rFonts w:cs="Times New Roman"/>
        </w:rPr>
        <w:t>T</w:t>
      </w:r>
      <w:r w:rsidR="004417A9" w:rsidRPr="00784280">
        <w:rPr>
          <w:rFonts w:cs="Times New Roman"/>
        </w:rPr>
        <w:t xml:space="preserve">he </w:t>
      </w:r>
      <w:r w:rsidR="00AA2C13" w:rsidRPr="00784280">
        <w:rPr>
          <w:rFonts w:cs="Times New Roman"/>
        </w:rPr>
        <w:t>RMCM</w:t>
      </w:r>
      <w:r w:rsidR="004417A9" w:rsidRPr="00784280">
        <w:rPr>
          <w:rFonts w:cs="Times New Roman"/>
        </w:rPr>
        <w:t xml:space="preserve"> can sense brainwave variation</w:t>
      </w:r>
      <w:r w:rsidR="00AA2C13" w:rsidRPr="00784280">
        <w:rPr>
          <w:rFonts w:cs="Times New Roman"/>
        </w:rPr>
        <w:t>s</w:t>
      </w:r>
      <w:r w:rsidR="004417A9" w:rsidRPr="00784280">
        <w:rPr>
          <w:rFonts w:cs="Times New Roman"/>
        </w:rPr>
        <w:t xml:space="preserve"> in real time</w:t>
      </w:r>
      <w:r w:rsidR="00916C1C" w:rsidRPr="00784280">
        <w:rPr>
          <w:rFonts w:cs="Times New Roman"/>
        </w:rPr>
        <w:t xml:space="preserve">, and the attention intensity </w:t>
      </w:r>
      <w:r w:rsidR="00165BFD" w:rsidRPr="00784280">
        <w:rPr>
          <w:rFonts w:cs="Times New Roman"/>
        </w:rPr>
        <w:t>can be</w:t>
      </w:r>
      <w:r w:rsidR="00525FE7" w:rsidRPr="00784280">
        <w:rPr>
          <w:rFonts w:cs="Times New Roman"/>
        </w:rPr>
        <w:t xml:space="preserve"> mapped to the far-field scattering pattern</w:t>
      </w:r>
      <w:r w:rsidR="00165BFD" w:rsidRPr="00784280">
        <w:rPr>
          <w:rFonts w:cs="Times New Roman"/>
        </w:rPr>
        <w:t xml:space="preserve"> of the metasurface</w:t>
      </w:r>
      <w:r w:rsidR="00525FE7" w:rsidRPr="00784280">
        <w:rPr>
          <w:rFonts w:cs="Times New Roman"/>
        </w:rPr>
        <w:t xml:space="preserve">. </w:t>
      </w:r>
      <w:r w:rsidR="002A1820" w:rsidRPr="00784280">
        <w:rPr>
          <w:rFonts w:cs="Times New Roman"/>
        </w:rPr>
        <w:t xml:space="preserve">Therefore, it is possible to </w:t>
      </w:r>
      <w:r w:rsidR="00165BFD" w:rsidRPr="00784280">
        <w:rPr>
          <w:rFonts w:cs="Times New Roman"/>
        </w:rPr>
        <w:t>monitor the</w:t>
      </w:r>
      <w:r w:rsidR="002A1820" w:rsidRPr="00784280">
        <w:rPr>
          <w:rFonts w:cs="Times New Roman"/>
        </w:rPr>
        <w:t xml:space="preserve"> attention intensity </w:t>
      </w:r>
      <w:r w:rsidR="0013002F" w:rsidRPr="00784280">
        <w:rPr>
          <w:rFonts w:cs="Times New Roman"/>
        </w:rPr>
        <w:t xml:space="preserve">in real time </w:t>
      </w:r>
      <w:r w:rsidR="002A1820" w:rsidRPr="00784280">
        <w:rPr>
          <w:rFonts w:cs="Times New Roman"/>
        </w:rPr>
        <w:t xml:space="preserve">by </w:t>
      </w:r>
      <w:r w:rsidR="00165BFD" w:rsidRPr="00784280">
        <w:rPr>
          <w:rFonts w:cs="Times New Roman"/>
        </w:rPr>
        <w:t>the received EM field intensity</w:t>
      </w:r>
      <w:r w:rsidR="0013002F" w:rsidRPr="00784280">
        <w:rPr>
          <w:rFonts w:cs="Times New Roman"/>
        </w:rPr>
        <w:t xml:space="preserve"> by an antenna</w:t>
      </w:r>
      <w:r w:rsidR="002A1820" w:rsidRPr="00784280">
        <w:rPr>
          <w:rFonts w:cs="Times New Roman"/>
        </w:rPr>
        <w:t xml:space="preserve"> </w:t>
      </w:r>
      <w:r w:rsidR="0013002F" w:rsidRPr="00784280">
        <w:rPr>
          <w:rFonts w:cs="Times New Roman"/>
        </w:rPr>
        <w:t xml:space="preserve">fixed </w:t>
      </w:r>
      <w:r w:rsidR="00165BFD" w:rsidRPr="00784280">
        <w:rPr>
          <w:rFonts w:cs="Times New Roman"/>
        </w:rPr>
        <w:t>at a particular position</w:t>
      </w:r>
      <w:r w:rsidR="002A1820" w:rsidRPr="00784280">
        <w:rPr>
          <w:rFonts w:cs="Times New Roman"/>
        </w:rPr>
        <w:t>.</w:t>
      </w:r>
      <w:r w:rsidR="009A3C19" w:rsidRPr="00784280">
        <w:rPr>
          <w:rFonts w:cs="Times New Roman"/>
        </w:rPr>
        <w:t xml:space="preserve"> </w:t>
      </w:r>
      <w:r w:rsidR="00F84E56" w:rsidRPr="00784280">
        <w:rPr>
          <w:rFonts w:cs="Times New Roman"/>
        </w:rPr>
        <w:t xml:space="preserve">Here, </w:t>
      </w:r>
      <w:r w:rsidR="00126021" w:rsidRPr="00784280">
        <w:rPr>
          <w:rFonts w:cs="Times New Roman" w:hint="eastAsia"/>
        </w:rPr>
        <w:t>some</w:t>
      </w:r>
      <w:r w:rsidR="00126021" w:rsidRPr="00784280">
        <w:rPr>
          <w:rFonts w:cs="Times New Roman"/>
        </w:rPr>
        <w:t xml:space="preserve"> </w:t>
      </w:r>
      <w:r w:rsidR="0058008C" w:rsidRPr="00784280">
        <w:rPr>
          <w:rFonts w:cs="Times New Roman"/>
        </w:rPr>
        <w:t>hypothetical</w:t>
      </w:r>
      <w:r w:rsidR="00BF5B12" w:rsidRPr="00784280">
        <w:rPr>
          <w:rFonts w:cs="Times New Roman"/>
        </w:rPr>
        <w:t xml:space="preserve"> </w:t>
      </w:r>
      <w:r w:rsidR="00C6578A" w:rsidRPr="00784280">
        <w:rPr>
          <w:rFonts w:cs="Times New Roman" w:hint="eastAsia"/>
        </w:rPr>
        <w:t>application</w:t>
      </w:r>
      <w:r w:rsidR="00C6578A" w:rsidRPr="00784280">
        <w:rPr>
          <w:rFonts w:cs="Times New Roman"/>
        </w:rPr>
        <w:t xml:space="preserve"> </w:t>
      </w:r>
      <w:r w:rsidR="0058008C" w:rsidRPr="00784280">
        <w:rPr>
          <w:rFonts w:cs="Times New Roman" w:hint="eastAsia"/>
        </w:rPr>
        <w:t>scenarios</w:t>
      </w:r>
      <w:r w:rsidR="0058008C" w:rsidRPr="00784280">
        <w:rPr>
          <w:rFonts w:cs="Times New Roman"/>
        </w:rPr>
        <w:t xml:space="preserve"> </w:t>
      </w:r>
      <w:r w:rsidR="007330D2" w:rsidRPr="00784280">
        <w:rPr>
          <w:rFonts w:cs="Times New Roman"/>
        </w:rPr>
        <w:t>are proposed</w:t>
      </w:r>
      <w:r w:rsidR="00D26E3D" w:rsidRPr="00784280">
        <w:rPr>
          <w:rFonts w:cs="Times New Roman"/>
        </w:rPr>
        <w:t xml:space="preserve">, such as fatigue monitoring and health monitoring, </w:t>
      </w:r>
      <w:r w:rsidR="00165BFD" w:rsidRPr="00784280">
        <w:rPr>
          <w:rFonts w:cs="Times New Roman"/>
        </w:rPr>
        <w:t>as</w:t>
      </w:r>
      <w:r w:rsidR="000C6F15" w:rsidRPr="00784280">
        <w:rPr>
          <w:rFonts w:cs="Times New Roman"/>
        </w:rPr>
        <w:t xml:space="preserve"> </w:t>
      </w:r>
      <w:r w:rsidR="00165BFD" w:rsidRPr="00784280">
        <w:rPr>
          <w:rFonts w:cs="Times New Roman"/>
        </w:rPr>
        <w:t>illustrated</w:t>
      </w:r>
      <w:r w:rsidR="000C6F15" w:rsidRPr="00784280">
        <w:rPr>
          <w:rFonts w:cs="Times New Roman"/>
        </w:rPr>
        <w:t xml:space="preserve"> in figure </w:t>
      </w:r>
      <w:r w:rsidR="00C465A8" w:rsidRPr="00784280">
        <w:rPr>
          <w:rFonts w:cs="Times New Roman"/>
        </w:rPr>
        <w:t>S</w:t>
      </w:r>
      <w:r w:rsidR="00307A3B" w:rsidRPr="00784280">
        <w:rPr>
          <w:rFonts w:cs="Times New Roman"/>
        </w:rPr>
        <w:t>5</w:t>
      </w:r>
      <w:r w:rsidR="00482DEE" w:rsidRPr="00784280">
        <w:rPr>
          <w:rFonts w:cs="Times New Roman"/>
        </w:rPr>
        <w:t>.</w:t>
      </w:r>
      <w:r w:rsidR="006A4324" w:rsidRPr="00784280">
        <w:rPr>
          <w:rFonts w:cs="Times New Roman"/>
        </w:rPr>
        <w:t xml:space="preserve"> </w:t>
      </w:r>
    </w:p>
    <w:p w14:paraId="7753743C" w14:textId="760CB1BC" w:rsidR="009A3C19" w:rsidRPr="00784280" w:rsidRDefault="00126021" w:rsidP="009A3C19">
      <w:pPr>
        <w:spacing w:line="240" w:lineRule="auto"/>
        <w:ind w:firstLineChars="0" w:firstLine="0"/>
        <w:jc w:val="center"/>
        <w:rPr>
          <w:rFonts w:cs="Times New Roman"/>
        </w:rPr>
      </w:pPr>
      <w:r w:rsidRPr="00784280">
        <w:rPr>
          <w:rFonts w:cs="Times New Roman"/>
          <w:noProof/>
          <w:lang w:eastAsia="en-US"/>
        </w:rPr>
        <w:lastRenderedPageBreak/>
        <w:drawing>
          <wp:inline distT="0" distB="0" distL="0" distR="0" wp14:anchorId="600B61F8" wp14:editId="79992688">
            <wp:extent cx="5274310" cy="3979545"/>
            <wp:effectExtent l="0" t="0" r="254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1E40" w14:textId="5D4AE197" w:rsidR="009A3C19" w:rsidRPr="00784280" w:rsidRDefault="009A3C19" w:rsidP="009A3C19">
      <w:pPr>
        <w:spacing w:line="240" w:lineRule="auto"/>
        <w:ind w:firstLineChars="100" w:firstLine="241"/>
        <w:jc w:val="center"/>
        <w:rPr>
          <w:rFonts w:eastAsia="DengXian" w:cs="Times New Roman"/>
          <w:b/>
          <w:bCs/>
          <w:kern w:val="0"/>
          <w:szCs w:val="21"/>
        </w:rPr>
      </w:pPr>
      <w:r w:rsidRPr="00784280">
        <w:rPr>
          <w:rFonts w:cs="Times New Roman"/>
          <w:b/>
          <w:bCs/>
          <w:szCs w:val="24"/>
          <w:lang w:val="de-DE"/>
        </w:rPr>
        <w:t xml:space="preserve">Figure </w:t>
      </w:r>
      <w:r w:rsidR="00D069B0" w:rsidRPr="00784280">
        <w:rPr>
          <w:rFonts w:cs="Times New Roman"/>
          <w:b/>
          <w:bCs/>
          <w:szCs w:val="24"/>
          <w:lang w:val="de-DE"/>
        </w:rPr>
        <w:t>S</w:t>
      </w:r>
      <w:r w:rsidR="00307A3B" w:rsidRPr="00784280">
        <w:rPr>
          <w:rFonts w:cs="Times New Roman"/>
          <w:b/>
          <w:bCs/>
          <w:szCs w:val="24"/>
          <w:lang w:val="de-DE"/>
        </w:rPr>
        <w:t>5</w:t>
      </w:r>
      <w:r w:rsidRPr="00784280">
        <w:rPr>
          <w:rFonts w:cs="Times New Roman"/>
          <w:b/>
          <w:bCs/>
          <w:szCs w:val="24"/>
          <w:lang w:val="de-DE"/>
        </w:rPr>
        <w:t xml:space="preserve">. </w:t>
      </w:r>
      <w:r w:rsidR="00D069B0" w:rsidRPr="00784280">
        <w:rPr>
          <w:rFonts w:cs="Times New Roman"/>
          <w:b/>
          <w:bCs/>
          <w:szCs w:val="24"/>
          <w:lang w:val="de-DE"/>
        </w:rPr>
        <w:t xml:space="preserve">Diagram of </w:t>
      </w:r>
      <w:r w:rsidR="00497AB6" w:rsidRPr="00784280">
        <w:rPr>
          <w:rFonts w:eastAsia="DengXian" w:cs="Times New Roman"/>
          <w:b/>
          <w:bCs/>
          <w:kern w:val="0"/>
          <w:szCs w:val="21"/>
        </w:rPr>
        <w:t xml:space="preserve">Attention </w:t>
      </w:r>
      <w:r w:rsidR="00C36245" w:rsidRPr="00784280">
        <w:rPr>
          <w:rFonts w:eastAsia="DengXian" w:cs="Times New Roman"/>
          <w:b/>
          <w:bCs/>
          <w:kern w:val="0"/>
          <w:szCs w:val="21"/>
        </w:rPr>
        <w:t>d</w:t>
      </w:r>
      <w:r w:rsidR="00497AB6" w:rsidRPr="00784280">
        <w:rPr>
          <w:rFonts w:eastAsia="DengXian" w:cs="Times New Roman"/>
          <w:b/>
          <w:bCs/>
          <w:kern w:val="0"/>
          <w:szCs w:val="21"/>
        </w:rPr>
        <w:t>etection</w:t>
      </w:r>
      <w:r w:rsidR="00501321" w:rsidRPr="00784280">
        <w:rPr>
          <w:rFonts w:eastAsia="DengXian" w:cs="Times New Roman"/>
          <w:b/>
          <w:bCs/>
          <w:kern w:val="0"/>
          <w:szCs w:val="21"/>
        </w:rPr>
        <w:t xml:space="preserve"> </w:t>
      </w:r>
      <w:r w:rsidR="00C36245" w:rsidRPr="00784280">
        <w:rPr>
          <w:rFonts w:eastAsia="DengXian" w:cs="Times New Roman"/>
          <w:b/>
          <w:bCs/>
          <w:kern w:val="0"/>
          <w:szCs w:val="21"/>
        </w:rPr>
        <w:t>applications</w:t>
      </w:r>
    </w:p>
    <w:p w14:paraId="0E587237" w14:textId="77777777" w:rsidR="009A3C19" w:rsidRPr="00784280" w:rsidRDefault="009A3C19" w:rsidP="009A3C19">
      <w:pPr>
        <w:spacing w:line="240" w:lineRule="auto"/>
        <w:ind w:firstLineChars="100" w:firstLine="240"/>
        <w:jc w:val="center"/>
        <w:rPr>
          <w:rFonts w:eastAsiaTheme="minorEastAsia" w:cs="Times New Roman"/>
          <w:b/>
          <w:bCs/>
          <w:lang w:val="de-DE"/>
        </w:rPr>
      </w:pPr>
    </w:p>
    <w:p w14:paraId="196D9CA3" w14:textId="241F618B" w:rsidR="0084494F" w:rsidRPr="00784280" w:rsidRDefault="0084494F" w:rsidP="0084494F">
      <w:pPr>
        <w:keepNext/>
        <w:keepLines/>
        <w:widowControl/>
        <w:spacing w:line="360" w:lineRule="auto"/>
        <w:ind w:firstLineChars="0" w:firstLine="0"/>
        <w:jc w:val="left"/>
        <w:outlineLvl w:val="0"/>
        <w:rPr>
          <w:rFonts w:eastAsia="Times New Roman" w:cs="Times New Roman"/>
          <w:b/>
          <w:bCs/>
          <w:kern w:val="44"/>
          <w:szCs w:val="44"/>
          <w:lang w:val="de-DE" w:eastAsia="ja-JP"/>
        </w:rPr>
      </w:pP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>N</w:t>
      </w:r>
      <w:r w:rsidRPr="00784280">
        <w:rPr>
          <w:rFonts w:eastAsiaTheme="minorEastAsia" w:cs="Times New Roman" w:hint="eastAsia"/>
          <w:b/>
          <w:bCs/>
          <w:kern w:val="44"/>
          <w:szCs w:val="44"/>
          <w:lang w:val="de-DE"/>
        </w:rPr>
        <w:t>o</w:t>
      </w:r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 xml:space="preserve">te </w:t>
      </w:r>
      <w:r w:rsidR="00B26D77">
        <w:rPr>
          <w:rFonts w:eastAsiaTheme="minorEastAsia" w:cs="Times New Roman"/>
          <w:b/>
          <w:bCs/>
          <w:kern w:val="44"/>
          <w:szCs w:val="44"/>
          <w:lang w:val="de-DE"/>
        </w:rPr>
        <w:t>S</w:t>
      </w:r>
      <w:r w:rsidR="00307A3B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6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. </w:t>
      </w:r>
      <w:bookmarkStart w:id="8" w:name="_Hlk88249096"/>
      <w:r w:rsidRPr="00784280">
        <w:rPr>
          <w:rFonts w:eastAsiaTheme="minorEastAsia" w:cs="Times New Roman"/>
          <w:b/>
          <w:bCs/>
          <w:kern w:val="44"/>
          <w:szCs w:val="44"/>
          <w:lang w:val="de-DE"/>
        </w:rPr>
        <w:t>Application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 </w:t>
      </w:r>
      <w:r w:rsidR="00EC439A" w:rsidRPr="00784280">
        <w:rPr>
          <w:rFonts w:eastAsiaTheme="minorEastAsia" w:cs="Times New Roman"/>
          <w:b/>
          <w:bCs/>
          <w:kern w:val="44"/>
          <w:szCs w:val="44"/>
          <w:lang w:val="de-DE"/>
        </w:rPr>
        <w:t>to</w:t>
      </w:r>
      <w:r w:rsidR="00457EB0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 xml:space="preserve"> 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function</w:t>
      </w:r>
      <w:r w:rsidR="00457EB0"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-</w:t>
      </w:r>
      <w:r w:rsidRPr="00784280">
        <w:rPr>
          <w:rFonts w:eastAsia="Times New Roman" w:cs="Times New Roman"/>
          <w:b/>
          <w:bCs/>
          <w:kern w:val="44"/>
          <w:szCs w:val="44"/>
          <w:lang w:val="de-DE" w:eastAsia="ja-JP"/>
        </w:rPr>
        <w:t>switching</w:t>
      </w:r>
    </w:p>
    <w:bookmarkEnd w:id="8"/>
    <w:p w14:paraId="688927DD" w14:textId="7B221BBF" w:rsidR="009A3C19" w:rsidRPr="00784280" w:rsidRDefault="001F3592" w:rsidP="009C6A1C">
      <w:pPr>
        <w:ind w:firstLineChars="100" w:firstLine="240"/>
        <w:rPr>
          <w:rFonts w:cs="Times New Roman"/>
        </w:rPr>
      </w:pPr>
      <w:r w:rsidRPr="00784280">
        <w:rPr>
          <w:rFonts w:cs="Times New Roman"/>
        </w:rPr>
        <w:t>T</w:t>
      </w:r>
      <w:r w:rsidR="005F2B30" w:rsidRPr="00784280">
        <w:rPr>
          <w:rFonts w:cs="Times New Roman"/>
        </w:rPr>
        <w:t xml:space="preserve">he </w:t>
      </w:r>
      <w:r w:rsidRPr="00784280">
        <w:rPr>
          <w:rFonts w:cs="Times New Roman"/>
        </w:rPr>
        <w:t>mind-</w:t>
      </w:r>
      <w:r w:rsidR="005F2B30" w:rsidRPr="00784280">
        <w:rPr>
          <w:rFonts w:cs="Times New Roman"/>
        </w:rPr>
        <w:t>control</w:t>
      </w:r>
      <w:r w:rsidR="00794552" w:rsidRPr="00784280">
        <w:rPr>
          <w:rFonts w:cs="Times New Roman"/>
        </w:rPr>
        <w:t>led</w:t>
      </w:r>
      <w:r w:rsidR="005F2B30" w:rsidRPr="00784280">
        <w:rPr>
          <w:rFonts w:cs="Times New Roman"/>
        </w:rPr>
        <w:t xml:space="preserve"> system</w:t>
      </w:r>
      <w:r w:rsidRPr="00784280">
        <w:rPr>
          <w:rFonts w:cs="Times New Roman"/>
        </w:rPr>
        <w:t xml:space="preserve"> </w:t>
      </w:r>
      <w:r w:rsidR="005F2B30" w:rsidRPr="00784280">
        <w:rPr>
          <w:rFonts w:cs="Times New Roman"/>
        </w:rPr>
        <w:t xml:space="preserve">can directly act on the </w:t>
      </w:r>
      <w:r w:rsidR="00793876" w:rsidRPr="00784280">
        <w:rPr>
          <w:rFonts w:cs="Times New Roman"/>
        </w:rPr>
        <w:t>meta</w:t>
      </w:r>
      <w:r w:rsidR="005F2B30" w:rsidRPr="00784280">
        <w:rPr>
          <w:rFonts w:cs="Times New Roman"/>
        </w:rPr>
        <w:t>surface through human</w:t>
      </w:r>
      <w:r w:rsidR="00794552" w:rsidRPr="00784280">
        <w:rPr>
          <w:rFonts w:cs="Times New Roman"/>
        </w:rPr>
        <w:t>’s</w:t>
      </w:r>
      <w:r w:rsidR="005F2B30" w:rsidRPr="00784280">
        <w:rPr>
          <w:rFonts w:cs="Times New Roman"/>
        </w:rPr>
        <w:t xml:space="preserve"> brain</w:t>
      </w:r>
      <w:r w:rsidR="007867C5" w:rsidRPr="00784280">
        <w:rPr>
          <w:rFonts w:cs="Times New Roman"/>
        </w:rPr>
        <w:t>waves</w:t>
      </w:r>
      <w:r w:rsidR="00712354" w:rsidRPr="00784280">
        <w:rPr>
          <w:rFonts w:cs="Times New Roman"/>
        </w:rPr>
        <w:t xml:space="preserve">. </w:t>
      </w:r>
      <w:r w:rsidR="001C4C90" w:rsidRPr="00784280">
        <w:rPr>
          <w:rFonts w:cs="Times New Roman"/>
        </w:rPr>
        <w:t>Therefore,</w:t>
      </w:r>
      <w:r w:rsidR="00BF168D" w:rsidRPr="00784280">
        <w:rPr>
          <w:rFonts w:cs="Times New Roman"/>
        </w:rPr>
        <w:t xml:space="preserve"> </w:t>
      </w:r>
      <w:r w:rsidR="005F2B30" w:rsidRPr="00784280">
        <w:rPr>
          <w:rFonts w:cs="Times New Roman"/>
        </w:rPr>
        <w:t>the module can</w:t>
      </w:r>
      <w:r w:rsidR="00794552" w:rsidRPr="00784280">
        <w:rPr>
          <w:rFonts w:cs="Times New Roman"/>
        </w:rPr>
        <w:t xml:space="preserve"> also</w:t>
      </w:r>
      <w:r w:rsidR="005F2B30" w:rsidRPr="00784280">
        <w:rPr>
          <w:rFonts w:cs="Times New Roman"/>
        </w:rPr>
        <w:t xml:space="preserve"> </w:t>
      </w:r>
      <w:r w:rsidR="00D336E5" w:rsidRPr="00784280">
        <w:rPr>
          <w:rFonts w:cs="Times New Roman"/>
        </w:rPr>
        <w:t xml:space="preserve">be applied to function </w:t>
      </w:r>
      <w:r w:rsidR="005F2B30" w:rsidRPr="00784280">
        <w:rPr>
          <w:rFonts w:cs="Times New Roman"/>
        </w:rPr>
        <w:t xml:space="preserve">switch by controlling the </w:t>
      </w:r>
      <w:r w:rsidR="00794552" w:rsidRPr="00784280">
        <w:rPr>
          <w:rFonts w:cs="Times New Roman"/>
        </w:rPr>
        <w:t>attention</w:t>
      </w:r>
      <w:r w:rsidR="00794552" w:rsidRPr="00784280">
        <w:rPr>
          <w:rFonts w:cs="Times New Roman" w:hint="eastAsia"/>
        </w:rPr>
        <w:t xml:space="preserve"> </w:t>
      </w:r>
      <w:r w:rsidR="004737A9" w:rsidRPr="00784280">
        <w:rPr>
          <w:rFonts w:cs="Times New Roman" w:hint="eastAsia"/>
        </w:rPr>
        <w:t>intensity</w:t>
      </w:r>
      <w:r w:rsidR="005F2B30" w:rsidRPr="00784280">
        <w:rPr>
          <w:rFonts w:cs="Times New Roman"/>
        </w:rPr>
        <w:t xml:space="preserve"> through the human</w:t>
      </w:r>
      <w:r w:rsidR="00794552" w:rsidRPr="00784280">
        <w:rPr>
          <w:rFonts w:cs="Times New Roman"/>
        </w:rPr>
        <w:t>’s mind</w:t>
      </w:r>
      <w:r w:rsidR="005F2B30" w:rsidRPr="00784280">
        <w:rPr>
          <w:rFonts w:cs="Times New Roman"/>
        </w:rPr>
        <w:t>.</w:t>
      </w:r>
      <w:r w:rsidR="004F1C40" w:rsidRPr="00784280">
        <w:rPr>
          <w:rFonts w:cs="Times New Roman"/>
        </w:rPr>
        <w:t xml:space="preserve"> </w:t>
      </w:r>
      <w:r w:rsidR="00401FC2" w:rsidRPr="00784280">
        <w:rPr>
          <w:rFonts w:cs="Times New Roman"/>
        </w:rPr>
        <w:t xml:space="preserve">In </w:t>
      </w:r>
      <w:r w:rsidR="00D336E5" w:rsidRPr="00784280">
        <w:rPr>
          <w:rFonts w:cs="Times New Roman"/>
        </w:rPr>
        <w:t>the text</w:t>
      </w:r>
      <w:r w:rsidR="00401FC2" w:rsidRPr="00784280">
        <w:rPr>
          <w:rFonts w:cs="Times New Roman"/>
        </w:rPr>
        <w:t>, we construct</w:t>
      </w:r>
      <w:r w:rsidR="00F13ED5" w:rsidRPr="00784280">
        <w:rPr>
          <w:rFonts w:cs="Times New Roman"/>
        </w:rPr>
        <w:t>e</w:t>
      </w:r>
      <w:r w:rsidR="00401FC2" w:rsidRPr="00784280">
        <w:rPr>
          <w:rFonts w:cs="Times New Roman"/>
        </w:rPr>
        <w:t xml:space="preserve">d </w:t>
      </w:r>
      <w:r w:rsidR="00F13ED5" w:rsidRPr="00784280">
        <w:rPr>
          <w:rFonts w:cs="Times New Roman"/>
        </w:rPr>
        <w:t xml:space="preserve">a 1-bit </w:t>
      </w:r>
      <w:r w:rsidR="00794552" w:rsidRPr="00784280">
        <w:rPr>
          <w:rFonts w:cs="Times New Roman"/>
        </w:rPr>
        <w:t>RMCM</w:t>
      </w:r>
      <w:r w:rsidR="00184863" w:rsidRPr="00784280">
        <w:rPr>
          <w:rFonts w:cs="Times New Roman"/>
        </w:rPr>
        <w:t xml:space="preserve"> </w:t>
      </w:r>
      <w:r w:rsidR="00794552" w:rsidRPr="00784280">
        <w:rPr>
          <w:rFonts w:cs="Times New Roman"/>
        </w:rPr>
        <w:t>that</w:t>
      </w:r>
      <w:r w:rsidR="00184863" w:rsidRPr="00784280">
        <w:rPr>
          <w:rFonts w:cs="Times New Roman"/>
        </w:rPr>
        <w:t xml:space="preserve"> can </w:t>
      </w:r>
      <w:r w:rsidR="00794552" w:rsidRPr="00784280">
        <w:rPr>
          <w:rFonts w:cs="Times New Roman"/>
        </w:rPr>
        <w:t>control the scattering patterns</w:t>
      </w:r>
      <w:r w:rsidR="007D55CE" w:rsidRPr="00784280">
        <w:rPr>
          <w:rFonts w:cs="Times New Roman"/>
        </w:rPr>
        <w:t xml:space="preserve">. As </w:t>
      </w:r>
      <w:r w:rsidR="00794552" w:rsidRPr="00784280">
        <w:rPr>
          <w:rFonts w:cs="Times New Roman"/>
        </w:rPr>
        <w:t>a demonstration</w:t>
      </w:r>
      <w:r w:rsidR="007D55CE" w:rsidRPr="00784280">
        <w:rPr>
          <w:rFonts w:cs="Times New Roman"/>
        </w:rPr>
        <w:t xml:space="preserve">, we verified </w:t>
      </w:r>
      <w:r w:rsidR="00C54928" w:rsidRPr="00784280">
        <w:rPr>
          <w:rFonts w:cs="Times New Roman"/>
        </w:rPr>
        <w:t xml:space="preserve">the </w:t>
      </w:r>
      <w:r w:rsidR="00794552" w:rsidRPr="00784280">
        <w:rPr>
          <w:rFonts w:cs="Times New Roman"/>
        </w:rPr>
        <w:t>RMCM</w:t>
      </w:r>
      <w:r w:rsidR="007D55CE" w:rsidRPr="00784280">
        <w:rPr>
          <w:rFonts w:cs="Times New Roman"/>
        </w:rPr>
        <w:t xml:space="preserve"> through simulations</w:t>
      </w:r>
      <w:r w:rsidR="009A17CD" w:rsidRPr="00784280">
        <w:rPr>
          <w:rFonts w:cs="Times New Roman"/>
        </w:rPr>
        <w:t xml:space="preserve"> and </w:t>
      </w:r>
      <w:r w:rsidR="00FD7ED6" w:rsidRPr="00784280">
        <w:rPr>
          <w:rFonts w:cs="Times New Roman" w:hint="eastAsia"/>
        </w:rPr>
        <w:t>measurement</w:t>
      </w:r>
      <w:r w:rsidR="005A70B1" w:rsidRPr="00784280">
        <w:rPr>
          <w:rFonts w:cs="Times New Roman" w:hint="eastAsia"/>
        </w:rPr>
        <w:t>s</w:t>
      </w:r>
      <w:r w:rsidR="009A17CD" w:rsidRPr="00784280">
        <w:rPr>
          <w:rFonts w:cs="Times New Roman"/>
        </w:rPr>
        <w:t>.</w:t>
      </w:r>
      <w:r w:rsidR="009E0D51" w:rsidRPr="00784280">
        <w:rPr>
          <w:rFonts w:cs="Times New Roman"/>
        </w:rPr>
        <w:t xml:space="preserve"> </w:t>
      </w:r>
      <w:r w:rsidR="00794552" w:rsidRPr="00784280">
        <w:rPr>
          <w:rFonts w:cs="Times New Roman"/>
        </w:rPr>
        <w:t>In fact</w:t>
      </w:r>
      <w:r w:rsidR="00BD157A" w:rsidRPr="00784280">
        <w:rPr>
          <w:rFonts w:cs="Times New Roman"/>
        </w:rPr>
        <w:t xml:space="preserve">, </w:t>
      </w:r>
      <w:r w:rsidR="009958C5" w:rsidRPr="00784280">
        <w:rPr>
          <w:rFonts w:cs="Times New Roman" w:hint="eastAsia"/>
        </w:rPr>
        <w:t>t</w:t>
      </w:r>
      <w:r w:rsidR="009958C5" w:rsidRPr="00784280">
        <w:rPr>
          <w:rFonts w:cs="Times New Roman"/>
        </w:rPr>
        <w:t>he mind-control method can</w:t>
      </w:r>
      <w:r w:rsidR="00794552" w:rsidRPr="00784280">
        <w:rPr>
          <w:rFonts w:cs="Times New Roman"/>
        </w:rPr>
        <w:t xml:space="preserve"> also</w:t>
      </w:r>
      <w:r w:rsidR="009958C5" w:rsidRPr="00784280">
        <w:rPr>
          <w:rFonts w:cs="Times New Roman"/>
        </w:rPr>
        <w:t xml:space="preserve"> be applied </w:t>
      </w:r>
      <w:r w:rsidR="00794552" w:rsidRPr="00784280">
        <w:rPr>
          <w:rFonts w:cs="Times New Roman"/>
        </w:rPr>
        <w:t>to other scenarios</w:t>
      </w:r>
      <w:r w:rsidR="009257FB" w:rsidRPr="00784280">
        <w:rPr>
          <w:rFonts w:eastAsia="Times New Roman" w:cs="Times New Roman"/>
          <w:kern w:val="44"/>
          <w:szCs w:val="44"/>
          <w:lang w:val="de-DE" w:eastAsia="ja-JP"/>
        </w:rPr>
        <w:t>.</w:t>
      </w:r>
      <w:r w:rsidR="009257FB" w:rsidRPr="00784280">
        <w:rPr>
          <w:rFonts w:cs="Times New Roman"/>
        </w:rPr>
        <w:t xml:space="preserve"> </w:t>
      </w:r>
      <w:r w:rsidR="00AB2D92" w:rsidRPr="00784280">
        <w:rPr>
          <w:rFonts w:cs="Times New Roman"/>
        </w:rPr>
        <w:t>M</w:t>
      </w:r>
      <w:r w:rsidR="00AB2D92" w:rsidRPr="00784280">
        <w:rPr>
          <w:rFonts w:cs="Times New Roman" w:hint="eastAsia"/>
        </w:rPr>
        <w:t>any</w:t>
      </w:r>
      <w:r w:rsidR="00AB2D92" w:rsidRPr="00784280">
        <w:rPr>
          <w:rFonts w:cs="Times New Roman"/>
        </w:rPr>
        <w:t xml:space="preserve"> scholars have done excellent works in 1- or 2-bit coding metasurface. [1-6] These works provide some attractive functions, such as beam deflection, beam splitting, beam diffusion, v</w:t>
      </w:r>
      <w:r w:rsidR="00AB2D92" w:rsidRPr="00784280">
        <w:rPr>
          <w:rFonts w:cs="Times New Roman" w:hint="eastAsia"/>
        </w:rPr>
        <w:t>or</w:t>
      </w:r>
      <w:r w:rsidR="00AB2D92" w:rsidRPr="00784280">
        <w:rPr>
          <w:rFonts w:cs="Times New Roman"/>
        </w:rPr>
        <w:t xml:space="preserve">tex beam generation, focusing, imaging and so on. </w:t>
      </w:r>
      <w:r w:rsidR="00B24A70" w:rsidRPr="00784280">
        <w:rPr>
          <w:rFonts w:cs="Times New Roman"/>
        </w:rPr>
        <w:t xml:space="preserve">Here, we </w:t>
      </w:r>
      <w:r w:rsidR="00F33D43" w:rsidRPr="00784280">
        <w:rPr>
          <w:rFonts w:cs="Times New Roman"/>
        </w:rPr>
        <w:t xml:space="preserve">extend </w:t>
      </w:r>
      <w:r w:rsidR="00AB2D92" w:rsidRPr="00784280">
        <w:rPr>
          <w:rFonts w:cs="Times New Roman"/>
        </w:rPr>
        <w:t>our</w:t>
      </w:r>
      <w:r w:rsidR="00794552" w:rsidRPr="00784280">
        <w:rPr>
          <w:rFonts w:cs="Times New Roman"/>
        </w:rPr>
        <w:t xml:space="preserve"> method </w:t>
      </w:r>
      <w:r w:rsidR="00F33D43" w:rsidRPr="00784280">
        <w:rPr>
          <w:rFonts w:cs="Times New Roman"/>
        </w:rPr>
        <w:t>to</w:t>
      </w:r>
      <w:r w:rsidR="0087309D" w:rsidRPr="00784280">
        <w:rPr>
          <w:rFonts w:cs="Times New Roman"/>
        </w:rPr>
        <w:t xml:space="preserve"> </w:t>
      </w:r>
      <w:r w:rsidR="00F33D43" w:rsidRPr="00784280">
        <w:rPr>
          <w:rFonts w:cs="Times New Roman"/>
        </w:rPr>
        <w:t>2</w:t>
      </w:r>
      <w:r w:rsidR="00AF647D" w:rsidRPr="00784280">
        <w:rPr>
          <w:rFonts w:cs="Times New Roman"/>
        </w:rPr>
        <w:t>-</w:t>
      </w:r>
      <w:r w:rsidR="00F33D43" w:rsidRPr="00784280">
        <w:rPr>
          <w:rFonts w:cs="Times New Roman"/>
        </w:rPr>
        <w:t>bit</w:t>
      </w:r>
      <w:r w:rsidR="0087309D" w:rsidRPr="00784280">
        <w:rPr>
          <w:rFonts w:cs="Times New Roman"/>
        </w:rPr>
        <w:t xml:space="preserve"> coding </w:t>
      </w:r>
      <w:r w:rsidR="0087309D" w:rsidRPr="00784280">
        <w:rPr>
          <w:rFonts w:cs="Times New Roman" w:hint="eastAsia"/>
        </w:rPr>
        <w:t>sequence</w:t>
      </w:r>
      <w:r w:rsidR="002612DE" w:rsidRPr="00784280">
        <w:rPr>
          <w:rFonts w:cs="Times New Roman" w:hint="eastAsia"/>
        </w:rPr>
        <w:t>s</w:t>
      </w:r>
      <w:r w:rsidR="00F33D43" w:rsidRPr="00784280">
        <w:rPr>
          <w:rFonts w:cs="Times New Roman"/>
        </w:rPr>
        <w:t>.</w:t>
      </w:r>
      <w:r w:rsidR="00597382" w:rsidRPr="00784280">
        <w:rPr>
          <w:rFonts w:cs="Times New Roman"/>
        </w:rPr>
        <w:t xml:space="preserve"> </w:t>
      </w:r>
      <w:r w:rsidR="00712F35" w:rsidRPr="00784280">
        <w:rPr>
          <w:rFonts w:cs="Times New Roman"/>
        </w:rPr>
        <w:t>I</w:t>
      </w:r>
      <w:r w:rsidR="00712F35" w:rsidRPr="00784280">
        <w:rPr>
          <w:rFonts w:cs="Times New Roman" w:hint="eastAsia"/>
        </w:rPr>
        <w:t>n</w:t>
      </w:r>
      <w:r w:rsidR="00712F35" w:rsidRPr="00784280">
        <w:rPr>
          <w:rFonts w:cs="Times New Roman"/>
        </w:rPr>
        <w:t xml:space="preserve"> 2-bit </w:t>
      </w:r>
      <w:r w:rsidR="00712F35" w:rsidRPr="00784280">
        <w:rPr>
          <w:rFonts w:cs="Times New Roman"/>
        </w:rPr>
        <w:lastRenderedPageBreak/>
        <w:t>coding</w:t>
      </w:r>
      <w:r w:rsidR="00D336E5" w:rsidRPr="00784280">
        <w:rPr>
          <w:rFonts w:cs="Times New Roman"/>
        </w:rPr>
        <w:t xml:space="preserve"> case</w:t>
      </w:r>
      <w:r w:rsidR="00712F35" w:rsidRPr="00784280">
        <w:rPr>
          <w:rFonts w:cs="Times New Roman"/>
        </w:rPr>
        <w:t xml:space="preserve">, switching </w:t>
      </w:r>
      <w:r w:rsidR="00794552" w:rsidRPr="00784280">
        <w:rPr>
          <w:rFonts w:cs="Times New Roman"/>
        </w:rPr>
        <w:t>among</w:t>
      </w:r>
      <w:r w:rsidR="00712F35" w:rsidRPr="00784280">
        <w:rPr>
          <w:rFonts w:cs="Times New Roman"/>
        </w:rPr>
        <w:t xml:space="preserve"> </w:t>
      </w:r>
      <w:r w:rsidR="0053155A" w:rsidRPr="00784280">
        <w:rPr>
          <w:rFonts w:cs="Times New Roman"/>
        </w:rPr>
        <w:t>different functions</w:t>
      </w:r>
      <w:r w:rsidR="00F856B7" w:rsidRPr="00784280">
        <w:rPr>
          <w:rFonts w:cs="Times New Roman"/>
        </w:rPr>
        <w:t xml:space="preserve"> can </w:t>
      </w:r>
      <w:r w:rsidR="00794552" w:rsidRPr="00784280">
        <w:rPr>
          <w:rFonts w:cs="Times New Roman"/>
        </w:rPr>
        <w:t xml:space="preserve">also </w:t>
      </w:r>
      <w:r w:rsidR="00F856B7" w:rsidRPr="00784280">
        <w:rPr>
          <w:rFonts w:cs="Times New Roman"/>
        </w:rPr>
        <w:t xml:space="preserve">be achieved </w:t>
      </w:r>
      <w:r w:rsidR="00790DD5" w:rsidRPr="00784280">
        <w:rPr>
          <w:rFonts w:cs="Times New Roman"/>
        </w:rPr>
        <w:t>by brainwaves.</w:t>
      </w:r>
      <w:r w:rsidR="007D70F1" w:rsidRPr="00784280">
        <w:rPr>
          <w:rFonts w:cs="Times New Roman"/>
        </w:rPr>
        <w:t xml:space="preserve"> </w:t>
      </w:r>
      <w:r w:rsidR="00704E80" w:rsidRPr="00784280">
        <w:rPr>
          <w:rFonts w:cs="Times New Roman"/>
        </w:rPr>
        <w:t xml:space="preserve">As </w:t>
      </w:r>
      <w:r w:rsidR="001F4A56" w:rsidRPr="00784280">
        <w:rPr>
          <w:rFonts w:cs="Times New Roman"/>
        </w:rPr>
        <w:t>done in the text</w:t>
      </w:r>
      <w:r w:rsidR="004B682F" w:rsidRPr="00784280">
        <w:rPr>
          <w:rFonts w:cs="Times New Roman"/>
        </w:rPr>
        <w:t xml:space="preserve">, </w:t>
      </w:r>
      <w:r w:rsidR="0085474C" w:rsidRPr="00784280">
        <w:rPr>
          <w:rFonts w:cs="Times New Roman"/>
        </w:rPr>
        <w:t xml:space="preserve">the attention intensity is </w:t>
      </w:r>
      <w:r w:rsidR="00AB2D92" w:rsidRPr="00784280">
        <w:rPr>
          <w:rFonts w:cs="Times New Roman"/>
        </w:rPr>
        <w:t xml:space="preserve">also </w:t>
      </w:r>
      <w:r w:rsidR="0085474C" w:rsidRPr="00784280">
        <w:rPr>
          <w:rFonts w:cs="Times New Roman"/>
        </w:rPr>
        <w:t xml:space="preserve">divided to four </w:t>
      </w:r>
      <w:r w:rsidR="00794552" w:rsidRPr="00784280">
        <w:rPr>
          <w:rFonts w:cs="Times New Roman"/>
        </w:rPr>
        <w:t>intervals</w:t>
      </w:r>
      <w:r w:rsidR="0085474C" w:rsidRPr="00784280">
        <w:rPr>
          <w:rFonts w:cs="Times New Roman"/>
        </w:rPr>
        <w:t>,</w:t>
      </w:r>
      <w:r w:rsidR="00020B43" w:rsidRPr="00784280">
        <w:rPr>
          <w:rFonts w:cs="Times New Roman"/>
        </w:rPr>
        <w:t xml:space="preserve"> </w:t>
      </w:r>
      <w:r w:rsidR="0085474C" w:rsidRPr="00784280">
        <w:rPr>
          <w:rFonts w:cs="Times New Roman"/>
        </w:rPr>
        <w:t xml:space="preserve">namely 0-25, 25-50, 50-75 and 75-100. </w:t>
      </w:r>
      <w:r w:rsidR="007A5B66" w:rsidRPr="00784280">
        <w:rPr>
          <w:rFonts w:cs="Times New Roman"/>
        </w:rPr>
        <w:t xml:space="preserve">Based on the threshold in these four </w:t>
      </w:r>
      <w:r w:rsidR="00AB2D92" w:rsidRPr="00784280">
        <w:rPr>
          <w:rFonts w:cs="Times New Roman"/>
        </w:rPr>
        <w:t>intervals</w:t>
      </w:r>
      <w:r w:rsidR="00BA4F19" w:rsidRPr="00784280">
        <w:rPr>
          <w:rFonts w:cs="Times New Roman"/>
        </w:rPr>
        <w:t xml:space="preserve">, </w:t>
      </w:r>
      <w:r w:rsidR="00FB25E1" w:rsidRPr="00784280">
        <w:rPr>
          <w:rFonts w:cs="Times New Roman"/>
        </w:rPr>
        <w:t>w</w:t>
      </w:r>
      <w:r w:rsidR="00362B8B" w:rsidRPr="00784280">
        <w:rPr>
          <w:rFonts w:cs="Times New Roman"/>
        </w:rPr>
        <w:t>e preset four functions</w:t>
      </w:r>
      <w:r w:rsidR="00490325" w:rsidRPr="00784280">
        <w:rPr>
          <w:rFonts w:cs="Times New Roman"/>
        </w:rPr>
        <w:t xml:space="preserve"> corresponding to these four intervals</w:t>
      </w:r>
      <w:r w:rsidR="006341F8" w:rsidRPr="00784280">
        <w:rPr>
          <w:rFonts w:cs="Times New Roman"/>
        </w:rPr>
        <w:t xml:space="preserve"> and </w:t>
      </w:r>
      <w:r w:rsidR="00A402AF" w:rsidRPr="00784280">
        <w:rPr>
          <w:rFonts w:cs="Times New Roman"/>
        </w:rPr>
        <w:t>employ</w:t>
      </w:r>
      <w:r w:rsidR="009327D0" w:rsidRPr="00784280">
        <w:rPr>
          <w:rFonts w:cs="Times New Roman"/>
        </w:rPr>
        <w:t xml:space="preserve"> </w:t>
      </w:r>
      <w:r w:rsidR="00902759" w:rsidRPr="00784280">
        <w:rPr>
          <w:rFonts w:cs="Times New Roman"/>
        </w:rPr>
        <w:t xml:space="preserve">the </w:t>
      </w:r>
      <w:r w:rsidR="00902759" w:rsidRPr="00784280">
        <w:rPr>
          <w:rFonts w:cs="Times New Roman" w:hint="eastAsia"/>
        </w:rPr>
        <w:t>mind-</w:t>
      </w:r>
      <w:r w:rsidR="006341F8" w:rsidRPr="00784280">
        <w:rPr>
          <w:rFonts w:cs="Times New Roman"/>
        </w:rPr>
        <w:t>control</w:t>
      </w:r>
      <w:r w:rsidR="009E5B62" w:rsidRPr="00784280">
        <w:rPr>
          <w:rFonts w:cs="Times New Roman"/>
        </w:rPr>
        <w:t xml:space="preserve"> module</w:t>
      </w:r>
      <w:r w:rsidR="006341F8" w:rsidRPr="00784280">
        <w:rPr>
          <w:rFonts w:cs="Times New Roman"/>
        </w:rPr>
        <w:t xml:space="preserve"> to switch </w:t>
      </w:r>
      <w:r w:rsidR="00490325" w:rsidRPr="00784280">
        <w:rPr>
          <w:rFonts w:cs="Times New Roman"/>
        </w:rPr>
        <w:t xml:space="preserve">among these four </w:t>
      </w:r>
      <w:r w:rsidR="006341F8" w:rsidRPr="00784280">
        <w:rPr>
          <w:rFonts w:cs="Times New Roman"/>
        </w:rPr>
        <w:t>functions.</w:t>
      </w:r>
      <w:r w:rsidR="00D85EAC" w:rsidRPr="00784280">
        <w:rPr>
          <w:rFonts w:cs="Times New Roman"/>
        </w:rPr>
        <w:t xml:space="preserve"> </w:t>
      </w:r>
      <w:r w:rsidR="00C04314" w:rsidRPr="00784280">
        <w:rPr>
          <w:rFonts w:cs="Times New Roman"/>
        </w:rPr>
        <w:t xml:space="preserve">Here, we </w:t>
      </w:r>
      <w:r w:rsidR="00490325" w:rsidRPr="00784280">
        <w:rPr>
          <w:rFonts w:cs="Times New Roman"/>
        </w:rPr>
        <w:t>use</w:t>
      </w:r>
      <w:r w:rsidR="00C04314" w:rsidRPr="00784280">
        <w:rPr>
          <w:rFonts w:cs="Times New Roman"/>
        </w:rPr>
        <w:t xml:space="preserve"> </w:t>
      </w:r>
      <w:r w:rsidR="00AB2D92" w:rsidRPr="00784280">
        <w:rPr>
          <w:rFonts w:cs="Times New Roman"/>
        </w:rPr>
        <w:t xml:space="preserve">a </w:t>
      </w:r>
      <w:r w:rsidR="00C04314" w:rsidRPr="00784280">
        <w:rPr>
          <w:rFonts w:cs="Times New Roman"/>
        </w:rPr>
        <w:t>2-bit coding metasurface</w:t>
      </w:r>
      <w:r w:rsidR="00490325" w:rsidRPr="00784280">
        <w:rPr>
          <w:rFonts w:cs="Times New Roman"/>
        </w:rPr>
        <w:t xml:space="preserve"> with the four functions of</w:t>
      </w:r>
      <w:r w:rsidR="009C6A1C" w:rsidRPr="00784280">
        <w:rPr>
          <w:rFonts w:cs="Times New Roman"/>
        </w:rPr>
        <w:t xml:space="preserve"> abnormal </w:t>
      </w:r>
      <w:r w:rsidR="009C6A1C" w:rsidRPr="00784280">
        <w:rPr>
          <w:rFonts w:cs="Times New Roman" w:hint="eastAsia"/>
        </w:rPr>
        <w:t>reflection</w:t>
      </w:r>
      <w:r w:rsidR="009C6A1C" w:rsidRPr="00784280">
        <w:rPr>
          <w:rFonts w:cs="Times New Roman"/>
        </w:rPr>
        <w:t xml:space="preserve">, beam </w:t>
      </w:r>
      <w:r w:rsidR="00AB2D92" w:rsidRPr="00784280">
        <w:rPr>
          <w:rFonts w:cs="Times New Roman"/>
        </w:rPr>
        <w:t>splitting</w:t>
      </w:r>
      <w:r w:rsidR="009C6A1C" w:rsidRPr="00784280">
        <w:rPr>
          <w:rFonts w:cs="Times New Roman"/>
        </w:rPr>
        <w:t>, vortex beam</w:t>
      </w:r>
      <w:r w:rsidR="00AB2D92" w:rsidRPr="00784280">
        <w:rPr>
          <w:rFonts w:cs="Times New Roman"/>
        </w:rPr>
        <w:t xml:space="preserve"> generation</w:t>
      </w:r>
      <w:r w:rsidR="009C6A1C" w:rsidRPr="00784280">
        <w:rPr>
          <w:rFonts w:cs="Times New Roman"/>
        </w:rPr>
        <w:t xml:space="preserve"> and focusing. The </w:t>
      </w:r>
      <w:r w:rsidR="00AB2D92" w:rsidRPr="00784280">
        <w:rPr>
          <w:rFonts w:cs="Times New Roman"/>
        </w:rPr>
        <w:t xml:space="preserve">corresponding </w:t>
      </w:r>
      <w:r w:rsidR="009C6A1C" w:rsidRPr="00784280">
        <w:rPr>
          <w:rFonts w:cs="Times New Roman"/>
        </w:rPr>
        <w:t>phase profiles</w:t>
      </w:r>
      <w:r w:rsidR="00490325" w:rsidRPr="00784280">
        <w:rPr>
          <w:rFonts w:cs="Times New Roman"/>
        </w:rPr>
        <w:t xml:space="preserve"> corresponding to these four functions</w:t>
      </w:r>
      <w:r w:rsidR="009C6A1C" w:rsidRPr="00784280">
        <w:rPr>
          <w:rFonts w:cs="Times New Roman"/>
        </w:rPr>
        <w:t xml:space="preserve"> </w:t>
      </w:r>
      <w:r w:rsidR="008B6BDF" w:rsidRPr="00784280">
        <w:rPr>
          <w:rFonts w:cs="Times New Roman"/>
        </w:rPr>
        <w:t>are</w:t>
      </w:r>
      <w:r w:rsidR="009C6A1C" w:rsidRPr="00784280">
        <w:rPr>
          <w:rFonts w:cs="Times New Roman"/>
        </w:rPr>
        <w:t xml:space="preserve"> shown in figure S</w:t>
      </w:r>
      <w:r w:rsidR="00307A3B" w:rsidRPr="00784280">
        <w:rPr>
          <w:rFonts w:cs="Times New Roman"/>
        </w:rPr>
        <w:t>6</w:t>
      </w:r>
      <w:r w:rsidR="00263512" w:rsidRPr="00784280">
        <w:rPr>
          <w:rFonts w:cs="Times New Roman"/>
        </w:rPr>
        <w:t>.</w:t>
      </w:r>
      <w:r w:rsidR="005B5F2D" w:rsidRPr="00784280">
        <w:rPr>
          <w:rFonts w:cs="Times New Roman"/>
        </w:rPr>
        <w:t xml:space="preserve"> </w:t>
      </w:r>
      <w:r w:rsidR="00E1451B" w:rsidRPr="00784280">
        <w:rPr>
          <w:rFonts w:cs="Times New Roman"/>
        </w:rPr>
        <w:t xml:space="preserve">The brainwave module can directly act on </w:t>
      </w:r>
      <w:r w:rsidR="00454BD8" w:rsidRPr="00784280">
        <w:rPr>
          <w:rFonts w:cs="Times New Roman"/>
        </w:rPr>
        <w:t>metasurface</w:t>
      </w:r>
      <w:r w:rsidR="00174322" w:rsidRPr="00784280">
        <w:rPr>
          <w:rFonts w:cs="Times New Roman"/>
        </w:rPr>
        <w:t xml:space="preserve"> through a preset coding sequence</w:t>
      </w:r>
      <w:r w:rsidR="00490325" w:rsidRPr="00784280">
        <w:rPr>
          <w:rFonts w:cs="Times New Roman"/>
        </w:rPr>
        <w:t xml:space="preserve"> and thus makes the metasurface to switch to the corresponding function in real time</w:t>
      </w:r>
      <w:r w:rsidR="00174322" w:rsidRPr="00784280">
        <w:rPr>
          <w:rFonts w:cs="Times New Roman"/>
        </w:rPr>
        <w:t>.</w:t>
      </w:r>
      <w:r w:rsidR="004A5EA8" w:rsidRPr="00784280">
        <w:rPr>
          <w:rFonts w:cs="Times New Roman"/>
        </w:rPr>
        <w:t xml:space="preserve"> </w:t>
      </w:r>
    </w:p>
    <w:p w14:paraId="3026D613" w14:textId="79D02DEE" w:rsidR="005F2B30" w:rsidRPr="00784280" w:rsidRDefault="00094A7E" w:rsidP="005F2B30">
      <w:pPr>
        <w:ind w:firstLineChars="100" w:firstLine="240"/>
        <w:rPr>
          <w:rFonts w:cs="Times New Roman"/>
        </w:rPr>
      </w:pPr>
      <w:r w:rsidRPr="00784280">
        <w:rPr>
          <w:rFonts w:cs="Times New Roman"/>
          <w:noProof/>
          <w:lang w:eastAsia="en-US"/>
        </w:rPr>
        <w:lastRenderedPageBreak/>
        <w:drawing>
          <wp:inline distT="0" distB="0" distL="0" distR="0" wp14:anchorId="427F06A9" wp14:editId="4B2DA973">
            <wp:extent cx="5274310" cy="465391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5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EF980" w14:textId="62EDCD83" w:rsidR="00A031DD" w:rsidRPr="00784280" w:rsidRDefault="00A031DD" w:rsidP="00A031DD">
      <w:pPr>
        <w:spacing w:line="240" w:lineRule="auto"/>
        <w:ind w:firstLineChars="100" w:firstLine="241"/>
        <w:jc w:val="center"/>
        <w:rPr>
          <w:rFonts w:eastAsia="DengXian" w:cs="Times New Roman"/>
          <w:b/>
          <w:bCs/>
          <w:kern w:val="0"/>
          <w:szCs w:val="21"/>
        </w:rPr>
      </w:pPr>
      <w:r w:rsidRPr="00784280">
        <w:rPr>
          <w:rFonts w:cs="Times New Roman"/>
          <w:b/>
          <w:bCs/>
          <w:szCs w:val="24"/>
          <w:lang w:val="de-DE"/>
        </w:rPr>
        <w:t>Figure S</w:t>
      </w:r>
      <w:r w:rsidR="00307A3B" w:rsidRPr="00784280">
        <w:rPr>
          <w:rFonts w:cs="Times New Roman"/>
          <w:b/>
          <w:bCs/>
          <w:szCs w:val="24"/>
          <w:lang w:val="de-DE"/>
        </w:rPr>
        <w:t>6</w:t>
      </w:r>
      <w:r w:rsidRPr="00784280">
        <w:rPr>
          <w:rFonts w:cs="Times New Roman"/>
          <w:b/>
          <w:bCs/>
          <w:szCs w:val="24"/>
          <w:lang w:val="de-DE"/>
        </w:rPr>
        <w:t>.</w:t>
      </w:r>
      <w:r w:rsidR="00494009" w:rsidRPr="00784280">
        <w:rPr>
          <w:rFonts w:cs="Times New Roman"/>
          <w:b/>
          <w:bCs/>
          <w:szCs w:val="24"/>
          <w:lang w:val="de-DE"/>
        </w:rPr>
        <w:t xml:space="preserve"> </w:t>
      </w:r>
      <w:r w:rsidR="009A4C82" w:rsidRPr="00784280">
        <w:rPr>
          <w:rFonts w:cs="Times New Roman"/>
          <w:b/>
          <w:bCs/>
          <w:szCs w:val="24"/>
          <w:lang w:val="de-DE"/>
        </w:rPr>
        <w:t>A</w:t>
      </w:r>
      <w:proofErr w:type="spellStart"/>
      <w:r w:rsidR="00D14DD8" w:rsidRPr="00784280">
        <w:rPr>
          <w:rFonts w:eastAsia="DengXian" w:cs="Times New Roman"/>
          <w:b/>
          <w:bCs/>
          <w:kern w:val="0"/>
          <w:szCs w:val="21"/>
        </w:rPr>
        <w:t>pplication</w:t>
      </w:r>
      <w:proofErr w:type="spellEnd"/>
      <w:r w:rsidR="00CF243D" w:rsidRPr="00784280">
        <w:rPr>
          <w:rFonts w:eastAsia="DengXian" w:cs="Times New Roman"/>
          <w:b/>
          <w:bCs/>
          <w:kern w:val="0"/>
          <w:szCs w:val="21"/>
        </w:rPr>
        <w:t xml:space="preserve"> </w:t>
      </w:r>
      <w:r w:rsidR="00801F8F" w:rsidRPr="00784280">
        <w:rPr>
          <w:rFonts w:eastAsia="DengXian" w:cs="Times New Roman"/>
          <w:b/>
          <w:bCs/>
          <w:kern w:val="0"/>
          <w:szCs w:val="21"/>
        </w:rPr>
        <w:t>of the mind-control module</w:t>
      </w:r>
      <w:r w:rsidR="00D14DD8" w:rsidRPr="00784280">
        <w:rPr>
          <w:rFonts w:eastAsia="DengXian" w:cs="Times New Roman"/>
          <w:b/>
          <w:bCs/>
          <w:kern w:val="0"/>
          <w:szCs w:val="21"/>
        </w:rPr>
        <w:t xml:space="preserve"> </w:t>
      </w:r>
      <w:r w:rsidR="009A4C82" w:rsidRPr="00784280">
        <w:rPr>
          <w:rFonts w:eastAsia="DengXian" w:cs="Times New Roman"/>
          <w:b/>
          <w:bCs/>
          <w:kern w:val="0"/>
          <w:szCs w:val="21"/>
        </w:rPr>
        <w:t>to</w:t>
      </w:r>
      <w:r w:rsidR="00CF243D" w:rsidRPr="00784280">
        <w:rPr>
          <w:rFonts w:eastAsia="DengXian" w:cs="Times New Roman"/>
          <w:b/>
          <w:bCs/>
          <w:kern w:val="0"/>
          <w:szCs w:val="21"/>
        </w:rPr>
        <w:t xml:space="preserve"> function switching</w:t>
      </w:r>
    </w:p>
    <w:p w14:paraId="78F71B13" w14:textId="3AD6A1D0" w:rsidR="0030095A" w:rsidRPr="00784280" w:rsidRDefault="0030095A" w:rsidP="00A031DD">
      <w:pPr>
        <w:spacing w:line="240" w:lineRule="auto"/>
        <w:ind w:firstLineChars="100" w:firstLine="240"/>
        <w:jc w:val="center"/>
        <w:rPr>
          <w:rFonts w:eastAsia="DengXian" w:cs="Times New Roman"/>
          <w:b/>
          <w:bCs/>
          <w:kern w:val="0"/>
          <w:szCs w:val="21"/>
        </w:rPr>
      </w:pPr>
    </w:p>
    <w:p w14:paraId="570A706B" w14:textId="77777777" w:rsidR="0030095A" w:rsidRPr="00784280" w:rsidRDefault="0030095A" w:rsidP="00A031DD">
      <w:pPr>
        <w:spacing w:line="240" w:lineRule="auto"/>
        <w:ind w:firstLineChars="100" w:firstLine="240"/>
        <w:jc w:val="center"/>
        <w:rPr>
          <w:rFonts w:eastAsia="DengXian" w:cs="Times New Roman"/>
          <w:b/>
          <w:bCs/>
          <w:kern w:val="0"/>
          <w:szCs w:val="21"/>
        </w:rPr>
      </w:pPr>
    </w:p>
    <w:p w14:paraId="05DA24AF" w14:textId="77777777" w:rsidR="0096017A" w:rsidRPr="00784280" w:rsidRDefault="0096017A" w:rsidP="0096017A">
      <w:pPr>
        <w:pStyle w:val="Heading1"/>
      </w:pPr>
      <w:r w:rsidRPr="00784280">
        <w:t>References</w:t>
      </w:r>
    </w:p>
    <w:p w14:paraId="5EF42D9D" w14:textId="63AD89F8" w:rsidR="00340146" w:rsidRPr="00784280" w:rsidRDefault="003F5AF1" w:rsidP="003F5AF1">
      <w:pPr>
        <w:ind w:firstLineChars="0" w:firstLine="0"/>
      </w:pPr>
      <w:r w:rsidRPr="00784280">
        <w:t xml:space="preserve">[1] </w:t>
      </w:r>
      <w:r w:rsidR="00340146" w:rsidRPr="00784280">
        <w:t>Huang, C., Sun, B., Pan, W. et al. Dynamical beam manipulation based on 2-bit digitally-controlled coding metasurface. Sci Rep 7, 42302 (2017).</w:t>
      </w:r>
    </w:p>
    <w:p w14:paraId="1392E1AA" w14:textId="440D310B" w:rsidR="009C3EF8" w:rsidRPr="00784280" w:rsidRDefault="009C3EF8" w:rsidP="003F5AF1">
      <w:pPr>
        <w:ind w:firstLineChars="0" w:firstLine="0"/>
      </w:pPr>
      <w:r w:rsidRPr="00784280">
        <w:rPr>
          <w:rFonts w:hint="eastAsia"/>
        </w:rPr>
        <w:t>[</w:t>
      </w:r>
      <w:r w:rsidRPr="00784280">
        <w:t>2] Tran, N.M.; Amri, M.M.; Park, J.H.; Hwang, S.I.; Kim, D.I.; Choi, K.W. A Novel Coding Metasurface for Wireless Power Transfer Applications. Energies 2019, 12, 4488</w:t>
      </w:r>
    </w:p>
    <w:p w14:paraId="626583D8" w14:textId="000CD8B7" w:rsidR="004C1127" w:rsidRPr="00784280" w:rsidRDefault="004A5EA8" w:rsidP="008B5C11">
      <w:pPr>
        <w:ind w:firstLineChars="0" w:firstLine="0"/>
      </w:pPr>
      <w:r w:rsidRPr="00784280">
        <w:rPr>
          <w:rFonts w:hint="eastAsia"/>
        </w:rPr>
        <w:t>[</w:t>
      </w:r>
      <w:r w:rsidRPr="00784280">
        <w:t xml:space="preserve">3] </w:t>
      </w:r>
      <w:r w:rsidR="008B5C11" w:rsidRPr="00784280">
        <w:t>Wan, X., Zhang, Q., Yi Chen, T. et al. Multichannel direct transmissions of near-field information. Light Sci Appl 8, 60 (2019). https://doi.org/10.1038/s41377-019-</w:t>
      </w:r>
      <w:r w:rsidR="008B5C11" w:rsidRPr="00784280">
        <w:lastRenderedPageBreak/>
        <w:t xml:space="preserve">0169-3 </w:t>
      </w:r>
    </w:p>
    <w:p w14:paraId="07E28A19" w14:textId="618638C3" w:rsidR="006C2411" w:rsidRPr="00784280" w:rsidRDefault="006C2411" w:rsidP="008B5C11">
      <w:pPr>
        <w:ind w:firstLineChars="0" w:firstLine="0"/>
      </w:pPr>
      <w:r w:rsidRPr="00784280">
        <w:t>[4] Chen, K., Zhang, N., Ding, G., Zhao, J., Jiang, T., Feng, Y., Active Anisotropic Coding Metasurface with Independent Real-Time Reconfigurability for Dual Polarized Waves. Adv. Mater. Technol. 2020, 5, 1900930. https://doi.org/10.1002/admt.201900930</w:t>
      </w:r>
    </w:p>
    <w:p w14:paraId="1B03685B" w14:textId="2058201C" w:rsidR="00ED4A4E" w:rsidRPr="00784280" w:rsidRDefault="00DF44B8" w:rsidP="00950E96">
      <w:pPr>
        <w:ind w:firstLineChars="0" w:firstLine="0"/>
      </w:pPr>
      <w:r w:rsidRPr="00784280">
        <w:t>[</w:t>
      </w:r>
      <w:r w:rsidR="005003AB" w:rsidRPr="00784280">
        <w:t>5</w:t>
      </w:r>
      <w:r w:rsidRPr="00784280">
        <w:t>]</w:t>
      </w:r>
      <w:r w:rsidR="00950E96" w:rsidRPr="00784280">
        <w:t xml:space="preserve"> </w:t>
      </w:r>
      <w:r w:rsidR="005366DB" w:rsidRPr="00784280">
        <w:t xml:space="preserve">Li, L., Jun Cui, T., Ji, W. et al. Electromagnetic reprogrammable coding-metasurface holograms. Nat </w:t>
      </w:r>
      <w:proofErr w:type="spellStart"/>
      <w:r w:rsidR="005366DB" w:rsidRPr="00784280">
        <w:t>Commun</w:t>
      </w:r>
      <w:proofErr w:type="spellEnd"/>
      <w:r w:rsidR="005366DB" w:rsidRPr="00784280">
        <w:t xml:space="preserve"> 8, 197 (2017). </w:t>
      </w:r>
      <w:hyperlink r:id="rId16" w:history="1">
        <w:r w:rsidR="002E7193" w:rsidRPr="00784280">
          <w:rPr>
            <w:rStyle w:val="Hyperlink"/>
          </w:rPr>
          <w:t>https://doi.org/10.1038/s41467-017-00164-9</w:t>
        </w:r>
      </w:hyperlink>
    </w:p>
    <w:p w14:paraId="1ADB6579" w14:textId="55756B18" w:rsidR="002E7193" w:rsidRDefault="002E7193" w:rsidP="00950E96">
      <w:pPr>
        <w:ind w:firstLineChars="0" w:firstLine="0"/>
      </w:pPr>
      <w:r w:rsidRPr="00784280">
        <w:rPr>
          <w:rFonts w:hint="eastAsia"/>
        </w:rPr>
        <w:t>[</w:t>
      </w:r>
      <w:r w:rsidRPr="00784280">
        <w:t>6]</w:t>
      </w:r>
      <w:r w:rsidR="00443FE8" w:rsidRPr="00784280">
        <w:t xml:space="preserve"> Jiaqi Han, Long Li, Hao Yi, and Yan Shi, "1-bit digital orbital angular momentum vortex beam generator based on a coding reflective metasurface," Opt. Mater. Express 8, 3470-3478 (2018)</w:t>
      </w:r>
    </w:p>
    <w:p w14:paraId="149A5588" w14:textId="77777777" w:rsidR="00772923" w:rsidRPr="0009481C" w:rsidRDefault="00772923" w:rsidP="00950E96">
      <w:pPr>
        <w:ind w:firstLineChars="0" w:firstLine="0"/>
      </w:pPr>
    </w:p>
    <w:sectPr w:rsidR="00772923" w:rsidRPr="0009481C" w:rsidSect="00A84D5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7F0C1" w14:textId="77777777" w:rsidR="00DA26C0" w:rsidRDefault="00DA26C0" w:rsidP="006818A6">
      <w:pPr>
        <w:ind w:firstLine="480"/>
      </w:pPr>
      <w:r>
        <w:separator/>
      </w:r>
    </w:p>
  </w:endnote>
  <w:endnote w:type="continuationSeparator" w:id="0">
    <w:p w14:paraId="57B56BA5" w14:textId="77777777" w:rsidR="00DA26C0" w:rsidRDefault="00DA26C0" w:rsidP="006818A6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DF60C" w14:textId="77777777" w:rsidR="00B13930" w:rsidRDefault="00B13930" w:rsidP="00B13930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92713689"/>
      <w:docPartObj>
        <w:docPartGallery w:val="Page Numbers (Bottom of Page)"/>
        <w:docPartUnique/>
      </w:docPartObj>
    </w:sdtPr>
    <w:sdtEndPr/>
    <w:sdtContent>
      <w:p w14:paraId="65E9AD84" w14:textId="6CAA120F" w:rsidR="00D11D51" w:rsidRDefault="00D11D51"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5F1" w:rsidRPr="00EB75F1">
          <w:rPr>
            <w:noProof/>
            <w:lang w:val="zh-CN"/>
          </w:rPr>
          <w:t>10</w:t>
        </w:r>
        <w:r>
          <w:fldChar w:fldCharType="end"/>
        </w:r>
      </w:p>
    </w:sdtContent>
  </w:sdt>
  <w:p w14:paraId="78E6965D" w14:textId="77777777" w:rsidR="00B13930" w:rsidRDefault="00B13930" w:rsidP="00B13930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EFD21" w14:textId="77777777" w:rsidR="00B13930" w:rsidRDefault="00B13930" w:rsidP="00B13930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2CD509" w14:textId="77777777" w:rsidR="00DA26C0" w:rsidRDefault="00DA26C0" w:rsidP="006818A6">
      <w:pPr>
        <w:ind w:firstLine="480"/>
      </w:pPr>
      <w:r>
        <w:separator/>
      </w:r>
    </w:p>
  </w:footnote>
  <w:footnote w:type="continuationSeparator" w:id="0">
    <w:p w14:paraId="26486775" w14:textId="77777777" w:rsidR="00DA26C0" w:rsidRDefault="00DA26C0" w:rsidP="006818A6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EF7540" w14:textId="77777777" w:rsidR="00B13930" w:rsidRDefault="00B13930" w:rsidP="00B13930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1A627" w14:textId="77777777" w:rsidR="00B13930" w:rsidRDefault="00B13930" w:rsidP="00B13930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0322E3" w14:textId="77777777" w:rsidR="00B13930" w:rsidRDefault="00B13930" w:rsidP="00B13930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E535E"/>
    <w:multiLevelType w:val="hybridMultilevel"/>
    <w:tmpl w:val="85DE12C2"/>
    <w:lvl w:ilvl="0" w:tplc="DA7AF590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04A6740A"/>
    <w:multiLevelType w:val="hybridMultilevel"/>
    <w:tmpl w:val="C2966E0C"/>
    <w:lvl w:ilvl="0" w:tplc="571A104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 w15:restartNumberingAfterBreak="0">
    <w:nsid w:val="20D41CF2"/>
    <w:multiLevelType w:val="hybridMultilevel"/>
    <w:tmpl w:val="8CAC2A7A"/>
    <w:lvl w:ilvl="0" w:tplc="629ED7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2452135B"/>
    <w:multiLevelType w:val="hybridMultilevel"/>
    <w:tmpl w:val="7652C84C"/>
    <w:lvl w:ilvl="0" w:tplc="A15277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08F1850"/>
    <w:multiLevelType w:val="hybridMultilevel"/>
    <w:tmpl w:val="A7F4E5D0"/>
    <w:lvl w:ilvl="0" w:tplc="886AD91C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3D22145D"/>
    <w:multiLevelType w:val="hybridMultilevel"/>
    <w:tmpl w:val="28DA98E6"/>
    <w:lvl w:ilvl="0" w:tplc="88942C9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64B7EE6"/>
    <w:multiLevelType w:val="hybridMultilevel"/>
    <w:tmpl w:val="BB2C057A"/>
    <w:lvl w:ilvl="0" w:tplc="2F1A562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7" w15:restartNumberingAfterBreak="0">
    <w:nsid w:val="49EC22F4"/>
    <w:multiLevelType w:val="hybridMultilevel"/>
    <w:tmpl w:val="4CE4150A"/>
    <w:lvl w:ilvl="0" w:tplc="5986F512">
      <w:start w:val="1"/>
      <w:numFmt w:val="decimal"/>
      <w:lvlText w:val="【%1】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52CC33CE"/>
    <w:multiLevelType w:val="hybridMultilevel"/>
    <w:tmpl w:val="28549C48"/>
    <w:lvl w:ilvl="0" w:tplc="F83CB35A">
      <w:start w:val="1"/>
      <w:numFmt w:val="lowerLetter"/>
      <w:pStyle w:val="MTDisplayEquation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693697F"/>
    <w:multiLevelType w:val="hybridMultilevel"/>
    <w:tmpl w:val="3CC00826"/>
    <w:lvl w:ilvl="0" w:tplc="B4640D4A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0" w15:restartNumberingAfterBreak="0">
    <w:nsid w:val="739733F1"/>
    <w:multiLevelType w:val="hybridMultilevel"/>
    <w:tmpl w:val="78F4B90A"/>
    <w:lvl w:ilvl="0" w:tplc="652849BE">
      <w:start w:val="1"/>
      <w:numFmt w:val="decimal"/>
      <w:lvlText w:val="%1."/>
      <w:lvlJc w:val="left"/>
      <w:pPr>
        <w:ind w:left="6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9"/>
  </w:num>
  <w:num w:numId="5">
    <w:abstractNumId w:val="2"/>
  </w:num>
  <w:num w:numId="6">
    <w:abstractNumId w:val="0"/>
  </w:num>
  <w:num w:numId="7">
    <w:abstractNumId w:val="7"/>
  </w:num>
  <w:num w:numId="8">
    <w:abstractNumId w:val="3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spelling="clean" w:grammar="clean"/>
  <w:attachedTemplate r:id="rId1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93"/>
    <w:rsid w:val="000001F2"/>
    <w:rsid w:val="000002D2"/>
    <w:rsid w:val="000003FC"/>
    <w:rsid w:val="000006D7"/>
    <w:rsid w:val="000007E2"/>
    <w:rsid w:val="0000094C"/>
    <w:rsid w:val="000009C7"/>
    <w:rsid w:val="00000A4E"/>
    <w:rsid w:val="00000D72"/>
    <w:rsid w:val="00000DFD"/>
    <w:rsid w:val="00000EDF"/>
    <w:rsid w:val="00001597"/>
    <w:rsid w:val="00001A71"/>
    <w:rsid w:val="00001BD7"/>
    <w:rsid w:val="00001D14"/>
    <w:rsid w:val="00001DAC"/>
    <w:rsid w:val="00002145"/>
    <w:rsid w:val="000021F3"/>
    <w:rsid w:val="000023A3"/>
    <w:rsid w:val="0000244C"/>
    <w:rsid w:val="00002B1B"/>
    <w:rsid w:val="00002B8D"/>
    <w:rsid w:val="0000300C"/>
    <w:rsid w:val="0000314E"/>
    <w:rsid w:val="00003316"/>
    <w:rsid w:val="00003439"/>
    <w:rsid w:val="000034A1"/>
    <w:rsid w:val="000035D1"/>
    <w:rsid w:val="0000369B"/>
    <w:rsid w:val="000037A0"/>
    <w:rsid w:val="0000398A"/>
    <w:rsid w:val="00003B2D"/>
    <w:rsid w:val="00003DBB"/>
    <w:rsid w:val="00003F8D"/>
    <w:rsid w:val="00003F97"/>
    <w:rsid w:val="000041DF"/>
    <w:rsid w:val="00004311"/>
    <w:rsid w:val="00004470"/>
    <w:rsid w:val="00004871"/>
    <w:rsid w:val="00004AC2"/>
    <w:rsid w:val="00004BCE"/>
    <w:rsid w:val="00004E43"/>
    <w:rsid w:val="00004E49"/>
    <w:rsid w:val="0000520D"/>
    <w:rsid w:val="0000522E"/>
    <w:rsid w:val="000053A1"/>
    <w:rsid w:val="00005409"/>
    <w:rsid w:val="0000560A"/>
    <w:rsid w:val="00005702"/>
    <w:rsid w:val="00005795"/>
    <w:rsid w:val="000058A7"/>
    <w:rsid w:val="00005BA0"/>
    <w:rsid w:val="00005BD7"/>
    <w:rsid w:val="00005E50"/>
    <w:rsid w:val="00005FF1"/>
    <w:rsid w:val="00006059"/>
    <w:rsid w:val="0000615A"/>
    <w:rsid w:val="0000631A"/>
    <w:rsid w:val="000063D7"/>
    <w:rsid w:val="00006943"/>
    <w:rsid w:val="000069A4"/>
    <w:rsid w:val="00006A5B"/>
    <w:rsid w:val="00006D0E"/>
    <w:rsid w:val="00006F28"/>
    <w:rsid w:val="00007110"/>
    <w:rsid w:val="000071A8"/>
    <w:rsid w:val="00007447"/>
    <w:rsid w:val="000077AB"/>
    <w:rsid w:val="000077F6"/>
    <w:rsid w:val="0000788A"/>
    <w:rsid w:val="00007C32"/>
    <w:rsid w:val="00007D39"/>
    <w:rsid w:val="0001005A"/>
    <w:rsid w:val="000100E3"/>
    <w:rsid w:val="000102D7"/>
    <w:rsid w:val="00010412"/>
    <w:rsid w:val="000109C9"/>
    <w:rsid w:val="00010DB2"/>
    <w:rsid w:val="00010E55"/>
    <w:rsid w:val="00010E6B"/>
    <w:rsid w:val="00010E83"/>
    <w:rsid w:val="00010FFC"/>
    <w:rsid w:val="000110E5"/>
    <w:rsid w:val="000110EA"/>
    <w:rsid w:val="000112DB"/>
    <w:rsid w:val="00011371"/>
    <w:rsid w:val="000113FC"/>
    <w:rsid w:val="000115C4"/>
    <w:rsid w:val="000116B8"/>
    <w:rsid w:val="0001187C"/>
    <w:rsid w:val="00011ACD"/>
    <w:rsid w:val="00011C63"/>
    <w:rsid w:val="00011CCE"/>
    <w:rsid w:val="00012109"/>
    <w:rsid w:val="000122E7"/>
    <w:rsid w:val="0001234A"/>
    <w:rsid w:val="000123BE"/>
    <w:rsid w:val="00012412"/>
    <w:rsid w:val="0001243B"/>
    <w:rsid w:val="000124CD"/>
    <w:rsid w:val="00012673"/>
    <w:rsid w:val="000126C8"/>
    <w:rsid w:val="0001272B"/>
    <w:rsid w:val="0001273D"/>
    <w:rsid w:val="000128B9"/>
    <w:rsid w:val="000129FD"/>
    <w:rsid w:val="00012AC1"/>
    <w:rsid w:val="00012C40"/>
    <w:rsid w:val="00012C86"/>
    <w:rsid w:val="00012D9A"/>
    <w:rsid w:val="00013230"/>
    <w:rsid w:val="00013361"/>
    <w:rsid w:val="000133A6"/>
    <w:rsid w:val="000133B1"/>
    <w:rsid w:val="000135B4"/>
    <w:rsid w:val="000137BF"/>
    <w:rsid w:val="00013881"/>
    <w:rsid w:val="00013956"/>
    <w:rsid w:val="00013A2F"/>
    <w:rsid w:val="00013D2D"/>
    <w:rsid w:val="00013E6A"/>
    <w:rsid w:val="00014125"/>
    <w:rsid w:val="000141F4"/>
    <w:rsid w:val="00014481"/>
    <w:rsid w:val="0001456A"/>
    <w:rsid w:val="0001457D"/>
    <w:rsid w:val="000145AB"/>
    <w:rsid w:val="00014732"/>
    <w:rsid w:val="000149A4"/>
    <w:rsid w:val="00014CE0"/>
    <w:rsid w:val="00014DFA"/>
    <w:rsid w:val="00014EDB"/>
    <w:rsid w:val="00014F61"/>
    <w:rsid w:val="00014F7D"/>
    <w:rsid w:val="00014F95"/>
    <w:rsid w:val="0001548A"/>
    <w:rsid w:val="000154AB"/>
    <w:rsid w:val="00015AC0"/>
    <w:rsid w:val="00015B32"/>
    <w:rsid w:val="00015BC5"/>
    <w:rsid w:val="00015CC1"/>
    <w:rsid w:val="00015F5D"/>
    <w:rsid w:val="00015F70"/>
    <w:rsid w:val="00016004"/>
    <w:rsid w:val="000160E3"/>
    <w:rsid w:val="00016313"/>
    <w:rsid w:val="000163A5"/>
    <w:rsid w:val="0001640D"/>
    <w:rsid w:val="0001644E"/>
    <w:rsid w:val="000165AF"/>
    <w:rsid w:val="0001666F"/>
    <w:rsid w:val="00016BB7"/>
    <w:rsid w:val="00016C1A"/>
    <w:rsid w:val="00016F7F"/>
    <w:rsid w:val="00017057"/>
    <w:rsid w:val="0001714D"/>
    <w:rsid w:val="000172BD"/>
    <w:rsid w:val="00017538"/>
    <w:rsid w:val="0001754F"/>
    <w:rsid w:val="00017555"/>
    <w:rsid w:val="000177DE"/>
    <w:rsid w:val="00017C63"/>
    <w:rsid w:val="00017E32"/>
    <w:rsid w:val="00017E38"/>
    <w:rsid w:val="00017F0B"/>
    <w:rsid w:val="00017F9F"/>
    <w:rsid w:val="00020113"/>
    <w:rsid w:val="00020164"/>
    <w:rsid w:val="00020209"/>
    <w:rsid w:val="00020250"/>
    <w:rsid w:val="00020963"/>
    <w:rsid w:val="00020B43"/>
    <w:rsid w:val="00020C94"/>
    <w:rsid w:val="00020E73"/>
    <w:rsid w:val="00020F39"/>
    <w:rsid w:val="00021583"/>
    <w:rsid w:val="00021606"/>
    <w:rsid w:val="0002166C"/>
    <w:rsid w:val="00021890"/>
    <w:rsid w:val="000218BA"/>
    <w:rsid w:val="00021916"/>
    <w:rsid w:val="00021B8D"/>
    <w:rsid w:val="00021D2A"/>
    <w:rsid w:val="000220D9"/>
    <w:rsid w:val="00022183"/>
    <w:rsid w:val="0002220A"/>
    <w:rsid w:val="00022252"/>
    <w:rsid w:val="000223E8"/>
    <w:rsid w:val="0002242F"/>
    <w:rsid w:val="000224BF"/>
    <w:rsid w:val="000224D2"/>
    <w:rsid w:val="00022751"/>
    <w:rsid w:val="00022830"/>
    <w:rsid w:val="00022956"/>
    <w:rsid w:val="0002296F"/>
    <w:rsid w:val="00022983"/>
    <w:rsid w:val="00022C29"/>
    <w:rsid w:val="00022D8B"/>
    <w:rsid w:val="00022D9C"/>
    <w:rsid w:val="00023237"/>
    <w:rsid w:val="00023481"/>
    <w:rsid w:val="00023523"/>
    <w:rsid w:val="000235BD"/>
    <w:rsid w:val="00023A90"/>
    <w:rsid w:val="00023B87"/>
    <w:rsid w:val="00023E16"/>
    <w:rsid w:val="00023E6E"/>
    <w:rsid w:val="00023EEB"/>
    <w:rsid w:val="00024007"/>
    <w:rsid w:val="0002415B"/>
    <w:rsid w:val="000241DD"/>
    <w:rsid w:val="00024383"/>
    <w:rsid w:val="000243A8"/>
    <w:rsid w:val="00024600"/>
    <w:rsid w:val="0002473F"/>
    <w:rsid w:val="000247AD"/>
    <w:rsid w:val="000248FC"/>
    <w:rsid w:val="00024B50"/>
    <w:rsid w:val="00024C11"/>
    <w:rsid w:val="00025026"/>
    <w:rsid w:val="000255B6"/>
    <w:rsid w:val="00025719"/>
    <w:rsid w:val="00025F5F"/>
    <w:rsid w:val="00026169"/>
    <w:rsid w:val="00026200"/>
    <w:rsid w:val="000262C9"/>
    <w:rsid w:val="000263DC"/>
    <w:rsid w:val="00026690"/>
    <w:rsid w:val="0002688F"/>
    <w:rsid w:val="00026A15"/>
    <w:rsid w:val="00026C35"/>
    <w:rsid w:val="00026C88"/>
    <w:rsid w:val="00026DD9"/>
    <w:rsid w:val="00026F98"/>
    <w:rsid w:val="00027053"/>
    <w:rsid w:val="000274B5"/>
    <w:rsid w:val="0002756F"/>
    <w:rsid w:val="000275B3"/>
    <w:rsid w:val="00027A25"/>
    <w:rsid w:val="00027A3B"/>
    <w:rsid w:val="00027BA0"/>
    <w:rsid w:val="00027C77"/>
    <w:rsid w:val="00027D31"/>
    <w:rsid w:val="00027E84"/>
    <w:rsid w:val="00027FE3"/>
    <w:rsid w:val="00027FFA"/>
    <w:rsid w:val="000300AC"/>
    <w:rsid w:val="00030268"/>
    <w:rsid w:val="000303EF"/>
    <w:rsid w:val="00030489"/>
    <w:rsid w:val="0003081D"/>
    <w:rsid w:val="00030CB9"/>
    <w:rsid w:val="00030DF6"/>
    <w:rsid w:val="00030F62"/>
    <w:rsid w:val="00030FC2"/>
    <w:rsid w:val="00031045"/>
    <w:rsid w:val="00031389"/>
    <w:rsid w:val="000313D3"/>
    <w:rsid w:val="000317A8"/>
    <w:rsid w:val="00031AE4"/>
    <w:rsid w:val="00031C8F"/>
    <w:rsid w:val="00031CFD"/>
    <w:rsid w:val="00031F0F"/>
    <w:rsid w:val="00032110"/>
    <w:rsid w:val="0003236B"/>
    <w:rsid w:val="0003238F"/>
    <w:rsid w:val="000323CD"/>
    <w:rsid w:val="000324BD"/>
    <w:rsid w:val="000326C7"/>
    <w:rsid w:val="000328EF"/>
    <w:rsid w:val="00032CF0"/>
    <w:rsid w:val="00032D7A"/>
    <w:rsid w:val="00033183"/>
    <w:rsid w:val="0003320F"/>
    <w:rsid w:val="0003341B"/>
    <w:rsid w:val="000335C8"/>
    <w:rsid w:val="000335D2"/>
    <w:rsid w:val="00033710"/>
    <w:rsid w:val="00033850"/>
    <w:rsid w:val="0003386E"/>
    <w:rsid w:val="000338CF"/>
    <w:rsid w:val="00033B08"/>
    <w:rsid w:val="00033B76"/>
    <w:rsid w:val="00033C10"/>
    <w:rsid w:val="00033C9C"/>
    <w:rsid w:val="00033EA7"/>
    <w:rsid w:val="00033FAA"/>
    <w:rsid w:val="00034083"/>
    <w:rsid w:val="00034182"/>
    <w:rsid w:val="0003418E"/>
    <w:rsid w:val="00034683"/>
    <w:rsid w:val="00034AA4"/>
    <w:rsid w:val="00034BE8"/>
    <w:rsid w:val="00034C0F"/>
    <w:rsid w:val="00034DF5"/>
    <w:rsid w:val="00034FDA"/>
    <w:rsid w:val="000353BD"/>
    <w:rsid w:val="0003549D"/>
    <w:rsid w:val="000354C0"/>
    <w:rsid w:val="000354E3"/>
    <w:rsid w:val="0003561F"/>
    <w:rsid w:val="00035633"/>
    <w:rsid w:val="0003586B"/>
    <w:rsid w:val="00035B5B"/>
    <w:rsid w:val="00035FE9"/>
    <w:rsid w:val="00036186"/>
    <w:rsid w:val="00036189"/>
    <w:rsid w:val="000362E3"/>
    <w:rsid w:val="000363DB"/>
    <w:rsid w:val="00036547"/>
    <w:rsid w:val="00036668"/>
    <w:rsid w:val="00036989"/>
    <w:rsid w:val="00036CEC"/>
    <w:rsid w:val="00037024"/>
    <w:rsid w:val="000370B4"/>
    <w:rsid w:val="0003722C"/>
    <w:rsid w:val="0003749B"/>
    <w:rsid w:val="0003749E"/>
    <w:rsid w:val="0003761B"/>
    <w:rsid w:val="0003763F"/>
    <w:rsid w:val="00037672"/>
    <w:rsid w:val="0003769D"/>
    <w:rsid w:val="00037800"/>
    <w:rsid w:val="00037E03"/>
    <w:rsid w:val="00037F2D"/>
    <w:rsid w:val="00040030"/>
    <w:rsid w:val="0004085F"/>
    <w:rsid w:val="000408CE"/>
    <w:rsid w:val="00040A92"/>
    <w:rsid w:val="00040D93"/>
    <w:rsid w:val="00040F9A"/>
    <w:rsid w:val="00040FCD"/>
    <w:rsid w:val="0004102C"/>
    <w:rsid w:val="00041200"/>
    <w:rsid w:val="00041279"/>
    <w:rsid w:val="000414D4"/>
    <w:rsid w:val="00041560"/>
    <w:rsid w:val="000415E8"/>
    <w:rsid w:val="00041C62"/>
    <w:rsid w:val="00041CC3"/>
    <w:rsid w:val="00041D2F"/>
    <w:rsid w:val="00041DA7"/>
    <w:rsid w:val="00042069"/>
    <w:rsid w:val="000421E0"/>
    <w:rsid w:val="0004226D"/>
    <w:rsid w:val="00042277"/>
    <w:rsid w:val="000422B6"/>
    <w:rsid w:val="000422EF"/>
    <w:rsid w:val="0004231F"/>
    <w:rsid w:val="0004243A"/>
    <w:rsid w:val="000426B7"/>
    <w:rsid w:val="0004279C"/>
    <w:rsid w:val="00042A91"/>
    <w:rsid w:val="00042B4D"/>
    <w:rsid w:val="00042CA5"/>
    <w:rsid w:val="00042D4E"/>
    <w:rsid w:val="00042E6B"/>
    <w:rsid w:val="0004304F"/>
    <w:rsid w:val="0004319D"/>
    <w:rsid w:val="0004340E"/>
    <w:rsid w:val="000436EC"/>
    <w:rsid w:val="00043ADF"/>
    <w:rsid w:val="00043C23"/>
    <w:rsid w:val="00043CC0"/>
    <w:rsid w:val="00043E9E"/>
    <w:rsid w:val="00043F93"/>
    <w:rsid w:val="00044296"/>
    <w:rsid w:val="000445A9"/>
    <w:rsid w:val="000449E0"/>
    <w:rsid w:val="000449EC"/>
    <w:rsid w:val="00044BE5"/>
    <w:rsid w:val="00044BF5"/>
    <w:rsid w:val="00044EC6"/>
    <w:rsid w:val="0004510E"/>
    <w:rsid w:val="00045151"/>
    <w:rsid w:val="00045263"/>
    <w:rsid w:val="000452C6"/>
    <w:rsid w:val="000453D6"/>
    <w:rsid w:val="00045660"/>
    <w:rsid w:val="00045741"/>
    <w:rsid w:val="0004584B"/>
    <w:rsid w:val="000458AD"/>
    <w:rsid w:val="00045949"/>
    <w:rsid w:val="00045A40"/>
    <w:rsid w:val="00045C3D"/>
    <w:rsid w:val="00045C85"/>
    <w:rsid w:val="00045D6E"/>
    <w:rsid w:val="00045E16"/>
    <w:rsid w:val="0004625E"/>
    <w:rsid w:val="000463FF"/>
    <w:rsid w:val="0004645B"/>
    <w:rsid w:val="000468F5"/>
    <w:rsid w:val="00046A58"/>
    <w:rsid w:val="00046C42"/>
    <w:rsid w:val="00046D04"/>
    <w:rsid w:val="00046D87"/>
    <w:rsid w:val="00046DA4"/>
    <w:rsid w:val="00047170"/>
    <w:rsid w:val="00047176"/>
    <w:rsid w:val="00047187"/>
    <w:rsid w:val="000472E3"/>
    <w:rsid w:val="00047336"/>
    <w:rsid w:val="0004739A"/>
    <w:rsid w:val="000479F2"/>
    <w:rsid w:val="00047EBB"/>
    <w:rsid w:val="00047FD1"/>
    <w:rsid w:val="00050140"/>
    <w:rsid w:val="000502E8"/>
    <w:rsid w:val="0005036F"/>
    <w:rsid w:val="00050514"/>
    <w:rsid w:val="000507C0"/>
    <w:rsid w:val="000508ED"/>
    <w:rsid w:val="00050A5C"/>
    <w:rsid w:val="00050AA9"/>
    <w:rsid w:val="00050C07"/>
    <w:rsid w:val="00050D13"/>
    <w:rsid w:val="0005103F"/>
    <w:rsid w:val="0005106F"/>
    <w:rsid w:val="00051079"/>
    <w:rsid w:val="0005111A"/>
    <w:rsid w:val="00051346"/>
    <w:rsid w:val="0005185F"/>
    <w:rsid w:val="0005189B"/>
    <w:rsid w:val="000518FF"/>
    <w:rsid w:val="0005191D"/>
    <w:rsid w:val="00051D30"/>
    <w:rsid w:val="00051D95"/>
    <w:rsid w:val="00051E49"/>
    <w:rsid w:val="0005210A"/>
    <w:rsid w:val="00052497"/>
    <w:rsid w:val="000525D0"/>
    <w:rsid w:val="000525EF"/>
    <w:rsid w:val="00052853"/>
    <w:rsid w:val="000529C6"/>
    <w:rsid w:val="00052AD9"/>
    <w:rsid w:val="00052D69"/>
    <w:rsid w:val="00053108"/>
    <w:rsid w:val="000533D7"/>
    <w:rsid w:val="000534C8"/>
    <w:rsid w:val="000535B4"/>
    <w:rsid w:val="0005368B"/>
    <w:rsid w:val="00053801"/>
    <w:rsid w:val="00053968"/>
    <w:rsid w:val="000539C9"/>
    <w:rsid w:val="00053A83"/>
    <w:rsid w:val="00053E51"/>
    <w:rsid w:val="00053E92"/>
    <w:rsid w:val="00053F48"/>
    <w:rsid w:val="00053F6B"/>
    <w:rsid w:val="0005403E"/>
    <w:rsid w:val="000540F1"/>
    <w:rsid w:val="00054308"/>
    <w:rsid w:val="000543A7"/>
    <w:rsid w:val="00054427"/>
    <w:rsid w:val="00054530"/>
    <w:rsid w:val="00054557"/>
    <w:rsid w:val="000545F3"/>
    <w:rsid w:val="00054814"/>
    <w:rsid w:val="00054A27"/>
    <w:rsid w:val="00054C6E"/>
    <w:rsid w:val="00054D06"/>
    <w:rsid w:val="00054FF1"/>
    <w:rsid w:val="00055018"/>
    <w:rsid w:val="000550AC"/>
    <w:rsid w:val="000551BA"/>
    <w:rsid w:val="000551FB"/>
    <w:rsid w:val="000552F1"/>
    <w:rsid w:val="00055395"/>
    <w:rsid w:val="00055497"/>
    <w:rsid w:val="00055BB8"/>
    <w:rsid w:val="00055C79"/>
    <w:rsid w:val="00055F4D"/>
    <w:rsid w:val="00056137"/>
    <w:rsid w:val="0005657B"/>
    <w:rsid w:val="000565BF"/>
    <w:rsid w:val="000567FC"/>
    <w:rsid w:val="0005694F"/>
    <w:rsid w:val="00056980"/>
    <w:rsid w:val="00056A8F"/>
    <w:rsid w:val="00056B01"/>
    <w:rsid w:val="00056B0A"/>
    <w:rsid w:val="00056CA8"/>
    <w:rsid w:val="00056D86"/>
    <w:rsid w:val="00056E49"/>
    <w:rsid w:val="00056F8B"/>
    <w:rsid w:val="000571A0"/>
    <w:rsid w:val="0005723F"/>
    <w:rsid w:val="0005762F"/>
    <w:rsid w:val="00057697"/>
    <w:rsid w:val="00057750"/>
    <w:rsid w:val="00057A6C"/>
    <w:rsid w:val="00057A83"/>
    <w:rsid w:val="00057C82"/>
    <w:rsid w:val="00057CE5"/>
    <w:rsid w:val="00057D36"/>
    <w:rsid w:val="00057EC9"/>
    <w:rsid w:val="00060028"/>
    <w:rsid w:val="000601B7"/>
    <w:rsid w:val="000601DF"/>
    <w:rsid w:val="00060528"/>
    <w:rsid w:val="000607FE"/>
    <w:rsid w:val="000609A5"/>
    <w:rsid w:val="00060E1E"/>
    <w:rsid w:val="00060EF2"/>
    <w:rsid w:val="00061042"/>
    <w:rsid w:val="0006161C"/>
    <w:rsid w:val="0006161E"/>
    <w:rsid w:val="00061624"/>
    <w:rsid w:val="00061671"/>
    <w:rsid w:val="000616BF"/>
    <w:rsid w:val="000619F8"/>
    <w:rsid w:val="00061B2E"/>
    <w:rsid w:val="000621A7"/>
    <w:rsid w:val="00062208"/>
    <w:rsid w:val="00062292"/>
    <w:rsid w:val="00062326"/>
    <w:rsid w:val="000624A6"/>
    <w:rsid w:val="00062648"/>
    <w:rsid w:val="0006266E"/>
    <w:rsid w:val="000626D2"/>
    <w:rsid w:val="00062756"/>
    <w:rsid w:val="00062E3A"/>
    <w:rsid w:val="00062FFE"/>
    <w:rsid w:val="00063137"/>
    <w:rsid w:val="000634B5"/>
    <w:rsid w:val="000634C7"/>
    <w:rsid w:val="00063571"/>
    <w:rsid w:val="0006378C"/>
    <w:rsid w:val="00063912"/>
    <w:rsid w:val="000639FE"/>
    <w:rsid w:val="00063ABE"/>
    <w:rsid w:val="00063B7E"/>
    <w:rsid w:val="00063EB8"/>
    <w:rsid w:val="00063F18"/>
    <w:rsid w:val="000640DF"/>
    <w:rsid w:val="00064242"/>
    <w:rsid w:val="00064A3E"/>
    <w:rsid w:val="00064D13"/>
    <w:rsid w:val="00064F2B"/>
    <w:rsid w:val="000650A5"/>
    <w:rsid w:val="00065259"/>
    <w:rsid w:val="00065446"/>
    <w:rsid w:val="00065530"/>
    <w:rsid w:val="000657B5"/>
    <w:rsid w:val="0006592D"/>
    <w:rsid w:val="00065FEC"/>
    <w:rsid w:val="00066025"/>
    <w:rsid w:val="00066132"/>
    <w:rsid w:val="000662AE"/>
    <w:rsid w:val="00066303"/>
    <w:rsid w:val="000663B8"/>
    <w:rsid w:val="00066522"/>
    <w:rsid w:val="000666FA"/>
    <w:rsid w:val="0006678A"/>
    <w:rsid w:val="00066B1E"/>
    <w:rsid w:val="00066E79"/>
    <w:rsid w:val="000671EF"/>
    <w:rsid w:val="00067386"/>
    <w:rsid w:val="000677CD"/>
    <w:rsid w:val="00067AD4"/>
    <w:rsid w:val="00067BAB"/>
    <w:rsid w:val="00067E62"/>
    <w:rsid w:val="00067FE0"/>
    <w:rsid w:val="000702F4"/>
    <w:rsid w:val="000704C6"/>
    <w:rsid w:val="00070592"/>
    <w:rsid w:val="000705C0"/>
    <w:rsid w:val="0007066F"/>
    <w:rsid w:val="0007082B"/>
    <w:rsid w:val="0007135E"/>
    <w:rsid w:val="00071380"/>
    <w:rsid w:val="0007171B"/>
    <w:rsid w:val="000719A7"/>
    <w:rsid w:val="00071E4C"/>
    <w:rsid w:val="00071E60"/>
    <w:rsid w:val="00072581"/>
    <w:rsid w:val="00072686"/>
    <w:rsid w:val="000728C6"/>
    <w:rsid w:val="0007299C"/>
    <w:rsid w:val="00072A20"/>
    <w:rsid w:val="00072A4A"/>
    <w:rsid w:val="00072E1D"/>
    <w:rsid w:val="0007315F"/>
    <w:rsid w:val="000734F8"/>
    <w:rsid w:val="000737CD"/>
    <w:rsid w:val="00073805"/>
    <w:rsid w:val="0007381E"/>
    <w:rsid w:val="00073942"/>
    <w:rsid w:val="00073C43"/>
    <w:rsid w:val="00073C7E"/>
    <w:rsid w:val="00073CC1"/>
    <w:rsid w:val="00073DEB"/>
    <w:rsid w:val="00073FC7"/>
    <w:rsid w:val="000745AE"/>
    <w:rsid w:val="000746A6"/>
    <w:rsid w:val="00074722"/>
    <w:rsid w:val="00074775"/>
    <w:rsid w:val="000747DA"/>
    <w:rsid w:val="00074ACF"/>
    <w:rsid w:val="00074CC8"/>
    <w:rsid w:val="0007518D"/>
    <w:rsid w:val="000751C6"/>
    <w:rsid w:val="0007529A"/>
    <w:rsid w:val="000755B6"/>
    <w:rsid w:val="00075633"/>
    <w:rsid w:val="0007566B"/>
    <w:rsid w:val="000759B6"/>
    <w:rsid w:val="000759CE"/>
    <w:rsid w:val="00075A56"/>
    <w:rsid w:val="00075B49"/>
    <w:rsid w:val="00075D67"/>
    <w:rsid w:val="00076264"/>
    <w:rsid w:val="000762EE"/>
    <w:rsid w:val="000763F7"/>
    <w:rsid w:val="00076593"/>
    <w:rsid w:val="00076688"/>
    <w:rsid w:val="00076955"/>
    <w:rsid w:val="00076977"/>
    <w:rsid w:val="00076B15"/>
    <w:rsid w:val="00076E51"/>
    <w:rsid w:val="00076E8A"/>
    <w:rsid w:val="00076F48"/>
    <w:rsid w:val="00077035"/>
    <w:rsid w:val="000770FB"/>
    <w:rsid w:val="000771AE"/>
    <w:rsid w:val="000771CE"/>
    <w:rsid w:val="000772F4"/>
    <w:rsid w:val="0007741A"/>
    <w:rsid w:val="000775CE"/>
    <w:rsid w:val="00077719"/>
    <w:rsid w:val="000777CC"/>
    <w:rsid w:val="000777DC"/>
    <w:rsid w:val="00077869"/>
    <w:rsid w:val="000778BC"/>
    <w:rsid w:val="00077940"/>
    <w:rsid w:val="00077C4B"/>
    <w:rsid w:val="00077DF0"/>
    <w:rsid w:val="0008004E"/>
    <w:rsid w:val="000800E3"/>
    <w:rsid w:val="000801A7"/>
    <w:rsid w:val="000802E0"/>
    <w:rsid w:val="0008065A"/>
    <w:rsid w:val="0008066C"/>
    <w:rsid w:val="0008072C"/>
    <w:rsid w:val="000808D0"/>
    <w:rsid w:val="00080AA1"/>
    <w:rsid w:val="00080C33"/>
    <w:rsid w:val="00080C92"/>
    <w:rsid w:val="00080D4F"/>
    <w:rsid w:val="00080ED6"/>
    <w:rsid w:val="0008104F"/>
    <w:rsid w:val="000819DC"/>
    <w:rsid w:val="00081A3D"/>
    <w:rsid w:val="00081BEB"/>
    <w:rsid w:val="000824A2"/>
    <w:rsid w:val="00082582"/>
    <w:rsid w:val="00082641"/>
    <w:rsid w:val="00082653"/>
    <w:rsid w:val="0008291A"/>
    <w:rsid w:val="00082A1E"/>
    <w:rsid w:val="00082C37"/>
    <w:rsid w:val="00082C64"/>
    <w:rsid w:val="0008303E"/>
    <w:rsid w:val="0008317C"/>
    <w:rsid w:val="000832BE"/>
    <w:rsid w:val="000833B1"/>
    <w:rsid w:val="000833C2"/>
    <w:rsid w:val="00083A4E"/>
    <w:rsid w:val="00083B56"/>
    <w:rsid w:val="00083BE8"/>
    <w:rsid w:val="00083BF3"/>
    <w:rsid w:val="00083D89"/>
    <w:rsid w:val="00083DD3"/>
    <w:rsid w:val="00083E68"/>
    <w:rsid w:val="00083EA6"/>
    <w:rsid w:val="00084289"/>
    <w:rsid w:val="00084730"/>
    <w:rsid w:val="00084A29"/>
    <w:rsid w:val="00084D5A"/>
    <w:rsid w:val="00084DDE"/>
    <w:rsid w:val="00084F24"/>
    <w:rsid w:val="00085015"/>
    <w:rsid w:val="0008511F"/>
    <w:rsid w:val="000852FA"/>
    <w:rsid w:val="00085391"/>
    <w:rsid w:val="0008562F"/>
    <w:rsid w:val="00085774"/>
    <w:rsid w:val="00085907"/>
    <w:rsid w:val="00085930"/>
    <w:rsid w:val="000859ED"/>
    <w:rsid w:val="00085B12"/>
    <w:rsid w:val="00085BC3"/>
    <w:rsid w:val="00085D0D"/>
    <w:rsid w:val="0008622C"/>
    <w:rsid w:val="0008631D"/>
    <w:rsid w:val="000864A7"/>
    <w:rsid w:val="00086550"/>
    <w:rsid w:val="000865EE"/>
    <w:rsid w:val="00086759"/>
    <w:rsid w:val="0008685C"/>
    <w:rsid w:val="00086AE1"/>
    <w:rsid w:val="00086B19"/>
    <w:rsid w:val="00086B8F"/>
    <w:rsid w:val="00086BCD"/>
    <w:rsid w:val="00086E28"/>
    <w:rsid w:val="00086F83"/>
    <w:rsid w:val="000872E8"/>
    <w:rsid w:val="00087530"/>
    <w:rsid w:val="0008754F"/>
    <w:rsid w:val="00087866"/>
    <w:rsid w:val="00087A6B"/>
    <w:rsid w:val="00087A84"/>
    <w:rsid w:val="00087BDC"/>
    <w:rsid w:val="00087C58"/>
    <w:rsid w:val="00090489"/>
    <w:rsid w:val="000906F8"/>
    <w:rsid w:val="00090AAB"/>
    <w:rsid w:val="00090C64"/>
    <w:rsid w:val="00090EE0"/>
    <w:rsid w:val="00090F19"/>
    <w:rsid w:val="000910FA"/>
    <w:rsid w:val="0009124B"/>
    <w:rsid w:val="0009141E"/>
    <w:rsid w:val="000914ED"/>
    <w:rsid w:val="000914FB"/>
    <w:rsid w:val="0009179D"/>
    <w:rsid w:val="000918E7"/>
    <w:rsid w:val="00091DE4"/>
    <w:rsid w:val="00091E28"/>
    <w:rsid w:val="00091FC2"/>
    <w:rsid w:val="00092007"/>
    <w:rsid w:val="00092251"/>
    <w:rsid w:val="00092465"/>
    <w:rsid w:val="00092472"/>
    <w:rsid w:val="0009296B"/>
    <w:rsid w:val="00092A09"/>
    <w:rsid w:val="00092D5F"/>
    <w:rsid w:val="00092E59"/>
    <w:rsid w:val="00093031"/>
    <w:rsid w:val="0009337D"/>
    <w:rsid w:val="00093573"/>
    <w:rsid w:val="0009360B"/>
    <w:rsid w:val="0009378B"/>
    <w:rsid w:val="00093851"/>
    <w:rsid w:val="00093B31"/>
    <w:rsid w:val="00093B4C"/>
    <w:rsid w:val="00093C38"/>
    <w:rsid w:val="00093F1B"/>
    <w:rsid w:val="00093F29"/>
    <w:rsid w:val="0009412B"/>
    <w:rsid w:val="0009413C"/>
    <w:rsid w:val="000941C9"/>
    <w:rsid w:val="00094252"/>
    <w:rsid w:val="00094539"/>
    <w:rsid w:val="0009458E"/>
    <w:rsid w:val="0009464B"/>
    <w:rsid w:val="0009468D"/>
    <w:rsid w:val="00094810"/>
    <w:rsid w:val="0009481C"/>
    <w:rsid w:val="00094858"/>
    <w:rsid w:val="00094A60"/>
    <w:rsid w:val="00094A7E"/>
    <w:rsid w:val="00094B30"/>
    <w:rsid w:val="00094C23"/>
    <w:rsid w:val="000950D6"/>
    <w:rsid w:val="0009530D"/>
    <w:rsid w:val="0009536D"/>
    <w:rsid w:val="00095470"/>
    <w:rsid w:val="0009582A"/>
    <w:rsid w:val="00095959"/>
    <w:rsid w:val="00095A8B"/>
    <w:rsid w:val="00095B0D"/>
    <w:rsid w:val="00095B1B"/>
    <w:rsid w:val="00095D2A"/>
    <w:rsid w:val="00095DEE"/>
    <w:rsid w:val="00095E20"/>
    <w:rsid w:val="000960F9"/>
    <w:rsid w:val="00096244"/>
    <w:rsid w:val="0009643D"/>
    <w:rsid w:val="0009647A"/>
    <w:rsid w:val="000964DC"/>
    <w:rsid w:val="000966A3"/>
    <w:rsid w:val="000967CE"/>
    <w:rsid w:val="0009686C"/>
    <w:rsid w:val="00096998"/>
    <w:rsid w:val="000969D8"/>
    <w:rsid w:val="00096A2D"/>
    <w:rsid w:val="00096BB0"/>
    <w:rsid w:val="00096D89"/>
    <w:rsid w:val="00097178"/>
    <w:rsid w:val="00097883"/>
    <w:rsid w:val="0009793E"/>
    <w:rsid w:val="00097BBA"/>
    <w:rsid w:val="00097C1B"/>
    <w:rsid w:val="00097EF3"/>
    <w:rsid w:val="000A000A"/>
    <w:rsid w:val="000A00B5"/>
    <w:rsid w:val="000A064D"/>
    <w:rsid w:val="000A0755"/>
    <w:rsid w:val="000A090D"/>
    <w:rsid w:val="000A091C"/>
    <w:rsid w:val="000A09A0"/>
    <w:rsid w:val="000A0C2A"/>
    <w:rsid w:val="000A0C78"/>
    <w:rsid w:val="000A0D9D"/>
    <w:rsid w:val="000A101C"/>
    <w:rsid w:val="000A1068"/>
    <w:rsid w:val="000A106E"/>
    <w:rsid w:val="000A123F"/>
    <w:rsid w:val="000A126B"/>
    <w:rsid w:val="000A150A"/>
    <w:rsid w:val="000A18F8"/>
    <w:rsid w:val="000A1962"/>
    <w:rsid w:val="000A1A29"/>
    <w:rsid w:val="000A1A5D"/>
    <w:rsid w:val="000A1AF7"/>
    <w:rsid w:val="000A1BD6"/>
    <w:rsid w:val="000A1C52"/>
    <w:rsid w:val="000A1C83"/>
    <w:rsid w:val="000A1D2F"/>
    <w:rsid w:val="000A1E7C"/>
    <w:rsid w:val="000A2060"/>
    <w:rsid w:val="000A215E"/>
    <w:rsid w:val="000A2284"/>
    <w:rsid w:val="000A261B"/>
    <w:rsid w:val="000A2625"/>
    <w:rsid w:val="000A26CA"/>
    <w:rsid w:val="000A2788"/>
    <w:rsid w:val="000A27FF"/>
    <w:rsid w:val="000A2916"/>
    <w:rsid w:val="000A292C"/>
    <w:rsid w:val="000A2AD3"/>
    <w:rsid w:val="000A2B4F"/>
    <w:rsid w:val="000A2C28"/>
    <w:rsid w:val="000A2CE4"/>
    <w:rsid w:val="000A2DAA"/>
    <w:rsid w:val="000A2F52"/>
    <w:rsid w:val="000A3012"/>
    <w:rsid w:val="000A30C5"/>
    <w:rsid w:val="000A31A4"/>
    <w:rsid w:val="000A3619"/>
    <w:rsid w:val="000A36F9"/>
    <w:rsid w:val="000A3934"/>
    <w:rsid w:val="000A3A05"/>
    <w:rsid w:val="000A3E94"/>
    <w:rsid w:val="000A3EA4"/>
    <w:rsid w:val="000A3EC4"/>
    <w:rsid w:val="000A405E"/>
    <w:rsid w:val="000A434D"/>
    <w:rsid w:val="000A470B"/>
    <w:rsid w:val="000A47A5"/>
    <w:rsid w:val="000A4A27"/>
    <w:rsid w:val="000A4A39"/>
    <w:rsid w:val="000A4BBE"/>
    <w:rsid w:val="000A4E39"/>
    <w:rsid w:val="000A4E50"/>
    <w:rsid w:val="000A4F79"/>
    <w:rsid w:val="000A4FEE"/>
    <w:rsid w:val="000A511F"/>
    <w:rsid w:val="000A51F3"/>
    <w:rsid w:val="000A5389"/>
    <w:rsid w:val="000A5415"/>
    <w:rsid w:val="000A54C6"/>
    <w:rsid w:val="000A5A93"/>
    <w:rsid w:val="000A5B13"/>
    <w:rsid w:val="000A5BD5"/>
    <w:rsid w:val="000A5FFF"/>
    <w:rsid w:val="000A604D"/>
    <w:rsid w:val="000A619B"/>
    <w:rsid w:val="000A620F"/>
    <w:rsid w:val="000A62A9"/>
    <w:rsid w:val="000A6450"/>
    <w:rsid w:val="000A675F"/>
    <w:rsid w:val="000A6926"/>
    <w:rsid w:val="000A6C09"/>
    <w:rsid w:val="000A6C42"/>
    <w:rsid w:val="000A6D8A"/>
    <w:rsid w:val="000A708A"/>
    <w:rsid w:val="000A7285"/>
    <w:rsid w:val="000A74AD"/>
    <w:rsid w:val="000A74D5"/>
    <w:rsid w:val="000A74DB"/>
    <w:rsid w:val="000A773D"/>
    <w:rsid w:val="000A778D"/>
    <w:rsid w:val="000A779B"/>
    <w:rsid w:val="000A785E"/>
    <w:rsid w:val="000A7B03"/>
    <w:rsid w:val="000A7B70"/>
    <w:rsid w:val="000A7C53"/>
    <w:rsid w:val="000A7DE3"/>
    <w:rsid w:val="000A7E7B"/>
    <w:rsid w:val="000A7EF2"/>
    <w:rsid w:val="000B02F1"/>
    <w:rsid w:val="000B034D"/>
    <w:rsid w:val="000B0350"/>
    <w:rsid w:val="000B0B3D"/>
    <w:rsid w:val="000B0BDE"/>
    <w:rsid w:val="000B0C68"/>
    <w:rsid w:val="000B0EA0"/>
    <w:rsid w:val="000B0F6C"/>
    <w:rsid w:val="000B0FB2"/>
    <w:rsid w:val="000B109F"/>
    <w:rsid w:val="000B11C3"/>
    <w:rsid w:val="000B1289"/>
    <w:rsid w:val="000B13DD"/>
    <w:rsid w:val="000B176A"/>
    <w:rsid w:val="000B1796"/>
    <w:rsid w:val="000B184D"/>
    <w:rsid w:val="000B1F3A"/>
    <w:rsid w:val="000B1FAD"/>
    <w:rsid w:val="000B1FBD"/>
    <w:rsid w:val="000B1FCE"/>
    <w:rsid w:val="000B21E1"/>
    <w:rsid w:val="000B2412"/>
    <w:rsid w:val="000B24D3"/>
    <w:rsid w:val="000B2596"/>
    <w:rsid w:val="000B2ACA"/>
    <w:rsid w:val="000B2C3A"/>
    <w:rsid w:val="000B2EC1"/>
    <w:rsid w:val="000B3248"/>
    <w:rsid w:val="000B336C"/>
    <w:rsid w:val="000B3482"/>
    <w:rsid w:val="000B356C"/>
    <w:rsid w:val="000B3B9E"/>
    <w:rsid w:val="000B3E47"/>
    <w:rsid w:val="000B3EA4"/>
    <w:rsid w:val="000B407B"/>
    <w:rsid w:val="000B417C"/>
    <w:rsid w:val="000B438D"/>
    <w:rsid w:val="000B43C4"/>
    <w:rsid w:val="000B454D"/>
    <w:rsid w:val="000B4561"/>
    <w:rsid w:val="000B4576"/>
    <w:rsid w:val="000B464C"/>
    <w:rsid w:val="000B46D1"/>
    <w:rsid w:val="000B47A6"/>
    <w:rsid w:val="000B4D33"/>
    <w:rsid w:val="000B4F1B"/>
    <w:rsid w:val="000B50C3"/>
    <w:rsid w:val="000B5331"/>
    <w:rsid w:val="000B5481"/>
    <w:rsid w:val="000B5839"/>
    <w:rsid w:val="000B592A"/>
    <w:rsid w:val="000B5954"/>
    <w:rsid w:val="000B5AE1"/>
    <w:rsid w:val="000B5AEC"/>
    <w:rsid w:val="000B5D34"/>
    <w:rsid w:val="000B5DD6"/>
    <w:rsid w:val="000B5E48"/>
    <w:rsid w:val="000B6037"/>
    <w:rsid w:val="000B60E4"/>
    <w:rsid w:val="000B6157"/>
    <w:rsid w:val="000B61A8"/>
    <w:rsid w:val="000B6224"/>
    <w:rsid w:val="000B640E"/>
    <w:rsid w:val="000B65CD"/>
    <w:rsid w:val="000B681B"/>
    <w:rsid w:val="000B6BDF"/>
    <w:rsid w:val="000B6C65"/>
    <w:rsid w:val="000B6CE9"/>
    <w:rsid w:val="000B6DB0"/>
    <w:rsid w:val="000B6EAB"/>
    <w:rsid w:val="000B7010"/>
    <w:rsid w:val="000B7168"/>
    <w:rsid w:val="000B71B7"/>
    <w:rsid w:val="000B7254"/>
    <w:rsid w:val="000B7298"/>
    <w:rsid w:val="000B74ED"/>
    <w:rsid w:val="000B75C5"/>
    <w:rsid w:val="000B790F"/>
    <w:rsid w:val="000B7AC8"/>
    <w:rsid w:val="000B7B08"/>
    <w:rsid w:val="000B7B7F"/>
    <w:rsid w:val="000B7C90"/>
    <w:rsid w:val="000B7C9E"/>
    <w:rsid w:val="000B7EF6"/>
    <w:rsid w:val="000C01E4"/>
    <w:rsid w:val="000C026A"/>
    <w:rsid w:val="000C0522"/>
    <w:rsid w:val="000C05B8"/>
    <w:rsid w:val="000C08E6"/>
    <w:rsid w:val="000C0908"/>
    <w:rsid w:val="000C0B82"/>
    <w:rsid w:val="000C0C78"/>
    <w:rsid w:val="000C0D65"/>
    <w:rsid w:val="000C12EA"/>
    <w:rsid w:val="000C148F"/>
    <w:rsid w:val="000C1A3E"/>
    <w:rsid w:val="000C1B85"/>
    <w:rsid w:val="000C1EBA"/>
    <w:rsid w:val="000C209E"/>
    <w:rsid w:val="000C20A9"/>
    <w:rsid w:val="000C20F2"/>
    <w:rsid w:val="000C2130"/>
    <w:rsid w:val="000C2233"/>
    <w:rsid w:val="000C291C"/>
    <w:rsid w:val="000C2C3B"/>
    <w:rsid w:val="000C2CAB"/>
    <w:rsid w:val="000C2F19"/>
    <w:rsid w:val="000C2FBF"/>
    <w:rsid w:val="000C2FE9"/>
    <w:rsid w:val="000C301F"/>
    <w:rsid w:val="000C3087"/>
    <w:rsid w:val="000C3199"/>
    <w:rsid w:val="000C3565"/>
    <w:rsid w:val="000C35DB"/>
    <w:rsid w:val="000C36C2"/>
    <w:rsid w:val="000C3ACB"/>
    <w:rsid w:val="000C3B6C"/>
    <w:rsid w:val="000C3BDA"/>
    <w:rsid w:val="000C3D6A"/>
    <w:rsid w:val="000C40AA"/>
    <w:rsid w:val="000C4416"/>
    <w:rsid w:val="000C44A9"/>
    <w:rsid w:val="000C44CF"/>
    <w:rsid w:val="000C47A1"/>
    <w:rsid w:val="000C4836"/>
    <w:rsid w:val="000C4AD7"/>
    <w:rsid w:val="000C4DCC"/>
    <w:rsid w:val="000C51FE"/>
    <w:rsid w:val="000C521C"/>
    <w:rsid w:val="000C543E"/>
    <w:rsid w:val="000C547D"/>
    <w:rsid w:val="000C5507"/>
    <w:rsid w:val="000C55AC"/>
    <w:rsid w:val="000C58D5"/>
    <w:rsid w:val="000C58F4"/>
    <w:rsid w:val="000C5B23"/>
    <w:rsid w:val="000C5D6C"/>
    <w:rsid w:val="000C626B"/>
    <w:rsid w:val="000C64EA"/>
    <w:rsid w:val="000C66F0"/>
    <w:rsid w:val="000C66F8"/>
    <w:rsid w:val="000C670A"/>
    <w:rsid w:val="000C67CC"/>
    <w:rsid w:val="000C68BC"/>
    <w:rsid w:val="000C69BC"/>
    <w:rsid w:val="000C69F8"/>
    <w:rsid w:val="000C6A6E"/>
    <w:rsid w:val="000C6ACC"/>
    <w:rsid w:val="000C6B9B"/>
    <w:rsid w:val="000C6C3B"/>
    <w:rsid w:val="000C6DA5"/>
    <w:rsid w:val="000C6F15"/>
    <w:rsid w:val="000C702A"/>
    <w:rsid w:val="000C713C"/>
    <w:rsid w:val="000C7181"/>
    <w:rsid w:val="000C73B9"/>
    <w:rsid w:val="000C76F4"/>
    <w:rsid w:val="000C7774"/>
    <w:rsid w:val="000C78FB"/>
    <w:rsid w:val="000C7E2E"/>
    <w:rsid w:val="000C7EE1"/>
    <w:rsid w:val="000D0013"/>
    <w:rsid w:val="000D0281"/>
    <w:rsid w:val="000D03CA"/>
    <w:rsid w:val="000D0625"/>
    <w:rsid w:val="000D070F"/>
    <w:rsid w:val="000D091A"/>
    <w:rsid w:val="000D0978"/>
    <w:rsid w:val="000D0DF3"/>
    <w:rsid w:val="000D0E4D"/>
    <w:rsid w:val="000D1345"/>
    <w:rsid w:val="000D14C7"/>
    <w:rsid w:val="000D1F65"/>
    <w:rsid w:val="000D231D"/>
    <w:rsid w:val="000D2497"/>
    <w:rsid w:val="000D24B7"/>
    <w:rsid w:val="000D26DD"/>
    <w:rsid w:val="000D2954"/>
    <w:rsid w:val="000D2C6A"/>
    <w:rsid w:val="000D3394"/>
    <w:rsid w:val="000D3822"/>
    <w:rsid w:val="000D38E7"/>
    <w:rsid w:val="000D39A9"/>
    <w:rsid w:val="000D3B2B"/>
    <w:rsid w:val="000D40F3"/>
    <w:rsid w:val="000D41D3"/>
    <w:rsid w:val="000D4347"/>
    <w:rsid w:val="000D46E8"/>
    <w:rsid w:val="000D47F7"/>
    <w:rsid w:val="000D49F8"/>
    <w:rsid w:val="000D4BA1"/>
    <w:rsid w:val="000D4CDC"/>
    <w:rsid w:val="000D4D10"/>
    <w:rsid w:val="000D4F0A"/>
    <w:rsid w:val="000D50F3"/>
    <w:rsid w:val="000D510C"/>
    <w:rsid w:val="000D5148"/>
    <w:rsid w:val="000D52E4"/>
    <w:rsid w:val="000D55C7"/>
    <w:rsid w:val="000D567A"/>
    <w:rsid w:val="000D5760"/>
    <w:rsid w:val="000D583E"/>
    <w:rsid w:val="000D590F"/>
    <w:rsid w:val="000D59A3"/>
    <w:rsid w:val="000D5A67"/>
    <w:rsid w:val="000D5AA3"/>
    <w:rsid w:val="000D5B00"/>
    <w:rsid w:val="000D5BA3"/>
    <w:rsid w:val="000D5BAC"/>
    <w:rsid w:val="000D5CBA"/>
    <w:rsid w:val="000D5D2C"/>
    <w:rsid w:val="000D5FF4"/>
    <w:rsid w:val="000D6021"/>
    <w:rsid w:val="000D60C5"/>
    <w:rsid w:val="000D60CB"/>
    <w:rsid w:val="000D625B"/>
    <w:rsid w:val="000D62CE"/>
    <w:rsid w:val="000D6333"/>
    <w:rsid w:val="000D6800"/>
    <w:rsid w:val="000D69E1"/>
    <w:rsid w:val="000D6B74"/>
    <w:rsid w:val="000D6BC7"/>
    <w:rsid w:val="000D6D1E"/>
    <w:rsid w:val="000D6DE9"/>
    <w:rsid w:val="000D6DFD"/>
    <w:rsid w:val="000D7119"/>
    <w:rsid w:val="000D72EA"/>
    <w:rsid w:val="000D7447"/>
    <w:rsid w:val="000D7567"/>
    <w:rsid w:val="000D75E9"/>
    <w:rsid w:val="000D761B"/>
    <w:rsid w:val="000D7BAE"/>
    <w:rsid w:val="000D7CCE"/>
    <w:rsid w:val="000D7D9C"/>
    <w:rsid w:val="000E0006"/>
    <w:rsid w:val="000E002E"/>
    <w:rsid w:val="000E0092"/>
    <w:rsid w:val="000E03B4"/>
    <w:rsid w:val="000E059F"/>
    <w:rsid w:val="000E064C"/>
    <w:rsid w:val="000E065B"/>
    <w:rsid w:val="000E0677"/>
    <w:rsid w:val="000E069A"/>
    <w:rsid w:val="000E0CB3"/>
    <w:rsid w:val="000E0D84"/>
    <w:rsid w:val="000E0DAC"/>
    <w:rsid w:val="000E0E0A"/>
    <w:rsid w:val="000E0EF4"/>
    <w:rsid w:val="000E1095"/>
    <w:rsid w:val="000E1287"/>
    <w:rsid w:val="000E130D"/>
    <w:rsid w:val="000E14F0"/>
    <w:rsid w:val="000E1660"/>
    <w:rsid w:val="000E1816"/>
    <w:rsid w:val="000E18C9"/>
    <w:rsid w:val="000E1ECD"/>
    <w:rsid w:val="000E1EDC"/>
    <w:rsid w:val="000E1F77"/>
    <w:rsid w:val="000E20FD"/>
    <w:rsid w:val="000E23B6"/>
    <w:rsid w:val="000E2410"/>
    <w:rsid w:val="000E2487"/>
    <w:rsid w:val="000E24FF"/>
    <w:rsid w:val="000E2751"/>
    <w:rsid w:val="000E2851"/>
    <w:rsid w:val="000E2A06"/>
    <w:rsid w:val="000E2AEE"/>
    <w:rsid w:val="000E2E3D"/>
    <w:rsid w:val="000E2FA3"/>
    <w:rsid w:val="000E30C9"/>
    <w:rsid w:val="000E338A"/>
    <w:rsid w:val="000E35CA"/>
    <w:rsid w:val="000E3686"/>
    <w:rsid w:val="000E36BB"/>
    <w:rsid w:val="000E37E5"/>
    <w:rsid w:val="000E3A83"/>
    <w:rsid w:val="000E421A"/>
    <w:rsid w:val="000E434C"/>
    <w:rsid w:val="000E4432"/>
    <w:rsid w:val="000E465B"/>
    <w:rsid w:val="000E46C3"/>
    <w:rsid w:val="000E497A"/>
    <w:rsid w:val="000E4A1B"/>
    <w:rsid w:val="000E4D3F"/>
    <w:rsid w:val="000E4F2E"/>
    <w:rsid w:val="000E4F56"/>
    <w:rsid w:val="000E52A3"/>
    <w:rsid w:val="000E5521"/>
    <w:rsid w:val="000E55C8"/>
    <w:rsid w:val="000E56C2"/>
    <w:rsid w:val="000E5A86"/>
    <w:rsid w:val="000E5B95"/>
    <w:rsid w:val="000E6008"/>
    <w:rsid w:val="000E6101"/>
    <w:rsid w:val="000E6229"/>
    <w:rsid w:val="000E6271"/>
    <w:rsid w:val="000E644F"/>
    <w:rsid w:val="000E663B"/>
    <w:rsid w:val="000E6962"/>
    <w:rsid w:val="000E69A9"/>
    <w:rsid w:val="000E6A5D"/>
    <w:rsid w:val="000E6DB9"/>
    <w:rsid w:val="000E6E1D"/>
    <w:rsid w:val="000E6EFA"/>
    <w:rsid w:val="000E6FA7"/>
    <w:rsid w:val="000E720A"/>
    <w:rsid w:val="000E7558"/>
    <w:rsid w:val="000E7778"/>
    <w:rsid w:val="000E7B52"/>
    <w:rsid w:val="000E7C42"/>
    <w:rsid w:val="000E7C90"/>
    <w:rsid w:val="000E7DB0"/>
    <w:rsid w:val="000F0006"/>
    <w:rsid w:val="000F01C9"/>
    <w:rsid w:val="000F0247"/>
    <w:rsid w:val="000F0346"/>
    <w:rsid w:val="000F03FA"/>
    <w:rsid w:val="000F0451"/>
    <w:rsid w:val="000F050D"/>
    <w:rsid w:val="000F0708"/>
    <w:rsid w:val="000F07D7"/>
    <w:rsid w:val="000F09A3"/>
    <w:rsid w:val="000F0F2E"/>
    <w:rsid w:val="000F1032"/>
    <w:rsid w:val="000F153C"/>
    <w:rsid w:val="000F166B"/>
    <w:rsid w:val="000F17DA"/>
    <w:rsid w:val="000F1969"/>
    <w:rsid w:val="000F1A04"/>
    <w:rsid w:val="000F1A4A"/>
    <w:rsid w:val="000F1B16"/>
    <w:rsid w:val="000F1CF6"/>
    <w:rsid w:val="000F223A"/>
    <w:rsid w:val="000F24BE"/>
    <w:rsid w:val="000F24EE"/>
    <w:rsid w:val="000F26AF"/>
    <w:rsid w:val="000F273B"/>
    <w:rsid w:val="000F2A4E"/>
    <w:rsid w:val="000F2AFE"/>
    <w:rsid w:val="000F2B74"/>
    <w:rsid w:val="000F2DFE"/>
    <w:rsid w:val="000F2F44"/>
    <w:rsid w:val="000F30D7"/>
    <w:rsid w:val="000F30E8"/>
    <w:rsid w:val="000F33DE"/>
    <w:rsid w:val="000F33E9"/>
    <w:rsid w:val="000F343C"/>
    <w:rsid w:val="000F3698"/>
    <w:rsid w:val="000F370F"/>
    <w:rsid w:val="000F3A18"/>
    <w:rsid w:val="000F3DB8"/>
    <w:rsid w:val="000F3DC1"/>
    <w:rsid w:val="000F4047"/>
    <w:rsid w:val="000F4063"/>
    <w:rsid w:val="000F41ED"/>
    <w:rsid w:val="000F428D"/>
    <w:rsid w:val="000F48EC"/>
    <w:rsid w:val="000F4917"/>
    <w:rsid w:val="000F4B34"/>
    <w:rsid w:val="000F4B7C"/>
    <w:rsid w:val="000F4C12"/>
    <w:rsid w:val="000F4F99"/>
    <w:rsid w:val="000F50FF"/>
    <w:rsid w:val="000F518C"/>
    <w:rsid w:val="000F5209"/>
    <w:rsid w:val="000F5587"/>
    <w:rsid w:val="000F55C1"/>
    <w:rsid w:val="000F5923"/>
    <w:rsid w:val="000F5934"/>
    <w:rsid w:val="000F5A95"/>
    <w:rsid w:val="000F60B2"/>
    <w:rsid w:val="000F61F1"/>
    <w:rsid w:val="000F621B"/>
    <w:rsid w:val="000F6337"/>
    <w:rsid w:val="000F63A4"/>
    <w:rsid w:val="000F66F2"/>
    <w:rsid w:val="000F69D2"/>
    <w:rsid w:val="000F6C7C"/>
    <w:rsid w:val="000F6D38"/>
    <w:rsid w:val="000F6D4A"/>
    <w:rsid w:val="000F6E3F"/>
    <w:rsid w:val="000F6EA8"/>
    <w:rsid w:val="000F71F8"/>
    <w:rsid w:val="000F7288"/>
    <w:rsid w:val="000F72B3"/>
    <w:rsid w:val="000F746D"/>
    <w:rsid w:val="000F74A0"/>
    <w:rsid w:val="000F74B9"/>
    <w:rsid w:val="000F74D1"/>
    <w:rsid w:val="000F755C"/>
    <w:rsid w:val="000F757A"/>
    <w:rsid w:val="000F7658"/>
    <w:rsid w:val="000F76CF"/>
    <w:rsid w:val="000F7A74"/>
    <w:rsid w:val="000F7C58"/>
    <w:rsid w:val="000F7FD3"/>
    <w:rsid w:val="001002B3"/>
    <w:rsid w:val="00100319"/>
    <w:rsid w:val="0010059D"/>
    <w:rsid w:val="0010074F"/>
    <w:rsid w:val="00100838"/>
    <w:rsid w:val="001008DA"/>
    <w:rsid w:val="00100AA2"/>
    <w:rsid w:val="00100DB9"/>
    <w:rsid w:val="00100F86"/>
    <w:rsid w:val="0010104E"/>
    <w:rsid w:val="00101105"/>
    <w:rsid w:val="001012D0"/>
    <w:rsid w:val="00101369"/>
    <w:rsid w:val="00101674"/>
    <w:rsid w:val="0010167A"/>
    <w:rsid w:val="001019A5"/>
    <w:rsid w:val="00101CCF"/>
    <w:rsid w:val="00101D74"/>
    <w:rsid w:val="00101ECB"/>
    <w:rsid w:val="0010215A"/>
    <w:rsid w:val="001021C8"/>
    <w:rsid w:val="001025C6"/>
    <w:rsid w:val="00102812"/>
    <w:rsid w:val="001028FD"/>
    <w:rsid w:val="00102948"/>
    <w:rsid w:val="00102AC5"/>
    <w:rsid w:val="00102C46"/>
    <w:rsid w:val="00102C51"/>
    <w:rsid w:val="0010324D"/>
    <w:rsid w:val="0010338B"/>
    <w:rsid w:val="0010363C"/>
    <w:rsid w:val="00103831"/>
    <w:rsid w:val="001038A8"/>
    <w:rsid w:val="00103993"/>
    <w:rsid w:val="00103BFA"/>
    <w:rsid w:val="00103FED"/>
    <w:rsid w:val="00103FF1"/>
    <w:rsid w:val="00103FF9"/>
    <w:rsid w:val="00104119"/>
    <w:rsid w:val="0010416C"/>
    <w:rsid w:val="001041E2"/>
    <w:rsid w:val="00104368"/>
    <w:rsid w:val="001043F9"/>
    <w:rsid w:val="0010445A"/>
    <w:rsid w:val="00104518"/>
    <w:rsid w:val="0010458E"/>
    <w:rsid w:val="00104D36"/>
    <w:rsid w:val="00104DEC"/>
    <w:rsid w:val="00104F01"/>
    <w:rsid w:val="001051EC"/>
    <w:rsid w:val="001051F4"/>
    <w:rsid w:val="001053CB"/>
    <w:rsid w:val="001055AB"/>
    <w:rsid w:val="0010573E"/>
    <w:rsid w:val="001057CB"/>
    <w:rsid w:val="001058B7"/>
    <w:rsid w:val="00105928"/>
    <w:rsid w:val="00105AFD"/>
    <w:rsid w:val="00106354"/>
    <w:rsid w:val="0010639C"/>
    <w:rsid w:val="001065A9"/>
    <w:rsid w:val="00106A4B"/>
    <w:rsid w:val="00106C50"/>
    <w:rsid w:val="00106D98"/>
    <w:rsid w:val="00106E47"/>
    <w:rsid w:val="00106E9F"/>
    <w:rsid w:val="0010769A"/>
    <w:rsid w:val="00107833"/>
    <w:rsid w:val="00107932"/>
    <w:rsid w:val="00107ABB"/>
    <w:rsid w:val="00107CD5"/>
    <w:rsid w:val="00107E32"/>
    <w:rsid w:val="0011021F"/>
    <w:rsid w:val="0011036E"/>
    <w:rsid w:val="00110BD5"/>
    <w:rsid w:val="00110F4F"/>
    <w:rsid w:val="00110FEE"/>
    <w:rsid w:val="0011136A"/>
    <w:rsid w:val="001115F8"/>
    <w:rsid w:val="001115FD"/>
    <w:rsid w:val="00111791"/>
    <w:rsid w:val="001117A3"/>
    <w:rsid w:val="00111AEA"/>
    <w:rsid w:val="00111C1C"/>
    <w:rsid w:val="00111CEF"/>
    <w:rsid w:val="00111E3D"/>
    <w:rsid w:val="001120D6"/>
    <w:rsid w:val="00112386"/>
    <w:rsid w:val="001123DB"/>
    <w:rsid w:val="00112488"/>
    <w:rsid w:val="001126A0"/>
    <w:rsid w:val="001126ED"/>
    <w:rsid w:val="00112A10"/>
    <w:rsid w:val="00112A3F"/>
    <w:rsid w:val="00112D10"/>
    <w:rsid w:val="00112D62"/>
    <w:rsid w:val="00112EF0"/>
    <w:rsid w:val="00112F9F"/>
    <w:rsid w:val="00112FC2"/>
    <w:rsid w:val="001130B8"/>
    <w:rsid w:val="00113424"/>
    <w:rsid w:val="001135B4"/>
    <w:rsid w:val="001135BE"/>
    <w:rsid w:val="0011363A"/>
    <w:rsid w:val="00113B61"/>
    <w:rsid w:val="00113B93"/>
    <w:rsid w:val="00113CB6"/>
    <w:rsid w:val="00113CF6"/>
    <w:rsid w:val="00113FA4"/>
    <w:rsid w:val="001142DD"/>
    <w:rsid w:val="00114358"/>
    <w:rsid w:val="0011437E"/>
    <w:rsid w:val="00114382"/>
    <w:rsid w:val="001145E9"/>
    <w:rsid w:val="001147AD"/>
    <w:rsid w:val="0011481D"/>
    <w:rsid w:val="001149D9"/>
    <w:rsid w:val="00114A72"/>
    <w:rsid w:val="00114C07"/>
    <w:rsid w:val="00114FA7"/>
    <w:rsid w:val="001150BE"/>
    <w:rsid w:val="00115274"/>
    <w:rsid w:val="00115377"/>
    <w:rsid w:val="001153DC"/>
    <w:rsid w:val="00115566"/>
    <w:rsid w:val="0011575C"/>
    <w:rsid w:val="00115922"/>
    <w:rsid w:val="001159F4"/>
    <w:rsid w:val="00115B9F"/>
    <w:rsid w:val="00115BEE"/>
    <w:rsid w:val="00115EA3"/>
    <w:rsid w:val="00115ED9"/>
    <w:rsid w:val="0011617F"/>
    <w:rsid w:val="001161C7"/>
    <w:rsid w:val="00116367"/>
    <w:rsid w:val="00116C42"/>
    <w:rsid w:val="00116EF9"/>
    <w:rsid w:val="00116F12"/>
    <w:rsid w:val="00117199"/>
    <w:rsid w:val="00117237"/>
    <w:rsid w:val="0011750A"/>
    <w:rsid w:val="00117706"/>
    <w:rsid w:val="00117A02"/>
    <w:rsid w:val="00117A34"/>
    <w:rsid w:val="00117BCC"/>
    <w:rsid w:val="00117E2E"/>
    <w:rsid w:val="00117EB6"/>
    <w:rsid w:val="00120173"/>
    <w:rsid w:val="001204B0"/>
    <w:rsid w:val="0012076F"/>
    <w:rsid w:val="001207B4"/>
    <w:rsid w:val="00120824"/>
    <w:rsid w:val="0012082B"/>
    <w:rsid w:val="001208B4"/>
    <w:rsid w:val="001209DD"/>
    <w:rsid w:val="00120DBC"/>
    <w:rsid w:val="0012150E"/>
    <w:rsid w:val="00121582"/>
    <w:rsid w:val="00121988"/>
    <w:rsid w:val="00121A97"/>
    <w:rsid w:val="00121AF6"/>
    <w:rsid w:val="00121C62"/>
    <w:rsid w:val="001220B0"/>
    <w:rsid w:val="001220F3"/>
    <w:rsid w:val="001220F7"/>
    <w:rsid w:val="00122161"/>
    <w:rsid w:val="001221D2"/>
    <w:rsid w:val="001221EC"/>
    <w:rsid w:val="00122597"/>
    <w:rsid w:val="001225C2"/>
    <w:rsid w:val="00122AFA"/>
    <w:rsid w:val="00122C71"/>
    <w:rsid w:val="00122D94"/>
    <w:rsid w:val="00122DB5"/>
    <w:rsid w:val="00122E95"/>
    <w:rsid w:val="00122FB6"/>
    <w:rsid w:val="00123009"/>
    <w:rsid w:val="0012325A"/>
    <w:rsid w:val="00123378"/>
    <w:rsid w:val="00123563"/>
    <w:rsid w:val="00123712"/>
    <w:rsid w:val="00123806"/>
    <w:rsid w:val="00123C1B"/>
    <w:rsid w:val="00123DC5"/>
    <w:rsid w:val="00124002"/>
    <w:rsid w:val="00124006"/>
    <w:rsid w:val="00124128"/>
    <w:rsid w:val="001242B1"/>
    <w:rsid w:val="001243AE"/>
    <w:rsid w:val="001244A9"/>
    <w:rsid w:val="0012451D"/>
    <w:rsid w:val="0012462F"/>
    <w:rsid w:val="0012471E"/>
    <w:rsid w:val="00124B82"/>
    <w:rsid w:val="00124CD3"/>
    <w:rsid w:val="00124F13"/>
    <w:rsid w:val="00125047"/>
    <w:rsid w:val="00125159"/>
    <w:rsid w:val="001251F0"/>
    <w:rsid w:val="0012544F"/>
    <w:rsid w:val="00125AF6"/>
    <w:rsid w:val="00125B18"/>
    <w:rsid w:val="00125C8A"/>
    <w:rsid w:val="00125C9D"/>
    <w:rsid w:val="00125CE3"/>
    <w:rsid w:val="00125E34"/>
    <w:rsid w:val="00125F6D"/>
    <w:rsid w:val="00126021"/>
    <w:rsid w:val="00126197"/>
    <w:rsid w:val="00126272"/>
    <w:rsid w:val="001266D6"/>
    <w:rsid w:val="00126728"/>
    <w:rsid w:val="00126763"/>
    <w:rsid w:val="00126A36"/>
    <w:rsid w:val="00126BDA"/>
    <w:rsid w:val="0012701E"/>
    <w:rsid w:val="001271E4"/>
    <w:rsid w:val="0012730F"/>
    <w:rsid w:val="001277E0"/>
    <w:rsid w:val="0012784F"/>
    <w:rsid w:val="00127AF9"/>
    <w:rsid w:val="00127ED1"/>
    <w:rsid w:val="0013002F"/>
    <w:rsid w:val="0013049C"/>
    <w:rsid w:val="00130524"/>
    <w:rsid w:val="0013066E"/>
    <w:rsid w:val="0013093D"/>
    <w:rsid w:val="00130A83"/>
    <w:rsid w:val="001313F8"/>
    <w:rsid w:val="00131C12"/>
    <w:rsid w:val="00131CA3"/>
    <w:rsid w:val="00131CC9"/>
    <w:rsid w:val="00131FF5"/>
    <w:rsid w:val="00132122"/>
    <w:rsid w:val="001322FE"/>
    <w:rsid w:val="0013290F"/>
    <w:rsid w:val="00132937"/>
    <w:rsid w:val="00132966"/>
    <w:rsid w:val="00132C71"/>
    <w:rsid w:val="00132CC0"/>
    <w:rsid w:val="00132D32"/>
    <w:rsid w:val="00132E20"/>
    <w:rsid w:val="00132F6C"/>
    <w:rsid w:val="00132FAA"/>
    <w:rsid w:val="001332CD"/>
    <w:rsid w:val="0013357D"/>
    <w:rsid w:val="00133897"/>
    <w:rsid w:val="001339FE"/>
    <w:rsid w:val="00134258"/>
    <w:rsid w:val="0013427F"/>
    <w:rsid w:val="00134464"/>
    <w:rsid w:val="001344B9"/>
    <w:rsid w:val="0013459B"/>
    <w:rsid w:val="00134698"/>
    <w:rsid w:val="00134736"/>
    <w:rsid w:val="00134AC4"/>
    <w:rsid w:val="00134C15"/>
    <w:rsid w:val="00134C8C"/>
    <w:rsid w:val="00135031"/>
    <w:rsid w:val="00135345"/>
    <w:rsid w:val="00135548"/>
    <w:rsid w:val="0013555D"/>
    <w:rsid w:val="00135918"/>
    <w:rsid w:val="00135920"/>
    <w:rsid w:val="0013596C"/>
    <w:rsid w:val="001359A2"/>
    <w:rsid w:val="00135FFF"/>
    <w:rsid w:val="0013609D"/>
    <w:rsid w:val="00136149"/>
    <w:rsid w:val="0013638B"/>
    <w:rsid w:val="001366BE"/>
    <w:rsid w:val="001366D9"/>
    <w:rsid w:val="00136ACD"/>
    <w:rsid w:val="00136CA5"/>
    <w:rsid w:val="00136E9F"/>
    <w:rsid w:val="00136EB8"/>
    <w:rsid w:val="00136ECF"/>
    <w:rsid w:val="0013701C"/>
    <w:rsid w:val="001370AA"/>
    <w:rsid w:val="001375EC"/>
    <w:rsid w:val="0013772E"/>
    <w:rsid w:val="001404CF"/>
    <w:rsid w:val="001404E8"/>
    <w:rsid w:val="00140822"/>
    <w:rsid w:val="00140970"/>
    <w:rsid w:val="00140A72"/>
    <w:rsid w:val="00140B5B"/>
    <w:rsid w:val="00140BAE"/>
    <w:rsid w:val="00140BDD"/>
    <w:rsid w:val="00140CF1"/>
    <w:rsid w:val="00140D94"/>
    <w:rsid w:val="00140E03"/>
    <w:rsid w:val="00140FF0"/>
    <w:rsid w:val="0014110E"/>
    <w:rsid w:val="0014114D"/>
    <w:rsid w:val="00141434"/>
    <w:rsid w:val="00141557"/>
    <w:rsid w:val="00141618"/>
    <w:rsid w:val="00141CA7"/>
    <w:rsid w:val="00141E20"/>
    <w:rsid w:val="00141E24"/>
    <w:rsid w:val="0014227D"/>
    <w:rsid w:val="001422C9"/>
    <w:rsid w:val="001426EB"/>
    <w:rsid w:val="00142773"/>
    <w:rsid w:val="0014287D"/>
    <w:rsid w:val="0014295C"/>
    <w:rsid w:val="00142ADF"/>
    <w:rsid w:val="00142B24"/>
    <w:rsid w:val="00142C84"/>
    <w:rsid w:val="00142D84"/>
    <w:rsid w:val="00142EB2"/>
    <w:rsid w:val="00143131"/>
    <w:rsid w:val="001431A4"/>
    <w:rsid w:val="00143289"/>
    <w:rsid w:val="001432A0"/>
    <w:rsid w:val="001433D5"/>
    <w:rsid w:val="00143414"/>
    <w:rsid w:val="001434B6"/>
    <w:rsid w:val="001434D7"/>
    <w:rsid w:val="001435D5"/>
    <w:rsid w:val="00143748"/>
    <w:rsid w:val="00144240"/>
    <w:rsid w:val="00144450"/>
    <w:rsid w:val="001449EC"/>
    <w:rsid w:val="00144A73"/>
    <w:rsid w:val="00144A84"/>
    <w:rsid w:val="0014515D"/>
    <w:rsid w:val="0014534B"/>
    <w:rsid w:val="001453BE"/>
    <w:rsid w:val="0014543C"/>
    <w:rsid w:val="00145516"/>
    <w:rsid w:val="001455C0"/>
    <w:rsid w:val="001456CB"/>
    <w:rsid w:val="0014583E"/>
    <w:rsid w:val="0014591E"/>
    <w:rsid w:val="00145B0C"/>
    <w:rsid w:val="00145EF7"/>
    <w:rsid w:val="00146180"/>
    <w:rsid w:val="001461DB"/>
    <w:rsid w:val="001461E8"/>
    <w:rsid w:val="0014637B"/>
    <w:rsid w:val="001465C7"/>
    <w:rsid w:val="00146778"/>
    <w:rsid w:val="00146A14"/>
    <w:rsid w:val="00146B9D"/>
    <w:rsid w:val="00146BC6"/>
    <w:rsid w:val="00146D32"/>
    <w:rsid w:val="0014700A"/>
    <w:rsid w:val="00147080"/>
    <w:rsid w:val="0014708D"/>
    <w:rsid w:val="001471D1"/>
    <w:rsid w:val="0014726E"/>
    <w:rsid w:val="001472B2"/>
    <w:rsid w:val="001473C8"/>
    <w:rsid w:val="00147406"/>
    <w:rsid w:val="001475AD"/>
    <w:rsid w:val="00147657"/>
    <w:rsid w:val="0014765D"/>
    <w:rsid w:val="001476E3"/>
    <w:rsid w:val="00147767"/>
    <w:rsid w:val="001477B4"/>
    <w:rsid w:val="0014784A"/>
    <w:rsid w:val="00147A49"/>
    <w:rsid w:val="00147B62"/>
    <w:rsid w:val="00147C1A"/>
    <w:rsid w:val="00147C7F"/>
    <w:rsid w:val="00147D89"/>
    <w:rsid w:val="00147DA8"/>
    <w:rsid w:val="00147DDE"/>
    <w:rsid w:val="00147EA8"/>
    <w:rsid w:val="00150046"/>
    <w:rsid w:val="00150361"/>
    <w:rsid w:val="001503DC"/>
    <w:rsid w:val="0015082E"/>
    <w:rsid w:val="00151052"/>
    <w:rsid w:val="00151275"/>
    <w:rsid w:val="0015172B"/>
    <w:rsid w:val="0015188D"/>
    <w:rsid w:val="001519CC"/>
    <w:rsid w:val="00151C8C"/>
    <w:rsid w:val="00151EB8"/>
    <w:rsid w:val="00151F3F"/>
    <w:rsid w:val="00152051"/>
    <w:rsid w:val="0015207F"/>
    <w:rsid w:val="001521A5"/>
    <w:rsid w:val="00152278"/>
    <w:rsid w:val="001524D4"/>
    <w:rsid w:val="001524D6"/>
    <w:rsid w:val="001526AB"/>
    <w:rsid w:val="001526F2"/>
    <w:rsid w:val="001528D2"/>
    <w:rsid w:val="00152A29"/>
    <w:rsid w:val="00152A58"/>
    <w:rsid w:val="00152ABE"/>
    <w:rsid w:val="00152DB9"/>
    <w:rsid w:val="00152E20"/>
    <w:rsid w:val="00152F25"/>
    <w:rsid w:val="00152FE1"/>
    <w:rsid w:val="00153217"/>
    <w:rsid w:val="00153445"/>
    <w:rsid w:val="0015395D"/>
    <w:rsid w:val="00153CD7"/>
    <w:rsid w:val="00153E5F"/>
    <w:rsid w:val="00153F6D"/>
    <w:rsid w:val="0015403E"/>
    <w:rsid w:val="00154440"/>
    <w:rsid w:val="0015460B"/>
    <w:rsid w:val="0015487C"/>
    <w:rsid w:val="0015489A"/>
    <w:rsid w:val="00154910"/>
    <w:rsid w:val="00154AA9"/>
    <w:rsid w:val="00154B4E"/>
    <w:rsid w:val="00154CC2"/>
    <w:rsid w:val="00154F04"/>
    <w:rsid w:val="00154FB9"/>
    <w:rsid w:val="0015505A"/>
    <w:rsid w:val="0015528C"/>
    <w:rsid w:val="001553E4"/>
    <w:rsid w:val="0015550D"/>
    <w:rsid w:val="00155A62"/>
    <w:rsid w:val="00155C46"/>
    <w:rsid w:val="00155D9E"/>
    <w:rsid w:val="0015605B"/>
    <w:rsid w:val="00156179"/>
    <w:rsid w:val="001563F5"/>
    <w:rsid w:val="00156498"/>
    <w:rsid w:val="001567B6"/>
    <w:rsid w:val="00156846"/>
    <w:rsid w:val="001568FC"/>
    <w:rsid w:val="00156CCB"/>
    <w:rsid w:val="00156DEB"/>
    <w:rsid w:val="001570E4"/>
    <w:rsid w:val="00157185"/>
    <w:rsid w:val="001571AE"/>
    <w:rsid w:val="001573DB"/>
    <w:rsid w:val="0015744D"/>
    <w:rsid w:val="00157455"/>
    <w:rsid w:val="00157597"/>
    <w:rsid w:val="0015772F"/>
    <w:rsid w:val="00157922"/>
    <w:rsid w:val="00157EDB"/>
    <w:rsid w:val="00157F14"/>
    <w:rsid w:val="00160139"/>
    <w:rsid w:val="001604A3"/>
    <w:rsid w:val="0016061D"/>
    <w:rsid w:val="0016075F"/>
    <w:rsid w:val="001609BA"/>
    <w:rsid w:val="001609D5"/>
    <w:rsid w:val="001609DE"/>
    <w:rsid w:val="00160BAC"/>
    <w:rsid w:val="00160BF7"/>
    <w:rsid w:val="00160F89"/>
    <w:rsid w:val="00160FE9"/>
    <w:rsid w:val="00161234"/>
    <w:rsid w:val="00161428"/>
    <w:rsid w:val="001615FC"/>
    <w:rsid w:val="001616E3"/>
    <w:rsid w:val="00161919"/>
    <w:rsid w:val="00161ADC"/>
    <w:rsid w:val="00161BEF"/>
    <w:rsid w:val="00161CBB"/>
    <w:rsid w:val="00161D89"/>
    <w:rsid w:val="00161DED"/>
    <w:rsid w:val="00161F76"/>
    <w:rsid w:val="00161FCB"/>
    <w:rsid w:val="00162468"/>
    <w:rsid w:val="00162762"/>
    <w:rsid w:val="00162804"/>
    <w:rsid w:val="00162B2F"/>
    <w:rsid w:val="00162BA6"/>
    <w:rsid w:val="00162C31"/>
    <w:rsid w:val="00162D58"/>
    <w:rsid w:val="00162D8F"/>
    <w:rsid w:val="00162DAF"/>
    <w:rsid w:val="00162E9E"/>
    <w:rsid w:val="001631F3"/>
    <w:rsid w:val="00163497"/>
    <w:rsid w:val="001634FC"/>
    <w:rsid w:val="001637C0"/>
    <w:rsid w:val="001638E3"/>
    <w:rsid w:val="00163903"/>
    <w:rsid w:val="00163A7B"/>
    <w:rsid w:val="00163BE4"/>
    <w:rsid w:val="00163C40"/>
    <w:rsid w:val="00163CC8"/>
    <w:rsid w:val="00163D0A"/>
    <w:rsid w:val="00163D75"/>
    <w:rsid w:val="00163F86"/>
    <w:rsid w:val="001640A1"/>
    <w:rsid w:val="001640D5"/>
    <w:rsid w:val="001640F3"/>
    <w:rsid w:val="001643F5"/>
    <w:rsid w:val="001643FC"/>
    <w:rsid w:val="00164526"/>
    <w:rsid w:val="0016467C"/>
    <w:rsid w:val="001646B0"/>
    <w:rsid w:val="00164787"/>
    <w:rsid w:val="00164946"/>
    <w:rsid w:val="001649B4"/>
    <w:rsid w:val="00164A46"/>
    <w:rsid w:val="00164BB8"/>
    <w:rsid w:val="00164D1D"/>
    <w:rsid w:val="00164E5B"/>
    <w:rsid w:val="0016509B"/>
    <w:rsid w:val="001651B6"/>
    <w:rsid w:val="0016520C"/>
    <w:rsid w:val="001652ED"/>
    <w:rsid w:val="00165481"/>
    <w:rsid w:val="00165533"/>
    <w:rsid w:val="00165547"/>
    <w:rsid w:val="001657FC"/>
    <w:rsid w:val="0016590D"/>
    <w:rsid w:val="00165AC8"/>
    <w:rsid w:val="00165AD8"/>
    <w:rsid w:val="00165BFD"/>
    <w:rsid w:val="00165DE6"/>
    <w:rsid w:val="00165ED5"/>
    <w:rsid w:val="001660FB"/>
    <w:rsid w:val="00166385"/>
    <w:rsid w:val="0016653E"/>
    <w:rsid w:val="00166886"/>
    <w:rsid w:val="0016688E"/>
    <w:rsid w:val="00166F8C"/>
    <w:rsid w:val="00166FED"/>
    <w:rsid w:val="00166FFC"/>
    <w:rsid w:val="0016727E"/>
    <w:rsid w:val="001674A9"/>
    <w:rsid w:val="00167649"/>
    <w:rsid w:val="0016769B"/>
    <w:rsid w:val="001677AC"/>
    <w:rsid w:val="001677B9"/>
    <w:rsid w:val="0016798F"/>
    <w:rsid w:val="00167C94"/>
    <w:rsid w:val="00167CA1"/>
    <w:rsid w:val="00167E19"/>
    <w:rsid w:val="00170681"/>
    <w:rsid w:val="0017084B"/>
    <w:rsid w:val="00170984"/>
    <w:rsid w:val="00170A1A"/>
    <w:rsid w:val="00170A25"/>
    <w:rsid w:val="00170A64"/>
    <w:rsid w:val="00170E70"/>
    <w:rsid w:val="00171453"/>
    <w:rsid w:val="0017149E"/>
    <w:rsid w:val="00171612"/>
    <w:rsid w:val="0017162A"/>
    <w:rsid w:val="001719FF"/>
    <w:rsid w:val="00171A2D"/>
    <w:rsid w:val="00171ACC"/>
    <w:rsid w:val="00171B4B"/>
    <w:rsid w:val="00171C12"/>
    <w:rsid w:val="00171C34"/>
    <w:rsid w:val="00171C5B"/>
    <w:rsid w:val="00171C96"/>
    <w:rsid w:val="00171D1E"/>
    <w:rsid w:val="00171F68"/>
    <w:rsid w:val="0017201E"/>
    <w:rsid w:val="00172428"/>
    <w:rsid w:val="00172441"/>
    <w:rsid w:val="0017257B"/>
    <w:rsid w:val="00172635"/>
    <w:rsid w:val="001727BC"/>
    <w:rsid w:val="00172EAE"/>
    <w:rsid w:val="00172F37"/>
    <w:rsid w:val="00172F7A"/>
    <w:rsid w:val="00172FDA"/>
    <w:rsid w:val="001732D7"/>
    <w:rsid w:val="001733E7"/>
    <w:rsid w:val="00173622"/>
    <w:rsid w:val="001737D7"/>
    <w:rsid w:val="001737DA"/>
    <w:rsid w:val="00173A72"/>
    <w:rsid w:val="00173ACA"/>
    <w:rsid w:val="00173BEC"/>
    <w:rsid w:val="00173DA8"/>
    <w:rsid w:val="00173E3A"/>
    <w:rsid w:val="00173EE0"/>
    <w:rsid w:val="001741D3"/>
    <w:rsid w:val="00174322"/>
    <w:rsid w:val="0017451A"/>
    <w:rsid w:val="00174548"/>
    <w:rsid w:val="001745A0"/>
    <w:rsid w:val="001745FC"/>
    <w:rsid w:val="00174625"/>
    <w:rsid w:val="00174690"/>
    <w:rsid w:val="0017470C"/>
    <w:rsid w:val="00174742"/>
    <w:rsid w:val="00174AD9"/>
    <w:rsid w:val="00174F27"/>
    <w:rsid w:val="00174FDA"/>
    <w:rsid w:val="00175010"/>
    <w:rsid w:val="0017506D"/>
    <w:rsid w:val="00175525"/>
    <w:rsid w:val="001757B4"/>
    <w:rsid w:val="00175895"/>
    <w:rsid w:val="00175927"/>
    <w:rsid w:val="001759EA"/>
    <w:rsid w:val="00175AEF"/>
    <w:rsid w:val="00175C1B"/>
    <w:rsid w:val="00175C76"/>
    <w:rsid w:val="00176048"/>
    <w:rsid w:val="0017606C"/>
    <w:rsid w:val="00176184"/>
    <w:rsid w:val="0017628B"/>
    <w:rsid w:val="001763BE"/>
    <w:rsid w:val="001765A1"/>
    <w:rsid w:val="00176784"/>
    <w:rsid w:val="001769E9"/>
    <w:rsid w:val="00176A21"/>
    <w:rsid w:val="00176CE7"/>
    <w:rsid w:val="00176D95"/>
    <w:rsid w:val="00176E42"/>
    <w:rsid w:val="00176F22"/>
    <w:rsid w:val="00177021"/>
    <w:rsid w:val="001772D2"/>
    <w:rsid w:val="001775BF"/>
    <w:rsid w:val="00177793"/>
    <w:rsid w:val="001778E0"/>
    <w:rsid w:val="001778FD"/>
    <w:rsid w:val="00177BB5"/>
    <w:rsid w:val="00177CA9"/>
    <w:rsid w:val="00177E7D"/>
    <w:rsid w:val="00177F15"/>
    <w:rsid w:val="00177FE5"/>
    <w:rsid w:val="00180006"/>
    <w:rsid w:val="001800DB"/>
    <w:rsid w:val="00180100"/>
    <w:rsid w:val="0018030F"/>
    <w:rsid w:val="00180711"/>
    <w:rsid w:val="00180715"/>
    <w:rsid w:val="00180768"/>
    <w:rsid w:val="001807E9"/>
    <w:rsid w:val="00180872"/>
    <w:rsid w:val="0018095F"/>
    <w:rsid w:val="00180F23"/>
    <w:rsid w:val="001811D0"/>
    <w:rsid w:val="00181489"/>
    <w:rsid w:val="00181580"/>
    <w:rsid w:val="0018192F"/>
    <w:rsid w:val="001819B2"/>
    <w:rsid w:val="00181C50"/>
    <w:rsid w:val="00181E94"/>
    <w:rsid w:val="00181F3F"/>
    <w:rsid w:val="00181FB6"/>
    <w:rsid w:val="00181FD6"/>
    <w:rsid w:val="00181FFF"/>
    <w:rsid w:val="00182089"/>
    <w:rsid w:val="00182176"/>
    <w:rsid w:val="001821C8"/>
    <w:rsid w:val="001824BC"/>
    <w:rsid w:val="00182573"/>
    <w:rsid w:val="001825D4"/>
    <w:rsid w:val="00182854"/>
    <w:rsid w:val="00182889"/>
    <w:rsid w:val="00182A57"/>
    <w:rsid w:val="00182A6E"/>
    <w:rsid w:val="00182AAF"/>
    <w:rsid w:val="00182B71"/>
    <w:rsid w:val="00182BA0"/>
    <w:rsid w:val="00182BB5"/>
    <w:rsid w:val="00182ED8"/>
    <w:rsid w:val="0018320A"/>
    <w:rsid w:val="001833E6"/>
    <w:rsid w:val="001834C5"/>
    <w:rsid w:val="001834E8"/>
    <w:rsid w:val="001835E0"/>
    <w:rsid w:val="001835E9"/>
    <w:rsid w:val="001835EE"/>
    <w:rsid w:val="001836B8"/>
    <w:rsid w:val="00183711"/>
    <w:rsid w:val="001837EE"/>
    <w:rsid w:val="0018384B"/>
    <w:rsid w:val="00183C2D"/>
    <w:rsid w:val="00183CDA"/>
    <w:rsid w:val="00183DFD"/>
    <w:rsid w:val="00183E08"/>
    <w:rsid w:val="00183E9D"/>
    <w:rsid w:val="00183EE7"/>
    <w:rsid w:val="00183FBE"/>
    <w:rsid w:val="00184138"/>
    <w:rsid w:val="0018419C"/>
    <w:rsid w:val="001842B5"/>
    <w:rsid w:val="0018441F"/>
    <w:rsid w:val="0018473A"/>
    <w:rsid w:val="00184769"/>
    <w:rsid w:val="00184863"/>
    <w:rsid w:val="001848E5"/>
    <w:rsid w:val="0018499F"/>
    <w:rsid w:val="00184BE0"/>
    <w:rsid w:val="00184D2E"/>
    <w:rsid w:val="00184DF6"/>
    <w:rsid w:val="00184E3C"/>
    <w:rsid w:val="00184F15"/>
    <w:rsid w:val="00185038"/>
    <w:rsid w:val="00185378"/>
    <w:rsid w:val="001853D5"/>
    <w:rsid w:val="001853FD"/>
    <w:rsid w:val="001854FD"/>
    <w:rsid w:val="0018570D"/>
    <w:rsid w:val="001858F3"/>
    <w:rsid w:val="00185923"/>
    <w:rsid w:val="00185B9E"/>
    <w:rsid w:val="00185DB2"/>
    <w:rsid w:val="00185E50"/>
    <w:rsid w:val="00186013"/>
    <w:rsid w:val="00186056"/>
    <w:rsid w:val="001863F9"/>
    <w:rsid w:val="00186473"/>
    <w:rsid w:val="001868C9"/>
    <w:rsid w:val="001868D7"/>
    <w:rsid w:val="00186AF8"/>
    <w:rsid w:val="00186C5C"/>
    <w:rsid w:val="00186F51"/>
    <w:rsid w:val="00186FB9"/>
    <w:rsid w:val="001870E6"/>
    <w:rsid w:val="0018752F"/>
    <w:rsid w:val="00187662"/>
    <w:rsid w:val="001876EF"/>
    <w:rsid w:val="001877E5"/>
    <w:rsid w:val="001878CE"/>
    <w:rsid w:val="00187C69"/>
    <w:rsid w:val="00187CB9"/>
    <w:rsid w:val="00187D16"/>
    <w:rsid w:val="00187D4C"/>
    <w:rsid w:val="00187DF3"/>
    <w:rsid w:val="00187E19"/>
    <w:rsid w:val="00190158"/>
    <w:rsid w:val="001901C8"/>
    <w:rsid w:val="00190323"/>
    <w:rsid w:val="0019060F"/>
    <w:rsid w:val="00190616"/>
    <w:rsid w:val="0019094E"/>
    <w:rsid w:val="00190A92"/>
    <w:rsid w:val="00190B90"/>
    <w:rsid w:val="00190C92"/>
    <w:rsid w:val="00190F72"/>
    <w:rsid w:val="0019116A"/>
    <w:rsid w:val="00191306"/>
    <w:rsid w:val="001913AA"/>
    <w:rsid w:val="001913C8"/>
    <w:rsid w:val="0019153C"/>
    <w:rsid w:val="0019182C"/>
    <w:rsid w:val="00191AAD"/>
    <w:rsid w:val="00191BF8"/>
    <w:rsid w:val="00191E21"/>
    <w:rsid w:val="00191E4C"/>
    <w:rsid w:val="00191FD8"/>
    <w:rsid w:val="00192017"/>
    <w:rsid w:val="00192020"/>
    <w:rsid w:val="00192243"/>
    <w:rsid w:val="00192271"/>
    <w:rsid w:val="00192337"/>
    <w:rsid w:val="001923FE"/>
    <w:rsid w:val="0019246E"/>
    <w:rsid w:val="00192717"/>
    <w:rsid w:val="0019297E"/>
    <w:rsid w:val="00192BCF"/>
    <w:rsid w:val="00192C73"/>
    <w:rsid w:val="00192DB2"/>
    <w:rsid w:val="00192E9A"/>
    <w:rsid w:val="001931F4"/>
    <w:rsid w:val="00193766"/>
    <w:rsid w:val="00193781"/>
    <w:rsid w:val="00193864"/>
    <w:rsid w:val="001938A2"/>
    <w:rsid w:val="00193AB5"/>
    <w:rsid w:val="00193CC5"/>
    <w:rsid w:val="00193D56"/>
    <w:rsid w:val="00193F2D"/>
    <w:rsid w:val="0019406E"/>
    <w:rsid w:val="0019411F"/>
    <w:rsid w:val="00194177"/>
    <w:rsid w:val="001941FB"/>
    <w:rsid w:val="0019423F"/>
    <w:rsid w:val="0019436E"/>
    <w:rsid w:val="00194896"/>
    <w:rsid w:val="001949D8"/>
    <w:rsid w:val="00194E2C"/>
    <w:rsid w:val="00194E7E"/>
    <w:rsid w:val="00194F91"/>
    <w:rsid w:val="0019500B"/>
    <w:rsid w:val="0019552D"/>
    <w:rsid w:val="00195568"/>
    <w:rsid w:val="001956E2"/>
    <w:rsid w:val="001957B6"/>
    <w:rsid w:val="00195845"/>
    <w:rsid w:val="00195AD2"/>
    <w:rsid w:val="00195B21"/>
    <w:rsid w:val="00195BAE"/>
    <w:rsid w:val="00195CFE"/>
    <w:rsid w:val="00195D50"/>
    <w:rsid w:val="00195D6A"/>
    <w:rsid w:val="00195F65"/>
    <w:rsid w:val="00195FE2"/>
    <w:rsid w:val="0019606E"/>
    <w:rsid w:val="001961B5"/>
    <w:rsid w:val="00196215"/>
    <w:rsid w:val="00196229"/>
    <w:rsid w:val="001962F8"/>
    <w:rsid w:val="00196490"/>
    <w:rsid w:val="001966C2"/>
    <w:rsid w:val="001966EA"/>
    <w:rsid w:val="001968C5"/>
    <w:rsid w:val="00196A2C"/>
    <w:rsid w:val="00196ACD"/>
    <w:rsid w:val="00196CF4"/>
    <w:rsid w:val="001973D1"/>
    <w:rsid w:val="001973E6"/>
    <w:rsid w:val="001973EC"/>
    <w:rsid w:val="0019742F"/>
    <w:rsid w:val="00197496"/>
    <w:rsid w:val="00197543"/>
    <w:rsid w:val="00197AFC"/>
    <w:rsid w:val="00197DCD"/>
    <w:rsid w:val="00197EF7"/>
    <w:rsid w:val="00197FD0"/>
    <w:rsid w:val="001A0456"/>
    <w:rsid w:val="001A0477"/>
    <w:rsid w:val="001A05B3"/>
    <w:rsid w:val="001A06DF"/>
    <w:rsid w:val="001A09B5"/>
    <w:rsid w:val="001A09BE"/>
    <w:rsid w:val="001A0A5C"/>
    <w:rsid w:val="001A0B21"/>
    <w:rsid w:val="001A0C97"/>
    <w:rsid w:val="001A0D32"/>
    <w:rsid w:val="001A0D84"/>
    <w:rsid w:val="001A0DA7"/>
    <w:rsid w:val="001A0F61"/>
    <w:rsid w:val="001A10FD"/>
    <w:rsid w:val="001A11BB"/>
    <w:rsid w:val="001A1A95"/>
    <w:rsid w:val="001A1ACC"/>
    <w:rsid w:val="001A1B0B"/>
    <w:rsid w:val="001A1B76"/>
    <w:rsid w:val="001A20CE"/>
    <w:rsid w:val="001A232D"/>
    <w:rsid w:val="001A23B5"/>
    <w:rsid w:val="001A249B"/>
    <w:rsid w:val="001A2502"/>
    <w:rsid w:val="001A26A2"/>
    <w:rsid w:val="001A2803"/>
    <w:rsid w:val="001A2890"/>
    <w:rsid w:val="001A29C2"/>
    <w:rsid w:val="001A2A3B"/>
    <w:rsid w:val="001A2C84"/>
    <w:rsid w:val="001A2D29"/>
    <w:rsid w:val="001A2D4B"/>
    <w:rsid w:val="001A2FC4"/>
    <w:rsid w:val="001A3087"/>
    <w:rsid w:val="001A31C4"/>
    <w:rsid w:val="001A33A1"/>
    <w:rsid w:val="001A3495"/>
    <w:rsid w:val="001A358B"/>
    <w:rsid w:val="001A35C5"/>
    <w:rsid w:val="001A3798"/>
    <w:rsid w:val="001A37B4"/>
    <w:rsid w:val="001A3AA1"/>
    <w:rsid w:val="001A3C94"/>
    <w:rsid w:val="001A3C9A"/>
    <w:rsid w:val="001A3DA4"/>
    <w:rsid w:val="001A3DDA"/>
    <w:rsid w:val="001A3E5E"/>
    <w:rsid w:val="001A3F5C"/>
    <w:rsid w:val="001A406E"/>
    <w:rsid w:val="001A412D"/>
    <w:rsid w:val="001A41CB"/>
    <w:rsid w:val="001A4246"/>
    <w:rsid w:val="001A42ED"/>
    <w:rsid w:val="001A46B4"/>
    <w:rsid w:val="001A4710"/>
    <w:rsid w:val="001A49E2"/>
    <w:rsid w:val="001A4AC8"/>
    <w:rsid w:val="001A4BB4"/>
    <w:rsid w:val="001A5195"/>
    <w:rsid w:val="001A51F9"/>
    <w:rsid w:val="001A54DD"/>
    <w:rsid w:val="001A5826"/>
    <w:rsid w:val="001A5A60"/>
    <w:rsid w:val="001A5C2F"/>
    <w:rsid w:val="001A5C3C"/>
    <w:rsid w:val="001A5EAB"/>
    <w:rsid w:val="001A62D4"/>
    <w:rsid w:val="001A65E4"/>
    <w:rsid w:val="001A6696"/>
    <w:rsid w:val="001A6976"/>
    <w:rsid w:val="001A69B2"/>
    <w:rsid w:val="001A6A6C"/>
    <w:rsid w:val="001A6D1F"/>
    <w:rsid w:val="001A6F23"/>
    <w:rsid w:val="001A7153"/>
    <w:rsid w:val="001A7156"/>
    <w:rsid w:val="001A739B"/>
    <w:rsid w:val="001A761D"/>
    <w:rsid w:val="001A7819"/>
    <w:rsid w:val="001A7E80"/>
    <w:rsid w:val="001A7F45"/>
    <w:rsid w:val="001B002A"/>
    <w:rsid w:val="001B0101"/>
    <w:rsid w:val="001B02B9"/>
    <w:rsid w:val="001B05BC"/>
    <w:rsid w:val="001B071D"/>
    <w:rsid w:val="001B0A77"/>
    <w:rsid w:val="001B0C43"/>
    <w:rsid w:val="001B0E32"/>
    <w:rsid w:val="001B0E99"/>
    <w:rsid w:val="001B0EF7"/>
    <w:rsid w:val="001B0F0C"/>
    <w:rsid w:val="001B10C6"/>
    <w:rsid w:val="001B131D"/>
    <w:rsid w:val="001B1710"/>
    <w:rsid w:val="001B1976"/>
    <w:rsid w:val="001B19E0"/>
    <w:rsid w:val="001B1E1E"/>
    <w:rsid w:val="001B2166"/>
    <w:rsid w:val="001B240E"/>
    <w:rsid w:val="001B2A79"/>
    <w:rsid w:val="001B2B9A"/>
    <w:rsid w:val="001B2C4C"/>
    <w:rsid w:val="001B2E22"/>
    <w:rsid w:val="001B306A"/>
    <w:rsid w:val="001B30BD"/>
    <w:rsid w:val="001B31CC"/>
    <w:rsid w:val="001B3460"/>
    <w:rsid w:val="001B36F4"/>
    <w:rsid w:val="001B37BA"/>
    <w:rsid w:val="001B383E"/>
    <w:rsid w:val="001B3EB1"/>
    <w:rsid w:val="001B3FE0"/>
    <w:rsid w:val="001B3FEE"/>
    <w:rsid w:val="001B41CE"/>
    <w:rsid w:val="001B423B"/>
    <w:rsid w:val="001B424F"/>
    <w:rsid w:val="001B442B"/>
    <w:rsid w:val="001B46F0"/>
    <w:rsid w:val="001B475F"/>
    <w:rsid w:val="001B4BAF"/>
    <w:rsid w:val="001B4BB6"/>
    <w:rsid w:val="001B4E37"/>
    <w:rsid w:val="001B4E99"/>
    <w:rsid w:val="001B4F13"/>
    <w:rsid w:val="001B4F3B"/>
    <w:rsid w:val="001B560A"/>
    <w:rsid w:val="001B58F5"/>
    <w:rsid w:val="001B59DE"/>
    <w:rsid w:val="001B5A42"/>
    <w:rsid w:val="001B5AC1"/>
    <w:rsid w:val="001B5B40"/>
    <w:rsid w:val="001B5C28"/>
    <w:rsid w:val="001B5E16"/>
    <w:rsid w:val="001B5E1A"/>
    <w:rsid w:val="001B5EFD"/>
    <w:rsid w:val="001B5FDC"/>
    <w:rsid w:val="001B608D"/>
    <w:rsid w:val="001B6178"/>
    <w:rsid w:val="001B6228"/>
    <w:rsid w:val="001B63AE"/>
    <w:rsid w:val="001B6531"/>
    <w:rsid w:val="001B67C5"/>
    <w:rsid w:val="001B6A2D"/>
    <w:rsid w:val="001B6A3E"/>
    <w:rsid w:val="001B6B61"/>
    <w:rsid w:val="001B6D6A"/>
    <w:rsid w:val="001B6EAE"/>
    <w:rsid w:val="001B6EBF"/>
    <w:rsid w:val="001B6EDC"/>
    <w:rsid w:val="001B6FF9"/>
    <w:rsid w:val="001B7075"/>
    <w:rsid w:val="001B72B0"/>
    <w:rsid w:val="001B74BD"/>
    <w:rsid w:val="001B75D7"/>
    <w:rsid w:val="001B798C"/>
    <w:rsid w:val="001B7A81"/>
    <w:rsid w:val="001B7F39"/>
    <w:rsid w:val="001C0048"/>
    <w:rsid w:val="001C0167"/>
    <w:rsid w:val="001C01D9"/>
    <w:rsid w:val="001C0262"/>
    <w:rsid w:val="001C05B1"/>
    <w:rsid w:val="001C07A4"/>
    <w:rsid w:val="001C0857"/>
    <w:rsid w:val="001C088A"/>
    <w:rsid w:val="001C0B2B"/>
    <w:rsid w:val="001C0BB8"/>
    <w:rsid w:val="001C0C60"/>
    <w:rsid w:val="001C0EA3"/>
    <w:rsid w:val="001C0FC6"/>
    <w:rsid w:val="001C1106"/>
    <w:rsid w:val="001C111F"/>
    <w:rsid w:val="001C1273"/>
    <w:rsid w:val="001C1462"/>
    <w:rsid w:val="001C1615"/>
    <w:rsid w:val="001C1761"/>
    <w:rsid w:val="001C19B4"/>
    <w:rsid w:val="001C1BD4"/>
    <w:rsid w:val="001C1E6F"/>
    <w:rsid w:val="001C1F89"/>
    <w:rsid w:val="001C210D"/>
    <w:rsid w:val="001C2317"/>
    <w:rsid w:val="001C2571"/>
    <w:rsid w:val="001C25B6"/>
    <w:rsid w:val="001C28A2"/>
    <w:rsid w:val="001C28DD"/>
    <w:rsid w:val="001C2C27"/>
    <w:rsid w:val="001C2C8D"/>
    <w:rsid w:val="001C2DC5"/>
    <w:rsid w:val="001C31EB"/>
    <w:rsid w:val="001C33B4"/>
    <w:rsid w:val="001C33FE"/>
    <w:rsid w:val="001C36A2"/>
    <w:rsid w:val="001C36F0"/>
    <w:rsid w:val="001C3753"/>
    <w:rsid w:val="001C3826"/>
    <w:rsid w:val="001C3B0B"/>
    <w:rsid w:val="001C3B60"/>
    <w:rsid w:val="001C3F94"/>
    <w:rsid w:val="001C412A"/>
    <w:rsid w:val="001C4152"/>
    <w:rsid w:val="001C4161"/>
    <w:rsid w:val="001C42D4"/>
    <w:rsid w:val="001C4521"/>
    <w:rsid w:val="001C46C8"/>
    <w:rsid w:val="001C4876"/>
    <w:rsid w:val="001C48C5"/>
    <w:rsid w:val="001C49AA"/>
    <w:rsid w:val="001C4B4A"/>
    <w:rsid w:val="001C4C3E"/>
    <w:rsid w:val="001C4C90"/>
    <w:rsid w:val="001C4D3B"/>
    <w:rsid w:val="001C4E12"/>
    <w:rsid w:val="001C4F0E"/>
    <w:rsid w:val="001C5116"/>
    <w:rsid w:val="001C532C"/>
    <w:rsid w:val="001C5664"/>
    <w:rsid w:val="001C56FA"/>
    <w:rsid w:val="001C587D"/>
    <w:rsid w:val="001C599C"/>
    <w:rsid w:val="001C5DF7"/>
    <w:rsid w:val="001C5E0A"/>
    <w:rsid w:val="001C5E77"/>
    <w:rsid w:val="001C5ED4"/>
    <w:rsid w:val="001C6132"/>
    <w:rsid w:val="001C61E7"/>
    <w:rsid w:val="001C65F8"/>
    <w:rsid w:val="001C69D2"/>
    <w:rsid w:val="001C6A34"/>
    <w:rsid w:val="001C6AA0"/>
    <w:rsid w:val="001C6B29"/>
    <w:rsid w:val="001C6BEB"/>
    <w:rsid w:val="001C6C0D"/>
    <w:rsid w:val="001C6D55"/>
    <w:rsid w:val="001C6DE5"/>
    <w:rsid w:val="001C71A2"/>
    <w:rsid w:val="001C73F6"/>
    <w:rsid w:val="001C74BE"/>
    <w:rsid w:val="001D0879"/>
    <w:rsid w:val="001D0A0A"/>
    <w:rsid w:val="001D0E01"/>
    <w:rsid w:val="001D110E"/>
    <w:rsid w:val="001D1237"/>
    <w:rsid w:val="001D14EB"/>
    <w:rsid w:val="001D1688"/>
    <w:rsid w:val="001D16BE"/>
    <w:rsid w:val="001D1D2A"/>
    <w:rsid w:val="001D1E94"/>
    <w:rsid w:val="001D2019"/>
    <w:rsid w:val="001D2137"/>
    <w:rsid w:val="001D2156"/>
    <w:rsid w:val="001D2158"/>
    <w:rsid w:val="001D217A"/>
    <w:rsid w:val="001D222F"/>
    <w:rsid w:val="001D2285"/>
    <w:rsid w:val="001D2348"/>
    <w:rsid w:val="001D29D7"/>
    <w:rsid w:val="001D2DAE"/>
    <w:rsid w:val="001D2DB1"/>
    <w:rsid w:val="001D2E13"/>
    <w:rsid w:val="001D304A"/>
    <w:rsid w:val="001D30F8"/>
    <w:rsid w:val="001D34DE"/>
    <w:rsid w:val="001D350C"/>
    <w:rsid w:val="001D355B"/>
    <w:rsid w:val="001D36AA"/>
    <w:rsid w:val="001D383F"/>
    <w:rsid w:val="001D3DFF"/>
    <w:rsid w:val="001D3E6D"/>
    <w:rsid w:val="001D3F62"/>
    <w:rsid w:val="001D412C"/>
    <w:rsid w:val="001D4143"/>
    <w:rsid w:val="001D4157"/>
    <w:rsid w:val="001D42AC"/>
    <w:rsid w:val="001D47B7"/>
    <w:rsid w:val="001D49A4"/>
    <w:rsid w:val="001D4A8F"/>
    <w:rsid w:val="001D4BBF"/>
    <w:rsid w:val="001D4C55"/>
    <w:rsid w:val="001D50AD"/>
    <w:rsid w:val="001D52A1"/>
    <w:rsid w:val="001D5938"/>
    <w:rsid w:val="001D5BD4"/>
    <w:rsid w:val="001D5CB6"/>
    <w:rsid w:val="001D5D88"/>
    <w:rsid w:val="001D60CC"/>
    <w:rsid w:val="001D60EB"/>
    <w:rsid w:val="001D6126"/>
    <w:rsid w:val="001D632C"/>
    <w:rsid w:val="001D6725"/>
    <w:rsid w:val="001D6815"/>
    <w:rsid w:val="001D696F"/>
    <w:rsid w:val="001D69D3"/>
    <w:rsid w:val="001D69DB"/>
    <w:rsid w:val="001D6A06"/>
    <w:rsid w:val="001D6BB8"/>
    <w:rsid w:val="001D6F91"/>
    <w:rsid w:val="001D708E"/>
    <w:rsid w:val="001D7507"/>
    <w:rsid w:val="001D7683"/>
    <w:rsid w:val="001D77C9"/>
    <w:rsid w:val="001D77DC"/>
    <w:rsid w:val="001D7859"/>
    <w:rsid w:val="001D7956"/>
    <w:rsid w:val="001D7D89"/>
    <w:rsid w:val="001D7FB2"/>
    <w:rsid w:val="001D7FE0"/>
    <w:rsid w:val="001D7FFE"/>
    <w:rsid w:val="001E0466"/>
    <w:rsid w:val="001E048C"/>
    <w:rsid w:val="001E0583"/>
    <w:rsid w:val="001E05D4"/>
    <w:rsid w:val="001E066A"/>
    <w:rsid w:val="001E0753"/>
    <w:rsid w:val="001E0C29"/>
    <w:rsid w:val="001E0C37"/>
    <w:rsid w:val="001E0CF9"/>
    <w:rsid w:val="001E0E18"/>
    <w:rsid w:val="001E1088"/>
    <w:rsid w:val="001E1325"/>
    <w:rsid w:val="001E1557"/>
    <w:rsid w:val="001E1615"/>
    <w:rsid w:val="001E191B"/>
    <w:rsid w:val="001E1C41"/>
    <w:rsid w:val="001E1DA1"/>
    <w:rsid w:val="001E1E34"/>
    <w:rsid w:val="001E21A1"/>
    <w:rsid w:val="001E22BC"/>
    <w:rsid w:val="001E2522"/>
    <w:rsid w:val="001E258F"/>
    <w:rsid w:val="001E2793"/>
    <w:rsid w:val="001E2943"/>
    <w:rsid w:val="001E2972"/>
    <w:rsid w:val="001E2AB4"/>
    <w:rsid w:val="001E2BE2"/>
    <w:rsid w:val="001E2D0B"/>
    <w:rsid w:val="001E2F56"/>
    <w:rsid w:val="001E2F5B"/>
    <w:rsid w:val="001E2FA7"/>
    <w:rsid w:val="001E300B"/>
    <w:rsid w:val="001E31A0"/>
    <w:rsid w:val="001E3229"/>
    <w:rsid w:val="001E33B3"/>
    <w:rsid w:val="001E34DC"/>
    <w:rsid w:val="001E35A8"/>
    <w:rsid w:val="001E37B6"/>
    <w:rsid w:val="001E37E5"/>
    <w:rsid w:val="001E3988"/>
    <w:rsid w:val="001E39EE"/>
    <w:rsid w:val="001E3B9C"/>
    <w:rsid w:val="001E3BC0"/>
    <w:rsid w:val="001E3D93"/>
    <w:rsid w:val="001E3E8C"/>
    <w:rsid w:val="001E40A7"/>
    <w:rsid w:val="001E4263"/>
    <w:rsid w:val="001E45C8"/>
    <w:rsid w:val="001E464E"/>
    <w:rsid w:val="001E4BEE"/>
    <w:rsid w:val="001E4D09"/>
    <w:rsid w:val="001E4D78"/>
    <w:rsid w:val="001E4E86"/>
    <w:rsid w:val="001E4ED5"/>
    <w:rsid w:val="001E5351"/>
    <w:rsid w:val="001E5441"/>
    <w:rsid w:val="001E5963"/>
    <w:rsid w:val="001E5ADB"/>
    <w:rsid w:val="001E5C99"/>
    <w:rsid w:val="001E5CB5"/>
    <w:rsid w:val="001E612E"/>
    <w:rsid w:val="001E64F2"/>
    <w:rsid w:val="001E6A4C"/>
    <w:rsid w:val="001E6AF4"/>
    <w:rsid w:val="001E6BDF"/>
    <w:rsid w:val="001E6D2D"/>
    <w:rsid w:val="001E6DF9"/>
    <w:rsid w:val="001E6F01"/>
    <w:rsid w:val="001E72F0"/>
    <w:rsid w:val="001E7B90"/>
    <w:rsid w:val="001E7D7C"/>
    <w:rsid w:val="001E7E76"/>
    <w:rsid w:val="001E7EFE"/>
    <w:rsid w:val="001F00E8"/>
    <w:rsid w:val="001F0146"/>
    <w:rsid w:val="001F01D4"/>
    <w:rsid w:val="001F036A"/>
    <w:rsid w:val="001F03BD"/>
    <w:rsid w:val="001F0455"/>
    <w:rsid w:val="001F0675"/>
    <w:rsid w:val="001F07A5"/>
    <w:rsid w:val="001F07FE"/>
    <w:rsid w:val="001F0A1A"/>
    <w:rsid w:val="001F0A9B"/>
    <w:rsid w:val="001F0CFF"/>
    <w:rsid w:val="001F0D24"/>
    <w:rsid w:val="001F0D77"/>
    <w:rsid w:val="001F0E3C"/>
    <w:rsid w:val="001F156A"/>
    <w:rsid w:val="001F15D7"/>
    <w:rsid w:val="001F15F4"/>
    <w:rsid w:val="001F199A"/>
    <w:rsid w:val="001F1A8B"/>
    <w:rsid w:val="001F1C8F"/>
    <w:rsid w:val="001F1D38"/>
    <w:rsid w:val="001F1FA0"/>
    <w:rsid w:val="001F20E6"/>
    <w:rsid w:val="001F22E3"/>
    <w:rsid w:val="001F2317"/>
    <w:rsid w:val="001F234A"/>
    <w:rsid w:val="001F251D"/>
    <w:rsid w:val="001F2559"/>
    <w:rsid w:val="001F25CF"/>
    <w:rsid w:val="001F2647"/>
    <w:rsid w:val="001F26CD"/>
    <w:rsid w:val="001F27DF"/>
    <w:rsid w:val="001F2802"/>
    <w:rsid w:val="001F2879"/>
    <w:rsid w:val="001F2D0F"/>
    <w:rsid w:val="001F2FB7"/>
    <w:rsid w:val="001F2FC0"/>
    <w:rsid w:val="001F300B"/>
    <w:rsid w:val="001F3139"/>
    <w:rsid w:val="001F318D"/>
    <w:rsid w:val="001F31E1"/>
    <w:rsid w:val="001F329B"/>
    <w:rsid w:val="001F32A8"/>
    <w:rsid w:val="001F3592"/>
    <w:rsid w:val="001F363D"/>
    <w:rsid w:val="001F3697"/>
    <w:rsid w:val="001F36E4"/>
    <w:rsid w:val="001F3928"/>
    <w:rsid w:val="001F3A01"/>
    <w:rsid w:val="001F3A73"/>
    <w:rsid w:val="001F3A78"/>
    <w:rsid w:val="001F3BC7"/>
    <w:rsid w:val="001F3E85"/>
    <w:rsid w:val="001F3F70"/>
    <w:rsid w:val="001F4174"/>
    <w:rsid w:val="001F423B"/>
    <w:rsid w:val="001F43CB"/>
    <w:rsid w:val="001F49BA"/>
    <w:rsid w:val="001F4A56"/>
    <w:rsid w:val="001F4B96"/>
    <w:rsid w:val="001F4DCC"/>
    <w:rsid w:val="001F4E28"/>
    <w:rsid w:val="001F5756"/>
    <w:rsid w:val="001F58D2"/>
    <w:rsid w:val="001F5E2E"/>
    <w:rsid w:val="001F635B"/>
    <w:rsid w:val="001F662C"/>
    <w:rsid w:val="001F66F8"/>
    <w:rsid w:val="001F6943"/>
    <w:rsid w:val="001F6EC2"/>
    <w:rsid w:val="001F6F6B"/>
    <w:rsid w:val="001F713A"/>
    <w:rsid w:val="001F7419"/>
    <w:rsid w:val="001F76DF"/>
    <w:rsid w:val="001F7AFD"/>
    <w:rsid w:val="001F7B13"/>
    <w:rsid w:val="00200088"/>
    <w:rsid w:val="0020011C"/>
    <w:rsid w:val="002001D8"/>
    <w:rsid w:val="002002D7"/>
    <w:rsid w:val="002002F0"/>
    <w:rsid w:val="002003AA"/>
    <w:rsid w:val="0020051E"/>
    <w:rsid w:val="00200537"/>
    <w:rsid w:val="002006EE"/>
    <w:rsid w:val="002009FE"/>
    <w:rsid w:val="00200B01"/>
    <w:rsid w:val="00200D78"/>
    <w:rsid w:val="00200DA9"/>
    <w:rsid w:val="00201039"/>
    <w:rsid w:val="002012E0"/>
    <w:rsid w:val="002015D6"/>
    <w:rsid w:val="00201873"/>
    <w:rsid w:val="00201888"/>
    <w:rsid w:val="00201903"/>
    <w:rsid w:val="0020195F"/>
    <w:rsid w:val="00201D0A"/>
    <w:rsid w:val="00201D0C"/>
    <w:rsid w:val="00201DFA"/>
    <w:rsid w:val="00201E4D"/>
    <w:rsid w:val="00201FCB"/>
    <w:rsid w:val="00202070"/>
    <w:rsid w:val="002021F0"/>
    <w:rsid w:val="002023D9"/>
    <w:rsid w:val="0020245C"/>
    <w:rsid w:val="002025E3"/>
    <w:rsid w:val="0020267D"/>
    <w:rsid w:val="002026B6"/>
    <w:rsid w:val="002027C3"/>
    <w:rsid w:val="002027FB"/>
    <w:rsid w:val="0020294D"/>
    <w:rsid w:val="00202AD4"/>
    <w:rsid w:val="00202CE6"/>
    <w:rsid w:val="00202D0F"/>
    <w:rsid w:val="00202E1D"/>
    <w:rsid w:val="00203177"/>
    <w:rsid w:val="0020330B"/>
    <w:rsid w:val="00203384"/>
    <w:rsid w:val="002035C3"/>
    <w:rsid w:val="00203703"/>
    <w:rsid w:val="002037AC"/>
    <w:rsid w:val="00203B1F"/>
    <w:rsid w:val="00203C2A"/>
    <w:rsid w:val="00203E9F"/>
    <w:rsid w:val="00203F8B"/>
    <w:rsid w:val="00203FF1"/>
    <w:rsid w:val="00204015"/>
    <w:rsid w:val="002041F3"/>
    <w:rsid w:val="0020430B"/>
    <w:rsid w:val="00204400"/>
    <w:rsid w:val="002046A3"/>
    <w:rsid w:val="002048E7"/>
    <w:rsid w:val="00204A3A"/>
    <w:rsid w:val="00204BD2"/>
    <w:rsid w:val="00204EDB"/>
    <w:rsid w:val="00204F93"/>
    <w:rsid w:val="00205173"/>
    <w:rsid w:val="00205185"/>
    <w:rsid w:val="00205238"/>
    <w:rsid w:val="0020554E"/>
    <w:rsid w:val="002057AB"/>
    <w:rsid w:val="0020595C"/>
    <w:rsid w:val="002059F6"/>
    <w:rsid w:val="00205A3B"/>
    <w:rsid w:val="002064A3"/>
    <w:rsid w:val="0020654C"/>
    <w:rsid w:val="00206826"/>
    <w:rsid w:val="00206A3C"/>
    <w:rsid w:val="00206C8D"/>
    <w:rsid w:val="00206C9F"/>
    <w:rsid w:val="00206D82"/>
    <w:rsid w:val="00206E62"/>
    <w:rsid w:val="00206E84"/>
    <w:rsid w:val="00206EE1"/>
    <w:rsid w:val="00206EF5"/>
    <w:rsid w:val="00207252"/>
    <w:rsid w:val="002076A5"/>
    <w:rsid w:val="00207710"/>
    <w:rsid w:val="0020785F"/>
    <w:rsid w:val="00207877"/>
    <w:rsid w:val="00207A2E"/>
    <w:rsid w:val="00207C78"/>
    <w:rsid w:val="00210438"/>
    <w:rsid w:val="0021094E"/>
    <w:rsid w:val="00210A90"/>
    <w:rsid w:val="00210B53"/>
    <w:rsid w:val="00210BEF"/>
    <w:rsid w:val="00210D0E"/>
    <w:rsid w:val="00210E4E"/>
    <w:rsid w:val="00210F17"/>
    <w:rsid w:val="002114A7"/>
    <w:rsid w:val="002115DD"/>
    <w:rsid w:val="0021176B"/>
    <w:rsid w:val="0021187D"/>
    <w:rsid w:val="0021197A"/>
    <w:rsid w:val="00211A0D"/>
    <w:rsid w:val="00211A40"/>
    <w:rsid w:val="00211B10"/>
    <w:rsid w:val="00211D63"/>
    <w:rsid w:val="00211ECD"/>
    <w:rsid w:val="00211FB3"/>
    <w:rsid w:val="002120A7"/>
    <w:rsid w:val="002120FB"/>
    <w:rsid w:val="00212149"/>
    <w:rsid w:val="00212298"/>
    <w:rsid w:val="002126AB"/>
    <w:rsid w:val="00212748"/>
    <w:rsid w:val="002128CC"/>
    <w:rsid w:val="00212907"/>
    <w:rsid w:val="00212AB4"/>
    <w:rsid w:val="00212CD1"/>
    <w:rsid w:val="00212DCA"/>
    <w:rsid w:val="00212DF8"/>
    <w:rsid w:val="00212EC5"/>
    <w:rsid w:val="002131A3"/>
    <w:rsid w:val="00213418"/>
    <w:rsid w:val="002134E2"/>
    <w:rsid w:val="0021356E"/>
    <w:rsid w:val="0021360A"/>
    <w:rsid w:val="002138A5"/>
    <w:rsid w:val="00213901"/>
    <w:rsid w:val="002139A7"/>
    <w:rsid w:val="00213B71"/>
    <w:rsid w:val="00213BCC"/>
    <w:rsid w:val="00213C9E"/>
    <w:rsid w:val="00213DAC"/>
    <w:rsid w:val="00213F1D"/>
    <w:rsid w:val="00214175"/>
    <w:rsid w:val="002141E2"/>
    <w:rsid w:val="00214251"/>
    <w:rsid w:val="002143DA"/>
    <w:rsid w:val="002145F2"/>
    <w:rsid w:val="00214BD1"/>
    <w:rsid w:val="00214D1B"/>
    <w:rsid w:val="0021527C"/>
    <w:rsid w:val="0021528B"/>
    <w:rsid w:val="002154B4"/>
    <w:rsid w:val="002155E4"/>
    <w:rsid w:val="002156FB"/>
    <w:rsid w:val="00215967"/>
    <w:rsid w:val="00215B78"/>
    <w:rsid w:val="00215C03"/>
    <w:rsid w:val="00215E8F"/>
    <w:rsid w:val="00216324"/>
    <w:rsid w:val="002163AA"/>
    <w:rsid w:val="002163DE"/>
    <w:rsid w:val="0021677E"/>
    <w:rsid w:val="0021683C"/>
    <w:rsid w:val="00216908"/>
    <w:rsid w:val="00216A5D"/>
    <w:rsid w:val="00216A85"/>
    <w:rsid w:val="00216B9F"/>
    <w:rsid w:val="00216DE6"/>
    <w:rsid w:val="002170BE"/>
    <w:rsid w:val="002171E4"/>
    <w:rsid w:val="002173AD"/>
    <w:rsid w:val="002174FC"/>
    <w:rsid w:val="0021768C"/>
    <w:rsid w:val="0021772F"/>
    <w:rsid w:val="002178AC"/>
    <w:rsid w:val="00217C09"/>
    <w:rsid w:val="00217DEE"/>
    <w:rsid w:val="002200F9"/>
    <w:rsid w:val="002201E1"/>
    <w:rsid w:val="002202CF"/>
    <w:rsid w:val="00220446"/>
    <w:rsid w:val="00220597"/>
    <w:rsid w:val="002206BE"/>
    <w:rsid w:val="00220A1E"/>
    <w:rsid w:val="00220C9B"/>
    <w:rsid w:val="00220D54"/>
    <w:rsid w:val="00220D59"/>
    <w:rsid w:val="00220EF4"/>
    <w:rsid w:val="00220F39"/>
    <w:rsid w:val="002210D7"/>
    <w:rsid w:val="00221212"/>
    <w:rsid w:val="0022131D"/>
    <w:rsid w:val="0022164A"/>
    <w:rsid w:val="00221AE7"/>
    <w:rsid w:val="00221BBD"/>
    <w:rsid w:val="00221BF4"/>
    <w:rsid w:val="00221BFF"/>
    <w:rsid w:val="00221C1C"/>
    <w:rsid w:val="00221D97"/>
    <w:rsid w:val="00221DF0"/>
    <w:rsid w:val="002224FE"/>
    <w:rsid w:val="0022253B"/>
    <w:rsid w:val="0022253D"/>
    <w:rsid w:val="002226CC"/>
    <w:rsid w:val="0022281C"/>
    <w:rsid w:val="00222A08"/>
    <w:rsid w:val="00222AFD"/>
    <w:rsid w:val="00222D51"/>
    <w:rsid w:val="00223118"/>
    <w:rsid w:val="002232B6"/>
    <w:rsid w:val="00223482"/>
    <w:rsid w:val="002234A8"/>
    <w:rsid w:val="00223637"/>
    <w:rsid w:val="002238A5"/>
    <w:rsid w:val="002239D9"/>
    <w:rsid w:val="00223B45"/>
    <w:rsid w:val="00223BB5"/>
    <w:rsid w:val="00223DFF"/>
    <w:rsid w:val="00224133"/>
    <w:rsid w:val="00224236"/>
    <w:rsid w:val="002242BE"/>
    <w:rsid w:val="002243FE"/>
    <w:rsid w:val="002245E4"/>
    <w:rsid w:val="00224623"/>
    <w:rsid w:val="00224676"/>
    <w:rsid w:val="002247EC"/>
    <w:rsid w:val="002248EA"/>
    <w:rsid w:val="00224A43"/>
    <w:rsid w:val="00224E1C"/>
    <w:rsid w:val="00224E3B"/>
    <w:rsid w:val="00224E47"/>
    <w:rsid w:val="002252B3"/>
    <w:rsid w:val="0022533C"/>
    <w:rsid w:val="00225407"/>
    <w:rsid w:val="00225557"/>
    <w:rsid w:val="00225808"/>
    <w:rsid w:val="002258C5"/>
    <w:rsid w:val="0022591F"/>
    <w:rsid w:val="00225C88"/>
    <w:rsid w:val="00225E85"/>
    <w:rsid w:val="00225F1F"/>
    <w:rsid w:val="0022603A"/>
    <w:rsid w:val="00226679"/>
    <w:rsid w:val="002267D7"/>
    <w:rsid w:val="00226913"/>
    <w:rsid w:val="00226970"/>
    <w:rsid w:val="00226D2F"/>
    <w:rsid w:val="00226E54"/>
    <w:rsid w:val="00226FEA"/>
    <w:rsid w:val="0022705F"/>
    <w:rsid w:val="00227240"/>
    <w:rsid w:val="0022730D"/>
    <w:rsid w:val="0022751C"/>
    <w:rsid w:val="0022773D"/>
    <w:rsid w:val="00227929"/>
    <w:rsid w:val="0022795A"/>
    <w:rsid w:val="00227B33"/>
    <w:rsid w:val="00227F56"/>
    <w:rsid w:val="00227FD2"/>
    <w:rsid w:val="002303E6"/>
    <w:rsid w:val="0023045C"/>
    <w:rsid w:val="002308E4"/>
    <w:rsid w:val="002308F7"/>
    <w:rsid w:val="00231331"/>
    <w:rsid w:val="00231518"/>
    <w:rsid w:val="00231527"/>
    <w:rsid w:val="00231807"/>
    <w:rsid w:val="00231813"/>
    <w:rsid w:val="00231AAB"/>
    <w:rsid w:val="00231AD3"/>
    <w:rsid w:val="00231B0A"/>
    <w:rsid w:val="00232000"/>
    <w:rsid w:val="002322D3"/>
    <w:rsid w:val="002324EB"/>
    <w:rsid w:val="002327CB"/>
    <w:rsid w:val="00232821"/>
    <w:rsid w:val="002328CD"/>
    <w:rsid w:val="0023294E"/>
    <w:rsid w:val="00232B93"/>
    <w:rsid w:val="00232C4D"/>
    <w:rsid w:val="00232CF8"/>
    <w:rsid w:val="00232D46"/>
    <w:rsid w:val="00232D82"/>
    <w:rsid w:val="00232F17"/>
    <w:rsid w:val="00233160"/>
    <w:rsid w:val="00233166"/>
    <w:rsid w:val="00233292"/>
    <w:rsid w:val="0023344B"/>
    <w:rsid w:val="002335D1"/>
    <w:rsid w:val="00233773"/>
    <w:rsid w:val="002339E5"/>
    <w:rsid w:val="00233A17"/>
    <w:rsid w:val="00233A5B"/>
    <w:rsid w:val="00233E9C"/>
    <w:rsid w:val="00233F04"/>
    <w:rsid w:val="00233F72"/>
    <w:rsid w:val="00234022"/>
    <w:rsid w:val="002340D0"/>
    <w:rsid w:val="0023412A"/>
    <w:rsid w:val="0023422E"/>
    <w:rsid w:val="002344CA"/>
    <w:rsid w:val="0023464E"/>
    <w:rsid w:val="0023466D"/>
    <w:rsid w:val="002346C2"/>
    <w:rsid w:val="002346C7"/>
    <w:rsid w:val="00234740"/>
    <w:rsid w:val="00234886"/>
    <w:rsid w:val="00234895"/>
    <w:rsid w:val="00234A95"/>
    <w:rsid w:val="00234D15"/>
    <w:rsid w:val="00234DB2"/>
    <w:rsid w:val="00234E4A"/>
    <w:rsid w:val="00234F0F"/>
    <w:rsid w:val="002350D4"/>
    <w:rsid w:val="00235183"/>
    <w:rsid w:val="002353F9"/>
    <w:rsid w:val="0023554E"/>
    <w:rsid w:val="002359FE"/>
    <w:rsid w:val="00235A58"/>
    <w:rsid w:val="00235AA6"/>
    <w:rsid w:val="00235D0F"/>
    <w:rsid w:val="0023616B"/>
    <w:rsid w:val="00236193"/>
    <w:rsid w:val="0023623E"/>
    <w:rsid w:val="002362AC"/>
    <w:rsid w:val="002369AC"/>
    <w:rsid w:val="00236AA9"/>
    <w:rsid w:val="00236CDB"/>
    <w:rsid w:val="00236F9A"/>
    <w:rsid w:val="002374AB"/>
    <w:rsid w:val="002376BD"/>
    <w:rsid w:val="00237787"/>
    <w:rsid w:val="00237C6B"/>
    <w:rsid w:val="00237E3B"/>
    <w:rsid w:val="00237F8A"/>
    <w:rsid w:val="002401B3"/>
    <w:rsid w:val="002404A9"/>
    <w:rsid w:val="002405FF"/>
    <w:rsid w:val="00240675"/>
    <w:rsid w:val="002406C2"/>
    <w:rsid w:val="002406D9"/>
    <w:rsid w:val="002406E8"/>
    <w:rsid w:val="0024072E"/>
    <w:rsid w:val="002408C2"/>
    <w:rsid w:val="00240BD6"/>
    <w:rsid w:val="00240E1A"/>
    <w:rsid w:val="00240F10"/>
    <w:rsid w:val="002411E5"/>
    <w:rsid w:val="0024178D"/>
    <w:rsid w:val="00241838"/>
    <w:rsid w:val="00241934"/>
    <w:rsid w:val="00241B8C"/>
    <w:rsid w:val="00241F2B"/>
    <w:rsid w:val="00241F3F"/>
    <w:rsid w:val="00242001"/>
    <w:rsid w:val="0024215E"/>
    <w:rsid w:val="0024232C"/>
    <w:rsid w:val="002429CC"/>
    <w:rsid w:val="002429FA"/>
    <w:rsid w:val="00242BA0"/>
    <w:rsid w:val="00242C79"/>
    <w:rsid w:val="00242E69"/>
    <w:rsid w:val="00242F16"/>
    <w:rsid w:val="00242F84"/>
    <w:rsid w:val="0024301B"/>
    <w:rsid w:val="0024328D"/>
    <w:rsid w:val="002434D1"/>
    <w:rsid w:val="002436B3"/>
    <w:rsid w:val="002439A0"/>
    <w:rsid w:val="00243B95"/>
    <w:rsid w:val="00243DB4"/>
    <w:rsid w:val="00243DBB"/>
    <w:rsid w:val="0024403B"/>
    <w:rsid w:val="0024416A"/>
    <w:rsid w:val="00244192"/>
    <w:rsid w:val="00244297"/>
    <w:rsid w:val="00244358"/>
    <w:rsid w:val="002444A0"/>
    <w:rsid w:val="002444D5"/>
    <w:rsid w:val="002449CD"/>
    <w:rsid w:val="00244A33"/>
    <w:rsid w:val="00245187"/>
    <w:rsid w:val="00245320"/>
    <w:rsid w:val="002454B9"/>
    <w:rsid w:val="0024577E"/>
    <w:rsid w:val="00245896"/>
    <w:rsid w:val="00245AA4"/>
    <w:rsid w:val="00245AB5"/>
    <w:rsid w:val="00245C9E"/>
    <w:rsid w:val="00245F3D"/>
    <w:rsid w:val="002460A3"/>
    <w:rsid w:val="0024615E"/>
    <w:rsid w:val="00246243"/>
    <w:rsid w:val="002462B5"/>
    <w:rsid w:val="00246683"/>
    <w:rsid w:val="002467B8"/>
    <w:rsid w:val="002468A0"/>
    <w:rsid w:val="00246ADD"/>
    <w:rsid w:val="00246C89"/>
    <w:rsid w:val="00246ED1"/>
    <w:rsid w:val="0024702A"/>
    <w:rsid w:val="00247056"/>
    <w:rsid w:val="002470D3"/>
    <w:rsid w:val="0024732B"/>
    <w:rsid w:val="00247349"/>
    <w:rsid w:val="002473B5"/>
    <w:rsid w:val="00247588"/>
    <w:rsid w:val="002479FA"/>
    <w:rsid w:val="00247DA5"/>
    <w:rsid w:val="00247E46"/>
    <w:rsid w:val="00247F6C"/>
    <w:rsid w:val="002501E1"/>
    <w:rsid w:val="002503FB"/>
    <w:rsid w:val="00250736"/>
    <w:rsid w:val="002508C7"/>
    <w:rsid w:val="002509CA"/>
    <w:rsid w:val="00250A00"/>
    <w:rsid w:val="00250A25"/>
    <w:rsid w:val="00250B3F"/>
    <w:rsid w:val="00250BE4"/>
    <w:rsid w:val="00250E8D"/>
    <w:rsid w:val="00250EBE"/>
    <w:rsid w:val="00250F40"/>
    <w:rsid w:val="002510CF"/>
    <w:rsid w:val="002510FA"/>
    <w:rsid w:val="00251154"/>
    <w:rsid w:val="00251278"/>
    <w:rsid w:val="00251291"/>
    <w:rsid w:val="00251360"/>
    <w:rsid w:val="002514DF"/>
    <w:rsid w:val="002516B1"/>
    <w:rsid w:val="002517E5"/>
    <w:rsid w:val="002518FC"/>
    <w:rsid w:val="00251B9D"/>
    <w:rsid w:val="00251D9F"/>
    <w:rsid w:val="00252175"/>
    <w:rsid w:val="00252282"/>
    <w:rsid w:val="0025236A"/>
    <w:rsid w:val="00252818"/>
    <w:rsid w:val="0025287C"/>
    <w:rsid w:val="002528BD"/>
    <w:rsid w:val="002529CA"/>
    <w:rsid w:val="00252A57"/>
    <w:rsid w:val="00252ACF"/>
    <w:rsid w:val="00252D36"/>
    <w:rsid w:val="00252DA6"/>
    <w:rsid w:val="00252DF7"/>
    <w:rsid w:val="00252E46"/>
    <w:rsid w:val="002530F0"/>
    <w:rsid w:val="00253226"/>
    <w:rsid w:val="002532D5"/>
    <w:rsid w:val="002532E1"/>
    <w:rsid w:val="002532E9"/>
    <w:rsid w:val="002533E0"/>
    <w:rsid w:val="00253598"/>
    <w:rsid w:val="00253653"/>
    <w:rsid w:val="00253660"/>
    <w:rsid w:val="002536A3"/>
    <w:rsid w:val="00253717"/>
    <w:rsid w:val="00253C22"/>
    <w:rsid w:val="00253C3B"/>
    <w:rsid w:val="00253CEE"/>
    <w:rsid w:val="00253E75"/>
    <w:rsid w:val="002543E3"/>
    <w:rsid w:val="00254C71"/>
    <w:rsid w:val="002553E1"/>
    <w:rsid w:val="00255592"/>
    <w:rsid w:val="0025564B"/>
    <w:rsid w:val="0025576F"/>
    <w:rsid w:val="00255942"/>
    <w:rsid w:val="00255AB5"/>
    <w:rsid w:val="00255EC9"/>
    <w:rsid w:val="00255F5B"/>
    <w:rsid w:val="002560FB"/>
    <w:rsid w:val="00256151"/>
    <w:rsid w:val="0025632B"/>
    <w:rsid w:val="0025659A"/>
    <w:rsid w:val="002565FF"/>
    <w:rsid w:val="00256E85"/>
    <w:rsid w:val="00256F9A"/>
    <w:rsid w:val="002570A4"/>
    <w:rsid w:val="002574C2"/>
    <w:rsid w:val="00257634"/>
    <w:rsid w:val="00257847"/>
    <w:rsid w:val="0025784B"/>
    <w:rsid w:val="00257B51"/>
    <w:rsid w:val="00257D5F"/>
    <w:rsid w:val="00257EC6"/>
    <w:rsid w:val="00257F9D"/>
    <w:rsid w:val="00260544"/>
    <w:rsid w:val="002608B8"/>
    <w:rsid w:val="002609A2"/>
    <w:rsid w:val="00260C8C"/>
    <w:rsid w:val="00260EF0"/>
    <w:rsid w:val="00260F06"/>
    <w:rsid w:val="002610C3"/>
    <w:rsid w:val="00261116"/>
    <w:rsid w:val="002612DE"/>
    <w:rsid w:val="0026149A"/>
    <w:rsid w:val="002615A8"/>
    <w:rsid w:val="00261671"/>
    <w:rsid w:val="002616EA"/>
    <w:rsid w:val="0026177A"/>
    <w:rsid w:val="002618EC"/>
    <w:rsid w:val="00261B22"/>
    <w:rsid w:val="00261B3E"/>
    <w:rsid w:val="00261B91"/>
    <w:rsid w:val="002623F7"/>
    <w:rsid w:val="002624A0"/>
    <w:rsid w:val="00262737"/>
    <w:rsid w:val="0026273A"/>
    <w:rsid w:val="00262B5A"/>
    <w:rsid w:val="00262CF0"/>
    <w:rsid w:val="00262CF7"/>
    <w:rsid w:val="00262E56"/>
    <w:rsid w:val="00262F37"/>
    <w:rsid w:val="0026319E"/>
    <w:rsid w:val="0026327E"/>
    <w:rsid w:val="00263418"/>
    <w:rsid w:val="00263512"/>
    <w:rsid w:val="002637BA"/>
    <w:rsid w:val="00263901"/>
    <w:rsid w:val="00263921"/>
    <w:rsid w:val="00263E69"/>
    <w:rsid w:val="00263F0D"/>
    <w:rsid w:val="00263F96"/>
    <w:rsid w:val="00264007"/>
    <w:rsid w:val="002642AA"/>
    <w:rsid w:val="002643AC"/>
    <w:rsid w:val="0026444F"/>
    <w:rsid w:val="002644E2"/>
    <w:rsid w:val="002644ED"/>
    <w:rsid w:val="002645B4"/>
    <w:rsid w:val="00264605"/>
    <w:rsid w:val="0026473D"/>
    <w:rsid w:val="0026499B"/>
    <w:rsid w:val="00264C5C"/>
    <w:rsid w:val="00264E6E"/>
    <w:rsid w:val="00264EBE"/>
    <w:rsid w:val="00264F66"/>
    <w:rsid w:val="00265233"/>
    <w:rsid w:val="00265296"/>
    <w:rsid w:val="00265B2B"/>
    <w:rsid w:val="00265D02"/>
    <w:rsid w:val="00265F86"/>
    <w:rsid w:val="00266190"/>
    <w:rsid w:val="00266291"/>
    <w:rsid w:val="002662FA"/>
    <w:rsid w:val="00266683"/>
    <w:rsid w:val="00266807"/>
    <w:rsid w:val="00266857"/>
    <w:rsid w:val="00266B57"/>
    <w:rsid w:val="00266C43"/>
    <w:rsid w:val="00266DAB"/>
    <w:rsid w:val="00266DAF"/>
    <w:rsid w:val="00266EA9"/>
    <w:rsid w:val="00266EF4"/>
    <w:rsid w:val="00267040"/>
    <w:rsid w:val="00267046"/>
    <w:rsid w:val="002672F3"/>
    <w:rsid w:val="00267303"/>
    <w:rsid w:val="0026730E"/>
    <w:rsid w:val="0026736F"/>
    <w:rsid w:val="0026737F"/>
    <w:rsid w:val="002678D9"/>
    <w:rsid w:val="0026795B"/>
    <w:rsid w:val="00267B15"/>
    <w:rsid w:val="00267C42"/>
    <w:rsid w:val="00267FC9"/>
    <w:rsid w:val="0027013D"/>
    <w:rsid w:val="00270157"/>
    <w:rsid w:val="002703F1"/>
    <w:rsid w:val="00270584"/>
    <w:rsid w:val="002705DE"/>
    <w:rsid w:val="002705FE"/>
    <w:rsid w:val="0027060E"/>
    <w:rsid w:val="002706F7"/>
    <w:rsid w:val="002709C0"/>
    <w:rsid w:val="00270BBB"/>
    <w:rsid w:val="00270C39"/>
    <w:rsid w:val="00270D99"/>
    <w:rsid w:val="00270F74"/>
    <w:rsid w:val="002710B0"/>
    <w:rsid w:val="002710E1"/>
    <w:rsid w:val="002711FE"/>
    <w:rsid w:val="00271782"/>
    <w:rsid w:val="00271A4F"/>
    <w:rsid w:val="00271A63"/>
    <w:rsid w:val="00271ED6"/>
    <w:rsid w:val="00271F14"/>
    <w:rsid w:val="0027213F"/>
    <w:rsid w:val="00272298"/>
    <w:rsid w:val="002722D9"/>
    <w:rsid w:val="0027232D"/>
    <w:rsid w:val="00272357"/>
    <w:rsid w:val="002723FF"/>
    <w:rsid w:val="0027257D"/>
    <w:rsid w:val="002725B1"/>
    <w:rsid w:val="0027260B"/>
    <w:rsid w:val="0027264B"/>
    <w:rsid w:val="002728EF"/>
    <w:rsid w:val="00272A45"/>
    <w:rsid w:val="00272A9A"/>
    <w:rsid w:val="00272C45"/>
    <w:rsid w:val="00272D19"/>
    <w:rsid w:val="002730CF"/>
    <w:rsid w:val="002732B7"/>
    <w:rsid w:val="00273348"/>
    <w:rsid w:val="0027345A"/>
    <w:rsid w:val="00273690"/>
    <w:rsid w:val="00273802"/>
    <w:rsid w:val="00273C8C"/>
    <w:rsid w:val="00273D68"/>
    <w:rsid w:val="00273E8C"/>
    <w:rsid w:val="002743B1"/>
    <w:rsid w:val="002743FD"/>
    <w:rsid w:val="0027445E"/>
    <w:rsid w:val="0027477C"/>
    <w:rsid w:val="00274935"/>
    <w:rsid w:val="00274C65"/>
    <w:rsid w:val="00274D20"/>
    <w:rsid w:val="00274D6D"/>
    <w:rsid w:val="00274DAD"/>
    <w:rsid w:val="00274E1A"/>
    <w:rsid w:val="00274F2D"/>
    <w:rsid w:val="00275041"/>
    <w:rsid w:val="002752FC"/>
    <w:rsid w:val="0027550D"/>
    <w:rsid w:val="002755D8"/>
    <w:rsid w:val="002756BE"/>
    <w:rsid w:val="00275A11"/>
    <w:rsid w:val="00275C2C"/>
    <w:rsid w:val="002760E5"/>
    <w:rsid w:val="00276139"/>
    <w:rsid w:val="002761E1"/>
    <w:rsid w:val="00276237"/>
    <w:rsid w:val="00276310"/>
    <w:rsid w:val="0027645C"/>
    <w:rsid w:val="0027649E"/>
    <w:rsid w:val="0027660D"/>
    <w:rsid w:val="002766DA"/>
    <w:rsid w:val="00276AC6"/>
    <w:rsid w:val="00276BEE"/>
    <w:rsid w:val="00276DED"/>
    <w:rsid w:val="00276E08"/>
    <w:rsid w:val="00277258"/>
    <w:rsid w:val="00277275"/>
    <w:rsid w:val="00277562"/>
    <w:rsid w:val="00277579"/>
    <w:rsid w:val="0027776C"/>
    <w:rsid w:val="002777D0"/>
    <w:rsid w:val="00277A16"/>
    <w:rsid w:val="00277A30"/>
    <w:rsid w:val="00277A76"/>
    <w:rsid w:val="00277C6B"/>
    <w:rsid w:val="00277E71"/>
    <w:rsid w:val="00277E7D"/>
    <w:rsid w:val="00277EE1"/>
    <w:rsid w:val="00277FDD"/>
    <w:rsid w:val="002800B2"/>
    <w:rsid w:val="002800EC"/>
    <w:rsid w:val="00280449"/>
    <w:rsid w:val="002804D5"/>
    <w:rsid w:val="002805D9"/>
    <w:rsid w:val="00280682"/>
    <w:rsid w:val="0028079B"/>
    <w:rsid w:val="00280BB4"/>
    <w:rsid w:val="00280E95"/>
    <w:rsid w:val="00280FB2"/>
    <w:rsid w:val="00281049"/>
    <w:rsid w:val="002812CD"/>
    <w:rsid w:val="002813D0"/>
    <w:rsid w:val="00281462"/>
    <w:rsid w:val="00281CD4"/>
    <w:rsid w:val="00281ED7"/>
    <w:rsid w:val="002827DF"/>
    <w:rsid w:val="00282A6C"/>
    <w:rsid w:val="00282A90"/>
    <w:rsid w:val="00282AEE"/>
    <w:rsid w:val="00282BA9"/>
    <w:rsid w:val="00282D06"/>
    <w:rsid w:val="00282F03"/>
    <w:rsid w:val="00283085"/>
    <w:rsid w:val="00283232"/>
    <w:rsid w:val="00283317"/>
    <w:rsid w:val="00283432"/>
    <w:rsid w:val="00283581"/>
    <w:rsid w:val="00283590"/>
    <w:rsid w:val="002836D7"/>
    <w:rsid w:val="002837AA"/>
    <w:rsid w:val="00283AA7"/>
    <w:rsid w:val="00283C32"/>
    <w:rsid w:val="00283D33"/>
    <w:rsid w:val="00283E33"/>
    <w:rsid w:val="00283FEE"/>
    <w:rsid w:val="00283FFF"/>
    <w:rsid w:val="00284072"/>
    <w:rsid w:val="002841A4"/>
    <w:rsid w:val="002845E7"/>
    <w:rsid w:val="0028462B"/>
    <w:rsid w:val="002847B9"/>
    <w:rsid w:val="00284849"/>
    <w:rsid w:val="0028484C"/>
    <w:rsid w:val="002848DD"/>
    <w:rsid w:val="002849F9"/>
    <w:rsid w:val="00284BB7"/>
    <w:rsid w:val="00284BDC"/>
    <w:rsid w:val="00284E9F"/>
    <w:rsid w:val="002851A4"/>
    <w:rsid w:val="00285296"/>
    <w:rsid w:val="002854B9"/>
    <w:rsid w:val="00285555"/>
    <w:rsid w:val="00285712"/>
    <w:rsid w:val="00285822"/>
    <w:rsid w:val="00285BA7"/>
    <w:rsid w:val="00285D14"/>
    <w:rsid w:val="0028602E"/>
    <w:rsid w:val="00286252"/>
    <w:rsid w:val="002862BB"/>
    <w:rsid w:val="00286321"/>
    <w:rsid w:val="00286464"/>
    <w:rsid w:val="0028656B"/>
    <w:rsid w:val="00286BD5"/>
    <w:rsid w:val="00286D85"/>
    <w:rsid w:val="00286EDE"/>
    <w:rsid w:val="00286FEF"/>
    <w:rsid w:val="0028732C"/>
    <w:rsid w:val="00287332"/>
    <w:rsid w:val="00287449"/>
    <w:rsid w:val="0028751B"/>
    <w:rsid w:val="002875A5"/>
    <w:rsid w:val="00287900"/>
    <w:rsid w:val="00287A5D"/>
    <w:rsid w:val="00287BE1"/>
    <w:rsid w:val="00287C0B"/>
    <w:rsid w:val="0029020A"/>
    <w:rsid w:val="002902EE"/>
    <w:rsid w:val="0029033E"/>
    <w:rsid w:val="00290343"/>
    <w:rsid w:val="002905AC"/>
    <w:rsid w:val="00290A5D"/>
    <w:rsid w:val="00290B66"/>
    <w:rsid w:val="00290DC2"/>
    <w:rsid w:val="00290EBB"/>
    <w:rsid w:val="00291076"/>
    <w:rsid w:val="002910C1"/>
    <w:rsid w:val="002910E6"/>
    <w:rsid w:val="00291270"/>
    <w:rsid w:val="00291417"/>
    <w:rsid w:val="0029155B"/>
    <w:rsid w:val="00291757"/>
    <w:rsid w:val="00291884"/>
    <w:rsid w:val="00291951"/>
    <w:rsid w:val="00291AA0"/>
    <w:rsid w:val="00291AD0"/>
    <w:rsid w:val="00291BCE"/>
    <w:rsid w:val="00291BD7"/>
    <w:rsid w:val="00291BEF"/>
    <w:rsid w:val="00291E21"/>
    <w:rsid w:val="00291E3B"/>
    <w:rsid w:val="00291EE5"/>
    <w:rsid w:val="0029207A"/>
    <w:rsid w:val="0029213B"/>
    <w:rsid w:val="00292229"/>
    <w:rsid w:val="002922BD"/>
    <w:rsid w:val="002924E1"/>
    <w:rsid w:val="002926D2"/>
    <w:rsid w:val="0029284E"/>
    <w:rsid w:val="00292B03"/>
    <w:rsid w:val="00292CA5"/>
    <w:rsid w:val="00292D1A"/>
    <w:rsid w:val="00292E8C"/>
    <w:rsid w:val="0029338B"/>
    <w:rsid w:val="00293633"/>
    <w:rsid w:val="002937CC"/>
    <w:rsid w:val="002937E1"/>
    <w:rsid w:val="00293945"/>
    <w:rsid w:val="00293991"/>
    <w:rsid w:val="00293ADC"/>
    <w:rsid w:val="00293B74"/>
    <w:rsid w:val="00293BD1"/>
    <w:rsid w:val="00293C78"/>
    <w:rsid w:val="00293F4F"/>
    <w:rsid w:val="00293FE4"/>
    <w:rsid w:val="00294050"/>
    <w:rsid w:val="0029410E"/>
    <w:rsid w:val="0029417D"/>
    <w:rsid w:val="0029437C"/>
    <w:rsid w:val="00294491"/>
    <w:rsid w:val="0029457B"/>
    <w:rsid w:val="00294AC4"/>
    <w:rsid w:val="00294B58"/>
    <w:rsid w:val="00294E3C"/>
    <w:rsid w:val="00294E8D"/>
    <w:rsid w:val="00294ED7"/>
    <w:rsid w:val="00294F00"/>
    <w:rsid w:val="00295124"/>
    <w:rsid w:val="002951DB"/>
    <w:rsid w:val="002952D7"/>
    <w:rsid w:val="002955AB"/>
    <w:rsid w:val="002956A1"/>
    <w:rsid w:val="002956B5"/>
    <w:rsid w:val="002956F1"/>
    <w:rsid w:val="0029574F"/>
    <w:rsid w:val="00295ABB"/>
    <w:rsid w:val="00295BC7"/>
    <w:rsid w:val="00295BE7"/>
    <w:rsid w:val="00296005"/>
    <w:rsid w:val="00296249"/>
    <w:rsid w:val="0029629E"/>
    <w:rsid w:val="00296330"/>
    <w:rsid w:val="002963FC"/>
    <w:rsid w:val="00296403"/>
    <w:rsid w:val="00296447"/>
    <w:rsid w:val="00296665"/>
    <w:rsid w:val="002966A6"/>
    <w:rsid w:val="0029671A"/>
    <w:rsid w:val="00296807"/>
    <w:rsid w:val="00296B19"/>
    <w:rsid w:val="00296E9A"/>
    <w:rsid w:val="00297025"/>
    <w:rsid w:val="002975F5"/>
    <w:rsid w:val="0029765A"/>
    <w:rsid w:val="00297708"/>
    <w:rsid w:val="00297A90"/>
    <w:rsid w:val="00297A95"/>
    <w:rsid w:val="00297B81"/>
    <w:rsid w:val="00297BD0"/>
    <w:rsid w:val="00297C7A"/>
    <w:rsid w:val="00297E55"/>
    <w:rsid w:val="00297F39"/>
    <w:rsid w:val="002A021E"/>
    <w:rsid w:val="002A0395"/>
    <w:rsid w:val="002A04AD"/>
    <w:rsid w:val="002A05CD"/>
    <w:rsid w:val="002A06FA"/>
    <w:rsid w:val="002A0980"/>
    <w:rsid w:val="002A0BDD"/>
    <w:rsid w:val="002A10D7"/>
    <w:rsid w:val="002A1705"/>
    <w:rsid w:val="002A1721"/>
    <w:rsid w:val="002A1820"/>
    <w:rsid w:val="002A1898"/>
    <w:rsid w:val="002A196A"/>
    <w:rsid w:val="002A1B6B"/>
    <w:rsid w:val="002A1E43"/>
    <w:rsid w:val="002A1F37"/>
    <w:rsid w:val="002A206D"/>
    <w:rsid w:val="002A21A0"/>
    <w:rsid w:val="002A24A1"/>
    <w:rsid w:val="002A27B5"/>
    <w:rsid w:val="002A2AA0"/>
    <w:rsid w:val="002A2C89"/>
    <w:rsid w:val="002A2DDD"/>
    <w:rsid w:val="002A326C"/>
    <w:rsid w:val="002A32B3"/>
    <w:rsid w:val="002A33E6"/>
    <w:rsid w:val="002A358D"/>
    <w:rsid w:val="002A3C3E"/>
    <w:rsid w:val="002A3C46"/>
    <w:rsid w:val="002A3C58"/>
    <w:rsid w:val="002A3C77"/>
    <w:rsid w:val="002A3D91"/>
    <w:rsid w:val="002A3F1D"/>
    <w:rsid w:val="002A4059"/>
    <w:rsid w:val="002A413C"/>
    <w:rsid w:val="002A482E"/>
    <w:rsid w:val="002A4C5E"/>
    <w:rsid w:val="002A4E7D"/>
    <w:rsid w:val="002A4E88"/>
    <w:rsid w:val="002A517A"/>
    <w:rsid w:val="002A54BE"/>
    <w:rsid w:val="002A54D8"/>
    <w:rsid w:val="002A5761"/>
    <w:rsid w:val="002A5C48"/>
    <w:rsid w:val="002A5CC1"/>
    <w:rsid w:val="002A5EFD"/>
    <w:rsid w:val="002A5FFB"/>
    <w:rsid w:val="002A6024"/>
    <w:rsid w:val="002A63B7"/>
    <w:rsid w:val="002A67E8"/>
    <w:rsid w:val="002A69CF"/>
    <w:rsid w:val="002A6B42"/>
    <w:rsid w:val="002A6B83"/>
    <w:rsid w:val="002A6FC7"/>
    <w:rsid w:val="002A7051"/>
    <w:rsid w:val="002A7149"/>
    <w:rsid w:val="002A725F"/>
    <w:rsid w:val="002A7330"/>
    <w:rsid w:val="002A76D3"/>
    <w:rsid w:val="002A76D5"/>
    <w:rsid w:val="002A77EC"/>
    <w:rsid w:val="002A781F"/>
    <w:rsid w:val="002A7920"/>
    <w:rsid w:val="002A7A4C"/>
    <w:rsid w:val="002A7CA9"/>
    <w:rsid w:val="002A7CAE"/>
    <w:rsid w:val="002A7EA1"/>
    <w:rsid w:val="002A7F0C"/>
    <w:rsid w:val="002A7F9B"/>
    <w:rsid w:val="002A7FF2"/>
    <w:rsid w:val="002B015A"/>
    <w:rsid w:val="002B0480"/>
    <w:rsid w:val="002B055E"/>
    <w:rsid w:val="002B06C1"/>
    <w:rsid w:val="002B06E5"/>
    <w:rsid w:val="002B0746"/>
    <w:rsid w:val="002B07D7"/>
    <w:rsid w:val="002B08E7"/>
    <w:rsid w:val="002B0C72"/>
    <w:rsid w:val="002B1167"/>
    <w:rsid w:val="002B14B5"/>
    <w:rsid w:val="002B1605"/>
    <w:rsid w:val="002B16F4"/>
    <w:rsid w:val="002B1815"/>
    <w:rsid w:val="002B1973"/>
    <w:rsid w:val="002B1DF2"/>
    <w:rsid w:val="002B1F5F"/>
    <w:rsid w:val="002B1F81"/>
    <w:rsid w:val="002B2341"/>
    <w:rsid w:val="002B23F9"/>
    <w:rsid w:val="002B2406"/>
    <w:rsid w:val="002B2466"/>
    <w:rsid w:val="002B267A"/>
    <w:rsid w:val="002B2AC4"/>
    <w:rsid w:val="002B2E46"/>
    <w:rsid w:val="002B380F"/>
    <w:rsid w:val="002B383C"/>
    <w:rsid w:val="002B3A90"/>
    <w:rsid w:val="002B3B23"/>
    <w:rsid w:val="002B3BD1"/>
    <w:rsid w:val="002B3BEE"/>
    <w:rsid w:val="002B3D17"/>
    <w:rsid w:val="002B3FCF"/>
    <w:rsid w:val="002B45A2"/>
    <w:rsid w:val="002B467A"/>
    <w:rsid w:val="002B47DF"/>
    <w:rsid w:val="002B4A74"/>
    <w:rsid w:val="002B4B4C"/>
    <w:rsid w:val="002B4E76"/>
    <w:rsid w:val="002B4EB7"/>
    <w:rsid w:val="002B4F74"/>
    <w:rsid w:val="002B5165"/>
    <w:rsid w:val="002B5184"/>
    <w:rsid w:val="002B51E1"/>
    <w:rsid w:val="002B53AD"/>
    <w:rsid w:val="002B541C"/>
    <w:rsid w:val="002B5573"/>
    <w:rsid w:val="002B55B5"/>
    <w:rsid w:val="002B5945"/>
    <w:rsid w:val="002B5955"/>
    <w:rsid w:val="002B5C3D"/>
    <w:rsid w:val="002B5C97"/>
    <w:rsid w:val="002B5CDF"/>
    <w:rsid w:val="002B5D5D"/>
    <w:rsid w:val="002B5E9B"/>
    <w:rsid w:val="002B6091"/>
    <w:rsid w:val="002B6152"/>
    <w:rsid w:val="002B6254"/>
    <w:rsid w:val="002B6864"/>
    <w:rsid w:val="002B6F7C"/>
    <w:rsid w:val="002B7124"/>
    <w:rsid w:val="002B71D3"/>
    <w:rsid w:val="002B74C4"/>
    <w:rsid w:val="002B7593"/>
    <w:rsid w:val="002B772C"/>
    <w:rsid w:val="002B7791"/>
    <w:rsid w:val="002B77DA"/>
    <w:rsid w:val="002B77DC"/>
    <w:rsid w:val="002B78B6"/>
    <w:rsid w:val="002B7BA8"/>
    <w:rsid w:val="002C0282"/>
    <w:rsid w:val="002C031E"/>
    <w:rsid w:val="002C035B"/>
    <w:rsid w:val="002C0914"/>
    <w:rsid w:val="002C0C2C"/>
    <w:rsid w:val="002C0CAE"/>
    <w:rsid w:val="002C0DD4"/>
    <w:rsid w:val="002C103A"/>
    <w:rsid w:val="002C10F8"/>
    <w:rsid w:val="002C11B8"/>
    <w:rsid w:val="002C1304"/>
    <w:rsid w:val="002C1461"/>
    <w:rsid w:val="002C1815"/>
    <w:rsid w:val="002C19AE"/>
    <w:rsid w:val="002C1A4E"/>
    <w:rsid w:val="002C1B6B"/>
    <w:rsid w:val="002C1C7A"/>
    <w:rsid w:val="002C1EAA"/>
    <w:rsid w:val="002C1ED9"/>
    <w:rsid w:val="002C2193"/>
    <w:rsid w:val="002C22BF"/>
    <w:rsid w:val="002C2364"/>
    <w:rsid w:val="002C24C7"/>
    <w:rsid w:val="002C2521"/>
    <w:rsid w:val="002C2680"/>
    <w:rsid w:val="002C2785"/>
    <w:rsid w:val="002C2838"/>
    <w:rsid w:val="002C2868"/>
    <w:rsid w:val="002C28BB"/>
    <w:rsid w:val="002C28DC"/>
    <w:rsid w:val="002C291E"/>
    <w:rsid w:val="002C2A62"/>
    <w:rsid w:val="002C2D0D"/>
    <w:rsid w:val="002C2E04"/>
    <w:rsid w:val="002C2EC6"/>
    <w:rsid w:val="002C323D"/>
    <w:rsid w:val="002C3360"/>
    <w:rsid w:val="002C3537"/>
    <w:rsid w:val="002C3546"/>
    <w:rsid w:val="002C3625"/>
    <w:rsid w:val="002C3690"/>
    <w:rsid w:val="002C3701"/>
    <w:rsid w:val="002C3882"/>
    <w:rsid w:val="002C38AC"/>
    <w:rsid w:val="002C39A5"/>
    <w:rsid w:val="002C3B72"/>
    <w:rsid w:val="002C3CB4"/>
    <w:rsid w:val="002C3F8F"/>
    <w:rsid w:val="002C40A0"/>
    <w:rsid w:val="002C4329"/>
    <w:rsid w:val="002C43B0"/>
    <w:rsid w:val="002C4A1D"/>
    <w:rsid w:val="002C4C03"/>
    <w:rsid w:val="002C4D3A"/>
    <w:rsid w:val="002C4F58"/>
    <w:rsid w:val="002C53C7"/>
    <w:rsid w:val="002C577E"/>
    <w:rsid w:val="002C57A4"/>
    <w:rsid w:val="002C592F"/>
    <w:rsid w:val="002C5C32"/>
    <w:rsid w:val="002C5C3E"/>
    <w:rsid w:val="002C5EC0"/>
    <w:rsid w:val="002C639B"/>
    <w:rsid w:val="002C64B1"/>
    <w:rsid w:val="002C64FB"/>
    <w:rsid w:val="002C658E"/>
    <w:rsid w:val="002C6793"/>
    <w:rsid w:val="002C67A3"/>
    <w:rsid w:val="002C68F4"/>
    <w:rsid w:val="002C6B61"/>
    <w:rsid w:val="002C6ED5"/>
    <w:rsid w:val="002C71FE"/>
    <w:rsid w:val="002C7258"/>
    <w:rsid w:val="002C75CE"/>
    <w:rsid w:val="002C76AC"/>
    <w:rsid w:val="002C7AB9"/>
    <w:rsid w:val="002C7D47"/>
    <w:rsid w:val="002C7D85"/>
    <w:rsid w:val="002C7F01"/>
    <w:rsid w:val="002D01A9"/>
    <w:rsid w:val="002D0581"/>
    <w:rsid w:val="002D064E"/>
    <w:rsid w:val="002D0A3C"/>
    <w:rsid w:val="002D0C97"/>
    <w:rsid w:val="002D0D84"/>
    <w:rsid w:val="002D101B"/>
    <w:rsid w:val="002D1468"/>
    <w:rsid w:val="002D1501"/>
    <w:rsid w:val="002D1939"/>
    <w:rsid w:val="002D1B04"/>
    <w:rsid w:val="002D1B5D"/>
    <w:rsid w:val="002D1BD1"/>
    <w:rsid w:val="002D1D87"/>
    <w:rsid w:val="002D1E05"/>
    <w:rsid w:val="002D1E34"/>
    <w:rsid w:val="002D1EB9"/>
    <w:rsid w:val="002D1EFF"/>
    <w:rsid w:val="002D21B1"/>
    <w:rsid w:val="002D2202"/>
    <w:rsid w:val="002D25F8"/>
    <w:rsid w:val="002D2633"/>
    <w:rsid w:val="002D2A11"/>
    <w:rsid w:val="002D2BEB"/>
    <w:rsid w:val="002D2D6E"/>
    <w:rsid w:val="002D2DED"/>
    <w:rsid w:val="002D2E86"/>
    <w:rsid w:val="002D3376"/>
    <w:rsid w:val="002D33CE"/>
    <w:rsid w:val="002D3697"/>
    <w:rsid w:val="002D3731"/>
    <w:rsid w:val="002D373D"/>
    <w:rsid w:val="002D37CE"/>
    <w:rsid w:val="002D3936"/>
    <w:rsid w:val="002D3BCF"/>
    <w:rsid w:val="002D3C1E"/>
    <w:rsid w:val="002D3C35"/>
    <w:rsid w:val="002D3FCD"/>
    <w:rsid w:val="002D41ED"/>
    <w:rsid w:val="002D4287"/>
    <w:rsid w:val="002D4488"/>
    <w:rsid w:val="002D46D8"/>
    <w:rsid w:val="002D47AF"/>
    <w:rsid w:val="002D49CF"/>
    <w:rsid w:val="002D4D97"/>
    <w:rsid w:val="002D5253"/>
    <w:rsid w:val="002D562D"/>
    <w:rsid w:val="002D58B5"/>
    <w:rsid w:val="002D5939"/>
    <w:rsid w:val="002D5964"/>
    <w:rsid w:val="002D5991"/>
    <w:rsid w:val="002D5BD1"/>
    <w:rsid w:val="002D5D17"/>
    <w:rsid w:val="002D5FA2"/>
    <w:rsid w:val="002D5FF4"/>
    <w:rsid w:val="002D62F1"/>
    <w:rsid w:val="002D6546"/>
    <w:rsid w:val="002D67AC"/>
    <w:rsid w:val="002D6942"/>
    <w:rsid w:val="002D6D08"/>
    <w:rsid w:val="002D6D2C"/>
    <w:rsid w:val="002D6DA5"/>
    <w:rsid w:val="002D6ED0"/>
    <w:rsid w:val="002D6F29"/>
    <w:rsid w:val="002D6F35"/>
    <w:rsid w:val="002D717E"/>
    <w:rsid w:val="002D7452"/>
    <w:rsid w:val="002D7586"/>
    <w:rsid w:val="002D794E"/>
    <w:rsid w:val="002D7C0D"/>
    <w:rsid w:val="002D7C2C"/>
    <w:rsid w:val="002D7CFA"/>
    <w:rsid w:val="002D7D14"/>
    <w:rsid w:val="002D7FE6"/>
    <w:rsid w:val="002E0122"/>
    <w:rsid w:val="002E05FC"/>
    <w:rsid w:val="002E0940"/>
    <w:rsid w:val="002E0D2E"/>
    <w:rsid w:val="002E0D61"/>
    <w:rsid w:val="002E0E86"/>
    <w:rsid w:val="002E0E94"/>
    <w:rsid w:val="002E0EE2"/>
    <w:rsid w:val="002E0FCC"/>
    <w:rsid w:val="002E10A2"/>
    <w:rsid w:val="002E145F"/>
    <w:rsid w:val="002E153C"/>
    <w:rsid w:val="002E15B6"/>
    <w:rsid w:val="002E15CF"/>
    <w:rsid w:val="002E16FA"/>
    <w:rsid w:val="002E1A16"/>
    <w:rsid w:val="002E1C93"/>
    <w:rsid w:val="002E1D52"/>
    <w:rsid w:val="002E1F49"/>
    <w:rsid w:val="002E1F4F"/>
    <w:rsid w:val="002E200F"/>
    <w:rsid w:val="002E21FE"/>
    <w:rsid w:val="002E225B"/>
    <w:rsid w:val="002E2399"/>
    <w:rsid w:val="002E24B0"/>
    <w:rsid w:val="002E253B"/>
    <w:rsid w:val="002E268C"/>
    <w:rsid w:val="002E2788"/>
    <w:rsid w:val="002E28AF"/>
    <w:rsid w:val="002E2922"/>
    <w:rsid w:val="002E2A4C"/>
    <w:rsid w:val="002E2BE0"/>
    <w:rsid w:val="002E2D88"/>
    <w:rsid w:val="002E2FCF"/>
    <w:rsid w:val="002E34AB"/>
    <w:rsid w:val="002E34B6"/>
    <w:rsid w:val="002E35BF"/>
    <w:rsid w:val="002E36D5"/>
    <w:rsid w:val="002E3775"/>
    <w:rsid w:val="002E37C5"/>
    <w:rsid w:val="002E39A3"/>
    <w:rsid w:val="002E3A15"/>
    <w:rsid w:val="002E3DA2"/>
    <w:rsid w:val="002E3F03"/>
    <w:rsid w:val="002E4328"/>
    <w:rsid w:val="002E43FC"/>
    <w:rsid w:val="002E4483"/>
    <w:rsid w:val="002E4598"/>
    <w:rsid w:val="002E4A14"/>
    <w:rsid w:val="002E4BD6"/>
    <w:rsid w:val="002E4F64"/>
    <w:rsid w:val="002E5605"/>
    <w:rsid w:val="002E577C"/>
    <w:rsid w:val="002E5928"/>
    <w:rsid w:val="002E596D"/>
    <w:rsid w:val="002E59F3"/>
    <w:rsid w:val="002E5A90"/>
    <w:rsid w:val="002E6066"/>
    <w:rsid w:val="002E6078"/>
    <w:rsid w:val="002E664B"/>
    <w:rsid w:val="002E69D6"/>
    <w:rsid w:val="002E69E9"/>
    <w:rsid w:val="002E6A7E"/>
    <w:rsid w:val="002E6CE8"/>
    <w:rsid w:val="002E6DA5"/>
    <w:rsid w:val="002E6E69"/>
    <w:rsid w:val="002E7193"/>
    <w:rsid w:val="002E7250"/>
    <w:rsid w:val="002E73C5"/>
    <w:rsid w:val="002E7946"/>
    <w:rsid w:val="002E7A41"/>
    <w:rsid w:val="002E7D08"/>
    <w:rsid w:val="002E7D9B"/>
    <w:rsid w:val="002E7DA3"/>
    <w:rsid w:val="002E7E05"/>
    <w:rsid w:val="002E7F1B"/>
    <w:rsid w:val="002F02AF"/>
    <w:rsid w:val="002F03AC"/>
    <w:rsid w:val="002F047B"/>
    <w:rsid w:val="002F04A2"/>
    <w:rsid w:val="002F08AA"/>
    <w:rsid w:val="002F0D05"/>
    <w:rsid w:val="002F0F59"/>
    <w:rsid w:val="002F1057"/>
    <w:rsid w:val="002F14E4"/>
    <w:rsid w:val="002F15AB"/>
    <w:rsid w:val="002F166D"/>
    <w:rsid w:val="002F1A56"/>
    <w:rsid w:val="002F1AFA"/>
    <w:rsid w:val="002F1B3C"/>
    <w:rsid w:val="002F1B4E"/>
    <w:rsid w:val="002F1BFE"/>
    <w:rsid w:val="002F1C7D"/>
    <w:rsid w:val="002F1CFE"/>
    <w:rsid w:val="002F22FA"/>
    <w:rsid w:val="002F2545"/>
    <w:rsid w:val="002F271D"/>
    <w:rsid w:val="002F29A4"/>
    <w:rsid w:val="002F2AAF"/>
    <w:rsid w:val="002F2ACF"/>
    <w:rsid w:val="002F2C05"/>
    <w:rsid w:val="002F2C0F"/>
    <w:rsid w:val="002F2C8D"/>
    <w:rsid w:val="002F2CC2"/>
    <w:rsid w:val="002F309A"/>
    <w:rsid w:val="002F313E"/>
    <w:rsid w:val="002F316B"/>
    <w:rsid w:val="002F3267"/>
    <w:rsid w:val="002F33CF"/>
    <w:rsid w:val="002F3563"/>
    <w:rsid w:val="002F3710"/>
    <w:rsid w:val="002F3920"/>
    <w:rsid w:val="002F3B62"/>
    <w:rsid w:val="002F3BE1"/>
    <w:rsid w:val="002F3D59"/>
    <w:rsid w:val="002F405A"/>
    <w:rsid w:val="002F411F"/>
    <w:rsid w:val="002F4317"/>
    <w:rsid w:val="002F440F"/>
    <w:rsid w:val="002F44BB"/>
    <w:rsid w:val="002F47A4"/>
    <w:rsid w:val="002F4976"/>
    <w:rsid w:val="002F4B10"/>
    <w:rsid w:val="002F4B64"/>
    <w:rsid w:val="002F4E1E"/>
    <w:rsid w:val="002F5095"/>
    <w:rsid w:val="002F5147"/>
    <w:rsid w:val="002F51B4"/>
    <w:rsid w:val="002F53C6"/>
    <w:rsid w:val="002F5465"/>
    <w:rsid w:val="002F5512"/>
    <w:rsid w:val="002F5702"/>
    <w:rsid w:val="002F571A"/>
    <w:rsid w:val="002F59C5"/>
    <w:rsid w:val="002F5A25"/>
    <w:rsid w:val="002F5D5F"/>
    <w:rsid w:val="002F600C"/>
    <w:rsid w:val="002F6194"/>
    <w:rsid w:val="002F622A"/>
    <w:rsid w:val="002F636A"/>
    <w:rsid w:val="002F67A2"/>
    <w:rsid w:val="002F68D1"/>
    <w:rsid w:val="002F695E"/>
    <w:rsid w:val="002F696F"/>
    <w:rsid w:val="002F6AA7"/>
    <w:rsid w:val="002F6B1D"/>
    <w:rsid w:val="002F6D18"/>
    <w:rsid w:val="002F6E45"/>
    <w:rsid w:val="002F6EBA"/>
    <w:rsid w:val="002F6F3E"/>
    <w:rsid w:val="002F6F8F"/>
    <w:rsid w:val="002F716D"/>
    <w:rsid w:val="002F73C6"/>
    <w:rsid w:val="002F77E1"/>
    <w:rsid w:val="002F793A"/>
    <w:rsid w:val="002F79EB"/>
    <w:rsid w:val="002F7A1E"/>
    <w:rsid w:val="002F7A2B"/>
    <w:rsid w:val="002F7A32"/>
    <w:rsid w:val="002F7AC2"/>
    <w:rsid w:val="002F7CB2"/>
    <w:rsid w:val="002F7D36"/>
    <w:rsid w:val="00300564"/>
    <w:rsid w:val="0030095A"/>
    <w:rsid w:val="003009F5"/>
    <w:rsid w:val="00300B72"/>
    <w:rsid w:val="00300BCF"/>
    <w:rsid w:val="00300C66"/>
    <w:rsid w:val="00300F20"/>
    <w:rsid w:val="00300F8D"/>
    <w:rsid w:val="003010A8"/>
    <w:rsid w:val="003010AA"/>
    <w:rsid w:val="003010E2"/>
    <w:rsid w:val="00301235"/>
    <w:rsid w:val="00301292"/>
    <w:rsid w:val="003012FF"/>
    <w:rsid w:val="00301630"/>
    <w:rsid w:val="003018E1"/>
    <w:rsid w:val="0030194B"/>
    <w:rsid w:val="00301965"/>
    <w:rsid w:val="00301B57"/>
    <w:rsid w:val="00301BA0"/>
    <w:rsid w:val="00301CE5"/>
    <w:rsid w:val="00301FE9"/>
    <w:rsid w:val="00302019"/>
    <w:rsid w:val="00302024"/>
    <w:rsid w:val="00302074"/>
    <w:rsid w:val="003020AB"/>
    <w:rsid w:val="0030221A"/>
    <w:rsid w:val="003022B1"/>
    <w:rsid w:val="00302345"/>
    <w:rsid w:val="00302524"/>
    <w:rsid w:val="00302685"/>
    <w:rsid w:val="00302734"/>
    <w:rsid w:val="003027C3"/>
    <w:rsid w:val="00302807"/>
    <w:rsid w:val="003029DC"/>
    <w:rsid w:val="00302A56"/>
    <w:rsid w:val="00302BD3"/>
    <w:rsid w:val="00302C2E"/>
    <w:rsid w:val="00303219"/>
    <w:rsid w:val="0030321C"/>
    <w:rsid w:val="0030369F"/>
    <w:rsid w:val="0030372D"/>
    <w:rsid w:val="003039E0"/>
    <w:rsid w:val="00303A36"/>
    <w:rsid w:val="00303B4B"/>
    <w:rsid w:val="00303C71"/>
    <w:rsid w:val="00303F50"/>
    <w:rsid w:val="0030435D"/>
    <w:rsid w:val="00304376"/>
    <w:rsid w:val="00304519"/>
    <w:rsid w:val="00304576"/>
    <w:rsid w:val="003045B8"/>
    <w:rsid w:val="003045ED"/>
    <w:rsid w:val="003049CF"/>
    <w:rsid w:val="00304BB9"/>
    <w:rsid w:val="00304C9A"/>
    <w:rsid w:val="00304DEC"/>
    <w:rsid w:val="00304EDD"/>
    <w:rsid w:val="00304F2B"/>
    <w:rsid w:val="00305048"/>
    <w:rsid w:val="00305456"/>
    <w:rsid w:val="0030545B"/>
    <w:rsid w:val="003055C0"/>
    <w:rsid w:val="00305600"/>
    <w:rsid w:val="00305635"/>
    <w:rsid w:val="00305B7A"/>
    <w:rsid w:val="00305EC3"/>
    <w:rsid w:val="00306179"/>
    <w:rsid w:val="0030629C"/>
    <w:rsid w:val="003062CA"/>
    <w:rsid w:val="00306384"/>
    <w:rsid w:val="00306565"/>
    <w:rsid w:val="003067CE"/>
    <w:rsid w:val="0030692E"/>
    <w:rsid w:val="00306952"/>
    <w:rsid w:val="00306A4D"/>
    <w:rsid w:val="00306B76"/>
    <w:rsid w:val="00306D2D"/>
    <w:rsid w:val="00306D32"/>
    <w:rsid w:val="003071C7"/>
    <w:rsid w:val="0030733E"/>
    <w:rsid w:val="00307708"/>
    <w:rsid w:val="00307721"/>
    <w:rsid w:val="00307904"/>
    <w:rsid w:val="003079C5"/>
    <w:rsid w:val="00307A3B"/>
    <w:rsid w:val="00307A64"/>
    <w:rsid w:val="00307B53"/>
    <w:rsid w:val="00307BA2"/>
    <w:rsid w:val="00307BCE"/>
    <w:rsid w:val="00307BE4"/>
    <w:rsid w:val="00307DD2"/>
    <w:rsid w:val="00307DE2"/>
    <w:rsid w:val="00307E12"/>
    <w:rsid w:val="00310094"/>
    <w:rsid w:val="003100E1"/>
    <w:rsid w:val="00310266"/>
    <w:rsid w:val="003102FE"/>
    <w:rsid w:val="003104BE"/>
    <w:rsid w:val="00310528"/>
    <w:rsid w:val="00310C49"/>
    <w:rsid w:val="00310DAC"/>
    <w:rsid w:val="00310FD4"/>
    <w:rsid w:val="00310FDB"/>
    <w:rsid w:val="00311416"/>
    <w:rsid w:val="003115AF"/>
    <w:rsid w:val="00311755"/>
    <w:rsid w:val="0031190B"/>
    <w:rsid w:val="00311A32"/>
    <w:rsid w:val="00311A61"/>
    <w:rsid w:val="00311B81"/>
    <w:rsid w:val="00311C34"/>
    <w:rsid w:val="00311DCD"/>
    <w:rsid w:val="00311F4C"/>
    <w:rsid w:val="00312059"/>
    <w:rsid w:val="00312137"/>
    <w:rsid w:val="0031260A"/>
    <w:rsid w:val="00312AC7"/>
    <w:rsid w:val="00312C12"/>
    <w:rsid w:val="00312CD0"/>
    <w:rsid w:val="00312D5B"/>
    <w:rsid w:val="00312D78"/>
    <w:rsid w:val="00312DE8"/>
    <w:rsid w:val="00312E01"/>
    <w:rsid w:val="00312F11"/>
    <w:rsid w:val="003130B8"/>
    <w:rsid w:val="0031314D"/>
    <w:rsid w:val="003134A5"/>
    <w:rsid w:val="003134B8"/>
    <w:rsid w:val="00313534"/>
    <w:rsid w:val="00313588"/>
    <w:rsid w:val="0031378A"/>
    <w:rsid w:val="00313944"/>
    <w:rsid w:val="00313969"/>
    <w:rsid w:val="00313A3C"/>
    <w:rsid w:val="00313BAB"/>
    <w:rsid w:val="00313E38"/>
    <w:rsid w:val="0031432A"/>
    <w:rsid w:val="00314416"/>
    <w:rsid w:val="0031446A"/>
    <w:rsid w:val="00314760"/>
    <w:rsid w:val="003149A5"/>
    <w:rsid w:val="003149EB"/>
    <w:rsid w:val="00314AFA"/>
    <w:rsid w:val="00314E8A"/>
    <w:rsid w:val="00314EEF"/>
    <w:rsid w:val="0031516A"/>
    <w:rsid w:val="0031528C"/>
    <w:rsid w:val="003153D6"/>
    <w:rsid w:val="00315434"/>
    <w:rsid w:val="0031576F"/>
    <w:rsid w:val="00315803"/>
    <w:rsid w:val="00315B21"/>
    <w:rsid w:val="00315F2F"/>
    <w:rsid w:val="003160F5"/>
    <w:rsid w:val="003164A7"/>
    <w:rsid w:val="003165C6"/>
    <w:rsid w:val="00316984"/>
    <w:rsid w:val="003169AD"/>
    <w:rsid w:val="00316CDA"/>
    <w:rsid w:val="00316E93"/>
    <w:rsid w:val="00316EA3"/>
    <w:rsid w:val="0031702D"/>
    <w:rsid w:val="0031722F"/>
    <w:rsid w:val="003173E7"/>
    <w:rsid w:val="0031783F"/>
    <w:rsid w:val="00317BD4"/>
    <w:rsid w:val="00317BDD"/>
    <w:rsid w:val="00317C29"/>
    <w:rsid w:val="00317EB5"/>
    <w:rsid w:val="00317F73"/>
    <w:rsid w:val="00320099"/>
    <w:rsid w:val="00320210"/>
    <w:rsid w:val="00320220"/>
    <w:rsid w:val="0032022F"/>
    <w:rsid w:val="003202A2"/>
    <w:rsid w:val="00320454"/>
    <w:rsid w:val="003204C6"/>
    <w:rsid w:val="00320554"/>
    <w:rsid w:val="003209A9"/>
    <w:rsid w:val="00320DAB"/>
    <w:rsid w:val="00321213"/>
    <w:rsid w:val="003212E1"/>
    <w:rsid w:val="003213B2"/>
    <w:rsid w:val="003216C1"/>
    <w:rsid w:val="003217E1"/>
    <w:rsid w:val="00321A94"/>
    <w:rsid w:val="00321B08"/>
    <w:rsid w:val="00321B62"/>
    <w:rsid w:val="00321C8A"/>
    <w:rsid w:val="00321F3D"/>
    <w:rsid w:val="00322172"/>
    <w:rsid w:val="0032234A"/>
    <w:rsid w:val="003226ED"/>
    <w:rsid w:val="00322804"/>
    <w:rsid w:val="00322A91"/>
    <w:rsid w:val="00322ADE"/>
    <w:rsid w:val="00322F65"/>
    <w:rsid w:val="003231CA"/>
    <w:rsid w:val="0032338E"/>
    <w:rsid w:val="003234A0"/>
    <w:rsid w:val="0032369C"/>
    <w:rsid w:val="0032371E"/>
    <w:rsid w:val="0032380E"/>
    <w:rsid w:val="00323F17"/>
    <w:rsid w:val="00324312"/>
    <w:rsid w:val="003245BD"/>
    <w:rsid w:val="0032466A"/>
    <w:rsid w:val="00324712"/>
    <w:rsid w:val="00324BAE"/>
    <w:rsid w:val="00324BB2"/>
    <w:rsid w:val="00324C7D"/>
    <w:rsid w:val="00324ED4"/>
    <w:rsid w:val="00324EFA"/>
    <w:rsid w:val="0032505B"/>
    <w:rsid w:val="003250B0"/>
    <w:rsid w:val="003250F0"/>
    <w:rsid w:val="003254AD"/>
    <w:rsid w:val="003254E8"/>
    <w:rsid w:val="003254F5"/>
    <w:rsid w:val="003254FA"/>
    <w:rsid w:val="003256F8"/>
    <w:rsid w:val="00325715"/>
    <w:rsid w:val="00325909"/>
    <w:rsid w:val="00325956"/>
    <w:rsid w:val="00325B0C"/>
    <w:rsid w:val="00325B31"/>
    <w:rsid w:val="00325BCA"/>
    <w:rsid w:val="00325CA5"/>
    <w:rsid w:val="00325E53"/>
    <w:rsid w:val="00325FB8"/>
    <w:rsid w:val="00326129"/>
    <w:rsid w:val="003262D6"/>
    <w:rsid w:val="0032673A"/>
    <w:rsid w:val="00326B98"/>
    <w:rsid w:val="00326D47"/>
    <w:rsid w:val="00326F69"/>
    <w:rsid w:val="003271B1"/>
    <w:rsid w:val="00327237"/>
    <w:rsid w:val="00327357"/>
    <w:rsid w:val="0032744F"/>
    <w:rsid w:val="00327632"/>
    <w:rsid w:val="00327690"/>
    <w:rsid w:val="00327700"/>
    <w:rsid w:val="00327A93"/>
    <w:rsid w:val="00327B95"/>
    <w:rsid w:val="00330150"/>
    <w:rsid w:val="0033018E"/>
    <w:rsid w:val="00330358"/>
    <w:rsid w:val="00330659"/>
    <w:rsid w:val="003306B5"/>
    <w:rsid w:val="003306E1"/>
    <w:rsid w:val="00330867"/>
    <w:rsid w:val="00330A45"/>
    <w:rsid w:val="00330A5E"/>
    <w:rsid w:val="00330AFF"/>
    <w:rsid w:val="00330F0F"/>
    <w:rsid w:val="00330FC5"/>
    <w:rsid w:val="0033103D"/>
    <w:rsid w:val="003310C5"/>
    <w:rsid w:val="003310E3"/>
    <w:rsid w:val="00331284"/>
    <w:rsid w:val="00331304"/>
    <w:rsid w:val="00331536"/>
    <w:rsid w:val="003315DA"/>
    <w:rsid w:val="0033164F"/>
    <w:rsid w:val="003316D6"/>
    <w:rsid w:val="00331733"/>
    <w:rsid w:val="00331861"/>
    <w:rsid w:val="00331A2A"/>
    <w:rsid w:val="00331A7C"/>
    <w:rsid w:val="00331B16"/>
    <w:rsid w:val="00331F57"/>
    <w:rsid w:val="0033227D"/>
    <w:rsid w:val="003323F0"/>
    <w:rsid w:val="003324BC"/>
    <w:rsid w:val="003327F3"/>
    <w:rsid w:val="003328AE"/>
    <w:rsid w:val="003329DB"/>
    <w:rsid w:val="00332A83"/>
    <w:rsid w:val="00332AF3"/>
    <w:rsid w:val="00332BD7"/>
    <w:rsid w:val="00332BF4"/>
    <w:rsid w:val="00332CC8"/>
    <w:rsid w:val="00332F27"/>
    <w:rsid w:val="003330BB"/>
    <w:rsid w:val="00333283"/>
    <w:rsid w:val="003332CA"/>
    <w:rsid w:val="00333438"/>
    <w:rsid w:val="00333490"/>
    <w:rsid w:val="003334D5"/>
    <w:rsid w:val="00333846"/>
    <w:rsid w:val="00333A92"/>
    <w:rsid w:val="00333BFD"/>
    <w:rsid w:val="00333C18"/>
    <w:rsid w:val="00333CE9"/>
    <w:rsid w:val="00333E01"/>
    <w:rsid w:val="003349F4"/>
    <w:rsid w:val="00334A99"/>
    <w:rsid w:val="00334AA2"/>
    <w:rsid w:val="00334F2F"/>
    <w:rsid w:val="00334F88"/>
    <w:rsid w:val="00334FFF"/>
    <w:rsid w:val="0033515F"/>
    <w:rsid w:val="003352E1"/>
    <w:rsid w:val="0033530F"/>
    <w:rsid w:val="003354EE"/>
    <w:rsid w:val="003356AE"/>
    <w:rsid w:val="003358F8"/>
    <w:rsid w:val="00335A61"/>
    <w:rsid w:val="00335D49"/>
    <w:rsid w:val="00336023"/>
    <w:rsid w:val="003361A0"/>
    <w:rsid w:val="0033691D"/>
    <w:rsid w:val="00336B15"/>
    <w:rsid w:val="00336B48"/>
    <w:rsid w:val="00336C1D"/>
    <w:rsid w:val="00336DE2"/>
    <w:rsid w:val="00336F87"/>
    <w:rsid w:val="003372C2"/>
    <w:rsid w:val="003374D4"/>
    <w:rsid w:val="00337528"/>
    <w:rsid w:val="003375C1"/>
    <w:rsid w:val="003376BC"/>
    <w:rsid w:val="003376C7"/>
    <w:rsid w:val="003378FB"/>
    <w:rsid w:val="00337C66"/>
    <w:rsid w:val="00337CC3"/>
    <w:rsid w:val="00337DBB"/>
    <w:rsid w:val="00337F49"/>
    <w:rsid w:val="003400A2"/>
    <w:rsid w:val="0034010A"/>
    <w:rsid w:val="00340127"/>
    <w:rsid w:val="00340146"/>
    <w:rsid w:val="003401D7"/>
    <w:rsid w:val="003401EB"/>
    <w:rsid w:val="003404C3"/>
    <w:rsid w:val="003404EE"/>
    <w:rsid w:val="0034056B"/>
    <w:rsid w:val="003405D3"/>
    <w:rsid w:val="003405F9"/>
    <w:rsid w:val="0034064B"/>
    <w:rsid w:val="0034071B"/>
    <w:rsid w:val="003408A7"/>
    <w:rsid w:val="00340D72"/>
    <w:rsid w:val="00340E43"/>
    <w:rsid w:val="0034103E"/>
    <w:rsid w:val="00341571"/>
    <w:rsid w:val="00341731"/>
    <w:rsid w:val="0034189B"/>
    <w:rsid w:val="003418B5"/>
    <w:rsid w:val="00341A8C"/>
    <w:rsid w:val="00341C0C"/>
    <w:rsid w:val="00341C9B"/>
    <w:rsid w:val="00342022"/>
    <w:rsid w:val="0034225D"/>
    <w:rsid w:val="003422CA"/>
    <w:rsid w:val="003423CB"/>
    <w:rsid w:val="00342806"/>
    <w:rsid w:val="00342979"/>
    <w:rsid w:val="00342A94"/>
    <w:rsid w:val="00342CA4"/>
    <w:rsid w:val="00342DF3"/>
    <w:rsid w:val="00342F23"/>
    <w:rsid w:val="00343050"/>
    <w:rsid w:val="00343098"/>
    <w:rsid w:val="0034319F"/>
    <w:rsid w:val="00343576"/>
    <w:rsid w:val="00343876"/>
    <w:rsid w:val="003438AD"/>
    <w:rsid w:val="003439E8"/>
    <w:rsid w:val="00343A79"/>
    <w:rsid w:val="00343CC4"/>
    <w:rsid w:val="00343EAD"/>
    <w:rsid w:val="00343EF6"/>
    <w:rsid w:val="003440C0"/>
    <w:rsid w:val="0034415F"/>
    <w:rsid w:val="00344172"/>
    <w:rsid w:val="003441CB"/>
    <w:rsid w:val="0034437B"/>
    <w:rsid w:val="003444E3"/>
    <w:rsid w:val="003444F3"/>
    <w:rsid w:val="00344566"/>
    <w:rsid w:val="003445E3"/>
    <w:rsid w:val="00344646"/>
    <w:rsid w:val="00344712"/>
    <w:rsid w:val="003447A6"/>
    <w:rsid w:val="003448F2"/>
    <w:rsid w:val="00344996"/>
    <w:rsid w:val="00344A02"/>
    <w:rsid w:val="00344DE7"/>
    <w:rsid w:val="00344F8C"/>
    <w:rsid w:val="00345167"/>
    <w:rsid w:val="0034517D"/>
    <w:rsid w:val="0034540A"/>
    <w:rsid w:val="003455AC"/>
    <w:rsid w:val="00345696"/>
    <w:rsid w:val="00345836"/>
    <w:rsid w:val="0034592D"/>
    <w:rsid w:val="00345B98"/>
    <w:rsid w:val="00345C9B"/>
    <w:rsid w:val="00345D3E"/>
    <w:rsid w:val="00345D63"/>
    <w:rsid w:val="003460D9"/>
    <w:rsid w:val="003460EE"/>
    <w:rsid w:val="0034615B"/>
    <w:rsid w:val="00346366"/>
    <w:rsid w:val="0034638B"/>
    <w:rsid w:val="00346509"/>
    <w:rsid w:val="003466F9"/>
    <w:rsid w:val="0034677F"/>
    <w:rsid w:val="00346B2E"/>
    <w:rsid w:val="00346CE1"/>
    <w:rsid w:val="00346EEC"/>
    <w:rsid w:val="00346F0B"/>
    <w:rsid w:val="00346FCF"/>
    <w:rsid w:val="00347295"/>
    <w:rsid w:val="00347390"/>
    <w:rsid w:val="00347422"/>
    <w:rsid w:val="003475E8"/>
    <w:rsid w:val="00347618"/>
    <w:rsid w:val="00347676"/>
    <w:rsid w:val="00347A63"/>
    <w:rsid w:val="00347A81"/>
    <w:rsid w:val="00347C4F"/>
    <w:rsid w:val="00347C5C"/>
    <w:rsid w:val="00347D2F"/>
    <w:rsid w:val="00347D53"/>
    <w:rsid w:val="00347F78"/>
    <w:rsid w:val="003504D5"/>
    <w:rsid w:val="003505A4"/>
    <w:rsid w:val="003505D8"/>
    <w:rsid w:val="003505E4"/>
    <w:rsid w:val="0035061D"/>
    <w:rsid w:val="003507B7"/>
    <w:rsid w:val="0035089D"/>
    <w:rsid w:val="00350902"/>
    <w:rsid w:val="00350B57"/>
    <w:rsid w:val="00350F36"/>
    <w:rsid w:val="0035101F"/>
    <w:rsid w:val="003514A5"/>
    <w:rsid w:val="00351700"/>
    <w:rsid w:val="00351707"/>
    <w:rsid w:val="003518F9"/>
    <w:rsid w:val="00351935"/>
    <w:rsid w:val="0035198B"/>
    <w:rsid w:val="00351AD6"/>
    <w:rsid w:val="00351D6A"/>
    <w:rsid w:val="00351D8D"/>
    <w:rsid w:val="00351FBA"/>
    <w:rsid w:val="003520C8"/>
    <w:rsid w:val="0035225B"/>
    <w:rsid w:val="00352529"/>
    <w:rsid w:val="00352786"/>
    <w:rsid w:val="0035278B"/>
    <w:rsid w:val="003527D4"/>
    <w:rsid w:val="0035281C"/>
    <w:rsid w:val="003529F1"/>
    <w:rsid w:val="00352A7E"/>
    <w:rsid w:val="00352DE3"/>
    <w:rsid w:val="00352F08"/>
    <w:rsid w:val="00352FFE"/>
    <w:rsid w:val="00353093"/>
    <w:rsid w:val="003530AD"/>
    <w:rsid w:val="0035335C"/>
    <w:rsid w:val="00353361"/>
    <w:rsid w:val="00353566"/>
    <w:rsid w:val="003535DD"/>
    <w:rsid w:val="003538D1"/>
    <w:rsid w:val="003539F0"/>
    <w:rsid w:val="00353A39"/>
    <w:rsid w:val="00353C55"/>
    <w:rsid w:val="00353D4F"/>
    <w:rsid w:val="00353D9E"/>
    <w:rsid w:val="00353E7E"/>
    <w:rsid w:val="00354060"/>
    <w:rsid w:val="00354457"/>
    <w:rsid w:val="00354A86"/>
    <w:rsid w:val="00354AFE"/>
    <w:rsid w:val="00354B1F"/>
    <w:rsid w:val="00354B4B"/>
    <w:rsid w:val="00354C97"/>
    <w:rsid w:val="00354E80"/>
    <w:rsid w:val="00354EC5"/>
    <w:rsid w:val="00354ED5"/>
    <w:rsid w:val="003550F9"/>
    <w:rsid w:val="00355161"/>
    <w:rsid w:val="00355475"/>
    <w:rsid w:val="003554D0"/>
    <w:rsid w:val="003554FC"/>
    <w:rsid w:val="003556E0"/>
    <w:rsid w:val="003557F9"/>
    <w:rsid w:val="00355B7C"/>
    <w:rsid w:val="00355C28"/>
    <w:rsid w:val="00355C2C"/>
    <w:rsid w:val="00355D3A"/>
    <w:rsid w:val="00356052"/>
    <w:rsid w:val="0035617B"/>
    <w:rsid w:val="00356386"/>
    <w:rsid w:val="00356471"/>
    <w:rsid w:val="00356813"/>
    <w:rsid w:val="00356CF3"/>
    <w:rsid w:val="00356E97"/>
    <w:rsid w:val="00356FAE"/>
    <w:rsid w:val="0035701C"/>
    <w:rsid w:val="0035702B"/>
    <w:rsid w:val="003570CB"/>
    <w:rsid w:val="00357450"/>
    <w:rsid w:val="00357477"/>
    <w:rsid w:val="00357770"/>
    <w:rsid w:val="00357FBC"/>
    <w:rsid w:val="003602B1"/>
    <w:rsid w:val="0036033F"/>
    <w:rsid w:val="003605F3"/>
    <w:rsid w:val="00360791"/>
    <w:rsid w:val="00360B93"/>
    <w:rsid w:val="00360C6A"/>
    <w:rsid w:val="00360D3C"/>
    <w:rsid w:val="0036101B"/>
    <w:rsid w:val="00361414"/>
    <w:rsid w:val="003618D7"/>
    <w:rsid w:val="00361A81"/>
    <w:rsid w:val="00361C7A"/>
    <w:rsid w:val="00361DE1"/>
    <w:rsid w:val="00361E4E"/>
    <w:rsid w:val="00361EE4"/>
    <w:rsid w:val="00361F2D"/>
    <w:rsid w:val="00362049"/>
    <w:rsid w:val="003623FE"/>
    <w:rsid w:val="00362498"/>
    <w:rsid w:val="003625B3"/>
    <w:rsid w:val="003625C0"/>
    <w:rsid w:val="00362655"/>
    <w:rsid w:val="0036265D"/>
    <w:rsid w:val="00362928"/>
    <w:rsid w:val="00362B8B"/>
    <w:rsid w:val="00362C95"/>
    <w:rsid w:val="00362F79"/>
    <w:rsid w:val="0036304B"/>
    <w:rsid w:val="00363080"/>
    <w:rsid w:val="00363133"/>
    <w:rsid w:val="003631E4"/>
    <w:rsid w:val="00363390"/>
    <w:rsid w:val="00363617"/>
    <w:rsid w:val="00363B9A"/>
    <w:rsid w:val="00363FF9"/>
    <w:rsid w:val="003641FE"/>
    <w:rsid w:val="00364281"/>
    <w:rsid w:val="00364647"/>
    <w:rsid w:val="003646B5"/>
    <w:rsid w:val="003647B8"/>
    <w:rsid w:val="003647CF"/>
    <w:rsid w:val="003649D6"/>
    <w:rsid w:val="00364A30"/>
    <w:rsid w:val="00364B92"/>
    <w:rsid w:val="00364BB0"/>
    <w:rsid w:val="00364BEB"/>
    <w:rsid w:val="00364ED9"/>
    <w:rsid w:val="00364EFB"/>
    <w:rsid w:val="00364F05"/>
    <w:rsid w:val="0036545A"/>
    <w:rsid w:val="00365603"/>
    <w:rsid w:val="0036579E"/>
    <w:rsid w:val="003658A7"/>
    <w:rsid w:val="00365A5A"/>
    <w:rsid w:val="00365A74"/>
    <w:rsid w:val="00365B20"/>
    <w:rsid w:val="00365CBB"/>
    <w:rsid w:val="00365ECC"/>
    <w:rsid w:val="00365EE6"/>
    <w:rsid w:val="003663EB"/>
    <w:rsid w:val="00366733"/>
    <w:rsid w:val="003668C7"/>
    <w:rsid w:val="003669BB"/>
    <w:rsid w:val="00366AFC"/>
    <w:rsid w:val="00366B46"/>
    <w:rsid w:val="003678BC"/>
    <w:rsid w:val="00367A16"/>
    <w:rsid w:val="00367B04"/>
    <w:rsid w:val="00367C7B"/>
    <w:rsid w:val="00367E50"/>
    <w:rsid w:val="00367E5C"/>
    <w:rsid w:val="00370085"/>
    <w:rsid w:val="00370181"/>
    <w:rsid w:val="003701CD"/>
    <w:rsid w:val="00370209"/>
    <w:rsid w:val="0037020F"/>
    <w:rsid w:val="00370404"/>
    <w:rsid w:val="0037088E"/>
    <w:rsid w:val="00370E4D"/>
    <w:rsid w:val="00371020"/>
    <w:rsid w:val="00371029"/>
    <w:rsid w:val="003712A7"/>
    <w:rsid w:val="003713FE"/>
    <w:rsid w:val="0037144D"/>
    <w:rsid w:val="003715EA"/>
    <w:rsid w:val="00371736"/>
    <w:rsid w:val="00371901"/>
    <w:rsid w:val="00371B14"/>
    <w:rsid w:val="00371B19"/>
    <w:rsid w:val="00371B39"/>
    <w:rsid w:val="00371D51"/>
    <w:rsid w:val="00371F09"/>
    <w:rsid w:val="00371F2E"/>
    <w:rsid w:val="00371FCC"/>
    <w:rsid w:val="00372059"/>
    <w:rsid w:val="003723F5"/>
    <w:rsid w:val="003725C1"/>
    <w:rsid w:val="00372670"/>
    <w:rsid w:val="00372724"/>
    <w:rsid w:val="003727BB"/>
    <w:rsid w:val="00372877"/>
    <w:rsid w:val="003728D8"/>
    <w:rsid w:val="003729C6"/>
    <w:rsid w:val="00372CC0"/>
    <w:rsid w:val="00372F50"/>
    <w:rsid w:val="00373260"/>
    <w:rsid w:val="00373356"/>
    <w:rsid w:val="003733A3"/>
    <w:rsid w:val="00373A0A"/>
    <w:rsid w:val="00373AD4"/>
    <w:rsid w:val="00373AFD"/>
    <w:rsid w:val="00373C44"/>
    <w:rsid w:val="00373CE1"/>
    <w:rsid w:val="00373CF4"/>
    <w:rsid w:val="00374146"/>
    <w:rsid w:val="00374250"/>
    <w:rsid w:val="00374287"/>
    <w:rsid w:val="0037453A"/>
    <w:rsid w:val="003748B7"/>
    <w:rsid w:val="003748D2"/>
    <w:rsid w:val="003749EC"/>
    <w:rsid w:val="00374CAF"/>
    <w:rsid w:val="00374D0F"/>
    <w:rsid w:val="00374D7C"/>
    <w:rsid w:val="00374EFC"/>
    <w:rsid w:val="003750B8"/>
    <w:rsid w:val="0037517E"/>
    <w:rsid w:val="00375587"/>
    <w:rsid w:val="003755D2"/>
    <w:rsid w:val="00375807"/>
    <w:rsid w:val="00375899"/>
    <w:rsid w:val="00375A23"/>
    <w:rsid w:val="00375A7C"/>
    <w:rsid w:val="00376109"/>
    <w:rsid w:val="0037624C"/>
    <w:rsid w:val="0037634E"/>
    <w:rsid w:val="00376387"/>
    <w:rsid w:val="0037676B"/>
    <w:rsid w:val="00376866"/>
    <w:rsid w:val="003769D0"/>
    <w:rsid w:val="00376C52"/>
    <w:rsid w:val="00376EDB"/>
    <w:rsid w:val="00376F35"/>
    <w:rsid w:val="003770AB"/>
    <w:rsid w:val="0037753D"/>
    <w:rsid w:val="00377597"/>
    <w:rsid w:val="0037759A"/>
    <w:rsid w:val="003778F0"/>
    <w:rsid w:val="003779E8"/>
    <w:rsid w:val="003779F9"/>
    <w:rsid w:val="00377A1A"/>
    <w:rsid w:val="00377A85"/>
    <w:rsid w:val="00377B79"/>
    <w:rsid w:val="00377EDD"/>
    <w:rsid w:val="0038010D"/>
    <w:rsid w:val="003802B8"/>
    <w:rsid w:val="003802C3"/>
    <w:rsid w:val="0038037A"/>
    <w:rsid w:val="00380500"/>
    <w:rsid w:val="00380589"/>
    <w:rsid w:val="0038059E"/>
    <w:rsid w:val="00380656"/>
    <w:rsid w:val="003806F1"/>
    <w:rsid w:val="003809C5"/>
    <w:rsid w:val="00380A90"/>
    <w:rsid w:val="00380B1C"/>
    <w:rsid w:val="00380B91"/>
    <w:rsid w:val="00380BA5"/>
    <w:rsid w:val="00380C5F"/>
    <w:rsid w:val="00380D6D"/>
    <w:rsid w:val="00380D9E"/>
    <w:rsid w:val="00380F3E"/>
    <w:rsid w:val="00380F48"/>
    <w:rsid w:val="00381008"/>
    <w:rsid w:val="003810EC"/>
    <w:rsid w:val="003811D4"/>
    <w:rsid w:val="00381284"/>
    <w:rsid w:val="003813D4"/>
    <w:rsid w:val="00381494"/>
    <w:rsid w:val="0038151E"/>
    <w:rsid w:val="0038154B"/>
    <w:rsid w:val="00381714"/>
    <w:rsid w:val="003820EC"/>
    <w:rsid w:val="00382279"/>
    <w:rsid w:val="003824BD"/>
    <w:rsid w:val="00382560"/>
    <w:rsid w:val="003825F8"/>
    <w:rsid w:val="00382605"/>
    <w:rsid w:val="00382674"/>
    <w:rsid w:val="003827A1"/>
    <w:rsid w:val="00382A57"/>
    <w:rsid w:val="00382CE8"/>
    <w:rsid w:val="00382D96"/>
    <w:rsid w:val="00382E4F"/>
    <w:rsid w:val="00382EB0"/>
    <w:rsid w:val="00383087"/>
    <w:rsid w:val="00383286"/>
    <w:rsid w:val="00383296"/>
    <w:rsid w:val="00383438"/>
    <w:rsid w:val="0038345C"/>
    <w:rsid w:val="00383730"/>
    <w:rsid w:val="00383801"/>
    <w:rsid w:val="00383829"/>
    <w:rsid w:val="00383DB8"/>
    <w:rsid w:val="00383EFC"/>
    <w:rsid w:val="0038453B"/>
    <w:rsid w:val="00384601"/>
    <w:rsid w:val="0038490C"/>
    <w:rsid w:val="00384BBC"/>
    <w:rsid w:val="00384DE1"/>
    <w:rsid w:val="00384EFF"/>
    <w:rsid w:val="00384F0E"/>
    <w:rsid w:val="00384F46"/>
    <w:rsid w:val="0038523D"/>
    <w:rsid w:val="00385505"/>
    <w:rsid w:val="00385640"/>
    <w:rsid w:val="00385676"/>
    <w:rsid w:val="003857B3"/>
    <w:rsid w:val="0038585B"/>
    <w:rsid w:val="003858ED"/>
    <w:rsid w:val="00385D96"/>
    <w:rsid w:val="00386216"/>
    <w:rsid w:val="003864BA"/>
    <w:rsid w:val="003865B5"/>
    <w:rsid w:val="00386623"/>
    <w:rsid w:val="00386692"/>
    <w:rsid w:val="003866CE"/>
    <w:rsid w:val="003867E5"/>
    <w:rsid w:val="0038699C"/>
    <w:rsid w:val="00386CCF"/>
    <w:rsid w:val="00386CD3"/>
    <w:rsid w:val="00386F98"/>
    <w:rsid w:val="00387132"/>
    <w:rsid w:val="00387243"/>
    <w:rsid w:val="0038736B"/>
    <w:rsid w:val="00387776"/>
    <w:rsid w:val="003877B7"/>
    <w:rsid w:val="003877D8"/>
    <w:rsid w:val="003877DE"/>
    <w:rsid w:val="00387B8D"/>
    <w:rsid w:val="00387E4A"/>
    <w:rsid w:val="00387ECD"/>
    <w:rsid w:val="00387F57"/>
    <w:rsid w:val="00387F69"/>
    <w:rsid w:val="00390229"/>
    <w:rsid w:val="0039026C"/>
    <w:rsid w:val="00390393"/>
    <w:rsid w:val="003904D8"/>
    <w:rsid w:val="00390614"/>
    <w:rsid w:val="00390A44"/>
    <w:rsid w:val="00390E92"/>
    <w:rsid w:val="00390F01"/>
    <w:rsid w:val="003911D9"/>
    <w:rsid w:val="003915C4"/>
    <w:rsid w:val="00391601"/>
    <w:rsid w:val="00391887"/>
    <w:rsid w:val="003918A0"/>
    <w:rsid w:val="00391C64"/>
    <w:rsid w:val="00391D32"/>
    <w:rsid w:val="00391F7B"/>
    <w:rsid w:val="0039231B"/>
    <w:rsid w:val="003923CC"/>
    <w:rsid w:val="00392443"/>
    <w:rsid w:val="0039249C"/>
    <w:rsid w:val="00392561"/>
    <w:rsid w:val="003929B6"/>
    <w:rsid w:val="00392C86"/>
    <w:rsid w:val="00392DF4"/>
    <w:rsid w:val="00393284"/>
    <w:rsid w:val="00393318"/>
    <w:rsid w:val="003933E3"/>
    <w:rsid w:val="003934F3"/>
    <w:rsid w:val="00393608"/>
    <w:rsid w:val="0039384E"/>
    <w:rsid w:val="003939A5"/>
    <w:rsid w:val="00393B70"/>
    <w:rsid w:val="00393BC3"/>
    <w:rsid w:val="00393C29"/>
    <w:rsid w:val="00393C5A"/>
    <w:rsid w:val="00393FAB"/>
    <w:rsid w:val="00393FDC"/>
    <w:rsid w:val="00394053"/>
    <w:rsid w:val="003942D3"/>
    <w:rsid w:val="003943D0"/>
    <w:rsid w:val="003946A2"/>
    <w:rsid w:val="00394793"/>
    <w:rsid w:val="003949B6"/>
    <w:rsid w:val="00394A70"/>
    <w:rsid w:val="00394CC9"/>
    <w:rsid w:val="00394DF7"/>
    <w:rsid w:val="0039506C"/>
    <w:rsid w:val="0039506D"/>
    <w:rsid w:val="003951BF"/>
    <w:rsid w:val="003951FA"/>
    <w:rsid w:val="003952C3"/>
    <w:rsid w:val="0039578A"/>
    <w:rsid w:val="003959DB"/>
    <w:rsid w:val="00395B15"/>
    <w:rsid w:val="00395DE9"/>
    <w:rsid w:val="00395EA1"/>
    <w:rsid w:val="00395FF2"/>
    <w:rsid w:val="003961E4"/>
    <w:rsid w:val="003962B6"/>
    <w:rsid w:val="003963AC"/>
    <w:rsid w:val="003963B6"/>
    <w:rsid w:val="00396945"/>
    <w:rsid w:val="00396A34"/>
    <w:rsid w:val="00396AF4"/>
    <w:rsid w:val="00396B4F"/>
    <w:rsid w:val="00396C19"/>
    <w:rsid w:val="00396DE4"/>
    <w:rsid w:val="00396E60"/>
    <w:rsid w:val="00397263"/>
    <w:rsid w:val="0039786C"/>
    <w:rsid w:val="00397BD8"/>
    <w:rsid w:val="00397BEF"/>
    <w:rsid w:val="003A0345"/>
    <w:rsid w:val="003A03A2"/>
    <w:rsid w:val="003A03F4"/>
    <w:rsid w:val="003A059F"/>
    <w:rsid w:val="003A0B21"/>
    <w:rsid w:val="003A0E0D"/>
    <w:rsid w:val="003A0ED5"/>
    <w:rsid w:val="003A0EDC"/>
    <w:rsid w:val="003A0F0C"/>
    <w:rsid w:val="003A0FF7"/>
    <w:rsid w:val="003A10AB"/>
    <w:rsid w:val="003A10FF"/>
    <w:rsid w:val="003A1236"/>
    <w:rsid w:val="003A123A"/>
    <w:rsid w:val="003A131B"/>
    <w:rsid w:val="003A15BB"/>
    <w:rsid w:val="003A16B2"/>
    <w:rsid w:val="003A17FC"/>
    <w:rsid w:val="003A1BE7"/>
    <w:rsid w:val="003A1FB0"/>
    <w:rsid w:val="003A20E9"/>
    <w:rsid w:val="003A238A"/>
    <w:rsid w:val="003A27C8"/>
    <w:rsid w:val="003A2A48"/>
    <w:rsid w:val="003A2B3C"/>
    <w:rsid w:val="003A2E48"/>
    <w:rsid w:val="003A2E8F"/>
    <w:rsid w:val="003A2F25"/>
    <w:rsid w:val="003A2F75"/>
    <w:rsid w:val="003A3013"/>
    <w:rsid w:val="003A3143"/>
    <w:rsid w:val="003A3181"/>
    <w:rsid w:val="003A3424"/>
    <w:rsid w:val="003A35D6"/>
    <w:rsid w:val="003A373D"/>
    <w:rsid w:val="003A3886"/>
    <w:rsid w:val="003A3C92"/>
    <w:rsid w:val="003A3D17"/>
    <w:rsid w:val="003A3D78"/>
    <w:rsid w:val="003A3DB8"/>
    <w:rsid w:val="003A3F94"/>
    <w:rsid w:val="003A4191"/>
    <w:rsid w:val="003A41C6"/>
    <w:rsid w:val="003A41F0"/>
    <w:rsid w:val="003A4384"/>
    <w:rsid w:val="003A4486"/>
    <w:rsid w:val="003A4686"/>
    <w:rsid w:val="003A4B76"/>
    <w:rsid w:val="003A4D5D"/>
    <w:rsid w:val="003A4F4F"/>
    <w:rsid w:val="003A4FD1"/>
    <w:rsid w:val="003A4FD9"/>
    <w:rsid w:val="003A4FEF"/>
    <w:rsid w:val="003A525F"/>
    <w:rsid w:val="003A52E6"/>
    <w:rsid w:val="003A549E"/>
    <w:rsid w:val="003A581E"/>
    <w:rsid w:val="003A5A69"/>
    <w:rsid w:val="003A5A6F"/>
    <w:rsid w:val="003A5B27"/>
    <w:rsid w:val="003A5F4B"/>
    <w:rsid w:val="003A62EB"/>
    <w:rsid w:val="003A6326"/>
    <w:rsid w:val="003A635B"/>
    <w:rsid w:val="003A64ED"/>
    <w:rsid w:val="003A6BEC"/>
    <w:rsid w:val="003A6C17"/>
    <w:rsid w:val="003A6E76"/>
    <w:rsid w:val="003A6EF8"/>
    <w:rsid w:val="003A7066"/>
    <w:rsid w:val="003A7323"/>
    <w:rsid w:val="003A73F1"/>
    <w:rsid w:val="003A764F"/>
    <w:rsid w:val="003A7B49"/>
    <w:rsid w:val="003A7D8B"/>
    <w:rsid w:val="003A7E8C"/>
    <w:rsid w:val="003A7EFB"/>
    <w:rsid w:val="003B0038"/>
    <w:rsid w:val="003B015A"/>
    <w:rsid w:val="003B05DE"/>
    <w:rsid w:val="003B07AC"/>
    <w:rsid w:val="003B0864"/>
    <w:rsid w:val="003B0961"/>
    <w:rsid w:val="003B09C6"/>
    <w:rsid w:val="003B0A85"/>
    <w:rsid w:val="003B0B75"/>
    <w:rsid w:val="003B0D1C"/>
    <w:rsid w:val="003B0DF3"/>
    <w:rsid w:val="003B0FE6"/>
    <w:rsid w:val="003B1079"/>
    <w:rsid w:val="003B11A8"/>
    <w:rsid w:val="003B11F9"/>
    <w:rsid w:val="003B1380"/>
    <w:rsid w:val="003B14A8"/>
    <w:rsid w:val="003B151F"/>
    <w:rsid w:val="003B16F0"/>
    <w:rsid w:val="003B1781"/>
    <w:rsid w:val="003B1868"/>
    <w:rsid w:val="003B1BD4"/>
    <w:rsid w:val="003B1D4F"/>
    <w:rsid w:val="003B1E55"/>
    <w:rsid w:val="003B2032"/>
    <w:rsid w:val="003B2077"/>
    <w:rsid w:val="003B20B3"/>
    <w:rsid w:val="003B20FE"/>
    <w:rsid w:val="003B215D"/>
    <w:rsid w:val="003B2175"/>
    <w:rsid w:val="003B232C"/>
    <w:rsid w:val="003B2564"/>
    <w:rsid w:val="003B2E3B"/>
    <w:rsid w:val="003B2ECD"/>
    <w:rsid w:val="003B2F6B"/>
    <w:rsid w:val="003B2F84"/>
    <w:rsid w:val="003B2FE2"/>
    <w:rsid w:val="003B3028"/>
    <w:rsid w:val="003B3756"/>
    <w:rsid w:val="003B38DF"/>
    <w:rsid w:val="003B3B32"/>
    <w:rsid w:val="003B3CAD"/>
    <w:rsid w:val="003B3EED"/>
    <w:rsid w:val="003B3EFB"/>
    <w:rsid w:val="003B40FB"/>
    <w:rsid w:val="003B4194"/>
    <w:rsid w:val="003B4393"/>
    <w:rsid w:val="003B4398"/>
    <w:rsid w:val="003B457D"/>
    <w:rsid w:val="003B459E"/>
    <w:rsid w:val="003B4689"/>
    <w:rsid w:val="003B46A3"/>
    <w:rsid w:val="003B46C6"/>
    <w:rsid w:val="003B471D"/>
    <w:rsid w:val="003B4849"/>
    <w:rsid w:val="003B4979"/>
    <w:rsid w:val="003B49C5"/>
    <w:rsid w:val="003B4B56"/>
    <w:rsid w:val="003B4D56"/>
    <w:rsid w:val="003B4DC2"/>
    <w:rsid w:val="003B4EB9"/>
    <w:rsid w:val="003B511D"/>
    <w:rsid w:val="003B526E"/>
    <w:rsid w:val="003B536F"/>
    <w:rsid w:val="003B543C"/>
    <w:rsid w:val="003B555D"/>
    <w:rsid w:val="003B55B6"/>
    <w:rsid w:val="003B586C"/>
    <w:rsid w:val="003B5A83"/>
    <w:rsid w:val="003B5C51"/>
    <w:rsid w:val="003B5D08"/>
    <w:rsid w:val="003B6174"/>
    <w:rsid w:val="003B650F"/>
    <w:rsid w:val="003B67B3"/>
    <w:rsid w:val="003B67F9"/>
    <w:rsid w:val="003B6832"/>
    <w:rsid w:val="003B6AE7"/>
    <w:rsid w:val="003B6F1F"/>
    <w:rsid w:val="003B6FC2"/>
    <w:rsid w:val="003B6FD9"/>
    <w:rsid w:val="003B7067"/>
    <w:rsid w:val="003B738B"/>
    <w:rsid w:val="003B7428"/>
    <w:rsid w:val="003B7496"/>
    <w:rsid w:val="003B74EA"/>
    <w:rsid w:val="003B7608"/>
    <w:rsid w:val="003B7846"/>
    <w:rsid w:val="003B7A69"/>
    <w:rsid w:val="003B7B2B"/>
    <w:rsid w:val="003B7B79"/>
    <w:rsid w:val="003B7D17"/>
    <w:rsid w:val="003B7DA7"/>
    <w:rsid w:val="003B7F6F"/>
    <w:rsid w:val="003C0069"/>
    <w:rsid w:val="003C0080"/>
    <w:rsid w:val="003C01B5"/>
    <w:rsid w:val="003C02B3"/>
    <w:rsid w:val="003C0443"/>
    <w:rsid w:val="003C0533"/>
    <w:rsid w:val="003C06D9"/>
    <w:rsid w:val="003C0A17"/>
    <w:rsid w:val="003C0A26"/>
    <w:rsid w:val="003C0AA2"/>
    <w:rsid w:val="003C0C34"/>
    <w:rsid w:val="003C0DC8"/>
    <w:rsid w:val="003C0E5E"/>
    <w:rsid w:val="003C0EC1"/>
    <w:rsid w:val="003C10B0"/>
    <w:rsid w:val="003C1407"/>
    <w:rsid w:val="003C171F"/>
    <w:rsid w:val="003C1879"/>
    <w:rsid w:val="003C18D5"/>
    <w:rsid w:val="003C1998"/>
    <w:rsid w:val="003C19E0"/>
    <w:rsid w:val="003C1A94"/>
    <w:rsid w:val="003C1B61"/>
    <w:rsid w:val="003C1C36"/>
    <w:rsid w:val="003C1FA9"/>
    <w:rsid w:val="003C2052"/>
    <w:rsid w:val="003C20A9"/>
    <w:rsid w:val="003C24DA"/>
    <w:rsid w:val="003C26AF"/>
    <w:rsid w:val="003C2746"/>
    <w:rsid w:val="003C27F0"/>
    <w:rsid w:val="003C2E77"/>
    <w:rsid w:val="003C2EA3"/>
    <w:rsid w:val="003C318C"/>
    <w:rsid w:val="003C31A3"/>
    <w:rsid w:val="003C3281"/>
    <w:rsid w:val="003C3302"/>
    <w:rsid w:val="003C3430"/>
    <w:rsid w:val="003C3695"/>
    <w:rsid w:val="003C3705"/>
    <w:rsid w:val="003C3809"/>
    <w:rsid w:val="003C3927"/>
    <w:rsid w:val="003C3991"/>
    <w:rsid w:val="003C3D53"/>
    <w:rsid w:val="003C41F0"/>
    <w:rsid w:val="003C4418"/>
    <w:rsid w:val="003C4449"/>
    <w:rsid w:val="003C463E"/>
    <w:rsid w:val="003C4763"/>
    <w:rsid w:val="003C4A5C"/>
    <w:rsid w:val="003C4AF0"/>
    <w:rsid w:val="003C4B0F"/>
    <w:rsid w:val="003C4BFB"/>
    <w:rsid w:val="003C4D4D"/>
    <w:rsid w:val="003C4E52"/>
    <w:rsid w:val="003C5022"/>
    <w:rsid w:val="003C5543"/>
    <w:rsid w:val="003C5687"/>
    <w:rsid w:val="003C5836"/>
    <w:rsid w:val="003C5A96"/>
    <w:rsid w:val="003C5ACA"/>
    <w:rsid w:val="003C5B52"/>
    <w:rsid w:val="003C5B88"/>
    <w:rsid w:val="003C5C20"/>
    <w:rsid w:val="003C6481"/>
    <w:rsid w:val="003C67DA"/>
    <w:rsid w:val="003C6801"/>
    <w:rsid w:val="003C6817"/>
    <w:rsid w:val="003C6975"/>
    <w:rsid w:val="003C69A0"/>
    <w:rsid w:val="003C6A4B"/>
    <w:rsid w:val="003C6AB5"/>
    <w:rsid w:val="003C6C27"/>
    <w:rsid w:val="003C6E6D"/>
    <w:rsid w:val="003C70D5"/>
    <w:rsid w:val="003C714F"/>
    <w:rsid w:val="003C7197"/>
    <w:rsid w:val="003C71B7"/>
    <w:rsid w:val="003C72E3"/>
    <w:rsid w:val="003C745F"/>
    <w:rsid w:val="003C78C2"/>
    <w:rsid w:val="003C797B"/>
    <w:rsid w:val="003C79EF"/>
    <w:rsid w:val="003C7B15"/>
    <w:rsid w:val="003C7DA3"/>
    <w:rsid w:val="003D0031"/>
    <w:rsid w:val="003D0076"/>
    <w:rsid w:val="003D01B3"/>
    <w:rsid w:val="003D0331"/>
    <w:rsid w:val="003D04FC"/>
    <w:rsid w:val="003D05B1"/>
    <w:rsid w:val="003D062F"/>
    <w:rsid w:val="003D06E0"/>
    <w:rsid w:val="003D07B1"/>
    <w:rsid w:val="003D09CD"/>
    <w:rsid w:val="003D0CD0"/>
    <w:rsid w:val="003D0D7E"/>
    <w:rsid w:val="003D0DF3"/>
    <w:rsid w:val="003D11FB"/>
    <w:rsid w:val="003D13E5"/>
    <w:rsid w:val="003D146F"/>
    <w:rsid w:val="003D1564"/>
    <w:rsid w:val="003D1D3D"/>
    <w:rsid w:val="003D1D48"/>
    <w:rsid w:val="003D1D63"/>
    <w:rsid w:val="003D1D93"/>
    <w:rsid w:val="003D1F9E"/>
    <w:rsid w:val="003D202C"/>
    <w:rsid w:val="003D20F2"/>
    <w:rsid w:val="003D213F"/>
    <w:rsid w:val="003D2191"/>
    <w:rsid w:val="003D2200"/>
    <w:rsid w:val="003D2301"/>
    <w:rsid w:val="003D25C6"/>
    <w:rsid w:val="003D2692"/>
    <w:rsid w:val="003D27AB"/>
    <w:rsid w:val="003D2891"/>
    <w:rsid w:val="003D2E63"/>
    <w:rsid w:val="003D2E86"/>
    <w:rsid w:val="003D2E93"/>
    <w:rsid w:val="003D331D"/>
    <w:rsid w:val="003D36BB"/>
    <w:rsid w:val="003D39F3"/>
    <w:rsid w:val="003D3FB8"/>
    <w:rsid w:val="003D43A6"/>
    <w:rsid w:val="003D44BF"/>
    <w:rsid w:val="003D4599"/>
    <w:rsid w:val="003D46E7"/>
    <w:rsid w:val="003D478B"/>
    <w:rsid w:val="003D49A5"/>
    <w:rsid w:val="003D4AF4"/>
    <w:rsid w:val="003D4C57"/>
    <w:rsid w:val="003D4E3A"/>
    <w:rsid w:val="003D5039"/>
    <w:rsid w:val="003D503F"/>
    <w:rsid w:val="003D50D0"/>
    <w:rsid w:val="003D5158"/>
    <w:rsid w:val="003D5196"/>
    <w:rsid w:val="003D52A6"/>
    <w:rsid w:val="003D52D1"/>
    <w:rsid w:val="003D544A"/>
    <w:rsid w:val="003D558C"/>
    <w:rsid w:val="003D55CF"/>
    <w:rsid w:val="003D562C"/>
    <w:rsid w:val="003D5674"/>
    <w:rsid w:val="003D56AA"/>
    <w:rsid w:val="003D5857"/>
    <w:rsid w:val="003D5A13"/>
    <w:rsid w:val="003D5D88"/>
    <w:rsid w:val="003D5E7E"/>
    <w:rsid w:val="003D5F83"/>
    <w:rsid w:val="003D635C"/>
    <w:rsid w:val="003D65E6"/>
    <w:rsid w:val="003D673E"/>
    <w:rsid w:val="003D67EB"/>
    <w:rsid w:val="003D6920"/>
    <w:rsid w:val="003D6A8A"/>
    <w:rsid w:val="003D6AEE"/>
    <w:rsid w:val="003D6CC1"/>
    <w:rsid w:val="003D73AB"/>
    <w:rsid w:val="003D767D"/>
    <w:rsid w:val="003D7F43"/>
    <w:rsid w:val="003E00D9"/>
    <w:rsid w:val="003E0489"/>
    <w:rsid w:val="003E0834"/>
    <w:rsid w:val="003E0C90"/>
    <w:rsid w:val="003E0E2D"/>
    <w:rsid w:val="003E0F2F"/>
    <w:rsid w:val="003E10BA"/>
    <w:rsid w:val="003E1178"/>
    <w:rsid w:val="003E11DC"/>
    <w:rsid w:val="003E1271"/>
    <w:rsid w:val="003E12A2"/>
    <w:rsid w:val="003E12C2"/>
    <w:rsid w:val="003E12FA"/>
    <w:rsid w:val="003E12FB"/>
    <w:rsid w:val="003E1567"/>
    <w:rsid w:val="003E1600"/>
    <w:rsid w:val="003E1606"/>
    <w:rsid w:val="003E1F82"/>
    <w:rsid w:val="003E2011"/>
    <w:rsid w:val="003E23F6"/>
    <w:rsid w:val="003E2402"/>
    <w:rsid w:val="003E2626"/>
    <w:rsid w:val="003E290A"/>
    <w:rsid w:val="003E2982"/>
    <w:rsid w:val="003E2B4D"/>
    <w:rsid w:val="003E2C61"/>
    <w:rsid w:val="003E2C6B"/>
    <w:rsid w:val="003E2D3D"/>
    <w:rsid w:val="003E2DEC"/>
    <w:rsid w:val="003E32D6"/>
    <w:rsid w:val="003E34C0"/>
    <w:rsid w:val="003E3751"/>
    <w:rsid w:val="003E37D9"/>
    <w:rsid w:val="003E39EB"/>
    <w:rsid w:val="003E3A04"/>
    <w:rsid w:val="003E3A92"/>
    <w:rsid w:val="003E3AB8"/>
    <w:rsid w:val="003E3B0F"/>
    <w:rsid w:val="003E3B52"/>
    <w:rsid w:val="003E3DAE"/>
    <w:rsid w:val="003E3E2A"/>
    <w:rsid w:val="003E3EC2"/>
    <w:rsid w:val="003E409E"/>
    <w:rsid w:val="003E40C1"/>
    <w:rsid w:val="003E425B"/>
    <w:rsid w:val="003E428C"/>
    <w:rsid w:val="003E4366"/>
    <w:rsid w:val="003E45EA"/>
    <w:rsid w:val="003E47E1"/>
    <w:rsid w:val="003E4F18"/>
    <w:rsid w:val="003E4FC5"/>
    <w:rsid w:val="003E4FC7"/>
    <w:rsid w:val="003E506E"/>
    <w:rsid w:val="003E5079"/>
    <w:rsid w:val="003E5156"/>
    <w:rsid w:val="003E5325"/>
    <w:rsid w:val="003E5355"/>
    <w:rsid w:val="003E5408"/>
    <w:rsid w:val="003E5416"/>
    <w:rsid w:val="003E554C"/>
    <w:rsid w:val="003E5824"/>
    <w:rsid w:val="003E59C2"/>
    <w:rsid w:val="003E5FA9"/>
    <w:rsid w:val="003E608E"/>
    <w:rsid w:val="003E615B"/>
    <w:rsid w:val="003E6446"/>
    <w:rsid w:val="003E64CC"/>
    <w:rsid w:val="003E65A0"/>
    <w:rsid w:val="003E661D"/>
    <w:rsid w:val="003E66B6"/>
    <w:rsid w:val="003E69A5"/>
    <w:rsid w:val="003E6CD3"/>
    <w:rsid w:val="003E6E32"/>
    <w:rsid w:val="003E6E9D"/>
    <w:rsid w:val="003E7243"/>
    <w:rsid w:val="003E72D7"/>
    <w:rsid w:val="003E7316"/>
    <w:rsid w:val="003E7369"/>
    <w:rsid w:val="003E73DC"/>
    <w:rsid w:val="003E752D"/>
    <w:rsid w:val="003E757C"/>
    <w:rsid w:val="003E7889"/>
    <w:rsid w:val="003E7A15"/>
    <w:rsid w:val="003F0006"/>
    <w:rsid w:val="003F0083"/>
    <w:rsid w:val="003F019E"/>
    <w:rsid w:val="003F0225"/>
    <w:rsid w:val="003F02C0"/>
    <w:rsid w:val="003F0696"/>
    <w:rsid w:val="003F0736"/>
    <w:rsid w:val="003F083B"/>
    <w:rsid w:val="003F0900"/>
    <w:rsid w:val="003F09A9"/>
    <w:rsid w:val="003F0B6A"/>
    <w:rsid w:val="003F0BFF"/>
    <w:rsid w:val="003F0C2A"/>
    <w:rsid w:val="003F0C77"/>
    <w:rsid w:val="003F0CF5"/>
    <w:rsid w:val="003F0E53"/>
    <w:rsid w:val="003F1286"/>
    <w:rsid w:val="003F12A3"/>
    <w:rsid w:val="003F1309"/>
    <w:rsid w:val="003F1543"/>
    <w:rsid w:val="003F15AF"/>
    <w:rsid w:val="003F1616"/>
    <w:rsid w:val="003F164C"/>
    <w:rsid w:val="003F1888"/>
    <w:rsid w:val="003F1BC0"/>
    <w:rsid w:val="003F1E1A"/>
    <w:rsid w:val="003F1EAB"/>
    <w:rsid w:val="003F2166"/>
    <w:rsid w:val="003F21F8"/>
    <w:rsid w:val="003F25CE"/>
    <w:rsid w:val="003F2833"/>
    <w:rsid w:val="003F288E"/>
    <w:rsid w:val="003F295B"/>
    <w:rsid w:val="003F2A41"/>
    <w:rsid w:val="003F300F"/>
    <w:rsid w:val="003F3384"/>
    <w:rsid w:val="003F3730"/>
    <w:rsid w:val="003F37C2"/>
    <w:rsid w:val="003F38AE"/>
    <w:rsid w:val="003F3AE1"/>
    <w:rsid w:val="003F3F39"/>
    <w:rsid w:val="003F41A0"/>
    <w:rsid w:val="003F43DF"/>
    <w:rsid w:val="003F44EB"/>
    <w:rsid w:val="003F49B7"/>
    <w:rsid w:val="003F4CF9"/>
    <w:rsid w:val="003F4F3F"/>
    <w:rsid w:val="003F4FCB"/>
    <w:rsid w:val="003F511C"/>
    <w:rsid w:val="003F51CA"/>
    <w:rsid w:val="003F51F3"/>
    <w:rsid w:val="003F52A8"/>
    <w:rsid w:val="003F54A5"/>
    <w:rsid w:val="003F55D8"/>
    <w:rsid w:val="003F5720"/>
    <w:rsid w:val="003F5792"/>
    <w:rsid w:val="003F5AF1"/>
    <w:rsid w:val="003F5B53"/>
    <w:rsid w:val="003F5D6D"/>
    <w:rsid w:val="003F5EF5"/>
    <w:rsid w:val="003F6152"/>
    <w:rsid w:val="003F619A"/>
    <w:rsid w:val="003F63F1"/>
    <w:rsid w:val="003F6805"/>
    <w:rsid w:val="003F6A0D"/>
    <w:rsid w:val="003F6CEC"/>
    <w:rsid w:val="003F6DE0"/>
    <w:rsid w:val="003F6F70"/>
    <w:rsid w:val="003F70E0"/>
    <w:rsid w:val="003F7122"/>
    <w:rsid w:val="003F7165"/>
    <w:rsid w:val="003F7382"/>
    <w:rsid w:val="003F7584"/>
    <w:rsid w:val="003F782F"/>
    <w:rsid w:val="003F787A"/>
    <w:rsid w:val="003F7966"/>
    <w:rsid w:val="003F7A2C"/>
    <w:rsid w:val="003F7A72"/>
    <w:rsid w:val="003F7AC8"/>
    <w:rsid w:val="003F7ADF"/>
    <w:rsid w:val="003F7C10"/>
    <w:rsid w:val="003F7D9C"/>
    <w:rsid w:val="003F7E0D"/>
    <w:rsid w:val="003F7E69"/>
    <w:rsid w:val="003F7F51"/>
    <w:rsid w:val="0040024F"/>
    <w:rsid w:val="00400444"/>
    <w:rsid w:val="00400476"/>
    <w:rsid w:val="004004C8"/>
    <w:rsid w:val="004005CD"/>
    <w:rsid w:val="004006C6"/>
    <w:rsid w:val="004006CE"/>
    <w:rsid w:val="004008B3"/>
    <w:rsid w:val="00400BDA"/>
    <w:rsid w:val="00400EE0"/>
    <w:rsid w:val="00400F6F"/>
    <w:rsid w:val="00401095"/>
    <w:rsid w:val="0040144A"/>
    <w:rsid w:val="00401652"/>
    <w:rsid w:val="004017FC"/>
    <w:rsid w:val="00401A70"/>
    <w:rsid w:val="00401B39"/>
    <w:rsid w:val="00401CA4"/>
    <w:rsid w:val="00401DCD"/>
    <w:rsid w:val="00401FC2"/>
    <w:rsid w:val="00402297"/>
    <w:rsid w:val="0040254E"/>
    <w:rsid w:val="00402756"/>
    <w:rsid w:val="004029F1"/>
    <w:rsid w:val="00402AB4"/>
    <w:rsid w:val="00402F6B"/>
    <w:rsid w:val="0040313E"/>
    <w:rsid w:val="0040341D"/>
    <w:rsid w:val="0040342B"/>
    <w:rsid w:val="004034BE"/>
    <w:rsid w:val="00403606"/>
    <w:rsid w:val="0040368D"/>
    <w:rsid w:val="00403A77"/>
    <w:rsid w:val="00403AEF"/>
    <w:rsid w:val="00403B3A"/>
    <w:rsid w:val="00403BB1"/>
    <w:rsid w:val="00403C65"/>
    <w:rsid w:val="00403CCC"/>
    <w:rsid w:val="00403D44"/>
    <w:rsid w:val="00403E6B"/>
    <w:rsid w:val="00404010"/>
    <w:rsid w:val="00404144"/>
    <w:rsid w:val="004041DE"/>
    <w:rsid w:val="00404282"/>
    <w:rsid w:val="004043D2"/>
    <w:rsid w:val="00404412"/>
    <w:rsid w:val="0040443B"/>
    <w:rsid w:val="0040458E"/>
    <w:rsid w:val="004047E0"/>
    <w:rsid w:val="00404933"/>
    <w:rsid w:val="00404A28"/>
    <w:rsid w:val="00404A52"/>
    <w:rsid w:val="00404F7B"/>
    <w:rsid w:val="00404F9D"/>
    <w:rsid w:val="00405274"/>
    <w:rsid w:val="0040533E"/>
    <w:rsid w:val="004053B2"/>
    <w:rsid w:val="00405441"/>
    <w:rsid w:val="00405580"/>
    <w:rsid w:val="00405624"/>
    <w:rsid w:val="0040578A"/>
    <w:rsid w:val="0040595D"/>
    <w:rsid w:val="004059FD"/>
    <w:rsid w:val="00405B6F"/>
    <w:rsid w:val="00405E65"/>
    <w:rsid w:val="00406003"/>
    <w:rsid w:val="00406083"/>
    <w:rsid w:val="004060CB"/>
    <w:rsid w:val="004062D2"/>
    <w:rsid w:val="004064BD"/>
    <w:rsid w:val="004064C1"/>
    <w:rsid w:val="004066EC"/>
    <w:rsid w:val="00406718"/>
    <w:rsid w:val="0040686B"/>
    <w:rsid w:val="00406898"/>
    <w:rsid w:val="00406C79"/>
    <w:rsid w:val="00406CFD"/>
    <w:rsid w:val="00406D69"/>
    <w:rsid w:val="00406E05"/>
    <w:rsid w:val="00407187"/>
    <w:rsid w:val="0040727D"/>
    <w:rsid w:val="00407414"/>
    <w:rsid w:val="00407477"/>
    <w:rsid w:val="004074F0"/>
    <w:rsid w:val="00407582"/>
    <w:rsid w:val="00407D56"/>
    <w:rsid w:val="00407D89"/>
    <w:rsid w:val="00407D9F"/>
    <w:rsid w:val="00407DD7"/>
    <w:rsid w:val="00407E72"/>
    <w:rsid w:val="00407F86"/>
    <w:rsid w:val="004102A8"/>
    <w:rsid w:val="00410469"/>
    <w:rsid w:val="004104F0"/>
    <w:rsid w:val="004105A8"/>
    <w:rsid w:val="0041065E"/>
    <w:rsid w:val="004106BB"/>
    <w:rsid w:val="004106F3"/>
    <w:rsid w:val="00410743"/>
    <w:rsid w:val="00410750"/>
    <w:rsid w:val="00410818"/>
    <w:rsid w:val="00410978"/>
    <w:rsid w:val="004109DB"/>
    <w:rsid w:val="004111CD"/>
    <w:rsid w:val="004111D4"/>
    <w:rsid w:val="0041120E"/>
    <w:rsid w:val="0041121E"/>
    <w:rsid w:val="0041160A"/>
    <w:rsid w:val="004116BD"/>
    <w:rsid w:val="00411B1A"/>
    <w:rsid w:val="00411BC9"/>
    <w:rsid w:val="00411D69"/>
    <w:rsid w:val="00411E2E"/>
    <w:rsid w:val="00411FFB"/>
    <w:rsid w:val="00412239"/>
    <w:rsid w:val="0041236E"/>
    <w:rsid w:val="00412424"/>
    <w:rsid w:val="00412649"/>
    <w:rsid w:val="0041273A"/>
    <w:rsid w:val="00412A5C"/>
    <w:rsid w:val="00412D75"/>
    <w:rsid w:val="00412D96"/>
    <w:rsid w:val="00413016"/>
    <w:rsid w:val="0041311B"/>
    <w:rsid w:val="00413484"/>
    <w:rsid w:val="00413606"/>
    <w:rsid w:val="00413A75"/>
    <w:rsid w:val="00413AE6"/>
    <w:rsid w:val="00413EA8"/>
    <w:rsid w:val="00413F26"/>
    <w:rsid w:val="00414145"/>
    <w:rsid w:val="004142FD"/>
    <w:rsid w:val="0041449F"/>
    <w:rsid w:val="00414595"/>
    <w:rsid w:val="00414653"/>
    <w:rsid w:val="004149BB"/>
    <w:rsid w:val="00414A4F"/>
    <w:rsid w:val="00414AFF"/>
    <w:rsid w:val="00414DA5"/>
    <w:rsid w:val="00414E40"/>
    <w:rsid w:val="00414EAA"/>
    <w:rsid w:val="00414EEB"/>
    <w:rsid w:val="00414F21"/>
    <w:rsid w:val="00414FB6"/>
    <w:rsid w:val="004151D1"/>
    <w:rsid w:val="0041537A"/>
    <w:rsid w:val="00415662"/>
    <w:rsid w:val="00415B39"/>
    <w:rsid w:val="00415BCB"/>
    <w:rsid w:val="00415C77"/>
    <w:rsid w:val="00415D46"/>
    <w:rsid w:val="00415E20"/>
    <w:rsid w:val="00415EB8"/>
    <w:rsid w:val="00415FFF"/>
    <w:rsid w:val="0041668D"/>
    <w:rsid w:val="004167CA"/>
    <w:rsid w:val="00416997"/>
    <w:rsid w:val="00416A46"/>
    <w:rsid w:val="00416ABA"/>
    <w:rsid w:val="00416B07"/>
    <w:rsid w:val="00416D89"/>
    <w:rsid w:val="00416E9A"/>
    <w:rsid w:val="004171AC"/>
    <w:rsid w:val="004177D7"/>
    <w:rsid w:val="00417841"/>
    <w:rsid w:val="0041785C"/>
    <w:rsid w:val="004178A6"/>
    <w:rsid w:val="00417AC7"/>
    <w:rsid w:val="00417EC3"/>
    <w:rsid w:val="00420134"/>
    <w:rsid w:val="00420148"/>
    <w:rsid w:val="0042045E"/>
    <w:rsid w:val="00420611"/>
    <w:rsid w:val="00420834"/>
    <w:rsid w:val="0042089E"/>
    <w:rsid w:val="00420CF2"/>
    <w:rsid w:val="00420DC8"/>
    <w:rsid w:val="00420E90"/>
    <w:rsid w:val="00420EC8"/>
    <w:rsid w:val="00421460"/>
    <w:rsid w:val="00421490"/>
    <w:rsid w:val="004215F8"/>
    <w:rsid w:val="00421646"/>
    <w:rsid w:val="00421745"/>
    <w:rsid w:val="004217B9"/>
    <w:rsid w:val="0042182B"/>
    <w:rsid w:val="00421889"/>
    <w:rsid w:val="0042195E"/>
    <w:rsid w:val="00421ADC"/>
    <w:rsid w:val="00421AFB"/>
    <w:rsid w:val="00421DBA"/>
    <w:rsid w:val="004220E1"/>
    <w:rsid w:val="00422139"/>
    <w:rsid w:val="0042220D"/>
    <w:rsid w:val="0042230E"/>
    <w:rsid w:val="00422525"/>
    <w:rsid w:val="0042257A"/>
    <w:rsid w:val="004225E4"/>
    <w:rsid w:val="004225E6"/>
    <w:rsid w:val="004227F6"/>
    <w:rsid w:val="00422938"/>
    <w:rsid w:val="00422FD7"/>
    <w:rsid w:val="004231AB"/>
    <w:rsid w:val="0042323E"/>
    <w:rsid w:val="004233B4"/>
    <w:rsid w:val="0042349C"/>
    <w:rsid w:val="004238A2"/>
    <w:rsid w:val="0042393B"/>
    <w:rsid w:val="00423B0E"/>
    <w:rsid w:val="00423B13"/>
    <w:rsid w:val="00423C14"/>
    <w:rsid w:val="00423DA7"/>
    <w:rsid w:val="00423EC6"/>
    <w:rsid w:val="00423FD9"/>
    <w:rsid w:val="004241C8"/>
    <w:rsid w:val="004242F4"/>
    <w:rsid w:val="0042474F"/>
    <w:rsid w:val="00424957"/>
    <w:rsid w:val="00424D4B"/>
    <w:rsid w:val="00424DC8"/>
    <w:rsid w:val="00424F01"/>
    <w:rsid w:val="00424F5C"/>
    <w:rsid w:val="0042501B"/>
    <w:rsid w:val="004250F5"/>
    <w:rsid w:val="0042514A"/>
    <w:rsid w:val="004254A1"/>
    <w:rsid w:val="004257A7"/>
    <w:rsid w:val="00425B91"/>
    <w:rsid w:val="00425BAF"/>
    <w:rsid w:val="00425C92"/>
    <w:rsid w:val="00425D88"/>
    <w:rsid w:val="00426039"/>
    <w:rsid w:val="00426170"/>
    <w:rsid w:val="0042628B"/>
    <w:rsid w:val="004263F0"/>
    <w:rsid w:val="00426502"/>
    <w:rsid w:val="0042661A"/>
    <w:rsid w:val="00426666"/>
    <w:rsid w:val="004266E6"/>
    <w:rsid w:val="004268AD"/>
    <w:rsid w:val="00426A49"/>
    <w:rsid w:val="00426B83"/>
    <w:rsid w:val="00426C02"/>
    <w:rsid w:val="00426DCD"/>
    <w:rsid w:val="00426FB9"/>
    <w:rsid w:val="004271D5"/>
    <w:rsid w:val="004273CB"/>
    <w:rsid w:val="00427430"/>
    <w:rsid w:val="00427485"/>
    <w:rsid w:val="004275F1"/>
    <w:rsid w:val="00427784"/>
    <w:rsid w:val="004278C5"/>
    <w:rsid w:val="00427ADE"/>
    <w:rsid w:val="00427B12"/>
    <w:rsid w:val="00427B4F"/>
    <w:rsid w:val="00427BE1"/>
    <w:rsid w:val="00427C93"/>
    <w:rsid w:val="00427CCF"/>
    <w:rsid w:val="00430106"/>
    <w:rsid w:val="00430165"/>
    <w:rsid w:val="00430233"/>
    <w:rsid w:val="00430264"/>
    <w:rsid w:val="004305DD"/>
    <w:rsid w:val="00430723"/>
    <w:rsid w:val="00430869"/>
    <w:rsid w:val="004309C3"/>
    <w:rsid w:val="00430A75"/>
    <w:rsid w:val="00430C6E"/>
    <w:rsid w:val="00430DF6"/>
    <w:rsid w:val="00430E77"/>
    <w:rsid w:val="00430EBA"/>
    <w:rsid w:val="00430EBB"/>
    <w:rsid w:val="00430F2B"/>
    <w:rsid w:val="00431180"/>
    <w:rsid w:val="004312A4"/>
    <w:rsid w:val="0043154A"/>
    <w:rsid w:val="004316DE"/>
    <w:rsid w:val="004317E2"/>
    <w:rsid w:val="00431822"/>
    <w:rsid w:val="00431AFD"/>
    <w:rsid w:val="00431BF6"/>
    <w:rsid w:val="00431F66"/>
    <w:rsid w:val="004320B4"/>
    <w:rsid w:val="00432199"/>
    <w:rsid w:val="004321C6"/>
    <w:rsid w:val="00432226"/>
    <w:rsid w:val="00432290"/>
    <w:rsid w:val="00432342"/>
    <w:rsid w:val="00432389"/>
    <w:rsid w:val="004325ED"/>
    <w:rsid w:val="0043271B"/>
    <w:rsid w:val="00432DCE"/>
    <w:rsid w:val="004334C2"/>
    <w:rsid w:val="004336E8"/>
    <w:rsid w:val="00433987"/>
    <w:rsid w:val="00433AA3"/>
    <w:rsid w:val="00433C09"/>
    <w:rsid w:val="00433CF0"/>
    <w:rsid w:val="00433EEB"/>
    <w:rsid w:val="0043466B"/>
    <w:rsid w:val="00434DE7"/>
    <w:rsid w:val="004350F4"/>
    <w:rsid w:val="004352C9"/>
    <w:rsid w:val="004353C1"/>
    <w:rsid w:val="00435E08"/>
    <w:rsid w:val="00436062"/>
    <w:rsid w:val="0043648F"/>
    <w:rsid w:val="00436679"/>
    <w:rsid w:val="004369B4"/>
    <w:rsid w:val="00436A7F"/>
    <w:rsid w:val="00436BE7"/>
    <w:rsid w:val="00436C15"/>
    <w:rsid w:val="00436F9F"/>
    <w:rsid w:val="00436FA4"/>
    <w:rsid w:val="00437160"/>
    <w:rsid w:val="0043724B"/>
    <w:rsid w:val="00437279"/>
    <w:rsid w:val="0043728E"/>
    <w:rsid w:val="0043732F"/>
    <w:rsid w:val="00437579"/>
    <w:rsid w:val="00437755"/>
    <w:rsid w:val="004378EF"/>
    <w:rsid w:val="004379A2"/>
    <w:rsid w:val="00437D63"/>
    <w:rsid w:val="00437DEF"/>
    <w:rsid w:val="00437EE4"/>
    <w:rsid w:val="00440055"/>
    <w:rsid w:val="0044019E"/>
    <w:rsid w:val="00440244"/>
    <w:rsid w:val="00440307"/>
    <w:rsid w:val="00440613"/>
    <w:rsid w:val="00440824"/>
    <w:rsid w:val="00440828"/>
    <w:rsid w:val="00440A55"/>
    <w:rsid w:val="00440BF4"/>
    <w:rsid w:val="00440D29"/>
    <w:rsid w:val="00440D2C"/>
    <w:rsid w:val="00440DC5"/>
    <w:rsid w:val="00441158"/>
    <w:rsid w:val="0044137C"/>
    <w:rsid w:val="004413A6"/>
    <w:rsid w:val="004417A3"/>
    <w:rsid w:val="004417A9"/>
    <w:rsid w:val="0044180B"/>
    <w:rsid w:val="00441A10"/>
    <w:rsid w:val="004421C1"/>
    <w:rsid w:val="004424AA"/>
    <w:rsid w:val="00442540"/>
    <w:rsid w:val="00442697"/>
    <w:rsid w:val="00442A68"/>
    <w:rsid w:val="00442AE3"/>
    <w:rsid w:val="00442AE6"/>
    <w:rsid w:val="00442B25"/>
    <w:rsid w:val="00442C76"/>
    <w:rsid w:val="00442E59"/>
    <w:rsid w:val="00442E8B"/>
    <w:rsid w:val="00442E97"/>
    <w:rsid w:val="00442F8B"/>
    <w:rsid w:val="004434CE"/>
    <w:rsid w:val="0044369E"/>
    <w:rsid w:val="004436D7"/>
    <w:rsid w:val="00443BC1"/>
    <w:rsid w:val="00443C6F"/>
    <w:rsid w:val="00443C91"/>
    <w:rsid w:val="00443DB5"/>
    <w:rsid w:val="00443FE8"/>
    <w:rsid w:val="004441C5"/>
    <w:rsid w:val="0044423E"/>
    <w:rsid w:val="004442B5"/>
    <w:rsid w:val="00444334"/>
    <w:rsid w:val="00444451"/>
    <w:rsid w:val="00444498"/>
    <w:rsid w:val="004444A7"/>
    <w:rsid w:val="00444770"/>
    <w:rsid w:val="00444A52"/>
    <w:rsid w:val="00444AC0"/>
    <w:rsid w:val="00444C0D"/>
    <w:rsid w:val="00444DE2"/>
    <w:rsid w:val="00444F6F"/>
    <w:rsid w:val="0044505E"/>
    <w:rsid w:val="0044508E"/>
    <w:rsid w:val="0044510C"/>
    <w:rsid w:val="004451D1"/>
    <w:rsid w:val="004456BA"/>
    <w:rsid w:val="00445835"/>
    <w:rsid w:val="004458E6"/>
    <w:rsid w:val="00445991"/>
    <w:rsid w:val="00445D65"/>
    <w:rsid w:val="00445DEB"/>
    <w:rsid w:val="00445F13"/>
    <w:rsid w:val="004460AE"/>
    <w:rsid w:val="004460B7"/>
    <w:rsid w:val="004460BD"/>
    <w:rsid w:val="004460C5"/>
    <w:rsid w:val="004461D0"/>
    <w:rsid w:val="00446406"/>
    <w:rsid w:val="00446440"/>
    <w:rsid w:val="00446767"/>
    <w:rsid w:val="00446828"/>
    <w:rsid w:val="00446A07"/>
    <w:rsid w:val="00446D4C"/>
    <w:rsid w:val="00446DF7"/>
    <w:rsid w:val="00446F4F"/>
    <w:rsid w:val="00447238"/>
    <w:rsid w:val="00447282"/>
    <w:rsid w:val="00447441"/>
    <w:rsid w:val="00447515"/>
    <w:rsid w:val="00447646"/>
    <w:rsid w:val="0044777A"/>
    <w:rsid w:val="00447909"/>
    <w:rsid w:val="0044798D"/>
    <w:rsid w:val="00447B16"/>
    <w:rsid w:val="00447BCE"/>
    <w:rsid w:val="00447CC0"/>
    <w:rsid w:val="00447F21"/>
    <w:rsid w:val="00450134"/>
    <w:rsid w:val="004504CF"/>
    <w:rsid w:val="00450510"/>
    <w:rsid w:val="0045065C"/>
    <w:rsid w:val="00450D36"/>
    <w:rsid w:val="00450D65"/>
    <w:rsid w:val="004514B3"/>
    <w:rsid w:val="0045160F"/>
    <w:rsid w:val="00451642"/>
    <w:rsid w:val="00451700"/>
    <w:rsid w:val="00451A57"/>
    <w:rsid w:val="00451A92"/>
    <w:rsid w:val="004520AB"/>
    <w:rsid w:val="0045217F"/>
    <w:rsid w:val="0045218F"/>
    <w:rsid w:val="00452329"/>
    <w:rsid w:val="004523AC"/>
    <w:rsid w:val="004524DF"/>
    <w:rsid w:val="004529B4"/>
    <w:rsid w:val="00452A0A"/>
    <w:rsid w:val="00452EC6"/>
    <w:rsid w:val="0045305E"/>
    <w:rsid w:val="004530B6"/>
    <w:rsid w:val="00453249"/>
    <w:rsid w:val="0045337F"/>
    <w:rsid w:val="004536BD"/>
    <w:rsid w:val="00453710"/>
    <w:rsid w:val="00453AF9"/>
    <w:rsid w:val="00453BA3"/>
    <w:rsid w:val="00453E83"/>
    <w:rsid w:val="00453F5D"/>
    <w:rsid w:val="004542C9"/>
    <w:rsid w:val="00454344"/>
    <w:rsid w:val="0045434F"/>
    <w:rsid w:val="004543BD"/>
    <w:rsid w:val="004545D8"/>
    <w:rsid w:val="0045472F"/>
    <w:rsid w:val="0045499A"/>
    <w:rsid w:val="004549F1"/>
    <w:rsid w:val="00454BCD"/>
    <w:rsid w:val="00454BD8"/>
    <w:rsid w:val="00454C3A"/>
    <w:rsid w:val="00454D6B"/>
    <w:rsid w:val="00454DA5"/>
    <w:rsid w:val="00455061"/>
    <w:rsid w:val="00455304"/>
    <w:rsid w:val="00455489"/>
    <w:rsid w:val="0045548B"/>
    <w:rsid w:val="00455B50"/>
    <w:rsid w:val="00455D8C"/>
    <w:rsid w:val="00455E05"/>
    <w:rsid w:val="00455E19"/>
    <w:rsid w:val="00455E2A"/>
    <w:rsid w:val="00456054"/>
    <w:rsid w:val="00456058"/>
    <w:rsid w:val="00456276"/>
    <w:rsid w:val="00456688"/>
    <w:rsid w:val="004566A3"/>
    <w:rsid w:val="00456726"/>
    <w:rsid w:val="004567D1"/>
    <w:rsid w:val="00456A00"/>
    <w:rsid w:val="00456D90"/>
    <w:rsid w:val="00456DBF"/>
    <w:rsid w:val="00456F29"/>
    <w:rsid w:val="00457093"/>
    <w:rsid w:val="004571C0"/>
    <w:rsid w:val="004572D6"/>
    <w:rsid w:val="004572E6"/>
    <w:rsid w:val="0045754B"/>
    <w:rsid w:val="0045772C"/>
    <w:rsid w:val="0045789F"/>
    <w:rsid w:val="00457AEB"/>
    <w:rsid w:val="00457B63"/>
    <w:rsid w:val="00457B75"/>
    <w:rsid w:val="00457C7E"/>
    <w:rsid w:val="00457D09"/>
    <w:rsid w:val="00457DF8"/>
    <w:rsid w:val="00457E1D"/>
    <w:rsid w:val="00457EB0"/>
    <w:rsid w:val="004604E3"/>
    <w:rsid w:val="004606B7"/>
    <w:rsid w:val="004608A4"/>
    <w:rsid w:val="00460936"/>
    <w:rsid w:val="00460983"/>
    <w:rsid w:val="00460C38"/>
    <w:rsid w:val="00460C96"/>
    <w:rsid w:val="00460E27"/>
    <w:rsid w:val="00460E43"/>
    <w:rsid w:val="00460FEC"/>
    <w:rsid w:val="00461047"/>
    <w:rsid w:val="00461050"/>
    <w:rsid w:val="004610FE"/>
    <w:rsid w:val="00461459"/>
    <w:rsid w:val="0046180A"/>
    <w:rsid w:val="004618D8"/>
    <w:rsid w:val="00461929"/>
    <w:rsid w:val="00461D98"/>
    <w:rsid w:val="004620C3"/>
    <w:rsid w:val="00462241"/>
    <w:rsid w:val="0046229C"/>
    <w:rsid w:val="0046233F"/>
    <w:rsid w:val="004624B1"/>
    <w:rsid w:val="00462668"/>
    <w:rsid w:val="004628A1"/>
    <w:rsid w:val="00462A61"/>
    <w:rsid w:val="00462F0F"/>
    <w:rsid w:val="00463102"/>
    <w:rsid w:val="0046318B"/>
    <w:rsid w:val="00463230"/>
    <w:rsid w:val="0046326C"/>
    <w:rsid w:val="004632D3"/>
    <w:rsid w:val="004633C0"/>
    <w:rsid w:val="00463405"/>
    <w:rsid w:val="0046340F"/>
    <w:rsid w:val="004634AF"/>
    <w:rsid w:val="0046363D"/>
    <w:rsid w:val="0046371B"/>
    <w:rsid w:val="00463A80"/>
    <w:rsid w:val="00463A9E"/>
    <w:rsid w:val="00463AF8"/>
    <w:rsid w:val="00463C33"/>
    <w:rsid w:val="00463D53"/>
    <w:rsid w:val="00463FDD"/>
    <w:rsid w:val="004643A8"/>
    <w:rsid w:val="004646B9"/>
    <w:rsid w:val="00464804"/>
    <w:rsid w:val="00464922"/>
    <w:rsid w:val="00464CF5"/>
    <w:rsid w:val="00464D2E"/>
    <w:rsid w:val="00464D61"/>
    <w:rsid w:val="00464E39"/>
    <w:rsid w:val="00464E5F"/>
    <w:rsid w:val="00464FFA"/>
    <w:rsid w:val="004651AE"/>
    <w:rsid w:val="0046524C"/>
    <w:rsid w:val="004652D7"/>
    <w:rsid w:val="00465640"/>
    <w:rsid w:val="004656C1"/>
    <w:rsid w:val="004657E0"/>
    <w:rsid w:val="004658A8"/>
    <w:rsid w:val="00465B59"/>
    <w:rsid w:val="00465F18"/>
    <w:rsid w:val="00465F45"/>
    <w:rsid w:val="00465FD4"/>
    <w:rsid w:val="004660A9"/>
    <w:rsid w:val="004663A7"/>
    <w:rsid w:val="004665F9"/>
    <w:rsid w:val="0046671D"/>
    <w:rsid w:val="0046673E"/>
    <w:rsid w:val="004667F6"/>
    <w:rsid w:val="00466B90"/>
    <w:rsid w:val="00466BA8"/>
    <w:rsid w:val="00466C8B"/>
    <w:rsid w:val="00466CCE"/>
    <w:rsid w:val="00466E1F"/>
    <w:rsid w:val="00466ED5"/>
    <w:rsid w:val="004670D2"/>
    <w:rsid w:val="00467558"/>
    <w:rsid w:val="0046755F"/>
    <w:rsid w:val="00467587"/>
    <w:rsid w:val="00467613"/>
    <w:rsid w:val="00467928"/>
    <w:rsid w:val="00467ADD"/>
    <w:rsid w:val="00467B83"/>
    <w:rsid w:val="00467D09"/>
    <w:rsid w:val="00467FBD"/>
    <w:rsid w:val="0047000B"/>
    <w:rsid w:val="00470084"/>
    <w:rsid w:val="00470112"/>
    <w:rsid w:val="0047018C"/>
    <w:rsid w:val="0047022E"/>
    <w:rsid w:val="004705BB"/>
    <w:rsid w:val="0047062C"/>
    <w:rsid w:val="00470670"/>
    <w:rsid w:val="00470818"/>
    <w:rsid w:val="00470976"/>
    <w:rsid w:val="00470E3A"/>
    <w:rsid w:val="00470E7E"/>
    <w:rsid w:val="00470FD7"/>
    <w:rsid w:val="00470FE7"/>
    <w:rsid w:val="004711CF"/>
    <w:rsid w:val="0047181D"/>
    <w:rsid w:val="0047181F"/>
    <w:rsid w:val="00471C69"/>
    <w:rsid w:val="00471E4B"/>
    <w:rsid w:val="0047227D"/>
    <w:rsid w:val="004724FA"/>
    <w:rsid w:val="00472753"/>
    <w:rsid w:val="00472880"/>
    <w:rsid w:val="00472942"/>
    <w:rsid w:val="004729B4"/>
    <w:rsid w:val="00472A2F"/>
    <w:rsid w:val="00472D29"/>
    <w:rsid w:val="00472E41"/>
    <w:rsid w:val="00472F19"/>
    <w:rsid w:val="00472F53"/>
    <w:rsid w:val="0047306C"/>
    <w:rsid w:val="004730C2"/>
    <w:rsid w:val="004730FA"/>
    <w:rsid w:val="0047317D"/>
    <w:rsid w:val="004731FC"/>
    <w:rsid w:val="0047329C"/>
    <w:rsid w:val="004732DB"/>
    <w:rsid w:val="00473448"/>
    <w:rsid w:val="0047345A"/>
    <w:rsid w:val="0047358A"/>
    <w:rsid w:val="00473606"/>
    <w:rsid w:val="00473623"/>
    <w:rsid w:val="004737A9"/>
    <w:rsid w:val="0047396D"/>
    <w:rsid w:val="00473B09"/>
    <w:rsid w:val="00473D19"/>
    <w:rsid w:val="00473E03"/>
    <w:rsid w:val="00473E71"/>
    <w:rsid w:val="00473FD1"/>
    <w:rsid w:val="00473FDB"/>
    <w:rsid w:val="004741D1"/>
    <w:rsid w:val="0047448F"/>
    <w:rsid w:val="00474A38"/>
    <w:rsid w:val="00474AEB"/>
    <w:rsid w:val="00474BEA"/>
    <w:rsid w:val="00474C71"/>
    <w:rsid w:val="00474DAD"/>
    <w:rsid w:val="00474F70"/>
    <w:rsid w:val="00475358"/>
    <w:rsid w:val="0047536E"/>
    <w:rsid w:val="00475603"/>
    <w:rsid w:val="004756E8"/>
    <w:rsid w:val="00475805"/>
    <w:rsid w:val="00475883"/>
    <w:rsid w:val="00475A4B"/>
    <w:rsid w:val="00475AAF"/>
    <w:rsid w:val="00475C02"/>
    <w:rsid w:val="00475D52"/>
    <w:rsid w:val="00476028"/>
    <w:rsid w:val="00476314"/>
    <w:rsid w:val="00476352"/>
    <w:rsid w:val="004765D7"/>
    <w:rsid w:val="00476995"/>
    <w:rsid w:val="004769C5"/>
    <w:rsid w:val="004769D6"/>
    <w:rsid w:val="00476C57"/>
    <w:rsid w:val="00476F35"/>
    <w:rsid w:val="00477285"/>
    <w:rsid w:val="00477286"/>
    <w:rsid w:val="00477435"/>
    <w:rsid w:val="00477489"/>
    <w:rsid w:val="004774DF"/>
    <w:rsid w:val="004776CA"/>
    <w:rsid w:val="004779EF"/>
    <w:rsid w:val="00477A48"/>
    <w:rsid w:val="00477AC8"/>
    <w:rsid w:val="00477AED"/>
    <w:rsid w:val="00477CC2"/>
    <w:rsid w:val="00477D3F"/>
    <w:rsid w:val="00477DAA"/>
    <w:rsid w:val="00477FC2"/>
    <w:rsid w:val="0048010F"/>
    <w:rsid w:val="00480167"/>
    <w:rsid w:val="00480393"/>
    <w:rsid w:val="004809D0"/>
    <w:rsid w:val="004809E9"/>
    <w:rsid w:val="00480C6C"/>
    <w:rsid w:val="004810E5"/>
    <w:rsid w:val="0048128A"/>
    <w:rsid w:val="004815CC"/>
    <w:rsid w:val="004815CD"/>
    <w:rsid w:val="004815E8"/>
    <w:rsid w:val="00481ADA"/>
    <w:rsid w:val="00481C8A"/>
    <w:rsid w:val="00481D12"/>
    <w:rsid w:val="00481D22"/>
    <w:rsid w:val="00481DDC"/>
    <w:rsid w:val="00481DDF"/>
    <w:rsid w:val="00481F61"/>
    <w:rsid w:val="004820E8"/>
    <w:rsid w:val="00482747"/>
    <w:rsid w:val="00482790"/>
    <w:rsid w:val="004829FF"/>
    <w:rsid w:val="00482B04"/>
    <w:rsid w:val="00482CF3"/>
    <w:rsid w:val="00482D7B"/>
    <w:rsid w:val="00482DC5"/>
    <w:rsid w:val="00482DEE"/>
    <w:rsid w:val="00482ED7"/>
    <w:rsid w:val="0048329D"/>
    <w:rsid w:val="00483459"/>
    <w:rsid w:val="0048372F"/>
    <w:rsid w:val="0048388C"/>
    <w:rsid w:val="00483B10"/>
    <w:rsid w:val="00483C78"/>
    <w:rsid w:val="00483CA2"/>
    <w:rsid w:val="0048407A"/>
    <w:rsid w:val="004842F3"/>
    <w:rsid w:val="00484342"/>
    <w:rsid w:val="004844C3"/>
    <w:rsid w:val="00484502"/>
    <w:rsid w:val="0048472E"/>
    <w:rsid w:val="00484877"/>
    <w:rsid w:val="00484A32"/>
    <w:rsid w:val="00484B56"/>
    <w:rsid w:val="00484C0F"/>
    <w:rsid w:val="00484C8E"/>
    <w:rsid w:val="00484CB9"/>
    <w:rsid w:val="00484EE7"/>
    <w:rsid w:val="004850E6"/>
    <w:rsid w:val="004851B3"/>
    <w:rsid w:val="00485477"/>
    <w:rsid w:val="00485513"/>
    <w:rsid w:val="0048566C"/>
    <w:rsid w:val="00485790"/>
    <w:rsid w:val="004858BA"/>
    <w:rsid w:val="00485B5F"/>
    <w:rsid w:val="00485C51"/>
    <w:rsid w:val="00485E17"/>
    <w:rsid w:val="00485EC8"/>
    <w:rsid w:val="0048607E"/>
    <w:rsid w:val="0048608A"/>
    <w:rsid w:val="004860D0"/>
    <w:rsid w:val="00486173"/>
    <w:rsid w:val="00486276"/>
    <w:rsid w:val="00486353"/>
    <w:rsid w:val="00486509"/>
    <w:rsid w:val="0048659D"/>
    <w:rsid w:val="0048671B"/>
    <w:rsid w:val="00486912"/>
    <w:rsid w:val="00486980"/>
    <w:rsid w:val="00486A92"/>
    <w:rsid w:val="00486AEE"/>
    <w:rsid w:val="00486CE3"/>
    <w:rsid w:val="00486DD4"/>
    <w:rsid w:val="00486DEF"/>
    <w:rsid w:val="00487021"/>
    <w:rsid w:val="00487255"/>
    <w:rsid w:val="0048729B"/>
    <w:rsid w:val="004875BD"/>
    <w:rsid w:val="004876D1"/>
    <w:rsid w:val="00487C6A"/>
    <w:rsid w:val="00490325"/>
    <w:rsid w:val="004907AB"/>
    <w:rsid w:val="004907C6"/>
    <w:rsid w:val="004908AB"/>
    <w:rsid w:val="00490A8A"/>
    <w:rsid w:val="00490C90"/>
    <w:rsid w:val="0049104B"/>
    <w:rsid w:val="004911DA"/>
    <w:rsid w:val="00491203"/>
    <w:rsid w:val="00491211"/>
    <w:rsid w:val="0049140E"/>
    <w:rsid w:val="0049146F"/>
    <w:rsid w:val="004918FE"/>
    <w:rsid w:val="004919CB"/>
    <w:rsid w:val="00491C36"/>
    <w:rsid w:val="00491DAF"/>
    <w:rsid w:val="00491F7C"/>
    <w:rsid w:val="00492391"/>
    <w:rsid w:val="00492642"/>
    <w:rsid w:val="004926D7"/>
    <w:rsid w:val="0049281C"/>
    <w:rsid w:val="00492A93"/>
    <w:rsid w:val="00492A9A"/>
    <w:rsid w:val="00492C12"/>
    <w:rsid w:val="00492C14"/>
    <w:rsid w:val="00492CF4"/>
    <w:rsid w:val="00492F26"/>
    <w:rsid w:val="004934C3"/>
    <w:rsid w:val="004934D5"/>
    <w:rsid w:val="00493797"/>
    <w:rsid w:val="00493897"/>
    <w:rsid w:val="00493951"/>
    <w:rsid w:val="00493E3F"/>
    <w:rsid w:val="00493F2E"/>
    <w:rsid w:val="00493F5E"/>
    <w:rsid w:val="00494009"/>
    <w:rsid w:val="004942BB"/>
    <w:rsid w:val="004944FF"/>
    <w:rsid w:val="00494635"/>
    <w:rsid w:val="00494795"/>
    <w:rsid w:val="00494A49"/>
    <w:rsid w:val="00494A90"/>
    <w:rsid w:val="00494AEA"/>
    <w:rsid w:val="00494B32"/>
    <w:rsid w:val="00494EC1"/>
    <w:rsid w:val="00494FD2"/>
    <w:rsid w:val="00495061"/>
    <w:rsid w:val="00495142"/>
    <w:rsid w:val="0049539D"/>
    <w:rsid w:val="00495707"/>
    <w:rsid w:val="004957AE"/>
    <w:rsid w:val="004959F2"/>
    <w:rsid w:val="00495CD6"/>
    <w:rsid w:val="00495EB9"/>
    <w:rsid w:val="00495EE2"/>
    <w:rsid w:val="0049622A"/>
    <w:rsid w:val="0049647C"/>
    <w:rsid w:val="004965E5"/>
    <w:rsid w:val="00496656"/>
    <w:rsid w:val="0049669F"/>
    <w:rsid w:val="00496736"/>
    <w:rsid w:val="004968D8"/>
    <w:rsid w:val="00496CF1"/>
    <w:rsid w:val="004977FF"/>
    <w:rsid w:val="00497828"/>
    <w:rsid w:val="004978B3"/>
    <w:rsid w:val="00497AB6"/>
    <w:rsid w:val="00497F99"/>
    <w:rsid w:val="004A0099"/>
    <w:rsid w:val="004A0202"/>
    <w:rsid w:val="004A020B"/>
    <w:rsid w:val="004A05E8"/>
    <w:rsid w:val="004A0612"/>
    <w:rsid w:val="004A081C"/>
    <w:rsid w:val="004A08B0"/>
    <w:rsid w:val="004A0934"/>
    <w:rsid w:val="004A0953"/>
    <w:rsid w:val="004A09A3"/>
    <w:rsid w:val="004A0BB2"/>
    <w:rsid w:val="004A0C29"/>
    <w:rsid w:val="004A0C43"/>
    <w:rsid w:val="004A0E07"/>
    <w:rsid w:val="004A12BC"/>
    <w:rsid w:val="004A139D"/>
    <w:rsid w:val="004A1601"/>
    <w:rsid w:val="004A178F"/>
    <w:rsid w:val="004A19E8"/>
    <w:rsid w:val="004A1B28"/>
    <w:rsid w:val="004A1C67"/>
    <w:rsid w:val="004A1D42"/>
    <w:rsid w:val="004A1FD7"/>
    <w:rsid w:val="004A1FFC"/>
    <w:rsid w:val="004A21CE"/>
    <w:rsid w:val="004A21E1"/>
    <w:rsid w:val="004A23A6"/>
    <w:rsid w:val="004A23BA"/>
    <w:rsid w:val="004A26BA"/>
    <w:rsid w:val="004A26ED"/>
    <w:rsid w:val="004A28BC"/>
    <w:rsid w:val="004A28C8"/>
    <w:rsid w:val="004A29F9"/>
    <w:rsid w:val="004A2CC2"/>
    <w:rsid w:val="004A2FC0"/>
    <w:rsid w:val="004A354D"/>
    <w:rsid w:val="004A35B4"/>
    <w:rsid w:val="004A3769"/>
    <w:rsid w:val="004A38F7"/>
    <w:rsid w:val="004A3B4B"/>
    <w:rsid w:val="004A3C25"/>
    <w:rsid w:val="004A3D0A"/>
    <w:rsid w:val="004A3D43"/>
    <w:rsid w:val="004A3E4E"/>
    <w:rsid w:val="004A4046"/>
    <w:rsid w:val="004A419F"/>
    <w:rsid w:val="004A4266"/>
    <w:rsid w:val="004A4295"/>
    <w:rsid w:val="004A44D2"/>
    <w:rsid w:val="004A45B3"/>
    <w:rsid w:val="004A4606"/>
    <w:rsid w:val="004A472D"/>
    <w:rsid w:val="004A4776"/>
    <w:rsid w:val="004A48AF"/>
    <w:rsid w:val="004A4959"/>
    <w:rsid w:val="004A4BD8"/>
    <w:rsid w:val="004A4DE4"/>
    <w:rsid w:val="004A50C0"/>
    <w:rsid w:val="004A50ED"/>
    <w:rsid w:val="004A5107"/>
    <w:rsid w:val="004A5258"/>
    <w:rsid w:val="004A5354"/>
    <w:rsid w:val="004A5426"/>
    <w:rsid w:val="004A5452"/>
    <w:rsid w:val="004A549E"/>
    <w:rsid w:val="004A552F"/>
    <w:rsid w:val="004A55BA"/>
    <w:rsid w:val="004A58CF"/>
    <w:rsid w:val="004A5CAB"/>
    <w:rsid w:val="004A5EA8"/>
    <w:rsid w:val="004A5FE9"/>
    <w:rsid w:val="004A606E"/>
    <w:rsid w:val="004A60A0"/>
    <w:rsid w:val="004A6360"/>
    <w:rsid w:val="004A65F6"/>
    <w:rsid w:val="004A6844"/>
    <w:rsid w:val="004A697A"/>
    <w:rsid w:val="004A6A56"/>
    <w:rsid w:val="004A6EAA"/>
    <w:rsid w:val="004A72B5"/>
    <w:rsid w:val="004A7585"/>
    <w:rsid w:val="004A76C4"/>
    <w:rsid w:val="004A77D3"/>
    <w:rsid w:val="004A7931"/>
    <w:rsid w:val="004A79D7"/>
    <w:rsid w:val="004A7B7E"/>
    <w:rsid w:val="004A7E46"/>
    <w:rsid w:val="004A7EF1"/>
    <w:rsid w:val="004A7F8C"/>
    <w:rsid w:val="004B0014"/>
    <w:rsid w:val="004B0282"/>
    <w:rsid w:val="004B048C"/>
    <w:rsid w:val="004B04BE"/>
    <w:rsid w:val="004B086E"/>
    <w:rsid w:val="004B0912"/>
    <w:rsid w:val="004B0A0A"/>
    <w:rsid w:val="004B121A"/>
    <w:rsid w:val="004B1308"/>
    <w:rsid w:val="004B1444"/>
    <w:rsid w:val="004B15F2"/>
    <w:rsid w:val="004B16FE"/>
    <w:rsid w:val="004B1771"/>
    <w:rsid w:val="004B1866"/>
    <w:rsid w:val="004B1A19"/>
    <w:rsid w:val="004B1C1D"/>
    <w:rsid w:val="004B1D8D"/>
    <w:rsid w:val="004B2553"/>
    <w:rsid w:val="004B2565"/>
    <w:rsid w:val="004B2591"/>
    <w:rsid w:val="004B2737"/>
    <w:rsid w:val="004B280D"/>
    <w:rsid w:val="004B2889"/>
    <w:rsid w:val="004B28FD"/>
    <w:rsid w:val="004B2B10"/>
    <w:rsid w:val="004B2BA1"/>
    <w:rsid w:val="004B2DC3"/>
    <w:rsid w:val="004B300F"/>
    <w:rsid w:val="004B30DB"/>
    <w:rsid w:val="004B31F0"/>
    <w:rsid w:val="004B3489"/>
    <w:rsid w:val="004B34E6"/>
    <w:rsid w:val="004B3546"/>
    <w:rsid w:val="004B3832"/>
    <w:rsid w:val="004B38C9"/>
    <w:rsid w:val="004B395A"/>
    <w:rsid w:val="004B3986"/>
    <w:rsid w:val="004B3B56"/>
    <w:rsid w:val="004B3BFA"/>
    <w:rsid w:val="004B3E2A"/>
    <w:rsid w:val="004B4040"/>
    <w:rsid w:val="004B407E"/>
    <w:rsid w:val="004B4101"/>
    <w:rsid w:val="004B4249"/>
    <w:rsid w:val="004B42E9"/>
    <w:rsid w:val="004B45B1"/>
    <w:rsid w:val="004B46C7"/>
    <w:rsid w:val="004B47C6"/>
    <w:rsid w:val="004B49AB"/>
    <w:rsid w:val="004B49DA"/>
    <w:rsid w:val="004B4A86"/>
    <w:rsid w:val="004B4B25"/>
    <w:rsid w:val="004B50A6"/>
    <w:rsid w:val="004B5171"/>
    <w:rsid w:val="004B54C5"/>
    <w:rsid w:val="004B564A"/>
    <w:rsid w:val="004B58B3"/>
    <w:rsid w:val="004B5B30"/>
    <w:rsid w:val="004B5B56"/>
    <w:rsid w:val="004B5B88"/>
    <w:rsid w:val="004B5BD6"/>
    <w:rsid w:val="004B5C3D"/>
    <w:rsid w:val="004B5C49"/>
    <w:rsid w:val="004B5E0A"/>
    <w:rsid w:val="004B5E72"/>
    <w:rsid w:val="004B5F9C"/>
    <w:rsid w:val="004B6172"/>
    <w:rsid w:val="004B61B9"/>
    <w:rsid w:val="004B6262"/>
    <w:rsid w:val="004B62AB"/>
    <w:rsid w:val="004B63E0"/>
    <w:rsid w:val="004B63F5"/>
    <w:rsid w:val="004B6496"/>
    <w:rsid w:val="004B664E"/>
    <w:rsid w:val="004B6753"/>
    <w:rsid w:val="004B682F"/>
    <w:rsid w:val="004B684D"/>
    <w:rsid w:val="004B6852"/>
    <w:rsid w:val="004B6889"/>
    <w:rsid w:val="004B68C6"/>
    <w:rsid w:val="004B6E27"/>
    <w:rsid w:val="004B7205"/>
    <w:rsid w:val="004B7505"/>
    <w:rsid w:val="004B761F"/>
    <w:rsid w:val="004B7CBB"/>
    <w:rsid w:val="004C00CD"/>
    <w:rsid w:val="004C02E0"/>
    <w:rsid w:val="004C0351"/>
    <w:rsid w:val="004C04F7"/>
    <w:rsid w:val="004C0617"/>
    <w:rsid w:val="004C08CD"/>
    <w:rsid w:val="004C0B81"/>
    <w:rsid w:val="004C0E47"/>
    <w:rsid w:val="004C0EE5"/>
    <w:rsid w:val="004C1127"/>
    <w:rsid w:val="004C123D"/>
    <w:rsid w:val="004C1288"/>
    <w:rsid w:val="004C12D1"/>
    <w:rsid w:val="004C130B"/>
    <w:rsid w:val="004C15F2"/>
    <w:rsid w:val="004C1947"/>
    <w:rsid w:val="004C1977"/>
    <w:rsid w:val="004C1AE5"/>
    <w:rsid w:val="004C1E58"/>
    <w:rsid w:val="004C1E86"/>
    <w:rsid w:val="004C1F36"/>
    <w:rsid w:val="004C2342"/>
    <w:rsid w:val="004C260C"/>
    <w:rsid w:val="004C27C9"/>
    <w:rsid w:val="004C2BD0"/>
    <w:rsid w:val="004C2EFB"/>
    <w:rsid w:val="004C3002"/>
    <w:rsid w:val="004C300E"/>
    <w:rsid w:val="004C3196"/>
    <w:rsid w:val="004C33AD"/>
    <w:rsid w:val="004C33E3"/>
    <w:rsid w:val="004C34AD"/>
    <w:rsid w:val="004C389B"/>
    <w:rsid w:val="004C38BF"/>
    <w:rsid w:val="004C3B7F"/>
    <w:rsid w:val="004C3D62"/>
    <w:rsid w:val="004C3DEA"/>
    <w:rsid w:val="004C3E07"/>
    <w:rsid w:val="004C4050"/>
    <w:rsid w:val="004C4515"/>
    <w:rsid w:val="004C46F5"/>
    <w:rsid w:val="004C48D5"/>
    <w:rsid w:val="004C4C8E"/>
    <w:rsid w:val="004C4DB4"/>
    <w:rsid w:val="004C4EED"/>
    <w:rsid w:val="004C5071"/>
    <w:rsid w:val="004C5307"/>
    <w:rsid w:val="004C555B"/>
    <w:rsid w:val="004C55CE"/>
    <w:rsid w:val="004C5615"/>
    <w:rsid w:val="004C5636"/>
    <w:rsid w:val="004C589E"/>
    <w:rsid w:val="004C5BEE"/>
    <w:rsid w:val="004C61B7"/>
    <w:rsid w:val="004C621D"/>
    <w:rsid w:val="004C626B"/>
    <w:rsid w:val="004C63AD"/>
    <w:rsid w:val="004C64CE"/>
    <w:rsid w:val="004C6754"/>
    <w:rsid w:val="004C67B1"/>
    <w:rsid w:val="004C6B5E"/>
    <w:rsid w:val="004C6D60"/>
    <w:rsid w:val="004C6E54"/>
    <w:rsid w:val="004C7118"/>
    <w:rsid w:val="004C7305"/>
    <w:rsid w:val="004C7531"/>
    <w:rsid w:val="004C785A"/>
    <w:rsid w:val="004C78AC"/>
    <w:rsid w:val="004C7A7E"/>
    <w:rsid w:val="004C7C76"/>
    <w:rsid w:val="004D0217"/>
    <w:rsid w:val="004D045F"/>
    <w:rsid w:val="004D056A"/>
    <w:rsid w:val="004D0599"/>
    <w:rsid w:val="004D06A0"/>
    <w:rsid w:val="004D06B2"/>
    <w:rsid w:val="004D07B4"/>
    <w:rsid w:val="004D0910"/>
    <w:rsid w:val="004D0933"/>
    <w:rsid w:val="004D09B3"/>
    <w:rsid w:val="004D0B04"/>
    <w:rsid w:val="004D0B1C"/>
    <w:rsid w:val="004D0B94"/>
    <w:rsid w:val="004D0D72"/>
    <w:rsid w:val="004D0DC1"/>
    <w:rsid w:val="004D0F63"/>
    <w:rsid w:val="004D10B3"/>
    <w:rsid w:val="004D1288"/>
    <w:rsid w:val="004D141D"/>
    <w:rsid w:val="004D1773"/>
    <w:rsid w:val="004D19D1"/>
    <w:rsid w:val="004D1FCA"/>
    <w:rsid w:val="004D207B"/>
    <w:rsid w:val="004D2344"/>
    <w:rsid w:val="004D24E7"/>
    <w:rsid w:val="004D2655"/>
    <w:rsid w:val="004D2866"/>
    <w:rsid w:val="004D29E8"/>
    <w:rsid w:val="004D2BB1"/>
    <w:rsid w:val="004D3162"/>
    <w:rsid w:val="004D3326"/>
    <w:rsid w:val="004D3578"/>
    <w:rsid w:val="004D39A6"/>
    <w:rsid w:val="004D3B4E"/>
    <w:rsid w:val="004D3CFD"/>
    <w:rsid w:val="004D3DA1"/>
    <w:rsid w:val="004D3EC7"/>
    <w:rsid w:val="004D4426"/>
    <w:rsid w:val="004D46F2"/>
    <w:rsid w:val="004D48F0"/>
    <w:rsid w:val="004D4923"/>
    <w:rsid w:val="004D49A6"/>
    <w:rsid w:val="004D4D07"/>
    <w:rsid w:val="004D4D88"/>
    <w:rsid w:val="004D4F5A"/>
    <w:rsid w:val="004D5077"/>
    <w:rsid w:val="004D51F5"/>
    <w:rsid w:val="004D5500"/>
    <w:rsid w:val="004D555F"/>
    <w:rsid w:val="004D56A3"/>
    <w:rsid w:val="004D572C"/>
    <w:rsid w:val="004D593D"/>
    <w:rsid w:val="004D597B"/>
    <w:rsid w:val="004D5B53"/>
    <w:rsid w:val="004D5C03"/>
    <w:rsid w:val="004D5CEF"/>
    <w:rsid w:val="004D5FBA"/>
    <w:rsid w:val="004D62CB"/>
    <w:rsid w:val="004D6591"/>
    <w:rsid w:val="004D65A0"/>
    <w:rsid w:val="004D66E6"/>
    <w:rsid w:val="004D682A"/>
    <w:rsid w:val="004D68C4"/>
    <w:rsid w:val="004D6C64"/>
    <w:rsid w:val="004D6D54"/>
    <w:rsid w:val="004D6E33"/>
    <w:rsid w:val="004D6E7D"/>
    <w:rsid w:val="004D7240"/>
    <w:rsid w:val="004D7478"/>
    <w:rsid w:val="004D7488"/>
    <w:rsid w:val="004D74A8"/>
    <w:rsid w:val="004D768F"/>
    <w:rsid w:val="004D77AA"/>
    <w:rsid w:val="004D7958"/>
    <w:rsid w:val="004D7A13"/>
    <w:rsid w:val="004D7C2C"/>
    <w:rsid w:val="004D7E89"/>
    <w:rsid w:val="004D7F9E"/>
    <w:rsid w:val="004E002F"/>
    <w:rsid w:val="004E0342"/>
    <w:rsid w:val="004E035B"/>
    <w:rsid w:val="004E046A"/>
    <w:rsid w:val="004E0554"/>
    <w:rsid w:val="004E0596"/>
    <w:rsid w:val="004E05CB"/>
    <w:rsid w:val="004E0672"/>
    <w:rsid w:val="004E06E4"/>
    <w:rsid w:val="004E070B"/>
    <w:rsid w:val="004E07C3"/>
    <w:rsid w:val="004E0A84"/>
    <w:rsid w:val="004E0B3B"/>
    <w:rsid w:val="004E0FA3"/>
    <w:rsid w:val="004E0FEA"/>
    <w:rsid w:val="004E1028"/>
    <w:rsid w:val="004E1369"/>
    <w:rsid w:val="004E14D6"/>
    <w:rsid w:val="004E1713"/>
    <w:rsid w:val="004E1756"/>
    <w:rsid w:val="004E1796"/>
    <w:rsid w:val="004E1829"/>
    <w:rsid w:val="004E193F"/>
    <w:rsid w:val="004E1E7E"/>
    <w:rsid w:val="004E22A5"/>
    <w:rsid w:val="004E22B6"/>
    <w:rsid w:val="004E24A9"/>
    <w:rsid w:val="004E24B3"/>
    <w:rsid w:val="004E277D"/>
    <w:rsid w:val="004E27E0"/>
    <w:rsid w:val="004E2824"/>
    <w:rsid w:val="004E28C9"/>
    <w:rsid w:val="004E2950"/>
    <w:rsid w:val="004E2ABD"/>
    <w:rsid w:val="004E2CE7"/>
    <w:rsid w:val="004E2D0D"/>
    <w:rsid w:val="004E2D39"/>
    <w:rsid w:val="004E3001"/>
    <w:rsid w:val="004E329C"/>
    <w:rsid w:val="004E32AC"/>
    <w:rsid w:val="004E3423"/>
    <w:rsid w:val="004E349B"/>
    <w:rsid w:val="004E34F4"/>
    <w:rsid w:val="004E3608"/>
    <w:rsid w:val="004E3A14"/>
    <w:rsid w:val="004E3E17"/>
    <w:rsid w:val="004E3F2F"/>
    <w:rsid w:val="004E40BC"/>
    <w:rsid w:val="004E41B0"/>
    <w:rsid w:val="004E427E"/>
    <w:rsid w:val="004E42E9"/>
    <w:rsid w:val="004E445A"/>
    <w:rsid w:val="004E46F9"/>
    <w:rsid w:val="004E4A7B"/>
    <w:rsid w:val="004E4E3D"/>
    <w:rsid w:val="004E4ED4"/>
    <w:rsid w:val="004E5173"/>
    <w:rsid w:val="004E53D2"/>
    <w:rsid w:val="004E580B"/>
    <w:rsid w:val="004E5880"/>
    <w:rsid w:val="004E5A9B"/>
    <w:rsid w:val="004E5C8A"/>
    <w:rsid w:val="004E5EBE"/>
    <w:rsid w:val="004E6341"/>
    <w:rsid w:val="004E6649"/>
    <w:rsid w:val="004E686D"/>
    <w:rsid w:val="004E7058"/>
    <w:rsid w:val="004E710F"/>
    <w:rsid w:val="004E72CA"/>
    <w:rsid w:val="004E744D"/>
    <w:rsid w:val="004E7590"/>
    <w:rsid w:val="004E78EF"/>
    <w:rsid w:val="004E7904"/>
    <w:rsid w:val="004E7A04"/>
    <w:rsid w:val="004E7CC5"/>
    <w:rsid w:val="004F02C1"/>
    <w:rsid w:val="004F05BD"/>
    <w:rsid w:val="004F0960"/>
    <w:rsid w:val="004F0C4A"/>
    <w:rsid w:val="004F0CD1"/>
    <w:rsid w:val="004F0DC7"/>
    <w:rsid w:val="004F0F06"/>
    <w:rsid w:val="004F0F26"/>
    <w:rsid w:val="004F1277"/>
    <w:rsid w:val="004F12B4"/>
    <w:rsid w:val="004F14D6"/>
    <w:rsid w:val="004F178A"/>
    <w:rsid w:val="004F19EC"/>
    <w:rsid w:val="004F1A12"/>
    <w:rsid w:val="004F1A2A"/>
    <w:rsid w:val="004F1A5E"/>
    <w:rsid w:val="004F1BEB"/>
    <w:rsid w:val="004F1C3E"/>
    <w:rsid w:val="004F1C40"/>
    <w:rsid w:val="004F1DC5"/>
    <w:rsid w:val="004F1EE0"/>
    <w:rsid w:val="004F2158"/>
    <w:rsid w:val="004F2346"/>
    <w:rsid w:val="004F280E"/>
    <w:rsid w:val="004F298E"/>
    <w:rsid w:val="004F2D2D"/>
    <w:rsid w:val="004F2D33"/>
    <w:rsid w:val="004F2FC7"/>
    <w:rsid w:val="004F310E"/>
    <w:rsid w:val="004F31AE"/>
    <w:rsid w:val="004F323A"/>
    <w:rsid w:val="004F330B"/>
    <w:rsid w:val="004F348B"/>
    <w:rsid w:val="004F349D"/>
    <w:rsid w:val="004F3766"/>
    <w:rsid w:val="004F3AE7"/>
    <w:rsid w:val="004F3B62"/>
    <w:rsid w:val="004F3C30"/>
    <w:rsid w:val="004F3CEB"/>
    <w:rsid w:val="004F3CF0"/>
    <w:rsid w:val="004F3ECB"/>
    <w:rsid w:val="004F3FAF"/>
    <w:rsid w:val="004F402A"/>
    <w:rsid w:val="004F4125"/>
    <w:rsid w:val="004F433E"/>
    <w:rsid w:val="004F4434"/>
    <w:rsid w:val="004F460B"/>
    <w:rsid w:val="004F46C1"/>
    <w:rsid w:val="004F4752"/>
    <w:rsid w:val="004F487E"/>
    <w:rsid w:val="004F4B31"/>
    <w:rsid w:val="004F5075"/>
    <w:rsid w:val="004F50CF"/>
    <w:rsid w:val="004F531A"/>
    <w:rsid w:val="004F5506"/>
    <w:rsid w:val="004F57BA"/>
    <w:rsid w:val="004F58E7"/>
    <w:rsid w:val="004F5B9A"/>
    <w:rsid w:val="004F5F80"/>
    <w:rsid w:val="004F603C"/>
    <w:rsid w:val="004F607E"/>
    <w:rsid w:val="004F6283"/>
    <w:rsid w:val="004F62E6"/>
    <w:rsid w:val="004F6547"/>
    <w:rsid w:val="004F66EB"/>
    <w:rsid w:val="004F6798"/>
    <w:rsid w:val="004F6834"/>
    <w:rsid w:val="004F6933"/>
    <w:rsid w:val="004F6A0D"/>
    <w:rsid w:val="004F6F8C"/>
    <w:rsid w:val="004F702C"/>
    <w:rsid w:val="004F721A"/>
    <w:rsid w:val="004F7293"/>
    <w:rsid w:val="004F79A6"/>
    <w:rsid w:val="004F7A84"/>
    <w:rsid w:val="004F7AEC"/>
    <w:rsid w:val="004F7E21"/>
    <w:rsid w:val="004F7EE9"/>
    <w:rsid w:val="004F7FB7"/>
    <w:rsid w:val="005003AB"/>
    <w:rsid w:val="00500410"/>
    <w:rsid w:val="00500750"/>
    <w:rsid w:val="005009A7"/>
    <w:rsid w:val="00500B3F"/>
    <w:rsid w:val="00500DDA"/>
    <w:rsid w:val="00500F3C"/>
    <w:rsid w:val="0050109B"/>
    <w:rsid w:val="005011DE"/>
    <w:rsid w:val="00501318"/>
    <w:rsid w:val="00501321"/>
    <w:rsid w:val="005013D5"/>
    <w:rsid w:val="00501421"/>
    <w:rsid w:val="005015AA"/>
    <w:rsid w:val="00501647"/>
    <w:rsid w:val="0050167B"/>
    <w:rsid w:val="0050183C"/>
    <w:rsid w:val="00501A27"/>
    <w:rsid w:val="00501BAF"/>
    <w:rsid w:val="00501CA6"/>
    <w:rsid w:val="00501E82"/>
    <w:rsid w:val="00501F30"/>
    <w:rsid w:val="0050206B"/>
    <w:rsid w:val="00502099"/>
    <w:rsid w:val="00502217"/>
    <w:rsid w:val="00502280"/>
    <w:rsid w:val="005024D1"/>
    <w:rsid w:val="005026B0"/>
    <w:rsid w:val="00502C41"/>
    <w:rsid w:val="00502CE6"/>
    <w:rsid w:val="00502D30"/>
    <w:rsid w:val="00503099"/>
    <w:rsid w:val="00503135"/>
    <w:rsid w:val="00503293"/>
    <w:rsid w:val="005032D0"/>
    <w:rsid w:val="00503A50"/>
    <w:rsid w:val="00503BD0"/>
    <w:rsid w:val="00503D47"/>
    <w:rsid w:val="00503E46"/>
    <w:rsid w:val="00504422"/>
    <w:rsid w:val="00504480"/>
    <w:rsid w:val="005044B8"/>
    <w:rsid w:val="00504812"/>
    <w:rsid w:val="00504835"/>
    <w:rsid w:val="00504A10"/>
    <w:rsid w:val="00504A9C"/>
    <w:rsid w:val="00504C53"/>
    <w:rsid w:val="00505014"/>
    <w:rsid w:val="005050F2"/>
    <w:rsid w:val="005051B2"/>
    <w:rsid w:val="005052F5"/>
    <w:rsid w:val="00505691"/>
    <w:rsid w:val="00505692"/>
    <w:rsid w:val="005056A9"/>
    <w:rsid w:val="005056FB"/>
    <w:rsid w:val="00505862"/>
    <w:rsid w:val="00505C06"/>
    <w:rsid w:val="00505EDC"/>
    <w:rsid w:val="00505F45"/>
    <w:rsid w:val="005064CA"/>
    <w:rsid w:val="00506B75"/>
    <w:rsid w:val="0050764A"/>
    <w:rsid w:val="00507834"/>
    <w:rsid w:val="0050790E"/>
    <w:rsid w:val="0050791C"/>
    <w:rsid w:val="005079E3"/>
    <w:rsid w:val="00507A4F"/>
    <w:rsid w:val="00507A8C"/>
    <w:rsid w:val="00507B72"/>
    <w:rsid w:val="00507B96"/>
    <w:rsid w:val="00507BE4"/>
    <w:rsid w:val="00507C20"/>
    <w:rsid w:val="00507D1F"/>
    <w:rsid w:val="00507D5D"/>
    <w:rsid w:val="005103AC"/>
    <w:rsid w:val="00510440"/>
    <w:rsid w:val="00510487"/>
    <w:rsid w:val="005104B8"/>
    <w:rsid w:val="005105EE"/>
    <w:rsid w:val="00510700"/>
    <w:rsid w:val="0051082B"/>
    <w:rsid w:val="00510837"/>
    <w:rsid w:val="0051089A"/>
    <w:rsid w:val="005108ED"/>
    <w:rsid w:val="00510C86"/>
    <w:rsid w:val="00510D51"/>
    <w:rsid w:val="00510D58"/>
    <w:rsid w:val="00511058"/>
    <w:rsid w:val="005111D0"/>
    <w:rsid w:val="00511226"/>
    <w:rsid w:val="005116CD"/>
    <w:rsid w:val="005118C1"/>
    <w:rsid w:val="00511B59"/>
    <w:rsid w:val="00511C67"/>
    <w:rsid w:val="00511D6A"/>
    <w:rsid w:val="00512353"/>
    <w:rsid w:val="005123FA"/>
    <w:rsid w:val="005127B7"/>
    <w:rsid w:val="005127D5"/>
    <w:rsid w:val="00512841"/>
    <w:rsid w:val="005129F8"/>
    <w:rsid w:val="00512A25"/>
    <w:rsid w:val="00512D1B"/>
    <w:rsid w:val="00512D55"/>
    <w:rsid w:val="00512D82"/>
    <w:rsid w:val="00512FEB"/>
    <w:rsid w:val="005130DF"/>
    <w:rsid w:val="00513310"/>
    <w:rsid w:val="00513685"/>
    <w:rsid w:val="005137D1"/>
    <w:rsid w:val="005138AC"/>
    <w:rsid w:val="00513C60"/>
    <w:rsid w:val="00513EEE"/>
    <w:rsid w:val="00513FEB"/>
    <w:rsid w:val="0051409D"/>
    <w:rsid w:val="005141DD"/>
    <w:rsid w:val="005141E8"/>
    <w:rsid w:val="00514345"/>
    <w:rsid w:val="00514423"/>
    <w:rsid w:val="005144D7"/>
    <w:rsid w:val="00514535"/>
    <w:rsid w:val="005149E3"/>
    <w:rsid w:val="00514A7E"/>
    <w:rsid w:val="00514AC9"/>
    <w:rsid w:val="00514FCD"/>
    <w:rsid w:val="0051501F"/>
    <w:rsid w:val="0051517D"/>
    <w:rsid w:val="005154D8"/>
    <w:rsid w:val="005155DD"/>
    <w:rsid w:val="0051576C"/>
    <w:rsid w:val="00515998"/>
    <w:rsid w:val="00515F04"/>
    <w:rsid w:val="00516316"/>
    <w:rsid w:val="0051636B"/>
    <w:rsid w:val="005164E0"/>
    <w:rsid w:val="00516C3B"/>
    <w:rsid w:val="00516E0C"/>
    <w:rsid w:val="00516EDB"/>
    <w:rsid w:val="0051706A"/>
    <w:rsid w:val="00517248"/>
    <w:rsid w:val="00517457"/>
    <w:rsid w:val="005174C7"/>
    <w:rsid w:val="005176C5"/>
    <w:rsid w:val="0051793B"/>
    <w:rsid w:val="00517F0C"/>
    <w:rsid w:val="0052017C"/>
    <w:rsid w:val="005201F6"/>
    <w:rsid w:val="00520211"/>
    <w:rsid w:val="005205EC"/>
    <w:rsid w:val="00520A4D"/>
    <w:rsid w:val="00520B9C"/>
    <w:rsid w:val="00520BB4"/>
    <w:rsid w:val="00520BCC"/>
    <w:rsid w:val="00520C43"/>
    <w:rsid w:val="00520CD5"/>
    <w:rsid w:val="00520CD8"/>
    <w:rsid w:val="005212EA"/>
    <w:rsid w:val="005213CF"/>
    <w:rsid w:val="00521414"/>
    <w:rsid w:val="0052145B"/>
    <w:rsid w:val="0052171B"/>
    <w:rsid w:val="005219D5"/>
    <w:rsid w:val="00521B32"/>
    <w:rsid w:val="00521CC0"/>
    <w:rsid w:val="00521D96"/>
    <w:rsid w:val="005220D6"/>
    <w:rsid w:val="0052254B"/>
    <w:rsid w:val="00522684"/>
    <w:rsid w:val="005229DC"/>
    <w:rsid w:val="00522A6C"/>
    <w:rsid w:val="00522DAB"/>
    <w:rsid w:val="00522DAE"/>
    <w:rsid w:val="00522E19"/>
    <w:rsid w:val="00522F22"/>
    <w:rsid w:val="00523187"/>
    <w:rsid w:val="005236C0"/>
    <w:rsid w:val="0052382F"/>
    <w:rsid w:val="00523853"/>
    <w:rsid w:val="00523A64"/>
    <w:rsid w:val="00523B1F"/>
    <w:rsid w:val="00523CF8"/>
    <w:rsid w:val="00523DCA"/>
    <w:rsid w:val="00523F35"/>
    <w:rsid w:val="00524278"/>
    <w:rsid w:val="00524304"/>
    <w:rsid w:val="005244F6"/>
    <w:rsid w:val="0052488B"/>
    <w:rsid w:val="005249F4"/>
    <w:rsid w:val="00524A69"/>
    <w:rsid w:val="00524C33"/>
    <w:rsid w:val="00524C80"/>
    <w:rsid w:val="00524CCF"/>
    <w:rsid w:val="00524E3B"/>
    <w:rsid w:val="00524E80"/>
    <w:rsid w:val="00525275"/>
    <w:rsid w:val="0052533F"/>
    <w:rsid w:val="0052545A"/>
    <w:rsid w:val="005257F7"/>
    <w:rsid w:val="00525F77"/>
    <w:rsid w:val="00525FE7"/>
    <w:rsid w:val="005261AB"/>
    <w:rsid w:val="0052631E"/>
    <w:rsid w:val="00526552"/>
    <w:rsid w:val="005266B4"/>
    <w:rsid w:val="00526941"/>
    <w:rsid w:val="00526A76"/>
    <w:rsid w:val="00526F06"/>
    <w:rsid w:val="00527065"/>
    <w:rsid w:val="0052707C"/>
    <w:rsid w:val="00527166"/>
    <w:rsid w:val="0052748B"/>
    <w:rsid w:val="00527754"/>
    <w:rsid w:val="00527831"/>
    <w:rsid w:val="00527879"/>
    <w:rsid w:val="0052787E"/>
    <w:rsid w:val="00527BAA"/>
    <w:rsid w:val="00527CDE"/>
    <w:rsid w:val="005300F6"/>
    <w:rsid w:val="0053010C"/>
    <w:rsid w:val="005301B7"/>
    <w:rsid w:val="00530283"/>
    <w:rsid w:val="005302A7"/>
    <w:rsid w:val="0053032A"/>
    <w:rsid w:val="00530386"/>
    <w:rsid w:val="0053038C"/>
    <w:rsid w:val="005309A6"/>
    <w:rsid w:val="00530C49"/>
    <w:rsid w:val="00530EC4"/>
    <w:rsid w:val="0053108F"/>
    <w:rsid w:val="0053122E"/>
    <w:rsid w:val="00531301"/>
    <w:rsid w:val="00531307"/>
    <w:rsid w:val="00531525"/>
    <w:rsid w:val="00531559"/>
    <w:rsid w:val="0053155A"/>
    <w:rsid w:val="0053158C"/>
    <w:rsid w:val="00531C7C"/>
    <w:rsid w:val="00531DD6"/>
    <w:rsid w:val="00531E9B"/>
    <w:rsid w:val="00532119"/>
    <w:rsid w:val="00532154"/>
    <w:rsid w:val="00532219"/>
    <w:rsid w:val="005322EB"/>
    <w:rsid w:val="00532306"/>
    <w:rsid w:val="0053230F"/>
    <w:rsid w:val="0053242B"/>
    <w:rsid w:val="0053275E"/>
    <w:rsid w:val="0053288F"/>
    <w:rsid w:val="005328E1"/>
    <w:rsid w:val="00532F85"/>
    <w:rsid w:val="0053323E"/>
    <w:rsid w:val="00533666"/>
    <w:rsid w:val="005336BE"/>
    <w:rsid w:val="00533937"/>
    <w:rsid w:val="00533961"/>
    <w:rsid w:val="005339C7"/>
    <w:rsid w:val="00533A36"/>
    <w:rsid w:val="00533AAB"/>
    <w:rsid w:val="00533C55"/>
    <w:rsid w:val="00533D43"/>
    <w:rsid w:val="00533D49"/>
    <w:rsid w:val="00533DD5"/>
    <w:rsid w:val="00533F87"/>
    <w:rsid w:val="005342E1"/>
    <w:rsid w:val="00534436"/>
    <w:rsid w:val="00534438"/>
    <w:rsid w:val="005345D0"/>
    <w:rsid w:val="005345D6"/>
    <w:rsid w:val="00534675"/>
    <w:rsid w:val="00534677"/>
    <w:rsid w:val="00534862"/>
    <w:rsid w:val="005349E6"/>
    <w:rsid w:val="00534A85"/>
    <w:rsid w:val="00534ACD"/>
    <w:rsid w:val="00534BC2"/>
    <w:rsid w:val="00534CE0"/>
    <w:rsid w:val="00534E0F"/>
    <w:rsid w:val="00535084"/>
    <w:rsid w:val="00535261"/>
    <w:rsid w:val="00535273"/>
    <w:rsid w:val="00535275"/>
    <w:rsid w:val="005352A3"/>
    <w:rsid w:val="005353D3"/>
    <w:rsid w:val="005355D0"/>
    <w:rsid w:val="00535712"/>
    <w:rsid w:val="0053596C"/>
    <w:rsid w:val="00535C15"/>
    <w:rsid w:val="00535E51"/>
    <w:rsid w:val="00535EC3"/>
    <w:rsid w:val="00536292"/>
    <w:rsid w:val="005363CE"/>
    <w:rsid w:val="0053657B"/>
    <w:rsid w:val="005366AA"/>
    <w:rsid w:val="005366DB"/>
    <w:rsid w:val="00536793"/>
    <w:rsid w:val="00536938"/>
    <w:rsid w:val="00536B63"/>
    <w:rsid w:val="00536B6A"/>
    <w:rsid w:val="00536CF4"/>
    <w:rsid w:val="00536EBF"/>
    <w:rsid w:val="00536F34"/>
    <w:rsid w:val="005374A4"/>
    <w:rsid w:val="005374FB"/>
    <w:rsid w:val="005375B6"/>
    <w:rsid w:val="00537642"/>
    <w:rsid w:val="0053770A"/>
    <w:rsid w:val="0053775E"/>
    <w:rsid w:val="00537848"/>
    <w:rsid w:val="00537A2F"/>
    <w:rsid w:val="00537AE3"/>
    <w:rsid w:val="00537C00"/>
    <w:rsid w:val="00537C79"/>
    <w:rsid w:val="00537D5D"/>
    <w:rsid w:val="005400B0"/>
    <w:rsid w:val="00540258"/>
    <w:rsid w:val="0054025F"/>
    <w:rsid w:val="00540B42"/>
    <w:rsid w:val="00540B53"/>
    <w:rsid w:val="00540BEE"/>
    <w:rsid w:val="00540FE5"/>
    <w:rsid w:val="00541100"/>
    <w:rsid w:val="005412F4"/>
    <w:rsid w:val="00541921"/>
    <w:rsid w:val="00541974"/>
    <w:rsid w:val="005419CD"/>
    <w:rsid w:val="00541A02"/>
    <w:rsid w:val="00541A19"/>
    <w:rsid w:val="00541AD6"/>
    <w:rsid w:val="00541C16"/>
    <w:rsid w:val="00541CB7"/>
    <w:rsid w:val="00541E6F"/>
    <w:rsid w:val="00541E8E"/>
    <w:rsid w:val="00541F40"/>
    <w:rsid w:val="00542075"/>
    <w:rsid w:val="0054229A"/>
    <w:rsid w:val="0054235F"/>
    <w:rsid w:val="005424D8"/>
    <w:rsid w:val="005427F6"/>
    <w:rsid w:val="005428F6"/>
    <w:rsid w:val="00542A1D"/>
    <w:rsid w:val="00542E9B"/>
    <w:rsid w:val="00543203"/>
    <w:rsid w:val="0054351B"/>
    <w:rsid w:val="005435D7"/>
    <w:rsid w:val="0054366E"/>
    <w:rsid w:val="0054371B"/>
    <w:rsid w:val="00543ED7"/>
    <w:rsid w:val="00543FA2"/>
    <w:rsid w:val="00543FC2"/>
    <w:rsid w:val="00544001"/>
    <w:rsid w:val="00544030"/>
    <w:rsid w:val="005440F7"/>
    <w:rsid w:val="005441AB"/>
    <w:rsid w:val="005441B9"/>
    <w:rsid w:val="005445A4"/>
    <w:rsid w:val="005446DC"/>
    <w:rsid w:val="00544882"/>
    <w:rsid w:val="00544B22"/>
    <w:rsid w:val="00544C76"/>
    <w:rsid w:val="00544C9A"/>
    <w:rsid w:val="00544D50"/>
    <w:rsid w:val="00544F82"/>
    <w:rsid w:val="005450C3"/>
    <w:rsid w:val="00545118"/>
    <w:rsid w:val="00545349"/>
    <w:rsid w:val="005453F1"/>
    <w:rsid w:val="00545496"/>
    <w:rsid w:val="005455AA"/>
    <w:rsid w:val="005456A7"/>
    <w:rsid w:val="0054579D"/>
    <w:rsid w:val="005457AB"/>
    <w:rsid w:val="00545889"/>
    <w:rsid w:val="00545893"/>
    <w:rsid w:val="005458CE"/>
    <w:rsid w:val="005459A2"/>
    <w:rsid w:val="00545CEA"/>
    <w:rsid w:val="00545DEF"/>
    <w:rsid w:val="00545E1A"/>
    <w:rsid w:val="00546022"/>
    <w:rsid w:val="005462BE"/>
    <w:rsid w:val="005464AB"/>
    <w:rsid w:val="00546582"/>
    <w:rsid w:val="005465AB"/>
    <w:rsid w:val="0054672B"/>
    <w:rsid w:val="005468A3"/>
    <w:rsid w:val="00546A6D"/>
    <w:rsid w:val="00546C59"/>
    <w:rsid w:val="00546CAC"/>
    <w:rsid w:val="00546F89"/>
    <w:rsid w:val="0054717B"/>
    <w:rsid w:val="005471CB"/>
    <w:rsid w:val="005471CF"/>
    <w:rsid w:val="00547447"/>
    <w:rsid w:val="005474B4"/>
    <w:rsid w:val="00547513"/>
    <w:rsid w:val="00547A7C"/>
    <w:rsid w:val="00547BCB"/>
    <w:rsid w:val="00547D12"/>
    <w:rsid w:val="00547D66"/>
    <w:rsid w:val="00547D9D"/>
    <w:rsid w:val="00547DD1"/>
    <w:rsid w:val="005500D9"/>
    <w:rsid w:val="00550533"/>
    <w:rsid w:val="00550708"/>
    <w:rsid w:val="00550956"/>
    <w:rsid w:val="0055099B"/>
    <w:rsid w:val="005509A4"/>
    <w:rsid w:val="00550BCC"/>
    <w:rsid w:val="005511FF"/>
    <w:rsid w:val="005512AA"/>
    <w:rsid w:val="005512C4"/>
    <w:rsid w:val="0055132F"/>
    <w:rsid w:val="0055146E"/>
    <w:rsid w:val="0055184C"/>
    <w:rsid w:val="0055197C"/>
    <w:rsid w:val="00551AF7"/>
    <w:rsid w:val="00551BDC"/>
    <w:rsid w:val="00551DB3"/>
    <w:rsid w:val="00551DC7"/>
    <w:rsid w:val="00551DFA"/>
    <w:rsid w:val="00551EF0"/>
    <w:rsid w:val="0055231C"/>
    <w:rsid w:val="005527D6"/>
    <w:rsid w:val="005528EA"/>
    <w:rsid w:val="00552925"/>
    <w:rsid w:val="00552E27"/>
    <w:rsid w:val="0055309A"/>
    <w:rsid w:val="00553231"/>
    <w:rsid w:val="00553267"/>
    <w:rsid w:val="00553307"/>
    <w:rsid w:val="00553507"/>
    <w:rsid w:val="00553527"/>
    <w:rsid w:val="00553550"/>
    <w:rsid w:val="00553665"/>
    <w:rsid w:val="005539F5"/>
    <w:rsid w:val="00553B47"/>
    <w:rsid w:val="00553B5E"/>
    <w:rsid w:val="00553BF5"/>
    <w:rsid w:val="00553F3B"/>
    <w:rsid w:val="00554113"/>
    <w:rsid w:val="00554187"/>
    <w:rsid w:val="0055437B"/>
    <w:rsid w:val="005543DA"/>
    <w:rsid w:val="0055445E"/>
    <w:rsid w:val="005544AF"/>
    <w:rsid w:val="00554662"/>
    <w:rsid w:val="005546DB"/>
    <w:rsid w:val="00554755"/>
    <w:rsid w:val="00554837"/>
    <w:rsid w:val="00554A1C"/>
    <w:rsid w:val="00554B95"/>
    <w:rsid w:val="00554BAE"/>
    <w:rsid w:val="00554E20"/>
    <w:rsid w:val="00554E78"/>
    <w:rsid w:val="00555164"/>
    <w:rsid w:val="0055532F"/>
    <w:rsid w:val="00555517"/>
    <w:rsid w:val="0055552F"/>
    <w:rsid w:val="0055575C"/>
    <w:rsid w:val="00555764"/>
    <w:rsid w:val="00555AA8"/>
    <w:rsid w:val="00555AE1"/>
    <w:rsid w:val="00555C66"/>
    <w:rsid w:val="00555D39"/>
    <w:rsid w:val="00555D63"/>
    <w:rsid w:val="00555D88"/>
    <w:rsid w:val="00555FFC"/>
    <w:rsid w:val="005560A4"/>
    <w:rsid w:val="00556132"/>
    <w:rsid w:val="00556379"/>
    <w:rsid w:val="00556AC5"/>
    <w:rsid w:val="00556BA6"/>
    <w:rsid w:val="00556E49"/>
    <w:rsid w:val="00557086"/>
    <w:rsid w:val="00557337"/>
    <w:rsid w:val="0055748D"/>
    <w:rsid w:val="005575A3"/>
    <w:rsid w:val="0055763B"/>
    <w:rsid w:val="005578D8"/>
    <w:rsid w:val="00557BDC"/>
    <w:rsid w:val="00557C3F"/>
    <w:rsid w:val="00557CE0"/>
    <w:rsid w:val="005600FC"/>
    <w:rsid w:val="005601B0"/>
    <w:rsid w:val="005602C3"/>
    <w:rsid w:val="005604D3"/>
    <w:rsid w:val="00560580"/>
    <w:rsid w:val="00560771"/>
    <w:rsid w:val="00560873"/>
    <w:rsid w:val="00560A19"/>
    <w:rsid w:val="00560BDD"/>
    <w:rsid w:val="00560C73"/>
    <w:rsid w:val="00560EFE"/>
    <w:rsid w:val="00561083"/>
    <w:rsid w:val="005610D4"/>
    <w:rsid w:val="005612D3"/>
    <w:rsid w:val="005612DB"/>
    <w:rsid w:val="0056135C"/>
    <w:rsid w:val="00561540"/>
    <w:rsid w:val="005615B6"/>
    <w:rsid w:val="00561601"/>
    <w:rsid w:val="005617F4"/>
    <w:rsid w:val="00561828"/>
    <w:rsid w:val="00561922"/>
    <w:rsid w:val="00561A5A"/>
    <w:rsid w:val="00561ACA"/>
    <w:rsid w:val="00561B99"/>
    <w:rsid w:val="00561C46"/>
    <w:rsid w:val="00561DF0"/>
    <w:rsid w:val="00561E3A"/>
    <w:rsid w:val="00562271"/>
    <w:rsid w:val="00562344"/>
    <w:rsid w:val="005623B3"/>
    <w:rsid w:val="0056252C"/>
    <w:rsid w:val="005626C1"/>
    <w:rsid w:val="005627CA"/>
    <w:rsid w:val="005628FF"/>
    <w:rsid w:val="00562A5A"/>
    <w:rsid w:val="00562B4E"/>
    <w:rsid w:val="00562BEC"/>
    <w:rsid w:val="00562CF2"/>
    <w:rsid w:val="00562F43"/>
    <w:rsid w:val="00563064"/>
    <w:rsid w:val="005631E8"/>
    <w:rsid w:val="00563362"/>
    <w:rsid w:val="00563536"/>
    <w:rsid w:val="0056364E"/>
    <w:rsid w:val="00563907"/>
    <w:rsid w:val="00563939"/>
    <w:rsid w:val="005639FE"/>
    <w:rsid w:val="00563F23"/>
    <w:rsid w:val="00563F75"/>
    <w:rsid w:val="00563FB9"/>
    <w:rsid w:val="0056421E"/>
    <w:rsid w:val="0056440A"/>
    <w:rsid w:val="00564545"/>
    <w:rsid w:val="005646FA"/>
    <w:rsid w:val="00564731"/>
    <w:rsid w:val="00564948"/>
    <w:rsid w:val="0056499C"/>
    <w:rsid w:val="00564B00"/>
    <w:rsid w:val="00564C8C"/>
    <w:rsid w:val="00564CC0"/>
    <w:rsid w:val="00564D0E"/>
    <w:rsid w:val="00564F92"/>
    <w:rsid w:val="0056527A"/>
    <w:rsid w:val="0056528F"/>
    <w:rsid w:val="00565323"/>
    <w:rsid w:val="0056544B"/>
    <w:rsid w:val="00565586"/>
    <w:rsid w:val="00565A70"/>
    <w:rsid w:val="00565B27"/>
    <w:rsid w:val="00565C27"/>
    <w:rsid w:val="00565CD2"/>
    <w:rsid w:val="00565D27"/>
    <w:rsid w:val="00565DFA"/>
    <w:rsid w:val="00565DFB"/>
    <w:rsid w:val="00566151"/>
    <w:rsid w:val="00566271"/>
    <w:rsid w:val="0056633A"/>
    <w:rsid w:val="005663D4"/>
    <w:rsid w:val="00566414"/>
    <w:rsid w:val="005666DF"/>
    <w:rsid w:val="00566A09"/>
    <w:rsid w:val="00566C24"/>
    <w:rsid w:val="00566F7F"/>
    <w:rsid w:val="00567026"/>
    <w:rsid w:val="005671CE"/>
    <w:rsid w:val="005675D1"/>
    <w:rsid w:val="00567605"/>
    <w:rsid w:val="00567739"/>
    <w:rsid w:val="005677F8"/>
    <w:rsid w:val="00567AAD"/>
    <w:rsid w:val="00570507"/>
    <w:rsid w:val="005705E9"/>
    <w:rsid w:val="0057060B"/>
    <w:rsid w:val="0057073C"/>
    <w:rsid w:val="00570A94"/>
    <w:rsid w:val="00570BCC"/>
    <w:rsid w:val="00570C54"/>
    <w:rsid w:val="005714E8"/>
    <w:rsid w:val="00571711"/>
    <w:rsid w:val="005718F9"/>
    <w:rsid w:val="00571A7D"/>
    <w:rsid w:val="00571B70"/>
    <w:rsid w:val="00571CF0"/>
    <w:rsid w:val="00571CFA"/>
    <w:rsid w:val="00571DCB"/>
    <w:rsid w:val="00571DDC"/>
    <w:rsid w:val="00571DE1"/>
    <w:rsid w:val="00571EA7"/>
    <w:rsid w:val="0057209B"/>
    <w:rsid w:val="00572230"/>
    <w:rsid w:val="005722F3"/>
    <w:rsid w:val="0057233A"/>
    <w:rsid w:val="005724E1"/>
    <w:rsid w:val="00572569"/>
    <w:rsid w:val="00572589"/>
    <w:rsid w:val="0057262D"/>
    <w:rsid w:val="0057274E"/>
    <w:rsid w:val="00572759"/>
    <w:rsid w:val="00572809"/>
    <w:rsid w:val="00572C7E"/>
    <w:rsid w:val="0057316A"/>
    <w:rsid w:val="00573385"/>
    <w:rsid w:val="00573548"/>
    <w:rsid w:val="00573848"/>
    <w:rsid w:val="00573976"/>
    <w:rsid w:val="00573A76"/>
    <w:rsid w:val="00573AF4"/>
    <w:rsid w:val="00573C36"/>
    <w:rsid w:val="00573EEC"/>
    <w:rsid w:val="005741D8"/>
    <w:rsid w:val="005745BC"/>
    <w:rsid w:val="00574601"/>
    <w:rsid w:val="00574764"/>
    <w:rsid w:val="00574B84"/>
    <w:rsid w:val="00574BD4"/>
    <w:rsid w:val="00574DEA"/>
    <w:rsid w:val="00574E28"/>
    <w:rsid w:val="005750F9"/>
    <w:rsid w:val="0057556E"/>
    <w:rsid w:val="0057569A"/>
    <w:rsid w:val="00575993"/>
    <w:rsid w:val="00575B6B"/>
    <w:rsid w:val="00575E11"/>
    <w:rsid w:val="00575EC3"/>
    <w:rsid w:val="00575EC5"/>
    <w:rsid w:val="00576175"/>
    <w:rsid w:val="00576203"/>
    <w:rsid w:val="0057636E"/>
    <w:rsid w:val="00576509"/>
    <w:rsid w:val="00576633"/>
    <w:rsid w:val="00576886"/>
    <w:rsid w:val="00576B2D"/>
    <w:rsid w:val="00576CB7"/>
    <w:rsid w:val="00576DFD"/>
    <w:rsid w:val="00576E0E"/>
    <w:rsid w:val="0057717D"/>
    <w:rsid w:val="00577724"/>
    <w:rsid w:val="0057784A"/>
    <w:rsid w:val="00577A24"/>
    <w:rsid w:val="00577B5E"/>
    <w:rsid w:val="00577B6F"/>
    <w:rsid w:val="0058008C"/>
    <w:rsid w:val="00580139"/>
    <w:rsid w:val="0058020F"/>
    <w:rsid w:val="00580802"/>
    <w:rsid w:val="00580A0E"/>
    <w:rsid w:val="00580D96"/>
    <w:rsid w:val="00580DE0"/>
    <w:rsid w:val="00580F3A"/>
    <w:rsid w:val="005813DA"/>
    <w:rsid w:val="00581597"/>
    <w:rsid w:val="0058190C"/>
    <w:rsid w:val="00581924"/>
    <w:rsid w:val="00581D08"/>
    <w:rsid w:val="00581D90"/>
    <w:rsid w:val="005820CE"/>
    <w:rsid w:val="00582124"/>
    <w:rsid w:val="005821C4"/>
    <w:rsid w:val="00582433"/>
    <w:rsid w:val="00582474"/>
    <w:rsid w:val="005824DB"/>
    <w:rsid w:val="0058261A"/>
    <w:rsid w:val="005827B8"/>
    <w:rsid w:val="005829B4"/>
    <w:rsid w:val="00582A10"/>
    <w:rsid w:val="00582B0F"/>
    <w:rsid w:val="00582B69"/>
    <w:rsid w:val="00582E02"/>
    <w:rsid w:val="00582EAE"/>
    <w:rsid w:val="0058307E"/>
    <w:rsid w:val="0058313E"/>
    <w:rsid w:val="005833E4"/>
    <w:rsid w:val="0058342B"/>
    <w:rsid w:val="005836E4"/>
    <w:rsid w:val="00583859"/>
    <w:rsid w:val="00583906"/>
    <w:rsid w:val="00583949"/>
    <w:rsid w:val="005839DB"/>
    <w:rsid w:val="00583B05"/>
    <w:rsid w:val="00583B37"/>
    <w:rsid w:val="00583CE5"/>
    <w:rsid w:val="00583D98"/>
    <w:rsid w:val="00583D9D"/>
    <w:rsid w:val="00583F2E"/>
    <w:rsid w:val="00583FA9"/>
    <w:rsid w:val="00583FBC"/>
    <w:rsid w:val="00583FE0"/>
    <w:rsid w:val="005840A2"/>
    <w:rsid w:val="005840E2"/>
    <w:rsid w:val="0058425B"/>
    <w:rsid w:val="00584397"/>
    <w:rsid w:val="00584582"/>
    <w:rsid w:val="0058462C"/>
    <w:rsid w:val="005846F9"/>
    <w:rsid w:val="00584709"/>
    <w:rsid w:val="005848F9"/>
    <w:rsid w:val="00584923"/>
    <w:rsid w:val="00584C09"/>
    <w:rsid w:val="00584C6C"/>
    <w:rsid w:val="00584D82"/>
    <w:rsid w:val="00584DCD"/>
    <w:rsid w:val="00584E14"/>
    <w:rsid w:val="00584E25"/>
    <w:rsid w:val="00584E9F"/>
    <w:rsid w:val="0058510A"/>
    <w:rsid w:val="0058517E"/>
    <w:rsid w:val="00585283"/>
    <w:rsid w:val="005852A2"/>
    <w:rsid w:val="005852CE"/>
    <w:rsid w:val="0058560F"/>
    <w:rsid w:val="00585678"/>
    <w:rsid w:val="00585AB8"/>
    <w:rsid w:val="00585B8B"/>
    <w:rsid w:val="00585BAA"/>
    <w:rsid w:val="00586029"/>
    <w:rsid w:val="0058603C"/>
    <w:rsid w:val="0058612E"/>
    <w:rsid w:val="005861CC"/>
    <w:rsid w:val="0058645E"/>
    <w:rsid w:val="00586671"/>
    <w:rsid w:val="005866DE"/>
    <w:rsid w:val="005867F1"/>
    <w:rsid w:val="005869D0"/>
    <w:rsid w:val="00586A7C"/>
    <w:rsid w:val="00586B97"/>
    <w:rsid w:val="00586CBC"/>
    <w:rsid w:val="00586ED3"/>
    <w:rsid w:val="005870BC"/>
    <w:rsid w:val="005872AA"/>
    <w:rsid w:val="005872B2"/>
    <w:rsid w:val="00587320"/>
    <w:rsid w:val="00587512"/>
    <w:rsid w:val="0058752C"/>
    <w:rsid w:val="005879BA"/>
    <w:rsid w:val="00587B5C"/>
    <w:rsid w:val="00587BA7"/>
    <w:rsid w:val="00587E0A"/>
    <w:rsid w:val="00587F50"/>
    <w:rsid w:val="00587F82"/>
    <w:rsid w:val="005900C7"/>
    <w:rsid w:val="00590217"/>
    <w:rsid w:val="0059022E"/>
    <w:rsid w:val="00590335"/>
    <w:rsid w:val="005905A9"/>
    <w:rsid w:val="00590624"/>
    <w:rsid w:val="00590863"/>
    <w:rsid w:val="005909ED"/>
    <w:rsid w:val="00590A3F"/>
    <w:rsid w:val="00590C24"/>
    <w:rsid w:val="00590C4B"/>
    <w:rsid w:val="00590D85"/>
    <w:rsid w:val="00590F86"/>
    <w:rsid w:val="005910C7"/>
    <w:rsid w:val="00591383"/>
    <w:rsid w:val="005913ED"/>
    <w:rsid w:val="005914FC"/>
    <w:rsid w:val="00591ACC"/>
    <w:rsid w:val="00591C89"/>
    <w:rsid w:val="00591D4D"/>
    <w:rsid w:val="005920A2"/>
    <w:rsid w:val="00592159"/>
    <w:rsid w:val="00592222"/>
    <w:rsid w:val="00592722"/>
    <w:rsid w:val="005927A1"/>
    <w:rsid w:val="005927C6"/>
    <w:rsid w:val="00592D2E"/>
    <w:rsid w:val="005930FD"/>
    <w:rsid w:val="005935CD"/>
    <w:rsid w:val="005937B2"/>
    <w:rsid w:val="00593853"/>
    <w:rsid w:val="00593C4D"/>
    <w:rsid w:val="00593C65"/>
    <w:rsid w:val="00593F37"/>
    <w:rsid w:val="00593FDF"/>
    <w:rsid w:val="005941D3"/>
    <w:rsid w:val="00594401"/>
    <w:rsid w:val="00594429"/>
    <w:rsid w:val="00594476"/>
    <w:rsid w:val="00594570"/>
    <w:rsid w:val="005945D6"/>
    <w:rsid w:val="005945FA"/>
    <w:rsid w:val="00594702"/>
    <w:rsid w:val="0059490C"/>
    <w:rsid w:val="00594976"/>
    <w:rsid w:val="00594ECA"/>
    <w:rsid w:val="00595111"/>
    <w:rsid w:val="0059545D"/>
    <w:rsid w:val="00595504"/>
    <w:rsid w:val="005955E6"/>
    <w:rsid w:val="00595806"/>
    <w:rsid w:val="0059591D"/>
    <w:rsid w:val="00595972"/>
    <w:rsid w:val="00595C6F"/>
    <w:rsid w:val="00595F9B"/>
    <w:rsid w:val="00596115"/>
    <w:rsid w:val="0059636A"/>
    <w:rsid w:val="00596526"/>
    <w:rsid w:val="00596557"/>
    <w:rsid w:val="0059658D"/>
    <w:rsid w:val="005966F9"/>
    <w:rsid w:val="00596D21"/>
    <w:rsid w:val="00596F78"/>
    <w:rsid w:val="00597382"/>
    <w:rsid w:val="00597513"/>
    <w:rsid w:val="005978A0"/>
    <w:rsid w:val="00597A9C"/>
    <w:rsid w:val="00597AD8"/>
    <w:rsid w:val="00597CAA"/>
    <w:rsid w:val="00597D77"/>
    <w:rsid w:val="00597E88"/>
    <w:rsid w:val="00597F00"/>
    <w:rsid w:val="00597FCF"/>
    <w:rsid w:val="005A0076"/>
    <w:rsid w:val="005A018B"/>
    <w:rsid w:val="005A0637"/>
    <w:rsid w:val="005A0678"/>
    <w:rsid w:val="005A07F5"/>
    <w:rsid w:val="005A08D3"/>
    <w:rsid w:val="005A0BDF"/>
    <w:rsid w:val="005A0DFE"/>
    <w:rsid w:val="005A0F42"/>
    <w:rsid w:val="005A1336"/>
    <w:rsid w:val="005A143B"/>
    <w:rsid w:val="005A1673"/>
    <w:rsid w:val="005A1696"/>
    <w:rsid w:val="005A175C"/>
    <w:rsid w:val="005A1AC2"/>
    <w:rsid w:val="005A1BE0"/>
    <w:rsid w:val="005A1E81"/>
    <w:rsid w:val="005A1E84"/>
    <w:rsid w:val="005A2049"/>
    <w:rsid w:val="005A2496"/>
    <w:rsid w:val="005A286C"/>
    <w:rsid w:val="005A28AB"/>
    <w:rsid w:val="005A2918"/>
    <w:rsid w:val="005A2BDF"/>
    <w:rsid w:val="005A2E71"/>
    <w:rsid w:val="005A3141"/>
    <w:rsid w:val="005A33C8"/>
    <w:rsid w:val="005A345E"/>
    <w:rsid w:val="005A34F2"/>
    <w:rsid w:val="005A34F9"/>
    <w:rsid w:val="005A352C"/>
    <w:rsid w:val="005A35C2"/>
    <w:rsid w:val="005A373A"/>
    <w:rsid w:val="005A38EA"/>
    <w:rsid w:val="005A39B5"/>
    <w:rsid w:val="005A3C27"/>
    <w:rsid w:val="005A4007"/>
    <w:rsid w:val="005A404D"/>
    <w:rsid w:val="005A4102"/>
    <w:rsid w:val="005A42B4"/>
    <w:rsid w:val="005A46BF"/>
    <w:rsid w:val="005A47BE"/>
    <w:rsid w:val="005A48CA"/>
    <w:rsid w:val="005A4BF3"/>
    <w:rsid w:val="005A5081"/>
    <w:rsid w:val="005A513F"/>
    <w:rsid w:val="005A5300"/>
    <w:rsid w:val="005A57A0"/>
    <w:rsid w:val="005A5A60"/>
    <w:rsid w:val="005A5D03"/>
    <w:rsid w:val="005A5E0F"/>
    <w:rsid w:val="005A5F07"/>
    <w:rsid w:val="005A612C"/>
    <w:rsid w:val="005A6200"/>
    <w:rsid w:val="005A64B7"/>
    <w:rsid w:val="005A65A3"/>
    <w:rsid w:val="005A65EB"/>
    <w:rsid w:val="005A65FF"/>
    <w:rsid w:val="005A664E"/>
    <w:rsid w:val="005A6827"/>
    <w:rsid w:val="005A691B"/>
    <w:rsid w:val="005A695B"/>
    <w:rsid w:val="005A6A6E"/>
    <w:rsid w:val="005A6ADD"/>
    <w:rsid w:val="005A6CD5"/>
    <w:rsid w:val="005A6CDC"/>
    <w:rsid w:val="005A70B1"/>
    <w:rsid w:val="005A72DC"/>
    <w:rsid w:val="005A73DD"/>
    <w:rsid w:val="005A75BD"/>
    <w:rsid w:val="005A75C1"/>
    <w:rsid w:val="005A76B2"/>
    <w:rsid w:val="005A775A"/>
    <w:rsid w:val="005A78AE"/>
    <w:rsid w:val="005A7E37"/>
    <w:rsid w:val="005B00B6"/>
    <w:rsid w:val="005B0277"/>
    <w:rsid w:val="005B02CE"/>
    <w:rsid w:val="005B0398"/>
    <w:rsid w:val="005B03A9"/>
    <w:rsid w:val="005B066B"/>
    <w:rsid w:val="005B068C"/>
    <w:rsid w:val="005B0B23"/>
    <w:rsid w:val="005B1082"/>
    <w:rsid w:val="005B10F7"/>
    <w:rsid w:val="005B1185"/>
    <w:rsid w:val="005B129D"/>
    <w:rsid w:val="005B12FC"/>
    <w:rsid w:val="005B1506"/>
    <w:rsid w:val="005B1A4A"/>
    <w:rsid w:val="005B1C54"/>
    <w:rsid w:val="005B1D8E"/>
    <w:rsid w:val="005B1FA8"/>
    <w:rsid w:val="005B206C"/>
    <w:rsid w:val="005B2075"/>
    <w:rsid w:val="005B20BE"/>
    <w:rsid w:val="005B217D"/>
    <w:rsid w:val="005B21B8"/>
    <w:rsid w:val="005B2267"/>
    <w:rsid w:val="005B22F1"/>
    <w:rsid w:val="005B231D"/>
    <w:rsid w:val="005B257C"/>
    <w:rsid w:val="005B2599"/>
    <w:rsid w:val="005B259C"/>
    <w:rsid w:val="005B2774"/>
    <w:rsid w:val="005B279A"/>
    <w:rsid w:val="005B28B3"/>
    <w:rsid w:val="005B2A99"/>
    <w:rsid w:val="005B2F03"/>
    <w:rsid w:val="005B31ED"/>
    <w:rsid w:val="005B3520"/>
    <w:rsid w:val="005B369E"/>
    <w:rsid w:val="005B36C1"/>
    <w:rsid w:val="005B395B"/>
    <w:rsid w:val="005B3AF5"/>
    <w:rsid w:val="005B3BC9"/>
    <w:rsid w:val="005B3C80"/>
    <w:rsid w:val="005B3D00"/>
    <w:rsid w:val="005B3F75"/>
    <w:rsid w:val="005B403E"/>
    <w:rsid w:val="005B4176"/>
    <w:rsid w:val="005B43C1"/>
    <w:rsid w:val="005B4650"/>
    <w:rsid w:val="005B4804"/>
    <w:rsid w:val="005B4833"/>
    <w:rsid w:val="005B4B1A"/>
    <w:rsid w:val="005B4B5F"/>
    <w:rsid w:val="005B4B87"/>
    <w:rsid w:val="005B4FD1"/>
    <w:rsid w:val="005B513B"/>
    <w:rsid w:val="005B52BA"/>
    <w:rsid w:val="005B53E1"/>
    <w:rsid w:val="005B53F5"/>
    <w:rsid w:val="005B564C"/>
    <w:rsid w:val="005B58F9"/>
    <w:rsid w:val="005B5AD6"/>
    <w:rsid w:val="005B5BC7"/>
    <w:rsid w:val="005B5DFD"/>
    <w:rsid w:val="005B5F2D"/>
    <w:rsid w:val="005B61D9"/>
    <w:rsid w:val="005B633C"/>
    <w:rsid w:val="005B6347"/>
    <w:rsid w:val="005B63E5"/>
    <w:rsid w:val="005B6468"/>
    <w:rsid w:val="005B6481"/>
    <w:rsid w:val="005B669B"/>
    <w:rsid w:val="005B6864"/>
    <w:rsid w:val="005B68F0"/>
    <w:rsid w:val="005B690E"/>
    <w:rsid w:val="005B6973"/>
    <w:rsid w:val="005B6AEF"/>
    <w:rsid w:val="005B6AF2"/>
    <w:rsid w:val="005B6B43"/>
    <w:rsid w:val="005B6B9A"/>
    <w:rsid w:val="005B6CC4"/>
    <w:rsid w:val="005B6D96"/>
    <w:rsid w:val="005B6E63"/>
    <w:rsid w:val="005B737F"/>
    <w:rsid w:val="005B74DB"/>
    <w:rsid w:val="005B796F"/>
    <w:rsid w:val="005B79C8"/>
    <w:rsid w:val="005B7A42"/>
    <w:rsid w:val="005B7A6B"/>
    <w:rsid w:val="005B7AE3"/>
    <w:rsid w:val="005B7BC2"/>
    <w:rsid w:val="005B7CDE"/>
    <w:rsid w:val="005B7DD2"/>
    <w:rsid w:val="005B7FD0"/>
    <w:rsid w:val="005C027E"/>
    <w:rsid w:val="005C02D1"/>
    <w:rsid w:val="005C0318"/>
    <w:rsid w:val="005C0341"/>
    <w:rsid w:val="005C0684"/>
    <w:rsid w:val="005C07C3"/>
    <w:rsid w:val="005C0B6B"/>
    <w:rsid w:val="005C0F72"/>
    <w:rsid w:val="005C1007"/>
    <w:rsid w:val="005C102F"/>
    <w:rsid w:val="005C132B"/>
    <w:rsid w:val="005C1738"/>
    <w:rsid w:val="005C264D"/>
    <w:rsid w:val="005C267D"/>
    <w:rsid w:val="005C2793"/>
    <w:rsid w:val="005C29DB"/>
    <w:rsid w:val="005C2A13"/>
    <w:rsid w:val="005C2C08"/>
    <w:rsid w:val="005C31FF"/>
    <w:rsid w:val="005C3397"/>
    <w:rsid w:val="005C3A42"/>
    <w:rsid w:val="005C3CD5"/>
    <w:rsid w:val="005C3F64"/>
    <w:rsid w:val="005C4164"/>
    <w:rsid w:val="005C42AD"/>
    <w:rsid w:val="005C46AE"/>
    <w:rsid w:val="005C478B"/>
    <w:rsid w:val="005C47F0"/>
    <w:rsid w:val="005C4C84"/>
    <w:rsid w:val="005C4CE8"/>
    <w:rsid w:val="005C50B1"/>
    <w:rsid w:val="005C52C9"/>
    <w:rsid w:val="005C52CE"/>
    <w:rsid w:val="005C54E7"/>
    <w:rsid w:val="005C5653"/>
    <w:rsid w:val="005C574F"/>
    <w:rsid w:val="005C58AC"/>
    <w:rsid w:val="005C5D4C"/>
    <w:rsid w:val="005C5F39"/>
    <w:rsid w:val="005C6050"/>
    <w:rsid w:val="005C6240"/>
    <w:rsid w:val="005C6622"/>
    <w:rsid w:val="005C6712"/>
    <w:rsid w:val="005C695E"/>
    <w:rsid w:val="005C69AD"/>
    <w:rsid w:val="005C6A87"/>
    <w:rsid w:val="005C6ABB"/>
    <w:rsid w:val="005C6BC1"/>
    <w:rsid w:val="005C6D2B"/>
    <w:rsid w:val="005C6D30"/>
    <w:rsid w:val="005C6E75"/>
    <w:rsid w:val="005C6E7F"/>
    <w:rsid w:val="005C7032"/>
    <w:rsid w:val="005C7145"/>
    <w:rsid w:val="005C71AF"/>
    <w:rsid w:val="005C71E3"/>
    <w:rsid w:val="005C724A"/>
    <w:rsid w:val="005C731F"/>
    <w:rsid w:val="005C7496"/>
    <w:rsid w:val="005C754C"/>
    <w:rsid w:val="005C77DC"/>
    <w:rsid w:val="005C780D"/>
    <w:rsid w:val="005C79A6"/>
    <w:rsid w:val="005D00E3"/>
    <w:rsid w:val="005D0210"/>
    <w:rsid w:val="005D02DC"/>
    <w:rsid w:val="005D0420"/>
    <w:rsid w:val="005D06A4"/>
    <w:rsid w:val="005D07C0"/>
    <w:rsid w:val="005D086C"/>
    <w:rsid w:val="005D08CC"/>
    <w:rsid w:val="005D09E7"/>
    <w:rsid w:val="005D1064"/>
    <w:rsid w:val="005D107A"/>
    <w:rsid w:val="005D141E"/>
    <w:rsid w:val="005D16D2"/>
    <w:rsid w:val="005D173A"/>
    <w:rsid w:val="005D1DE8"/>
    <w:rsid w:val="005D1F34"/>
    <w:rsid w:val="005D201E"/>
    <w:rsid w:val="005D20A6"/>
    <w:rsid w:val="005D20EB"/>
    <w:rsid w:val="005D2387"/>
    <w:rsid w:val="005D2737"/>
    <w:rsid w:val="005D27A4"/>
    <w:rsid w:val="005D2841"/>
    <w:rsid w:val="005D28EE"/>
    <w:rsid w:val="005D2C59"/>
    <w:rsid w:val="005D2D5F"/>
    <w:rsid w:val="005D2D84"/>
    <w:rsid w:val="005D364E"/>
    <w:rsid w:val="005D3787"/>
    <w:rsid w:val="005D3843"/>
    <w:rsid w:val="005D3D6B"/>
    <w:rsid w:val="005D3E8E"/>
    <w:rsid w:val="005D454A"/>
    <w:rsid w:val="005D463A"/>
    <w:rsid w:val="005D4A7A"/>
    <w:rsid w:val="005D4B5B"/>
    <w:rsid w:val="005D4BCB"/>
    <w:rsid w:val="005D4BE0"/>
    <w:rsid w:val="005D4C6B"/>
    <w:rsid w:val="005D4E10"/>
    <w:rsid w:val="005D4F1B"/>
    <w:rsid w:val="005D5242"/>
    <w:rsid w:val="005D54F4"/>
    <w:rsid w:val="005D567F"/>
    <w:rsid w:val="005D59E3"/>
    <w:rsid w:val="005D5A8E"/>
    <w:rsid w:val="005D5CC5"/>
    <w:rsid w:val="005D5E45"/>
    <w:rsid w:val="005D5FF6"/>
    <w:rsid w:val="005D617C"/>
    <w:rsid w:val="005D6259"/>
    <w:rsid w:val="005D6362"/>
    <w:rsid w:val="005D65FF"/>
    <w:rsid w:val="005D6729"/>
    <w:rsid w:val="005D6878"/>
    <w:rsid w:val="005D69E8"/>
    <w:rsid w:val="005D6A53"/>
    <w:rsid w:val="005D7318"/>
    <w:rsid w:val="005D73F8"/>
    <w:rsid w:val="005D73F9"/>
    <w:rsid w:val="005D76BB"/>
    <w:rsid w:val="005D7920"/>
    <w:rsid w:val="005D7BC4"/>
    <w:rsid w:val="005D7D89"/>
    <w:rsid w:val="005D7E91"/>
    <w:rsid w:val="005E0212"/>
    <w:rsid w:val="005E02C6"/>
    <w:rsid w:val="005E037D"/>
    <w:rsid w:val="005E04AA"/>
    <w:rsid w:val="005E0563"/>
    <w:rsid w:val="005E0664"/>
    <w:rsid w:val="005E0948"/>
    <w:rsid w:val="005E0AAB"/>
    <w:rsid w:val="005E0C02"/>
    <w:rsid w:val="005E0E5D"/>
    <w:rsid w:val="005E0F55"/>
    <w:rsid w:val="005E0FC4"/>
    <w:rsid w:val="005E11E9"/>
    <w:rsid w:val="005E1218"/>
    <w:rsid w:val="005E135F"/>
    <w:rsid w:val="005E13E4"/>
    <w:rsid w:val="005E14D5"/>
    <w:rsid w:val="005E15B1"/>
    <w:rsid w:val="005E1670"/>
    <w:rsid w:val="005E16FC"/>
    <w:rsid w:val="005E171E"/>
    <w:rsid w:val="005E1984"/>
    <w:rsid w:val="005E1A31"/>
    <w:rsid w:val="005E1D6B"/>
    <w:rsid w:val="005E1F0A"/>
    <w:rsid w:val="005E1F68"/>
    <w:rsid w:val="005E1FDF"/>
    <w:rsid w:val="005E2104"/>
    <w:rsid w:val="005E2172"/>
    <w:rsid w:val="005E2261"/>
    <w:rsid w:val="005E22BB"/>
    <w:rsid w:val="005E22CB"/>
    <w:rsid w:val="005E230B"/>
    <w:rsid w:val="005E2353"/>
    <w:rsid w:val="005E2536"/>
    <w:rsid w:val="005E25EE"/>
    <w:rsid w:val="005E2696"/>
    <w:rsid w:val="005E2833"/>
    <w:rsid w:val="005E28A0"/>
    <w:rsid w:val="005E28DF"/>
    <w:rsid w:val="005E2B58"/>
    <w:rsid w:val="005E2B7A"/>
    <w:rsid w:val="005E2B85"/>
    <w:rsid w:val="005E2F29"/>
    <w:rsid w:val="005E30E9"/>
    <w:rsid w:val="005E33A0"/>
    <w:rsid w:val="005E364B"/>
    <w:rsid w:val="005E38AA"/>
    <w:rsid w:val="005E393B"/>
    <w:rsid w:val="005E3A13"/>
    <w:rsid w:val="005E3E23"/>
    <w:rsid w:val="005E40F6"/>
    <w:rsid w:val="005E41A8"/>
    <w:rsid w:val="005E4353"/>
    <w:rsid w:val="005E43F3"/>
    <w:rsid w:val="005E4587"/>
    <w:rsid w:val="005E45E8"/>
    <w:rsid w:val="005E4748"/>
    <w:rsid w:val="005E477F"/>
    <w:rsid w:val="005E481D"/>
    <w:rsid w:val="005E4955"/>
    <w:rsid w:val="005E4974"/>
    <w:rsid w:val="005E4A1E"/>
    <w:rsid w:val="005E4BCD"/>
    <w:rsid w:val="005E4C2B"/>
    <w:rsid w:val="005E4CE2"/>
    <w:rsid w:val="005E4DD2"/>
    <w:rsid w:val="005E4EA9"/>
    <w:rsid w:val="005E5186"/>
    <w:rsid w:val="005E53E2"/>
    <w:rsid w:val="005E5672"/>
    <w:rsid w:val="005E569E"/>
    <w:rsid w:val="005E5779"/>
    <w:rsid w:val="005E5852"/>
    <w:rsid w:val="005E5863"/>
    <w:rsid w:val="005E5936"/>
    <w:rsid w:val="005E598B"/>
    <w:rsid w:val="005E6138"/>
    <w:rsid w:val="005E6336"/>
    <w:rsid w:val="005E633D"/>
    <w:rsid w:val="005E670F"/>
    <w:rsid w:val="005E6C68"/>
    <w:rsid w:val="005E6D08"/>
    <w:rsid w:val="005E7004"/>
    <w:rsid w:val="005E72F9"/>
    <w:rsid w:val="005E72FD"/>
    <w:rsid w:val="005E746D"/>
    <w:rsid w:val="005E77F7"/>
    <w:rsid w:val="005E789D"/>
    <w:rsid w:val="005E7A25"/>
    <w:rsid w:val="005E7AF1"/>
    <w:rsid w:val="005E7CEA"/>
    <w:rsid w:val="005E7D1C"/>
    <w:rsid w:val="005E7E2E"/>
    <w:rsid w:val="005E7EED"/>
    <w:rsid w:val="005F02C4"/>
    <w:rsid w:val="005F04F7"/>
    <w:rsid w:val="005F0592"/>
    <w:rsid w:val="005F05F6"/>
    <w:rsid w:val="005F05FE"/>
    <w:rsid w:val="005F06CE"/>
    <w:rsid w:val="005F0B0A"/>
    <w:rsid w:val="005F0B29"/>
    <w:rsid w:val="005F0B4F"/>
    <w:rsid w:val="005F0B9F"/>
    <w:rsid w:val="005F0BFB"/>
    <w:rsid w:val="005F0C41"/>
    <w:rsid w:val="005F0FD0"/>
    <w:rsid w:val="005F10E0"/>
    <w:rsid w:val="005F1237"/>
    <w:rsid w:val="005F12A2"/>
    <w:rsid w:val="005F1327"/>
    <w:rsid w:val="005F1490"/>
    <w:rsid w:val="005F14CD"/>
    <w:rsid w:val="005F1503"/>
    <w:rsid w:val="005F16A5"/>
    <w:rsid w:val="005F16E4"/>
    <w:rsid w:val="005F2473"/>
    <w:rsid w:val="005F24A6"/>
    <w:rsid w:val="005F24DA"/>
    <w:rsid w:val="005F28BD"/>
    <w:rsid w:val="005F2916"/>
    <w:rsid w:val="005F2B30"/>
    <w:rsid w:val="005F2B97"/>
    <w:rsid w:val="005F2BC9"/>
    <w:rsid w:val="005F2C9E"/>
    <w:rsid w:val="005F2D12"/>
    <w:rsid w:val="005F2E7B"/>
    <w:rsid w:val="005F2EEF"/>
    <w:rsid w:val="005F3235"/>
    <w:rsid w:val="005F324C"/>
    <w:rsid w:val="005F32EC"/>
    <w:rsid w:val="005F332B"/>
    <w:rsid w:val="005F352C"/>
    <w:rsid w:val="005F3600"/>
    <w:rsid w:val="005F3888"/>
    <w:rsid w:val="005F38B2"/>
    <w:rsid w:val="005F39E4"/>
    <w:rsid w:val="005F3AC3"/>
    <w:rsid w:val="005F3B1D"/>
    <w:rsid w:val="005F3BD7"/>
    <w:rsid w:val="005F3D73"/>
    <w:rsid w:val="005F3FC4"/>
    <w:rsid w:val="005F40A6"/>
    <w:rsid w:val="005F40D6"/>
    <w:rsid w:val="005F43AF"/>
    <w:rsid w:val="005F45BA"/>
    <w:rsid w:val="005F460C"/>
    <w:rsid w:val="005F4819"/>
    <w:rsid w:val="005F48C1"/>
    <w:rsid w:val="005F49C3"/>
    <w:rsid w:val="005F49E6"/>
    <w:rsid w:val="005F4B02"/>
    <w:rsid w:val="005F4BC6"/>
    <w:rsid w:val="005F4D5B"/>
    <w:rsid w:val="005F4FAF"/>
    <w:rsid w:val="005F4FD1"/>
    <w:rsid w:val="005F4FDA"/>
    <w:rsid w:val="005F5217"/>
    <w:rsid w:val="005F5264"/>
    <w:rsid w:val="005F5429"/>
    <w:rsid w:val="005F572C"/>
    <w:rsid w:val="005F5B5F"/>
    <w:rsid w:val="005F5C56"/>
    <w:rsid w:val="005F5DD6"/>
    <w:rsid w:val="005F5FD9"/>
    <w:rsid w:val="005F61C7"/>
    <w:rsid w:val="005F6259"/>
    <w:rsid w:val="005F637D"/>
    <w:rsid w:val="005F651C"/>
    <w:rsid w:val="005F66B4"/>
    <w:rsid w:val="005F68F4"/>
    <w:rsid w:val="005F6BB1"/>
    <w:rsid w:val="005F6DE2"/>
    <w:rsid w:val="005F6E79"/>
    <w:rsid w:val="005F6FB3"/>
    <w:rsid w:val="005F71F3"/>
    <w:rsid w:val="005F7298"/>
    <w:rsid w:val="005F7653"/>
    <w:rsid w:val="005F76EC"/>
    <w:rsid w:val="005F7736"/>
    <w:rsid w:val="005F7763"/>
    <w:rsid w:val="005F7776"/>
    <w:rsid w:val="005F780E"/>
    <w:rsid w:val="005F787F"/>
    <w:rsid w:val="005F7A66"/>
    <w:rsid w:val="005F7C9E"/>
    <w:rsid w:val="005F7CD7"/>
    <w:rsid w:val="005F7FD5"/>
    <w:rsid w:val="006000DD"/>
    <w:rsid w:val="0060017A"/>
    <w:rsid w:val="006001AC"/>
    <w:rsid w:val="00600304"/>
    <w:rsid w:val="006004B5"/>
    <w:rsid w:val="006007A7"/>
    <w:rsid w:val="00600810"/>
    <w:rsid w:val="006008FC"/>
    <w:rsid w:val="00600C9E"/>
    <w:rsid w:val="00600D82"/>
    <w:rsid w:val="00600E83"/>
    <w:rsid w:val="00600FA4"/>
    <w:rsid w:val="006012D4"/>
    <w:rsid w:val="006012E1"/>
    <w:rsid w:val="006013FB"/>
    <w:rsid w:val="0060157D"/>
    <w:rsid w:val="0060163C"/>
    <w:rsid w:val="00601662"/>
    <w:rsid w:val="00601683"/>
    <w:rsid w:val="006016CA"/>
    <w:rsid w:val="006019C1"/>
    <w:rsid w:val="00601BE6"/>
    <w:rsid w:val="00601D87"/>
    <w:rsid w:val="00601D9D"/>
    <w:rsid w:val="00601F5C"/>
    <w:rsid w:val="0060202D"/>
    <w:rsid w:val="00602292"/>
    <w:rsid w:val="006022D4"/>
    <w:rsid w:val="0060240C"/>
    <w:rsid w:val="00602447"/>
    <w:rsid w:val="00602599"/>
    <w:rsid w:val="0060273C"/>
    <w:rsid w:val="00602C72"/>
    <w:rsid w:val="00603085"/>
    <w:rsid w:val="00603169"/>
    <w:rsid w:val="0060341D"/>
    <w:rsid w:val="0060361D"/>
    <w:rsid w:val="00603850"/>
    <w:rsid w:val="006039D8"/>
    <w:rsid w:val="00603B71"/>
    <w:rsid w:val="00603B91"/>
    <w:rsid w:val="00603BC6"/>
    <w:rsid w:val="00603C1A"/>
    <w:rsid w:val="0060412B"/>
    <w:rsid w:val="006042CC"/>
    <w:rsid w:val="00604454"/>
    <w:rsid w:val="006045FC"/>
    <w:rsid w:val="00604630"/>
    <w:rsid w:val="00604673"/>
    <w:rsid w:val="0060469E"/>
    <w:rsid w:val="00604D2D"/>
    <w:rsid w:val="00604DDD"/>
    <w:rsid w:val="00604FA7"/>
    <w:rsid w:val="0060549F"/>
    <w:rsid w:val="006055A6"/>
    <w:rsid w:val="006055C7"/>
    <w:rsid w:val="00605617"/>
    <w:rsid w:val="00605689"/>
    <w:rsid w:val="006057DB"/>
    <w:rsid w:val="00605863"/>
    <w:rsid w:val="00605BA5"/>
    <w:rsid w:val="00605BBE"/>
    <w:rsid w:val="00605C22"/>
    <w:rsid w:val="00605CB1"/>
    <w:rsid w:val="0060644C"/>
    <w:rsid w:val="00606588"/>
    <w:rsid w:val="006065CF"/>
    <w:rsid w:val="006068B8"/>
    <w:rsid w:val="00606929"/>
    <w:rsid w:val="00606BBB"/>
    <w:rsid w:val="00606C49"/>
    <w:rsid w:val="00606C5C"/>
    <w:rsid w:val="00606E61"/>
    <w:rsid w:val="00606F11"/>
    <w:rsid w:val="006070CD"/>
    <w:rsid w:val="006073B7"/>
    <w:rsid w:val="006074DF"/>
    <w:rsid w:val="00607799"/>
    <w:rsid w:val="00607B8B"/>
    <w:rsid w:val="00607BA7"/>
    <w:rsid w:val="00607BE1"/>
    <w:rsid w:val="006104EC"/>
    <w:rsid w:val="0061066A"/>
    <w:rsid w:val="0061077C"/>
    <w:rsid w:val="00610795"/>
    <w:rsid w:val="00610903"/>
    <w:rsid w:val="00610B1B"/>
    <w:rsid w:val="00610CB6"/>
    <w:rsid w:val="006110F4"/>
    <w:rsid w:val="00611418"/>
    <w:rsid w:val="0061169B"/>
    <w:rsid w:val="006117D7"/>
    <w:rsid w:val="006119C6"/>
    <w:rsid w:val="00611F63"/>
    <w:rsid w:val="006121CE"/>
    <w:rsid w:val="00612290"/>
    <w:rsid w:val="006123D0"/>
    <w:rsid w:val="006124E0"/>
    <w:rsid w:val="0061262A"/>
    <w:rsid w:val="00612647"/>
    <w:rsid w:val="00612818"/>
    <w:rsid w:val="00612922"/>
    <w:rsid w:val="0061294F"/>
    <w:rsid w:val="00612994"/>
    <w:rsid w:val="006129AF"/>
    <w:rsid w:val="006129DF"/>
    <w:rsid w:val="00612F85"/>
    <w:rsid w:val="00613189"/>
    <w:rsid w:val="006131ED"/>
    <w:rsid w:val="006132AB"/>
    <w:rsid w:val="00613332"/>
    <w:rsid w:val="00613575"/>
    <w:rsid w:val="0061399F"/>
    <w:rsid w:val="00613D4D"/>
    <w:rsid w:val="00613E82"/>
    <w:rsid w:val="006142C2"/>
    <w:rsid w:val="0061447B"/>
    <w:rsid w:val="0061467B"/>
    <w:rsid w:val="0061485C"/>
    <w:rsid w:val="00615019"/>
    <w:rsid w:val="00615068"/>
    <w:rsid w:val="0061518F"/>
    <w:rsid w:val="0061520A"/>
    <w:rsid w:val="00615259"/>
    <w:rsid w:val="006154C5"/>
    <w:rsid w:val="006154EE"/>
    <w:rsid w:val="00615721"/>
    <w:rsid w:val="006158D0"/>
    <w:rsid w:val="0061596F"/>
    <w:rsid w:val="00615BB4"/>
    <w:rsid w:val="00615C0A"/>
    <w:rsid w:val="00615E1E"/>
    <w:rsid w:val="00615F04"/>
    <w:rsid w:val="006162B3"/>
    <w:rsid w:val="00616449"/>
    <w:rsid w:val="006165C1"/>
    <w:rsid w:val="006167A7"/>
    <w:rsid w:val="0061688C"/>
    <w:rsid w:val="00616894"/>
    <w:rsid w:val="006168C2"/>
    <w:rsid w:val="00617136"/>
    <w:rsid w:val="006173D6"/>
    <w:rsid w:val="006177D4"/>
    <w:rsid w:val="00617997"/>
    <w:rsid w:val="00617DEA"/>
    <w:rsid w:val="00617EED"/>
    <w:rsid w:val="00617FB9"/>
    <w:rsid w:val="00620094"/>
    <w:rsid w:val="0062033E"/>
    <w:rsid w:val="0062056C"/>
    <w:rsid w:val="0062079A"/>
    <w:rsid w:val="0062093B"/>
    <w:rsid w:val="00620B86"/>
    <w:rsid w:val="00620D2D"/>
    <w:rsid w:val="0062106D"/>
    <w:rsid w:val="006212A1"/>
    <w:rsid w:val="0062144C"/>
    <w:rsid w:val="00621559"/>
    <w:rsid w:val="006217BA"/>
    <w:rsid w:val="006217DA"/>
    <w:rsid w:val="0062181C"/>
    <w:rsid w:val="0062181E"/>
    <w:rsid w:val="00621C6A"/>
    <w:rsid w:val="00621EE4"/>
    <w:rsid w:val="0062242B"/>
    <w:rsid w:val="00622BB4"/>
    <w:rsid w:val="00622BC2"/>
    <w:rsid w:val="00622BC7"/>
    <w:rsid w:val="00622BC9"/>
    <w:rsid w:val="00622EEC"/>
    <w:rsid w:val="00622FDC"/>
    <w:rsid w:val="006231BF"/>
    <w:rsid w:val="0062320A"/>
    <w:rsid w:val="0062380A"/>
    <w:rsid w:val="0062385F"/>
    <w:rsid w:val="0062391C"/>
    <w:rsid w:val="0062395B"/>
    <w:rsid w:val="00623BB5"/>
    <w:rsid w:val="00623D79"/>
    <w:rsid w:val="00623F34"/>
    <w:rsid w:val="0062400E"/>
    <w:rsid w:val="00624129"/>
    <w:rsid w:val="00624323"/>
    <w:rsid w:val="0062434C"/>
    <w:rsid w:val="00624361"/>
    <w:rsid w:val="006244F9"/>
    <w:rsid w:val="0062467D"/>
    <w:rsid w:val="00624B9B"/>
    <w:rsid w:val="00624FE2"/>
    <w:rsid w:val="0062501E"/>
    <w:rsid w:val="0062508C"/>
    <w:rsid w:val="006251E3"/>
    <w:rsid w:val="006254FB"/>
    <w:rsid w:val="00625657"/>
    <w:rsid w:val="00625855"/>
    <w:rsid w:val="0062594A"/>
    <w:rsid w:val="00625CE2"/>
    <w:rsid w:val="00625FB5"/>
    <w:rsid w:val="00625FEB"/>
    <w:rsid w:val="00625FF4"/>
    <w:rsid w:val="0062608B"/>
    <w:rsid w:val="00626499"/>
    <w:rsid w:val="0062658D"/>
    <w:rsid w:val="006269D4"/>
    <w:rsid w:val="00626B9F"/>
    <w:rsid w:val="00626D8D"/>
    <w:rsid w:val="00626E41"/>
    <w:rsid w:val="0062709F"/>
    <w:rsid w:val="006270BA"/>
    <w:rsid w:val="00627139"/>
    <w:rsid w:val="006273E6"/>
    <w:rsid w:val="0062743B"/>
    <w:rsid w:val="006277DD"/>
    <w:rsid w:val="006278AB"/>
    <w:rsid w:val="00627947"/>
    <w:rsid w:val="006279BD"/>
    <w:rsid w:val="006279FF"/>
    <w:rsid w:val="00627A02"/>
    <w:rsid w:val="00627B2F"/>
    <w:rsid w:val="00627DF3"/>
    <w:rsid w:val="00627E53"/>
    <w:rsid w:val="0063020F"/>
    <w:rsid w:val="006302BA"/>
    <w:rsid w:val="00630319"/>
    <w:rsid w:val="00630521"/>
    <w:rsid w:val="00630913"/>
    <w:rsid w:val="00630930"/>
    <w:rsid w:val="00630D7F"/>
    <w:rsid w:val="00630DEA"/>
    <w:rsid w:val="0063104F"/>
    <w:rsid w:val="006316A9"/>
    <w:rsid w:val="0063178D"/>
    <w:rsid w:val="0063187F"/>
    <w:rsid w:val="00631924"/>
    <w:rsid w:val="00631A3A"/>
    <w:rsid w:val="00631C33"/>
    <w:rsid w:val="00631E1A"/>
    <w:rsid w:val="00631F42"/>
    <w:rsid w:val="00631F4F"/>
    <w:rsid w:val="00631FB4"/>
    <w:rsid w:val="0063214C"/>
    <w:rsid w:val="00632215"/>
    <w:rsid w:val="00632520"/>
    <w:rsid w:val="0063260D"/>
    <w:rsid w:val="00632896"/>
    <w:rsid w:val="006328B4"/>
    <w:rsid w:val="00632C52"/>
    <w:rsid w:val="00632DD5"/>
    <w:rsid w:val="00633220"/>
    <w:rsid w:val="00633230"/>
    <w:rsid w:val="00633259"/>
    <w:rsid w:val="006332B4"/>
    <w:rsid w:val="00633408"/>
    <w:rsid w:val="00633997"/>
    <w:rsid w:val="00633B1A"/>
    <w:rsid w:val="006341F8"/>
    <w:rsid w:val="006342C4"/>
    <w:rsid w:val="0063451C"/>
    <w:rsid w:val="00634561"/>
    <w:rsid w:val="00634617"/>
    <w:rsid w:val="00634731"/>
    <w:rsid w:val="00634A64"/>
    <w:rsid w:val="00634C6B"/>
    <w:rsid w:val="00634C95"/>
    <w:rsid w:val="00634CA8"/>
    <w:rsid w:val="00634EA9"/>
    <w:rsid w:val="0063504E"/>
    <w:rsid w:val="00635172"/>
    <w:rsid w:val="00635191"/>
    <w:rsid w:val="006357A3"/>
    <w:rsid w:val="00635865"/>
    <w:rsid w:val="006358D3"/>
    <w:rsid w:val="006358D9"/>
    <w:rsid w:val="00635A80"/>
    <w:rsid w:val="00635F32"/>
    <w:rsid w:val="00635F9D"/>
    <w:rsid w:val="006361B7"/>
    <w:rsid w:val="0063620D"/>
    <w:rsid w:val="006362BD"/>
    <w:rsid w:val="006363D5"/>
    <w:rsid w:val="00636544"/>
    <w:rsid w:val="00636974"/>
    <w:rsid w:val="00636986"/>
    <w:rsid w:val="00636A21"/>
    <w:rsid w:val="00636A2A"/>
    <w:rsid w:val="00636A53"/>
    <w:rsid w:val="00636A98"/>
    <w:rsid w:val="00636AFC"/>
    <w:rsid w:val="006371D7"/>
    <w:rsid w:val="006371E4"/>
    <w:rsid w:val="00637250"/>
    <w:rsid w:val="0063726F"/>
    <w:rsid w:val="0063747B"/>
    <w:rsid w:val="006376B6"/>
    <w:rsid w:val="0063789D"/>
    <w:rsid w:val="00637C2D"/>
    <w:rsid w:val="00637CE1"/>
    <w:rsid w:val="00637D14"/>
    <w:rsid w:val="00637F2B"/>
    <w:rsid w:val="0064026E"/>
    <w:rsid w:val="00640275"/>
    <w:rsid w:val="00640627"/>
    <w:rsid w:val="0064085F"/>
    <w:rsid w:val="006408F8"/>
    <w:rsid w:val="00640C55"/>
    <w:rsid w:val="00640DB0"/>
    <w:rsid w:val="006410C7"/>
    <w:rsid w:val="0064120B"/>
    <w:rsid w:val="006413E2"/>
    <w:rsid w:val="00641405"/>
    <w:rsid w:val="006414CC"/>
    <w:rsid w:val="006415A0"/>
    <w:rsid w:val="0064168E"/>
    <w:rsid w:val="00641961"/>
    <w:rsid w:val="00641BDB"/>
    <w:rsid w:val="00641C39"/>
    <w:rsid w:val="00641D0D"/>
    <w:rsid w:val="00641E47"/>
    <w:rsid w:val="00641E68"/>
    <w:rsid w:val="006421CA"/>
    <w:rsid w:val="00642733"/>
    <w:rsid w:val="00642879"/>
    <w:rsid w:val="00642943"/>
    <w:rsid w:val="00642C8D"/>
    <w:rsid w:val="00642E05"/>
    <w:rsid w:val="0064304A"/>
    <w:rsid w:val="006430ED"/>
    <w:rsid w:val="0064376C"/>
    <w:rsid w:val="00643BC1"/>
    <w:rsid w:val="00643C2F"/>
    <w:rsid w:val="00643DA8"/>
    <w:rsid w:val="00643F44"/>
    <w:rsid w:val="0064408B"/>
    <w:rsid w:val="006440D7"/>
    <w:rsid w:val="0064485B"/>
    <w:rsid w:val="0064488C"/>
    <w:rsid w:val="006448DB"/>
    <w:rsid w:val="00644BB3"/>
    <w:rsid w:val="00644DEC"/>
    <w:rsid w:val="00644EB6"/>
    <w:rsid w:val="00644F9F"/>
    <w:rsid w:val="00645085"/>
    <w:rsid w:val="0064540A"/>
    <w:rsid w:val="00645783"/>
    <w:rsid w:val="00645B0D"/>
    <w:rsid w:val="00645B4A"/>
    <w:rsid w:val="00645B75"/>
    <w:rsid w:val="00645B94"/>
    <w:rsid w:val="00645CCA"/>
    <w:rsid w:val="00645DCA"/>
    <w:rsid w:val="0064608C"/>
    <w:rsid w:val="00646128"/>
    <w:rsid w:val="006462D8"/>
    <w:rsid w:val="006462EC"/>
    <w:rsid w:val="00646302"/>
    <w:rsid w:val="006465CA"/>
    <w:rsid w:val="0064670B"/>
    <w:rsid w:val="0064690B"/>
    <w:rsid w:val="00646BAB"/>
    <w:rsid w:val="00646BB2"/>
    <w:rsid w:val="00646D73"/>
    <w:rsid w:val="00646D79"/>
    <w:rsid w:val="00646E75"/>
    <w:rsid w:val="006472C7"/>
    <w:rsid w:val="006473E7"/>
    <w:rsid w:val="00647417"/>
    <w:rsid w:val="0064747C"/>
    <w:rsid w:val="0064756A"/>
    <w:rsid w:val="00647696"/>
    <w:rsid w:val="006476AF"/>
    <w:rsid w:val="006479B1"/>
    <w:rsid w:val="00647A20"/>
    <w:rsid w:val="00647A7B"/>
    <w:rsid w:val="00647AF6"/>
    <w:rsid w:val="00647B6D"/>
    <w:rsid w:val="00647CAD"/>
    <w:rsid w:val="00650091"/>
    <w:rsid w:val="006500C7"/>
    <w:rsid w:val="0065038B"/>
    <w:rsid w:val="00650394"/>
    <w:rsid w:val="006504A4"/>
    <w:rsid w:val="00650B6E"/>
    <w:rsid w:val="00650C8E"/>
    <w:rsid w:val="00650E21"/>
    <w:rsid w:val="00650F56"/>
    <w:rsid w:val="0065100F"/>
    <w:rsid w:val="00651029"/>
    <w:rsid w:val="00651108"/>
    <w:rsid w:val="006513C8"/>
    <w:rsid w:val="006513FB"/>
    <w:rsid w:val="00651998"/>
    <w:rsid w:val="006519AA"/>
    <w:rsid w:val="00651BC1"/>
    <w:rsid w:val="00651BFD"/>
    <w:rsid w:val="00651C1D"/>
    <w:rsid w:val="00651E26"/>
    <w:rsid w:val="00651E93"/>
    <w:rsid w:val="006522D8"/>
    <w:rsid w:val="00652C60"/>
    <w:rsid w:val="00652D5D"/>
    <w:rsid w:val="00652FD6"/>
    <w:rsid w:val="00653209"/>
    <w:rsid w:val="0065337A"/>
    <w:rsid w:val="00653405"/>
    <w:rsid w:val="006534A0"/>
    <w:rsid w:val="006535BF"/>
    <w:rsid w:val="00653660"/>
    <w:rsid w:val="00653675"/>
    <w:rsid w:val="0065376D"/>
    <w:rsid w:val="00653792"/>
    <w:rsid w:val="00653800"/>
    <w:rsid w:val="00653836"/>
    <w:rsid w:val="006538A0"/>
    <w:rsid w:val="0065392B"/>
    <w:rsid w:val="00653A71"/>
    <w:rsid w:val="00653B54"/>
    <w:rsid w:val="00653BCE"/>
    <w:rsid w:val="00653C09"/>
    <w:rsid w:val="00653CF7"/>
    <w:rsid w:val="00653CFD"/>
    <w:rsid w:val="00653E02"/>
    <w:rsid w:val="00653F46"/>
    <w:rsid w:val="006542AA"/>
    <w:rsid w:val="006542EC"/>
    <w:rsid w:val="0065441D"/>
    <w:rsid w:val="00654563"/>
    <w:rsid w:val="00654714"/>
    <w:rsid w:val="0065471B"/>
    <w:rsid w:val="00654B10"/>
    <w:rsid w:val="00654D13"/>
    <w:rsid w:val="006550F0"/>
    <w:rsid w:val="006552D0"/>
    <w:rsid w:val="00655436"/>
    <w:rsid w:val="006556F0"/>
    <w:rsid w:val="00655792"/>
    <w:rsid w:val="00655907"/>
    <w:rsid w:val="00655A2F"/>
    <w:rsid w:val="00655E2B"/>
    <w:rsid w:val="00656294"/>
    <w:rsid w:val="006567F5"/>
    <w:rsid w:val="00656B00"/>
    <w:rsid w:val="00656DB3"/>
    <w:rsid w:val="00656ED1"/>
    <w:rsid w:val="00656F69"/>
    <w:rsid w:val="00657158"/>
    <w:rsid w:val="006572DD"/>
    <w:rsid w:val="00657489"/>
    <w:rsid w:val="00657A62"/>
    <w:rsid w:val="00657A6B"/>
    <w:rsid w:val="00657B5C"/>
    <w:rsid w:val="00657B65"/>
    <w:rsid w:val="00657C5F"/>
    <w:rsid w:val="00657CB6"/>
    <w:rsid w:val="00657F25"/>
    <w:rsid w:val="006600AC"/>
    <w:rsid w:val="00660130"/>
    <w:rsid w:val="006602BC"/>
    <w:rsid w:val="006603D7"/>
    <w:rsid w:val="00660506"/>
    <w:rsid w:val="0066051F"/>
    <w:rsid w:val="00660778"/>
    <w:rsid w:val="00660865"/>
    <w:rsid w:val="0066088C"/>
    <w:rsid w:val="00660CAA"/>
    <w:rsid w:val="00660CB1"/>
    <w:rsid w:val="00660CB6"/>
    <w:rsid w:val="00660CC0"/>
    <w:rsid w:val="00660D36"/>
    <w:rsid w:val="00661089"/>
    <w:rsid w:val="0066124C"/>
    <w:rsid w:val="0066145E"/>
    <w:rsid w:val="00661550"/>
    <w:rsid w:val="006615C5"/>
    <w:rsid w:val="0066170C"/>
    <w:rsid w:val="00661783"/>
    <w:rsid w:val="006619E5"/>
    <w:rsid w:val="00661A69"/>
    <w:rsid w:val="00661B69"/>
    <w:rsid w:val="006620E6"/>
    <w:rsid w:val="0066224F"/>
    <w:rsid w:val="006624DC"/>
    <w:rsid w:val="0066252C"/>
    <w:rsid w:val="006625F9"/>
    <w:rsid w:val="0066282A"/>
    <w:rsid w:val="00662AC8"/>
    <w:rsid w:val="00662B15"/>
    <w:rsid w:val="00662D19"/>
    <w:rsid w:val="00662D8F"/>
    <w:rsid w:val="00662DF6"/>
    <w:rsid w:val="00663112"/>
    <w:rsid w:val="006631EA"/>
    <w:rsid w:val="0066333B"/>
    <w:rsid w:val="006634B6"/>
    <w:rsid w:val="00663594"/>
    <w:rsid w:val="006635D2"/>
    <w:rsid w:val="006637BF"/>
    <w:rsid w:val="00663860"/>
    <w:rsid w:val="00663998"/>
    <w:rsid w:val="00663A35"/>
    <w:rsid w:val="00663B0B"/>
    <w:rsid w:val="00663B46"/>
    <w:rsid w:val="00663CF2"/>
    <w:rsid w:val="00663D16"/>
    <w:rsid w:val="00663DB6"/>
    <w:rsid w:val="00663EBE"/>
    <w:rsid w:val="00664015"/>
    <w:rsid w:val="00664207"/>
    <w:rsid w:val="00664299"/>
    <w:rsid w:val="0066441D"/>
    <w:rsid w:val="00664428"/>
    <w:rsid w:val="00664583"/>
    <w:rsid w:val="00664841"/>
    <w:rsid w:val="006648F5"/>
    <w:rsid w:val="006648FA"/>
    <w:rsid w:val="00664975"/>
    <w:rsid w:val="00664F85"/>
    <w:rsid w:val="00665156"/>
    <w:rsid w:val="006653CA"/>
    <w:rsid w:val="006654FA"/>
    <w:rsid w:val="0066555C"/>
    <w:rsid w:val="00665642"/>
    <w:rsid w:val="0066565B"/>
    <w:rsid w:val="00665748"/>
    <w:rsid w:val="00665C4C"/>
    <w:rsid w:val="00665F1F"/>
    <w:rsid w:val="00666043"/>
    <w:rsid w:val="00666067"/>
    <w:rsid w:val="00666158"/>
    <w:rsid w:val="0066629F"/>
    <w:rsid w:val="0066658F"/>
    <w:rsid w:val="00666628"/>
    <w:rsid w:val="006666B4"/>
    <w:rsid w:val="006668C7"/>
    <w:rsid w:val="00666911"/>
    <w:rsid w:val="00666983"/>
    <w:rsid w:val="00666DF6"/>
    <w:rsid w:val="00666E5C"/>
    <w:rsid w:val="00666F9B"/>
    <w:rsid w:val="006672ED"/>
    <w:rsid w:val="00667395"/>
    <w:rsid w:val="00667417"/>
    <w:rsid w:val="00667737"/>
    <w:rsid w:val="0066785C"/>
    <w:rsid w:val="0066799B"/>
    <w:rsid w:val="00667DB8"/>
    <w:rsid w:val="0067028D"/>
    <w:rsid w:val="006702F3"/>
    <w:rsid w:val="00670553"/>
    <w:rsid w:val="0067063B"/>
    <w:rsid w:val="0067066B"/>
    <w:rsid w:val="0067088C"/>
    <w:rsid w:val="006709CF"/>
    <w:rsid w:val="00670DBD"/>
    <w:rsid w:val="00670DD8"/>
    <w:rsid w:val="00670FD1"/>
    <w:rsid w:val="00671150"/>
    <w:rsid w:val="006712C3"/>
    <w:rsid w:val="0067139B"/>
    <w:rsid w:val="006715C0"/>
    <w:rsid w:val="006716EB"/>
    <w:rsid w:val="006717ED"/>
    <w:rsid w:val="0067193C"/>
    <w:rsid w:val="00671B02"/>
    <w:rsid w:val="00671D19"/>
    <w:rsid w:val="00671E4A"/>
    <w:rsid w:val="00672220"/>
    <w:rsid w:val="006722D3"/>
    <w:rsid w:val="006722F3"/>
    <w:rsid w:val="00672313"/>
    <w:rsid w:val="0067237F"/>
    <w:rsid w:val="006723C8"/>
    <w:rsid w:val="0067256B"/>
    <w:rsid w:val="006726AE"/>
    <w:rsid w:val="00672720"/>
    <w:rsid w:val="0067287F"/>
    <w:rsid w:val="006729BE"/>
    <w:rsid w:val="00672BEA"/>
    <w:rsid w:val="00672C55"/>
    <w:rsid w:val="00672E22"/>
    <w:rsid w:val="00673067"/>
    <w:rsid w:val="00673096"/>
    <w:rsid w:val="00673182"/>
    <w:rsid w:val="00673210"/>
    <w:rsid w:val="006737E5"/>
    <w:rsid w:val="0067399D"/>
    <w:rsid w:val="00673AB8"/>
    <w:rsid w:val="00673D92"/>
    <w:rsid w:val="00673D9D"/>
    <w:rsid w:val="00673EE9"/>
    <w:rsid w:val="0067406F"/>
    <w:rsid w:val="006741CC"/>
    <w:rsid w:val="0067448B"/>
    <w:rsid w:val="006746D6"/>
    <w:rsid w:val="006746F8"/>
    <w:rsid w:val="006747DF"/>
    <w:rsid w:val="00674AE0"/>
    <w:rsid w:val="00674B32"/>
    <w:rsid w:val="00674CBD"/>
    <w:rsid w:val="00674D64"/>
    <w:rsid w:val="00674E43"/>
    <w:rsid w:val="00674EED"/>
    <w:rsid w:val="00675030"/>
    <w:rsid w:val="0067504C"/>
    <w:rsid w:val="006753E3"/>
    <w:rsid w:val="006754C5"/>
    <w:rsid w:val="006756EB"/>
    <w:rsid w:val="00675793"/>
    <w:rsid w:val="0067591A"/>
    <w:rsid w:val="00675ADF"/>
    <w:rsid w:val="00675B72"/>
    <w:rsid w:val="00675C88"/>
    <w:rsid w:val="00675DA2"/>
    <w:rsid w:val="00676098"/>
    <w:rsid w:val="00676114"/>
    <w:rsid w:val="0067633A"/>
    <w:rsid w:val="00676655"/>
    <w:rsid w:val="00676A77"/>
    <w:rsid w:val="00676C63"/>
    <w:rsid w:val="00676C6C"/>
    <w:rsid w:val="00676C6E"/>
    <w:rsid w:val="00676CD1"/>
    <w:rsid w:val="00676E69"/>
    <w:rsid w:val="00677125"/>
    <w:rsid w:val="00677297"/>
    <w:rsid w:val="006775F7"/>
    <w:rsid w:val="006776CC"/>
    <w:rsid w:val="006776D0"/>
    <w:rsid w:val="006777BF"/>
    <w:rsid w:val="00677861"/>
    <w:rsid w:val="00677878"/>
    <w:rsid w:val="00677885"/>
    <w:rsid w:val="00677A2B"/>
    <w:rsid w:val="00677B6D"/>
    <w:rsid w:val="00677BF2"/>
    <w:rsid w:val="00677C25"/>
    <w:rsid w:val="00677E81"/>
    <w:rsid w:val="00677EF2"/>
    <w:rsid w:val="006800B9"/>
    <w:rsid w:val="006800BD"/>
    <w:rsid w:val="00680673"/>
    <w:rsid w:val="00680955"/>
    <w:rsid w:val="00680ACE"/>
    <w:rsid w:val="00681046"/>
    <w:rsid w:val="006812AC"/>
    <w:rsid w:val="006812E7"/>
    <w:rsid w:val="006812F2"/>
    <w:rsid w:val="0068149F"/>
    <w:rsid w:val="006817E1"/>
    <w:rsid w:val="006818A6"/>
    <w:rsid w:val="00681B5D"/>
    <w:rsid w:val="00681FE7"/>
    <w:rsid w:val="006820E3"/>
    <w:rsid w:val="0068224D"/>
    <w:rsid w:val="006824E2"/>
    <w:rsid w:val="006824E9"/>
    <w:rsid w:val="0068253C"/>
    <w:rsid w:val="00682714"/>
    <w:rsid w:val="0068289E"/>
    <w:rsid w:val="00682966"/>
    <w:rsid w:val="0068297C"/>
    <w:rsid w:val="00682B54"/>
    <w:rsid w:val="00682F84"/>
    <w:rsid w:val="0068314E"/>
    <w:rsid w:val="006831F5"/>
    <w:rsid w:val="00683535"/>
    <w:rsid w:val="006839A5"/>
    <w:rsid w:val="00683A8F"/>
    <w:rsid w:val="00683E26"/>
    <w:rsid w:val="0068412D"/>
    <w:rsid w:val="006841EE"/>
    <w:rsid w:val="006845A6"/>
    <w:rsid w:val="006845CE"/>
    <w:rsid w:val="0068492F"/>
    <w:rsid w:val="00684945"/>
    <w:rsid w:val="00684949"/>
    <w:rsid w:val="00684EF5"/>
    <w:rsid w:val="00685651"/>
    <w:rsid w:val="006857F6"/>
    <w:rsid w:val="00685930"/>
    <w:rsid w:val="00685F5C"/>
    <w:rsid w:val="0068609F"/>
    <w:rsid w:val="006860AD"/>
    <w:rsid w:val="006865BE"/>
    <w:rsid w:val="00686726"/>
    <w:rsid w:val="006868C8"/>
    <w:rsid w:val="00686AA0"/>
    <w:rsid w:val="00686AC0"/>
    <w:rsid w:val="00686CDF"/>
    <w:rsid w:val="00686E12"/>
    <w:rsid w:val="00686EC4"/>
    <w:rsid w:val="00686F15"/>
    <w:rsid w:val="0068703E"/>
    <w:rsid w:val="0068719F"/>
    <w:rsid w:val="006874FE"/>
    <w:rsid w:val="00687739"/>
    <w:rsid w:val="006877B3"/>
    <w:rsid w:val="006877E1"/>
    <w:rsid w:val="00687AD3"/>
    <w:rsid w:val="00687AFF"/>
    <w:rsid w:val="00687B59"/>
    <w:rsid w:val="00687CD6"/>
    <w:rsid w:val="00687ECB"/>
    <w:rsid w:val="006900D2"/>
    <w:rsid w:val="006900EE"/>
    <w:rsid w:val="006903BC"/>
    <w:rsid w:val="006905C1"/>
    <w:rsid w:val="0069088C"/>
    <w:rsid w:val="006908B1"/>
    <w:rsid w:val="006908D4"/>
    <w:rsid w:val="00690976"/>
    <w:rsid w:val="00690BCA"/>
    <w:rsid w:val="006912E9"/>
    <w:rsid w:val="00691530"/>
    <w:rsid w:val="00691A0E"/>
    <w:rsid w:val="00691A26"/>
    <w:rsid w:val="00691CCF"/>
    <w:rsid w:val="00691CD5"/>
    <w:rsid w:val="00691F84"/>
    <w:rsid w:val="00692244"/>
    <w:rsid w:val="00692566"/>
    <w:rsid w:val="0069286A"/>
    <w:rsid w:val="0069286C"/>
    <w:rsid w:val="006928ED"/>
    <w:rsid w:val="00692943"/>
    <w:rsid w:val="00692A09"/>
    <w:rsid w:val="00692A9B"/>
    <w:rsid w:val="00692B38"/>
    <w:rsid w:val="00692B6C"/>
    <w:rsid w:val="00692B76"/>
    <w:rsid w:val="0069300D"/>
    <w:rsid w:val="00693310"/>
    <w:rsid w:val="006938C4"/>
    <w:rsid w:val="00693944"/>
    <w:rsid w:val="00693A3F"/>
    <w:rsid w:val="00693D9C"/>
    <w:rsid w:val="00693DC0"/>
    <w:rsid w:val="00693FE1"/>
    <w:rsid w:val="00694007"/>
    <w:rsid w:val="0069422F"/>
    <w:rsid w:val="00694360"/>
    <w:rsid w:val="00694570"/>
    <w:rsid w:val="006949AB"/>
    <w:rsid w:val="00694ABA"/>
    <w:rsid w:val="00694CA1"/>
    <w:rsid w:val="00694E01"/>
    <w:rsid w:val="00695012"/>
    <w:rsid w:val="006952F3"/>
    <w:rsid w:val="00695334"/>
    <w:rsid w:val="006957FA"/>
    <w:rsid w:val="00695851"/>
    <w:rsid w:val="00695920"/>
    <w:rsid w:val="00695B35"/>
    <w:rsid w:val="00695CF2"/>
    <w:rsid w:val="006962A2"/>
    <w:rsid w:val="00696729"/>
    <w:rsid w:val="00696782"/>
    <w:rsid w:val="006967D7"/>
    <w:rsid w:val="00696B02"/>
    <w:rsid w:val="00696BD4"/>
    <w:rsid w:val="00696BEF"/>
    <w:rsid w:val="00696D23"/>
    <w:rsid w:val="00696FAD"/>
    <w:rsid w:val="00696FB0"/>
    <w:rsid w:val="00696FCE"/>
    <w:rsid w:val="006972EF"/>
    <w:rsid w:val="00697606"/>
    <w:rsid w:val="006979F2"/>
    <w:rsid w:val="00697ACD"/>
    <w:rsid w:val="00697B18"/>
    <w:rsid w:val="00697C64"/>
    <w:rsid w:val="00697E6E"/>
    <w:rsid w:val="006A0263"/>
    <w:rsid w:val="006A0369"/>
    <w:rsid w:val="006A03F2"/>
    <w:rsid w:val="006A05CD"/>
    <w:rsid w:val="006A06B8"/>
    <w:rsid w:val="006A080A"/>
    <w:rsid w:val="006A0A66"/>
    <w:rsid w:val="006A0F4B"/>
    <w:rsid w:val="006A1642"/>
    <w:rsid w:val="006A175F"/>
    <w:rsid w:val="006A183C"/>
    <w:rsid w:val="006A1B7A"/>
    <w:rsid w:val="006A1BA0"/>
    <w:rsid w:val="006A1FC9"/>
    <w:rsid w:val="006A204E"/>
    <w:rsid w:val="006A2087"/>
    <w:rsid w:val="006A222A"/>
    <w:rsid w:val="006A242A"/>
    <w:rsid w:val="006A245D"/>
    <w:rsid w:val="006A2471"/>
    <w:rsid w:val="006A288D"/>
    <w:rsid w:val="006A2926"/>
    <w:rsid w:val="006A294C"/>
    <w:rsid w:val="006A2E32"/>
    <w:rsid w:val="006A327F"/>
    <w:rsid w:val="006A32B3"/>
    <w:rsid w:val="006A33AC"/>
    <w:rsid w:val="006A379F"/>
    <w:rsid w:val="006A3B27"/>
    <w:rsid w:val="006A3BA3"/>
    <w:rsid w:val="006A3CFA"/>
    <w:rsid w:val="006A3D6E"/>
    <w:rsid w:val="006A3E20"/>
    <w:rsid w:val="006A3F56"/>
    <w:rsid w:val="006A4054"/>
    <w:rsid w:val="006A40FB"/>
    <w:rsid w:val="006A4324"/>
    <w:rsid w:val="006A43EA"/>
    <w:rsid w:val="006A454C"/>
    <w:rsid w:val="006A4793"/>
    <w:rsid w:val="006A47CC"/>
    <w:rsid w:val="006A4A23"/>
    <w:rsid w:val="006A4A75"/>
    <w:rsid w:val="006A4BDB"/>
    <w:rsid w:val="006A4D0C"/>
    <w:rsid w:val="006A4D27"/>
    <w:rsid w:val="006A5043"/>
    <w:rsid w:val="006A549E"/>
    <w:rsid w:val="006A5962"/>
    <w:rsid w:val="006A5A90"/>
    <w:rsid w:val="006A5AD0"/>
    <w:rsid w:val="006A5B13"/>
    <w:rsid w:val="006A5EA3"/>
    <w:rsid w:val="006A5FED"/>
    <w:rsid w:val="006A6084"/>
    <w:rsid w:val="006A61DF"/>
    <w:rsid w:val="006A6263"/>
    <w:rsid w:val="006A646A"/>
    <w:rsid w:val="006A687A"/>
    <w:rsid w:val="006A6DF6"/>
    <w:rsid w:val="006A6F1D"/>
    <w:rsid w:val="006A713D"/>
    <w:rsid w:val="006A74A0"/>
    <w:rsid w:val="006A7525"/>
    <w:rsid w:val="006A7FC6"/>
    <w:rsid w:val="006B00D1"/>
    <w:rsid w:val="006B00FB"/>
    <w:rsid w:val="006B0296"/>
    <w:rsid w:val="006B04A4"/>
    <w:rsid w:val="006B0694"/>
    <w:rsid w:val="006B0911"/>
    <w:rsid w:val="006B0A59"/>
    <w:rsid w:val="006B0B64"/>
    <w:rsid w:val="006B0CEF"/>
    <w:rsid w:val="006B0D4C"/>
    <w:rsid w:val="006B0D9C"/>
    <w:rsid w:val="006B0DB5"/>
    <w:rsid w:val="006B1087"/>
    <w:rsid w:val="006B109C"/>
    <w:rsid w:val="006B11CB"/>
    <w:rsid w:val="006B1388"/>
    <w:rsid w:val="006B154A"/>
    <w:rsid w:val="006B15CE"/>
    <w:rsid w:val="006B1620"/>
    <w:rsid w:val="006B1873"/>
    <w:rsid w:val="006B1ACA"/>
    <w:rsid w:val="006B1CB1"/>
    <w:rsid w:val="006B1E16"/>
    <w:rsid w:val="006B22EE"/>
    <w:rsid w:val="006B26EC"/>
    <w:rsid w:val="006B2B47"/>
    <w:rsid w:val="006B2B55"/>
    <w:rsid w:val="006B2CCC"/>
    <w:rsid w:val="006B3088"/>
    <w:rsid w:val="006B30D4"/>
    <w:rsid w:val="006B30F0"/>
    <w:rsid w:val="006B3490"/>
    <w:rsid w:val="006B3707"/>
    <w:rsid w:val="006B38B1"/>
    <w:rsid w:val="006B3A28"/>
    <w:rsid w:val="006B3F6A"/>
    <w:rsid w:val="006B3F6D"/>
    <w:rsid w:val="006B3F76"/>
    <w:rsid w:val="006B404E"/>
    <w:rsid w:val="006B415A"/>
    <w:rsid w:val="006B42E5"/>
    <w:rsid w:val="006B4487"/>
    <w:rsid w:val="006B4715"/>
    <w:rsid w:val="006B477D"/>
    <w:rsid w:val="006B48DF"/>
    <w:rsid w:val="006B4A62"/>
    <w:rsid w:val="006B5081"/>
    <w:rsid w:val="006B512A"/>
    <w:rsid w:val="006B52EA"/>
    <w:rsid w:val="006B531C"/>
    <w:rsid w:val="006B5333"/>
    <w:rsid w:val="006B53A1"/>
    <w:rsid w:val="006B576B"/>
    <w:rsid w:val="006B5780"/>
    <w:rsid w:val="006B584C"/>
    <w:rsid w:val="006B5A07"/>
    <w:rsid w:val="006B5A3D"/>
    <w:rsid w:val="006B626F"/>
    <w:rsid w:val="006B6301"/>
    <w:rsid w:val="006B640E"/>
    <w:rsid w:val="006B65B8"/>
    <w:rsid w:val="006B65C1"/>
    <w:rsid w:val="006B67C8"/>
    <w:rsid w:val="006B67FF"/>
    <w:rsid w:val="006B6918"/>
    <w:rsid w:val="006B6A71"/>
    <w:rsid w:val="006B6B52"/>
    <w:rsid w:val="006B6F92"/>
    <w:rsid w:val="006B6FD8"/>
    <w:rsid w:val="006B722F"/>
    <w:rsid w:val="006B7351"/>
    <w:rsid w:val="006B73D5"/>
    <w:rsid w:val="006B7907"/>
    <w:rsid w:val="006B7B9B"/>
    <w:rsid w:val="006B7FA6"/>
    <w:rsid w:val="006C00B2"/>
    <w:rsid w:val="006C040E"/>
    <w:rsid w:val="006C0555"/>
    <w:rsid w:val="006C0719"/>
    <w:rsid w:val="006C072E"/>
    <w:rsid w:val="006C07DB"/>
    <w:rsid w:val="006C0A61"/>
    <w:rsid w:val="006C0B15"/>
    <w:rsid w:val="006C0BBD"/>
    <w:rsid w:val="006C0C33"/>
    <w:rsid w:val="006C0C7F"/>
    <w:rsid w:val="006C0E25"/>
    <w:rsid w:val="006C0F57"/>
    <w:rsid w:val="006C0FF5"/>
    <w:rsid w:val="006C1046"/>
    <w:rsid w:val="006C105D"/>
    <w:rsid w:val="006C119F"/>
    <w:rsid w:val="006C11E1"/>
    <w:rsid w:val="006C144C"/>
    <w:rsid w:val="006C1674"/>
    <w:rsid w:val="006C1BE5"/>
    <w:rsid w:val="006C1C39"/>
    <w:rsid w:val="006C2123"/>
    <w:rsid w:val="006C21CB"/>
    <w:rsid w:val="006C2385"/>
    <w:rsid w:val="006C2411"/>
    <w:rsid w:val="006C26A0"/>
    <w:rsid w:val="006C29B2"/>
    <w:rsid w:val="006C2A50"/>
    <w:rsid w:val="006C2C5D"/>
    <w:rsid w:val="006C2E10"/>
    <w:rsid w:val="006C330B"/>
    <w:rsid w:val="006C35B8"/>
    <w:rsid w:val="006C3645"/>
    <w:rsid w:val="006C3671"/>
    <w:rsid w:val="006C4092"/>
    <w:rsid w:val="006C4294"/>
    <w:rsid w:val="006C4359"/>
    <w:rsid w:val="006C47F8"/>
    <w:rsid w:val="006C4ACF"/>
    <w:rsid w:val="006C4BE1"/>
    <w:rsid w:val="006C4D52"/>
    <w:rsid w:val="006C4DA8"/>
    <w:rsid w:val="006C4F3B"/>
    <w:rsid w:val="006C563C"/>
    <w:rsid w:val="006C57E9"/>
    <w:rsid w:val="006C5C02"/>
    <w:rsid w:val="006C5ED4"/>
    <w:rsid w:val="006C5F45"/>
    <w:rsid w:val="006C60DD"/>
    <w:rsid w:val="006C61CF"/>
    <w:rsid w:val="006C6465"/>
    <w:rsid w:val="006C651E"/>
    <w:rsid w:val="006C6829"/>
    <w:rsid w:val="006C6875"/>
    <w:rsid w:val="006C6B18"/>
    <w:rsid w:val="006C6C60"/>
    <w:rsid w:val="006C6D75"/>
    <w:rsid w:val="006C6F28"/>
    <w:rsid w:val="006C7054"/>
    <w:rsid w:val="006C7061"/>
    <w:rsid w:val="006C7323"/>
    <w:rsid w:val="006C73A7"/>
    <w:rsid w:val="006C7404"/>
    <w:rsid w:val="006C779E"/>
    <w:rsid w:val="006C7D79"/>
    <w:rsid w:val="006D004D"/>
    <w:rsid w:val="006D0236"/>
    <w:rsid w:val="006D0299"/>
    <w:rsid w:val="006D034D"/>
    <w:rsid w:val="006D0425"/>
    <w:rsid w:val="006D0499"/>
    <w:rsid w:val="006D0545"/>
    <w:rsid w:val="006D05BA"/>
    <w:rsid w:val="006D06C8"/>
    <w:rsid w:val="006D0782"/>
    <w:rsid w:val="006D08E2"/>
    <w:rsid w:val="006D09A8"/>
    <w:rsid w:val="006D0DB3"/>
    <w:rsid w:val="006D0DB4"/>
    <w:rsid w:val="006D0E18"/>
    <w:rsid w:val="006D0F20"/>
    <w:rsid w:val="006D0FCA"/>
    <w:rsid w:val="006D11AB"/>
    <w:rsid w:val="006D1207"/>
    <w:rsid w:val="006D1407"/>
    <w:rsid w:val="006D17C4"/>
    <w:rsid w:val="006D17E0"/>
    <w:rsid w:val="006D1974"/>
    <w:rsid w:val="006D1F29"/>
    <w:rsid w:val="006D1F2C"/>
    <w:rsid w:val="006D1F40"/>
    <w:rsid w:val="006D2291"/>
    <w:rsid w:val="006D22BD"/>
    <w:rsid w:val="006D23B0"/>
    <w:rsid w:val="006D2411"/>
    <w:rsid w:val="006D24F3"/>
    <w:rsid w:val="006D2967"/>
    <w:rsid w:val="006D2A39"/>
    <w:rsid w:val="006D2BA4"/>
    <w:rsid w:val="006D2D25"/>
    <w:rsid w:val="006D2F9E"/>
    <w:rsid w:val="006D30BA"/>
    <w:rsid w:val="006D34EE"/>
    <w:rsid w:val="006D34F5"/>
    <w:rsid w:val="006D3616"/>
    <w:rsid w:val="006D3622"/>
    <w:rsid w:val="006D3775"/>
    <w:rsid w:val="006D3C79"/>
    <w:rsid w:val="006D4018"/>
    <w:rsid w:val="006D402E"/>
    <w:rsid w:val="006D40D0"/>
    <w:rsid w:val="006D4105"/>
    <w:rsid w:val="006D41B0"/>
    <w:rsid w:val="006D428D"/>
    <w:rsid w:val="006D46F8"/>
    <w:rsid w:val="006D4777"/>
    <w:rsid w:val="006D4A42"/>
    <w:rsid w:val="006D4A78"/>
    <w:rsid w:val="006D4F80"/>
    <w:rsid w:val="006D525D"/>
    <w:rsid w:val="006D52A3"/>
    <w:rsid w:val="006D5591"/>
    <w:rsid w:val="006D5984"/>
    <w:rsid w:val="006D5985"/>
    <w:rsid w:val="006D5A00"/>
    <w:rsid w:val="006D5A08"/>
    <w:rsid w:val="006D5A26"/>
    <w:rsid w:val="006D5C45"/>
    <w:rsid w:val="006D5CD6"/>
    <w:rsid w:val="006D5E10"/>
    <w:rsid w:val="006D5E87"/>
    <w:rsid w:val="006D6473"/>
    <w:rsid w:val="006D64AF"/>
    <w:rsid w:val="006D64BC"/>
    <w:rsid w:val="006D67D1"/>
    <w:rsid w:val="006D6847"/>
    <w:rsid w:val="006D68C0"/>
    <w:rsid w:val="006D70B2"/>
    <w:rsid w:val="006D7372"/>
    <w:rsid w:val="006D7653"/>
    <w:rsid w:val="006D774C"/>
    <w:rsid w:val="006D786C"/>
    <w:rsid w:val="006D7A0C"/>
    <w:rsid w:val="006D7A34"/>
    <w:rsid w:val="006D7A3B"/>
    <w:rsid w:val="006D7AFE"/>
    <w:rsid w:val="006D7B20"/>
    <w:rsid w:val="006E0003"/>
    <w:rsid w:val="006E014B"/>
    <w:rsid w:val="006E03F3"/>
    <w:rsid w:val="006E0494"/>
    <w:rsid w:val="006E056B"/>
    <w:rsid w:val="006E0D0A"/>
    <w:rsid w:val="006E0DB8"/>
    <w:rsid w:val="006E0DB9"/>
    <w:rsid w:val="006E0DEB"/>
    <w:rsid w:val="006E0EBD"/>
    <w:rsid w:val="006E0F9B"/>
    <w:rsid w:val="006E15F8"/>
    <w:rsid w:val="006E176F"/>
    <w:rsid w:val="006E1A5B"/>
    <w:rsid w:val="006E1D69"/>
    <w:rsid w:val="006E1E4F"/>
    <w:rsid w:val="006E1E5B"/>
    <w:rsid w:val="006E1E98"/>
    <w:rsid w:val="006E1EC6"/>
    <w:rsid w:val="006E1FB0"/>
    <w:rsid w:val="006E2118"/>
    <w:rsid w:val="006E239C"/>
    <w:rsid w:val="006E242D"/>
    <w:rsid w:val="006E2B2F"/>
    <w:rsid w:val="006E2B62"/>
    <w:rsid w:val="006E2C60"/>
    <w:rsid w:val="006E2D1F"/>
    <w:rsid w:val="006E2E71"/>
    <w:rsid w:val="006E3141"/>
    <w:rsid w:val="006E317D"/>
    <w:rsid w:val="006E318B"/>
    <w:rsid w:val="006E31B3"/>
    <w:rsid w:val="006E3272"/>
    <w:rsid w:val="006E32B4"/>
    <w:rsid w:val="006E35A9"/>
    <w:rsid w:val="006E3620"/>
    <w:rsid w:val="006E369A"/>
    <w:rsid w:val="006E3921"/>
    <w:rsid w:val="006E39D4"/>
    <w:rsid w:val="006E3BDA"/>
    <w:rsid w:val="006E3C4F"/>
    <w:rsid w:val="006E3D8F"/>
    <w:rsid w:val="006E3FF2"/>
    <w:rsid w:val="006E4059"/>
    <w:rsid w:val="006E407F"/>
    <w:rsid w:val="006E421B"/>
    <w:rsid w:val="006E4483"/>
    <w:rsid w:val="006E4602"/>
    <w:rsid w:val="006E493E"/>
    <w:rsid w:val="006E4A64"/>
    <w:rsid w:val="006E4AFD"/>
    <w:rsid w:val="006E4BB0"/>
    <w:rsid w:val="006E4BD8"/>
    <w:rsid w:val="006E4BE7"/>
    <w:rsid w:val="006E4DC7"/>
    <w:rsid w:val="006E4E04"/>
    <w:rsid w:val="006E4EA3"/>
    <w:rsid w:val="006E52F5"/>
    <w:rsid w:val="006E53B0"/>
    <w:rsid w:val="006E53ED"/>
    <w:rsid w:val="006E57BB"/>
    <w:rsid w:val="006E5950"/>
    <w:rsid w:val="006E59AC"/>
    <w:rsid w:val="006E5ABC"/>
    <w:rsid w:val="006E5B11"/>
    <w:rsid w:val="006E5C7B"/>
    <w:rsid w:val="006E5CCC"/>
    <w:rsid w:val="006E5E2D"/>
    <w:rsid w:val="006E6037"/>
    <w:rsid w:val="006E6041"/>
    <w:rsid w:val="006E65F1"/>
    <w:rsid w:val="006E666B"/>
    <w:rsid w:val="006E6721"/>
    <w:rsid w:val="006E6853"/>
    <w:rsid w:val="006E6BBF"/>
    <w:rsid w:val="006E6CE5"/>
    <w:rsid w:val="006E6D3E"/>
    <w:rsid w:val="006E6ED8"/>
    <w:rsid w:val="006E6F66"/>
    <w:rsid w:val="006E7231"/>
    <w:rsid w:val="006E757E"/>
    <w:rsid w:val="006E76EE"/>
    <w:rsid w:val="006E7736"/>
    <w:rsid w:val="006E790B"/>
    <w:rsid w:val="006E7BDB"/>
    <w:rsid w:val="006E7CB5"/>
    <w:rsid w:val="006E7DF5"/>
    <w:rsid w:val="006E7F3C"/>
    <w:rsid w:val="006E7F58"/>
    <w:rsid w:val="006F00D8"/>
    <w:rsid w:val="006F059F"/>
    <w:rsid w:val="006F08B8"/>
    <w:rsid w:val="006F0901"/>
    <w:rsid w:val="006F0BA7"/>
    <w:rsid w:val="006F12EC"/>
    <w:rsid w:val="006F13A6"/>
    <w:rsid w:val="006F176D"/>
    <w:rsid w:val="006F1DB0"/>
    <w:rsid w:val="006F20E5"/>
    <w:rsid w:val="006F2536"/>
    <w:rsid w:val="006F27A1"/>
    <w:rsid w:val="006F28B0"/>
    <w:rsid w:val="006F2A0E"/>
    <w:rsid w:val="006F2AAA"/>
    <w:rsid w:val="006F3211"/>
    <w:rsid w:val="006F337B"/>
    <w:rsid w:val="006F338A"/>
    <w:rsid w:val="006F34B8"/>
    <w:rsid w:val="006F37BE"/>
    <w:rsid w:val="006F394A"/>
    <w:rsid w:val="006F3BA5"/>
    <w:rsid w:val="006F3C6F"/>
    <w:rsid w:val="006F3E13"/>
    <w:rsid w:val="006F3F6A"/>
    <w:rsid w:val="006F3F83"/>
    <w:rsid w:val="006F40F4"/>
    <w:rsid w:val="006F4205"/>
    <w:rsid w:val="006F42C2"/>
    <w:rsid w:val="006F44FD"/>
    <w:rsid w:val="006F4B0B"/>
    <w:rsid w:val="006F4B6A"/>
    <w:rsid w:val="006F4BB0"/>
    <w:rsid w:val="006F4F65"/>
    <w:rsid w:val="006F50F8"/>
    <w:rsid w:val="006F5106"/>
    <w:rsid w:val="006F51FD"/>
    <w:rsid w:val="006F54FD"/>
    <w:rsid w:val="006F5561"/>
    <w:rsid w:val="006F55BD"/>
    <w:rsid w:val="006F55F1"/>
    <w:rsid w:val="006F5A91"/>
    <w:rsid w:val="006F61F9"/>
    <w:rsid w:val="006F6244"/>
    <w:rsid w:val="006F6674"/>
    <w:rsid w:val="006F6AE7"/>
    <w:rsid w:val="006F719E"/>
    <w:rsid w:val="006F72C3"/>
    <w:rsid w:val="006F72F7"/>
    <w:rsid w:val="006F740A"/>
    <w:rsid w:val="006F7611"/>
    <w:rsid w:val="006F7686"/>
    <w:rsid w:val="006F7723"/>
    <w:rsid w:val="006F79A7"/>
    <w:rsid w:val="006F79FA"/>
    <w:rsid w:val="0070052B"/>
    <w:rsid w:val="0070077B"/>
    <w:rsid w:val="0070084F"/>
    <w:rsid w:val="00700A01"/>
    <w:rsid w:val="00700ABB"/>
    <w:rsid w:val="00700D5E"/>
    <w:rsid w:val="00700E27"/>
    <w:rsid w:val="00700FF8"/>
    <w:rsid w:val="00701089"/>
    <w:rsid w:val="00701251"/>
    <w:rsid w:val="007014CC"/>
    <w:rsid w:val="007018A6"/>
    <w:rsid w:val="00701D82"/>
    <w:rsid w:val="00701E4F"/>
    <w:rsid w:val="00701FBA"/>
    <w:rsid w:val="00702000"/>
    <w:rsid w:val="00702199"/>
    <w:rsid w:val="00702204"/>
    <w:rsid w:val="0070235D"/>
    <w:rsid w:val="00702371"/>
    <w:rsid w:val="0070237C"/>
    <w:rsid w:val="0070258D"/>
    <w:rsid w:val="007028E6"/>
    <w:rsid w:val="0070294B"/>
    <w:rsid w:val="00702C31"/>
    <w:rsid w:val="00702D61"/>
    <w:rsid w:val="00702D75"/>
    <w:rsid w:val="00702D82"/>
    <w:rsid w:val="00703175"/>
    <w:rsid w:val="00703242"/>
    <w:rsid w:val="0070336F"/>
    <w:rsid w:val="007033C6"/>
    <w:rsid w:val="00703564"/>
    <w:rsid w:val="0070376B"/>
    <w:rsid w:val="007040AC"/>
    <w:rsid w:val="007040D9"/>
    <w:rsid w:val="0070425E"/>
    <w:rsid w:val="007042A0"/>
    <w:rsid w:val="007042CB"/>
    <w:rsid w:val="00704384"/>
    <w:rsid w:val="007044A8"/>
    <w:rsid w:val="007046BD"/>
    <w:rsid w:val="0070476D"/>
    <w:rsid w:val="007048A7"/>
    <w:rsid w:val="007048D3"/>
    <w:rsid w:val="00704AFF"/>
    <w:rsid w:val="00704BBC"/>
    <w:rsid w:val="00704E58"/>
    <w:rsid w:val="00704E80"/>
    <w:rsid w:val="00704F29"/>
    <w:rsid w:val="00705034"/>
    <w:rsid w:val="007050D3"/>
    <w:rsid w:val="007052E4"/>
    <w:rsid w:val="007053CC"/>
    <w:rsid w:val="0070550B"/>
    <w:rsid w:val="0070550E"/>
    <w:rsid w:val="007057F2"/>
    <w:rsid w:val="007058EA"/>
    <w:rsid w:val="00705BE0"/>
    <w:rsid w:val="00705DAC"/>
    <w:rsid w:val="00705FA0"/>
    <w:rsid w:val="0070613C"/>
    <w:rsid w:val="0070631C"/>
    <w:rsid w:val="007064BC"/>
    <w:rsid w:val="0070667A"/>
    <w:rsid w:val="00706686"/>
    <w:rsid w:val="007066B5"/>
    <w:rsid w:val="00706862"/>
    <w:rsid w:val="00706BCB"/>
    <w:rsid w:val="00706C37"/>
    <w:rsid w:val="00706D58"/>
    <w:rsid w:val="0070738B"/>
    <w:rsid w:val="00707465"/>
    <w:rsid w:val="0070770D"/>
    <w:rsid w:val="007079F7"/>
    <w:rsid w:val="00707AEE"/>
    <w:rsid w:val="00707CF0"/>
    <w:rsid w:val="00707D95"/>
    <w:rsid w:val="00710055"/>
    <w:rsid w:val="00710057"/>
    <w:rsid w:val="007100A7"/>
    <w:rsid w:val="007100C1"/>
    <w:rsid w:val="0071054D"/>
    <w:rsid w:val="0071092D"/>
    <w:rsid w:val="00710961"/>
    <w:rsid w:val="00710B96"/>
    <w:rsid w:val="00710D8E"/>
    <w:rsid w:val="00710F79"/>
    <w:rsid w:val="00711008"/>
    <w:rsid w:val="0071105F"/>
    <w:rsid w:val="007111B2"/>
    <w:rsid w:val="007113D1"/>
    <w:rsid w:val="0071150A"/>
    <w:rsid w:val="0071161E"/>
    <w:rsid w:val="00711737"/>
    <w:rsid w:val="00711818"/>
    <w:rsid w:val="00711872"/>
    <w:rsid w:val="00711A22"/>
    <w:rsid w:val="00711B1F"/>
    <w:rsid w:val="00711CB6"/>
    <w:rsid w:val="00711D67"/>
    <w:rsid w:val="00711F50"/>
    <w:rsid w:val="00712354"/>
    <w:rsid w:val="007124F6"/>
    <w:rsid w:val="007127A2"/>
    <w:rsid w:val="007127A5"/>
    <w:rsid w:val="007127E1"/>
    <w:rsid w:val="00712846"/>
    <w:rsid w:val="00712A45"/>
    <w:rsid w:val="00712B16"/>
    <w:rsid w:val="00712C1E"/>
    <w:rsid w:val="00712CFF"/>
    <w:rsid w:val="00712F35"/>
    <w:rsid w:val="00712F63"/>
    <w:rsid w:val="00713035"/>
    <w:rsid w:val="007133A6"/>
    <w:rsid w:val="007133C0"/>
    <w:rsid w:val="00713448"/>
    <w:rsid w:val="007134C8"/>
    <w:rsid w:val="00713566"/>
    <w:rsid w:val="007137D7"/>
    <w:rsid w:val="007138AD"/>
    <w:rsid w:val="00713C65"/>
    <w:rsid w:val="00713DA4"/>
    <w:rsid w:val="00713DB7"/>
    <w:rsid w:val="00713E72"/>
    <w:rsid w:val="00713FD5"/>
    <w:rsid w:val="007141E9"/>
    <w:rsid w:val="00714325"/>
    <w:rsid w:val="007143DE"/>
    <w:rsid w:val="0071452A"/>
    <w:rsid w:val="0071452D"/>
    <w:rsid w:val="007147E8"/>
    <w:rsid w:val="00714B47"/>
    <w:rsid w:val="00714FD1"/>
    <w:rsid w:val="007151E2"/>
    <w:rsid w:val="00715496"/>
    <w:rsid w:val="00715560"/>
    <w:rsid w:val="007156C2"/>
    <w:rsid w:val="007157DF"/>
    <w:rsid w:val="00715887"/>
    <w:rsid w:val="00715AA1"/>
    <w:rsid w:val="00715AF6"/>
    <w:rsid w:val="00715FF6"/>
    <w:rsid w:val="00716027"/>
    <w:rsid w:val="0071618C"/>
    <w:rsid w:val="007161D7"/>
    <w:rsid w:val="0071636A"/>
    <w:rsid w:val="00716555"/>
    <w:rsid w:val="007167CB"/>
    <w:rsid w:val="00716893"/>
    <w:rsid w:val="00716995"/>
    <w:rsid w:val="00716B7F"/>
    <w:rsid w:val="00716C6D"/>
    <w:rsid w:val="00717722"/>
    <w:rsid w:val="007177F0"/>
    <w:rsid w:val="0071783F"/>
    <w:rsid w:val="0071787C"/>
    <w:rsid w:val="0071796A"/>
    <w:rsid w:val="00717C7C"/>
    <w:rsid w:val="00717F03"/>
    <w:rsid w:val="00717FEA"/>
    <w:rsid w:val="0072013F"/>
    <w:rsid w:val="007201C6"/>
    <w:rsid w:val="007207F5"/>
    <w:rsid w:val="0072083D"/>
    <w:rsid w:val="0072090F"/>
    <w:rsid w:val="00720A54"/>
    <w:rsid w:val="00720AC7"/>
    <w:rsid w:val="00720D46"/>
    <w:rsid w:val="00720F4E"/>
    <w:rsid w:val="00720F55"/>
    <w:rsid w:val="00720FE9"/>
    <w:rsid w:val="00721100"/>
    <w:rsid w:val="007212FB"/>
    <w:rsid w:val="00721382"/>
    <w:rsid w:val="00721802"/>
    <w:rsid w:val="00721874"/>
    <w:rsid w:val="0072193C"/>
    <w:rsid w:val="00721958"/>
    <w:rsid w:val="00721C66"/>
    <w:rsid w:val="00721F08"/>
    <w:rsid w:val="00721F78"/>
    <w:rsid w:val="007220AB"/>
    <w:rsid w:val="007220FE"/>
    <w:rsid w:val="00722316"/>
    <w:rsid w:val="0072236F"/>
    <w:rsid w:val="007225D7"/>
    <w:rsid w:val="0072262C"/>
    <w:rsid w:val="00722672"/>
    <w:rsid w:val="007226D9"/>
    <w:rsid w:val="007227D4"/>
    <w:rsid w:val="00722801"/>
    <w:rsid w:val="00722B7D"/>
    <w:rsid w:val="0072338F"/>
    <w:rsid w:val="007233FC"/>
    <w:rsid w:val="0072341F"/>
    <w:rsid w:val="0072346E"/>
    <w:rsid w:val="00723510"/>
    <w:rsid w:val="00723608"/>
    <w:rsid w:val="0072362F"/>
    <w:rsid w:val="007236B3"/>
    <w:rsid w:val="00723B3C"/>
    <w:rsid w:val="00723F33"/>
    <w:rsid w:val="00723F69"/>
    <w:rsid w:val="00723FD8"/>
    <w:rsid w:val="00724587"/>
    <w:rsid w:val="007245F0"/>
    <w:rsid w:val="00724AA3"/>
    <w:rsid w:val="00724E1A"/>
    <w:rsid w:val="007253D0"/>
    <w:rsid w:val="00725614"/>
    <w:rsid w:val="00725807"/>
    <w:rsid w:val="007259D0"/>
    <w:rsid w:val="00725A0B"/>
    <w:rsid w:val="00725EAC"/>
    <w:rsid w:val="00725FF7"/>
    <w:rsid w:val="00726182"/>
    <w:rsid w:val="007261A4"/>
    <w:rsid w:val="00726234"/>
    <w:rsid w:val="007263A4"/>
    <w:rsid w:val="00726641"/>
    <w:rsid w:val="0072664E"/>
    <w:rsid w:val="00726737"/>
    <w:rsid w:val="007268CB"/>
    <w:rsid w:val="00726DDC"/>
    <w:rsid w:val="007270C5"/>
    <w:rsid w:val="00727298"/>
    <w:rsid w:val="00727518"/>
    <w:rsid w:val="007275A9"/>
    <w:rsid w:val="00727817"/>
    <w:rsid w:val="00727981"/>
    <w:rsid w:val="00727991"/>
    <w:rsid w:val="00727B5A"/>
    <w:rsid w:val="00727BF3"/>
    <w:rsid w:val="00727CAE"/>
    <w:rsid w:val="00727D4C"/>
    <w:rsid w:val="00727F9C"/>
    <w:rsid w:val="0073001F"/>
    <w:rsid w:val="0073016E"/>
    <w:rsid w:val="007301F4"/>
    <w:rsid w:val="00730208"/>
    <w:rsid w:val="00730314"/>
    <w:rsid w:val="007303B4"/>
    <w:rsid w:val="007307D8"/>
    <w:rsid w:val="00730B10"/>
    <w:rsid w:val="00730C7B"/>
    <w:rsid w:val="00730EB8"/>
    <w:rsid w:val="00730FF1"/>
    <w:rsid w:val="007310B6"/>
    <w:rsid w:val="007311A5"/>
    <w:rsid w:val="00731451"/>
    <w:rsid w:val="007314A4"/>
    <w:rsid w:val="00731ACA"/>
    <w:rsid w:val="00731C2A"/>
    <w:rsid w:val="00731D9C"/>
    <w:rsid w:val="00731F38"/>
    <w:rsid w:val="0073203D"/>
    <w:rsid w:val="00732585"/>
    <w:rsid w:val="00732C8A"/>
    <w:rsid w:val="00732F3E"/>
    <w:rsid w:val="00732FBC"/>
    <w:rsid w:val="007330D2"/>
    <w:rsid w:val="007331D6"/>
    <w:rsid w:val="00733243"/>
    <w:rsid w:val="007336FA"/>
    <w:rsid w:val="00733808"/>
    <w:rsid w:val="00733830"/>
    <w:rsid w:val="007338BC"/>
    <w:rsid w:val="007338F4"/>
    <w:rsid w:val="00733C4C"/>
    <w:rsid w:val="00734218"/>
    <w:rsid w:val="0073424C"/>
    <w:rsid w:val="00734296"/>
    <w:rsid w:val="0073437B"/>
    <w:rsid w:val="0073457F"/>
    <w:rsid w:val="00734693"/>
    <w:rsid w:val="007346A6"/>
    <w:rsid w:val="007346EB"/>
    <w:rsid w:val="007347CD"/>
    <w:rsid w:val="00734993"/>
    <w:rsid w:val="00734E90"/>
    <w:rsid w:val="00734F9C"/>
    <w:rsid w:val="007351A6"/>
    <w:rsid w:val="007352BA"/>
    <w:rsid w:val="00735387"/>
    <w:rsid w:val="007356C7"/>
    <w:rsid w:val="007357D4"/>
    <w:rsid w:val="00735804"/>
    <w:rsid w:val="00735814"/>
    <w:rsid w:val="00735851"/>
    <w:rsid w:val="007358B0"/>
    <w:rsid w:val="00735B25"/>
    <w:rsid w:val="00735BC2"/>
    <w:rsid w:val="00735CB1"/>
    <w:rsid w:val="00735CE8"/>
    <w:rsid w:val="00735DEA"/>
    <w:rsid w:val="00735F64"/>
    <w:rsid w:val="00735F6E"/>
    <w:rsid w:val="00735FBB"/>
    <w:rsid w:val="007360B9"/>
    <w:rsid w:val="007360C6"/>
    <w:rsid w:val="007361D7"/>
    <w:rsid w:val="007365D2"/>
    <w:rsid w:val="007366A9"/>
    <w:rsid w:val="0073676B"/>
    <w:rsid w:val="00736938"/>
    <w:rsid w:val="007369F9"/>
    <w:rsid w:val="00736C8D"/>
    <w:rsid w:val="00736DAF"/>
    <w:rsid w:val="00736E60"/>
    <w:rsid w:val="007373F5"/>
    <w:rsid w:val="0073769E"/>
    <w:rsid w:val="007377F7"/>
    <w:rsid w:val="007379C2"/>
    <w:rsid w:val="00737A1E"/>
    <w:rsid w:val="00737D4C"/>
    <w:rsid w:val="00737E3F"/>
    <w:rsid w:val="00737FC2"/>
    <w:rsid w:val="00740220"/>
    <w:rsid w:val="007402FC"/>
    <w:rsid w:val="0074068F"/>
    <w:rsid w:val="0074097C"/>
    <w:rsid w:val="007409BA"/>
    <w:rsid w:val="00740F07"/>
    <w:rsid w:val="007410EB"/>
    <w:rsid w:val="00741153"/>
    <w:rsid w:val="007412FD"/>
    <w:rsid w:val="00741424"/>
    <w:rsid w:val="00741463"/>
    <w:rsid w:val="007416B4"/>
    <w:rsid w:val="00741889"/>
    <w:rsid w:val="007419B3"/>
    <w:rsid w:val="00741DC0"/>
    <w:rsid w:val="00742091"/>
    <w:rsid w:val="00742299"/>
    <w:rsid w:val="007424BC"/>
    <w:rsid w:val="007424E9"/>
    <w:rsid w:val="0074257F"/>
    <w:rsid w:val="007425C5"/>
    <w:rsid w:val="007425D9"/>
    <w:rsid w:val="007426FC"/>
    <w:rsid w:val="00742CA8"/>
    <w:rsid w:val="00742D9E"/>
    <w:rsid w:val="00742F5B"/>
    <w:rsid w:val="00743090"/>
    <w:rsid w:val="00743178"/>
    <w:rsid w:val="00743330"/>
    <w:rsid w:val="00743662"/>
    <w:rsid w:val="0074371B"/>
    <w:rsid w:val="00743952"/>
    <w:rsid w:val="00743E45"/>
    <w:rsid w:val="0074403E"/>
    <w:rsid w:val="00744364"/>
    <w:rsid w:val="00744482"/>
    <w:rsid w:val="00744597"/>
    <w:rsid w:val="007445E6"/>
    <w:rsid w:val="00744914"/>
    <w:rsid w:val="007449C9"/>
    <w:rsid w:val="007449EB"/>
    <w:rsid w:val="00744D74"/>
    <w:rsid w:val="00744DAF"/>
    <w:rsid w:val="00744DC0"/>
    <w:rsid w:val="00744E9B"/>
    <w:rsid w:val="00744EB7"/>
    <w:rsid w:val="00745285"/>
    <w:rsid w:val="00745375"/>
    <w:rsid w:val="007456BD"/>
    <w:rsid w:val="0074585A"/>
    <w:rsid w:val="00745A2A"/>
    <w:rsid w:val="00745E1F"/>
    <w:rsid w:val="00745F4F"/>
    <w:rsid w:val="00745F6F"/>
    <w:rsid w:val="00745FC9"/>
    <w:rsid w:val="0074613E"/>
    <w:rsid w:val="0074619E"/>
    <w:rsid w:val="007461E0"/>
    <w:rsid w:val="00746416"/>
    <w:rsid w:val="00746520"/>
    <w:rsid w:val="00746662"/>
    <w:rsid w:val="0074668C"/>
    <w:rsid w:val="007466DB"/>
    <w:rsid w:val="0074682B"/>
    <w:rsid w:val="00746868"/>
    <w:rsid w:val="007468CF"/>
    <w:rsid w:val="00746B94"/>
    <w:rsid w:val="00746C3D"/>
    <w:rsid w:val="00746CD3"/>
    <w:rsid w:val="0074708F"/>
    <w:rsid w:val="00747409"/>
    <w:rsid w:val="007474E6"/>
    <w:rsid w:val="00747649"/>
    <w:rsid w:val="00747810"/>
    <w:rsid w:val="00747874"/>
    <w:rsid w:val="00747AA6"/>
    <w:rsid w:val="00747D24"/>
    <w:rsid w:val="00747D2D"/>
    <w:rsid w:val="00747D75"/>
    <w:rsid w:val="00747EBA"/>
    <w:rsid w:val="00747F9B"/>
    <w:rsid w:val="007500B3"/>
    <w:rsid w:val="00750184"/>
    <w:rsid w:val="00750238"/>
    <w:rsid w:val="007504BD"/>
    <w:rsid w:val="0075064B"/>
    <w:rsid w:val="0075088B"/>
    <w:rsid w:val="00750A86"/>
    <w:rsid w:val="00750AD1"/>
    <w:rsid w:val="00750B2A"/>
    <w:rsid w:val="00750B50"/>
    <w:rsid w:val="00750B92"/>
    <w:rsid w:val="00750CB0"/>
    <w:rsid w:val="00750CFE"/>
    <w:rsid w:val="00750FFC"/>
    <w:rsid w:val="007510A5"/>
    <w:rsid w:val="007511CB"/>
    <w:rsid w:val="00751383"/>
    <w:rsid w:val="00751390"/>
    <w:rsid w:val="007513B6"/>
    <w:rsid w:val="00751473"/>
    <w:rsid w:val="0075160F"/>
    <w:rsid w:val="00751695"/>
    <w:rsid w:val="00751737"/>
    <w:rsid w:val="0075193B"/>
    <w:rsid w:val="00751945"/>
    <w:rsid w:val="007519CB"/>
    <w:rsid w:val="00751E74"/>
    <w:rsid w:val="00751ED8"/>
    <w:rsid w:val="00752248"/>
    <w:rsid w:val="007523F8"/>
    <w:rsid w:val="0075241F"/>
    <w:rsid w:val="007525FB"/>
    <w:rsid w:val="00752805"/>
    <w:rsid w:val="00752842"/>
    <w:rsid w:val="00752ABE"/>
    <w:rsid w:val="00752B6A"/>
    <w:rsid w:val="0075314E"/>
    <w:rsid w:val="00753207"/>
    <w:rsid w:val="0075325A"/>
    <w:rsid w:val="0075336D"/>
    <w:rsid w:val="007533F9"/>
    <w:rsid w:val="00753430"/>
    <w:rsid w:val="0075358C"/>
    <w:rsid w:val="00753642"/>
    <w:rsid w:val="00753681"/>
    <w:rsid w:val="007536BE"/>
    <w:rsid w:val="007536D6"/>
    <w:rsid w:val="00753782"/>
    <w:rsid w:val="007537F3"/>
    <w:rsid w:val="00753898"/>
    <w:rsid w:val="00753921"/>
    <w:rsid w:val="007539D0"/>
    <w:rsid w:val="00753AD6"/>
    <w:rsid w:val="00753B2D"/>
    <w:rsid w:val="0075405C"/>
    <w:rsid w:val="007542AF"/>
    <w:rsid w:val="00754633"/>
    <w:rsid w:val="00754661"/>
    <w:rsid w:val="00754674"/>
    <w:rsid w:val="00754B26"/>
    <w:rsid w:val="00754CF2"/>
    <w:rsid w:val="00754E64"/>
    <w:rsid w:val="0075509D"/>
    <w:rsid w:val="0075526A"/>
    <w:rsid w:val="007553A0"/>
    <w:rsid w:val="007553BA"/>
    <w:rsid w:val="007553CF"/>
    <w:rsid w:val="007555D0"/>
    <w:rsid w:val="0075589E"/>
    <w:rsid w:val="0075599A"/>
    <w:rsid w:val="00755C7A"/>
    <w:rsid w:val="0075620C"/>
    <w:rsid w:val="007562F4"/>
    <w:rsid w:val="0075665D"/>
    <w:rsid w:val="0075674F"/>
    <w:rsid w:val="00756977"/>
    <w:rsid w:val="00756B91"/>
    <w:rsid w:val="00756CC6"/>
    <w:rsid w:val="00756D23"/>
    <w:rsid w:val="0075700D"/>
    <w:rsid w:val="007570A1"/>
    <w:rsid w:val="00757276"/>
    <w:rsid w:val="007572F3"/>
    <w:rsid w:val="00757371"/>
    <w:rsid w:val="007573A5"/>
    <w:rsid w:val="00757487"/>
    <w:rsid w:val="00757502"/>
    <w:rsid w:val="007577CE"/>
    <w:rsid w:val="00757DEF"/>
    <w:rsid w:val="00757E4F"/>
    <w:rsid w:val="00757EDB"/>
    <w:rsid w:val="00760036"/>
    <w:rsid w:val="007600F0"/>
    <w:rsid w:val="007602BD"/>
    <w:rsid w:val="007605BE"/>
    <w:rsid w:val="00760671"/>
    <w:rsid w:val="00760D64"/>
    <w:rsid w:val="00761303"/>
    <w:rsid w:val="00761340"/>
    <w:rsid w:val="007617B6"/>
    <w:rsid w:val="007617C5"/>
    <w:rsid w:val="007618E6"/>
    <w:rsid w:val="00761D54"/>
    <w:rsid w:val="00761F51"/>
    <w:rsid w:val="00761F74"/>
    <w:rsid w:val="007621DA"/>
    <w:rsid w:val="00762516"/>
    <w:rsid w:val="007626FB"/>
    <w:rsid w:val="00762966"/>
    <w:rsid w:val="00762CE9"/>
    <w:rsid w:val="00763678"/>
    <w:rsid w:val="0076370A"/>
    <w:rsid w:val="00763E3B"/>
    <w:rsid w:val="00763F4F"/>
    <w:rsid w:val="00763F60"/>
    <w:rsid w:val="00764043"/>
    <w:rsid w:val="007640A7"/>
    <w:rsid w:val="007641D5"/>
    <w:rsid w:val="007643A5"/>
    <w:rsid w:val="007643C6"/>
    <w:rsid w:val="00764423"/>
    <w:rsid w:val="00764447"/>
    <w:rsid w:val="007644B0"/>
    <w:rsid w:val="007649D4"/>
    <w:rsid w:val="00764A0F"/>
    <w:rsid w:val="00764A46"/>
    <w:rsid w:val="00764D9C"/>
    <w:rsid w:val="00764EA9"/>
    <w:rsid w:val="007653A1"/>
    <w:rsid w:val="0076554E"/>
    <w:rsid w:val="007655C8"/>
    <w:rsid w:val="0076564B"/>
    <w:rsid w:val="00765670"/>
    <w:rsid w:val="00765696"/>
    <w:rsid w:val="00765892"/>
    <w:rsid w:val="00765AD1"/>
    <w:rsid w:val="00765BFD"/>
    <w:rsid w:val="00765DAF"/>
    <w:rsid w:val="00765E39"/>
    <w:rsid w:val="00765EE8"/>
    <w:rsid w:val="007661A4"/>
    <w:rsid w:val="007663B1"/>
    <w:rsid w:val="00766AEF"/>
    <w:rsid w:val="00766C35"/>
    <w:rsid w:val="00766EED"/>
    <w:rsid w:val="00766FC3"/>
    <w:rsid w:val="007672E7"/>
    <w:rsid w:val="00767551"/>
    <w:rsid w:val="00767812"/>
    <w:rsid w:val="00767A85"/>
    <w:rsid w:val="00767C1C"/>
    <w:rsid w:val="00767D42"/>
    <w:rsid w:val="00767EE2"/>
    <w:rsid w:val="00770447"/>
    <w:rsid w:val="007706FF"/>
    <w:rsid w:val="00770745"/>
    <w:rsid w:val="00770AB0"/>
    <w:rsid w:val="00770B83"/>
    <w:rsid w:val="00770C89"/>
    <w:rsid w:val="00770CAD"/>
    <w:rsid w:val="00770D85"/>
    <w:rsid w:val="00770EB5"/>
    <w:rsid w:val="00771164"/>
    <w:rsid w:val="007711D1"/>
    <w:rsid w:val="00771234"/>
    <w:rsid w:val="0077162C"/>
    <w:rsid w:val="00771794"/>
    <w:rsid w:val="00771B20"/>
    <w:rsid w:val="00771F7F"/>
    <w:rsid w:val="00772102"/>
    <w:rsid w:val="007721C3"/>
    <w:rsid w:val="007721CF"/>
    <w:rsid w:val="0077224E"/>
    <w:rsid w:val="0077226F"/>
    <w:rsid w:val="00772776"/>
    <w:rsid w:val="007727CB"/>
    <w:rsid w:val="00772923"/>
    <w:rsid w:val="00772A22"/>
    <w:rsid w:val="00772CC0"/>
    <w:rsid w:val="00772E3C"/>
    <w:rsid w:val="00772EF4"/>
    <w:rsid w:val="00772FF8"/>
    <w:rsid w:val="007732BF"/>
    <w:rsid w:val="007733A6"/>
    <w:rsid w:val="007736CC"/>
    <w:rsid w:val="007736F5"/>
    <w:rsid w:val="00773AF0"/>
    <w:rsid w:val="00773B0C"/>
    <w:rsid w:val="00773CCC"/>
    <w:rsid w:val="007740C3"/>
    <w:rsid w:val="007740E4"/>
    <w:rsid w:val="00774341"/>
    <w:rsid w:val="0077436D"/>
    <w:rsid w:val="007743AC"/>
    <w:rsid w:val="007743DD"/>
    <w:rsid w:val="00774438"/>
    <w:rsid w:val="0077447F"/>
    <w:rsid w:val="0077465A"/>
    <w:rsid w:val="007746D0"/>
    <w:rsid w:val="00774752"/>
    <w:rsid w:val="0077476D"/>
    <w:rsid w:val="0077478B"/>
    <w:rsid w:val="007748B7"/>
    <w:rsid w:val="00774AAB"/>
    <w:rsid w:val="00774B1E"/>
    <w:rsid w:val="00774B28"/>
    <w:rsid w:val="00774B42"/>
    <w:rsid w:val="00774B93"/>
    <w:rsid w:val="00774CD7"/>
    <w:rsid w:val="00774EFE"/>
    <w:rsid w:val="007751BF"/>
    <w:rsid w:val="00775475"/>
    <w:rsid w:val="00775667"/>
    <w:rsid w:val="007756FC"/>
    <w:rsid w:val="007758F8"/>
    <w:rsid w:val="00775B5A"/>
    <w:rsid w:val="00775E1C"/>
    <w:rsid w:val="00775ECA"/>
    <w:rsid w:val="0077608D"/>
    <w:rsid w:val="00776137"/>
    <w:rsid w:val="0077617C"/>
    <w:rsid w:val="00776268"/>
    <w:rsid w:val="0077627E"/>
    <w:rsid w:val="007762F7"/>
    <w:rsid w:val="00776443"/>
    <w:rsid w:val="0077652E"/>
    <w:rsid w:val="00776579"/>
    <w:rsid w:val="007765A7"/>
    <w:rsid w:val="007765AC"/>
    <w:rsid w:val="007765B4"/>
    <w:rsid w:val="00776602"/>
    <w:rsid w:val="00776693"/>
    <w:rsid w:val="007768A4"/>
    <w:rsid w:val="0077693D"/>
    <w:rsid w:val="00776A77"/>
    <w:rsid w:val="00776A7B"/>
    <w:rsid w:val="00776B87"/>
    <w:rsid w:val="0077701D"/>
    <w:rsid w:val="007773DB"/>
    <w:rsid w:val="00777740"/>
    <w:rsid w:val="00777A09"/>
    <w:rsid w:val="00777AD9"/>
    <w:rsid w:val="00777D44"/>
    <w:rsid w:val="00777D80"/>
    <w:rsid w:val="00777FB6"/>
    <w:rsid w:val="0078040A"/>
    <w:rsid w:val="00780436"/>
    <w:rsid w:val="0078044D"/>
    <w:rsid w:val="00780533"/>
    <w:rsid w:val="0078054D"/>
    <w:rsid w:val="007805C0"/>
    <w:rsid w:val="007808A9"/>
    <w:rsid w:val="00780A06"/>
    <w:rsid w:val="00780ACB"/>
    <w:rsid w:val="00780C14"/>
    <w:rsid w:val="00780C9E"/>
    <w:rsid w:val="00780F06"/>
    <w:rsid w:val="0078127A"/>
    <w:rsid w:val="007812C4"/>
    <w:rsid w:val="007812DF"/>
    <w:rsid w:val="00781325"/>
    <w:rsid w:val="0078155F"/>
    <w:rsid w:val="00781632"/>
    <w:rsid w:val="00781952"/>
    <w:rsid w:val="00781AF5"/>
    <w:rsid w:val="00781C8C"/>
    <w:rsid w:val="00781CD2"/>
    <w:rsid w:val="007823D9"/>
    <w:rsid w:val="00782525"/>
    <w:rsid w:val="0078282D"/>
    <w:rsid w:val="0078295F"/>
    <w:rsid w:val="007829E2"/>
    <w:rsid w:val="00782AE5"/>
    <w:rsid w:val="00782C1D"/>
    <w:rsid w:val="00782C60"/>
    <w:rsid w:val="00782E08"/>
    <w:rsid w:val="007830D7"/>
    <w:rsid w:val="00783126"/>
    <w:rsid w:val="0078325B"/>
    <w:rsid w:val="007833C9"/>
    <w:rsid w:val="00783436"/>
    <w:rsid w:val="007834B4"/>
    <w:rsid w:val="0078354B"/>
    <w:rsid w:val="007835C5"/>
    <w:rsid w:val="007836A3"/>
    <w:rsid w:val="007839F1"/>
    <w:rsid w:val="00783A91"/>
    <w:rsid w:val="00783AD6"/>
    <w:rsid w:val="00783B8D"/>
    <w:rsid w:val="00783C01"/>
    <w:rsid w:val="00783C5F"/>
    <w:rsid w:val="00783CDD"/>
    <w:rsid w:val="00783D68"/>
    <w:rsid w:val="007840CE"/>
    <w:rsid w:val="00784280"/>
    <w:rsid w:val="0078438C"/>
    <w:rsid w:val="007843E5"/>
    <w:rsid w:val="007844E9"/>
    <w:rsid w:val="0078468A"/>
    <w:rsid w:val="0078482F"/>
    <w:rsid w:val="00784A42"/>
    <w:rsid w:val="00784AAD"/>
    <w:rsid w:val="00784BF6"/>
    <w:rsid w:val="00784C01"/>
    <w:rsid w:val="00785085"/>
    <w:rsid w:val="00785091"/>
    <w:rsid w:val="0078537D"/>
    <w:rsid w:val="00785465"/>
    <w:rsid w:val="00785673"/>
    <w:rsid w:val="00785700"/>
    <w:rsid w:val="007857A6"/>
    <w:rsid w:val="00785A43"/>
    <w:rsid w:val="00785E09"/>
    <w:rsid w:val="00785E56"/>
    <w:rsid w:val="0078608A"/>
    <w:rsid w:val="00786105"/>
    <w:rsid w:val="00786138"/>
    <w:rsid w:val="00786156"/>
    <w:rsid w:val="00786175"/>
    <w:rsid w:val="00786582"/>
    <w:rsid w:val="00786613"/>
    <w:rsid w:val="0078676A"/>
    <w:rsid w:val="007867C5"/>
    <w:rsid w:val="00786B07"/>
    <w:rsid w:val="00786EC3"/>
    <w:rsid w:val="00787029"/>
    <w:rsid w:val="007871CC"/>
    <w:rsid w:val="007872FC"/>
    <w:rsid w:val="0078751B"/>
    <w:rsid w:val="007876EC"/>
    <w:rsid w:val="0078776D"/>
    <w:rsid w:val="00787C40"/>
    <w:rsid w:val="0079022E"/>
    <w:rsid w:val="007902E6"/>
    <w:rsid w:val="007907AB"/>
    <w:rsid w:val="007907AE"/>
    <w:rsid w:val="007908CC"/>
    <w:rsid w:val="007909BC"/>
    <w:rsid w:val="00790B50"/>
    <w:rsid w:val="00790BD5"/>
    <w:rsid w:val="00790C1E"/>
    <w:rsid w:val="00790D65"/>
    <w:rsid w:val="00790DD5"/>
    <w:rsid w:val="00790E22"/>
    <w:rsid w:val="00790E5A"/>
    <w:rsid w:val="0079102C"/>
    <w:rsid w:val="007910F9"/>
    <w:rsid w:val="0079113B"/>
    <w:rsid w:val="00791142"/>
    <w:rsid w:val="0079114F"/>
    <w:rsid w:val="00791254"/>
    <w:rsid w:val="00791332"/>
    <w:rsid w:val="0079137E"/>
    <w:rsid w:val="007913CA"/>
    <w:rsid w:val="0079140D"/>
    <w:rsid w:val="00791835"/>
    <w:rsid w:val="007918EA"/>
    <w:rsid w:val="00791C44"/>
    <w:rsid w:val="0079210C"/>
    <w:rsid w:val="007921C5"/>
    <w:rsid w:val="007923D8"/>
    <w:rsid w:val="00792480"/>
    <w:rsid w:val="0079254E"/>
    <w:rsid w:val="007927A4"/>
    <w:rsid w:val="007927CC"/>
    <w:rsid w:val="0079280A"/>
    <w:rsid w:val="00792B4E"/>
    <w:rsid w:val="00792B50"/>
    <w:rsid w:val="00792CE2"/>
    <w:rsid w:val="007932FE"/>
    <w:rsid w:val="007933CA"/>
    <w:rsid w:val="00793876"/>
    <w:rsid w:val="00793DC1"/>
    <w:rsid w:val="00793E79"/>
    <w:rsid w:val="00793EA7"/>
    <w:rsid w:val="0079408D"/>
    <w:rsid w:val="00794196"/>
    <w:rsid w:val="0079425D"/>
    <w:rsid w:val="00794370"/>
    <w:rsid w:val="00794375"/>
    <w:rsid w:val="00794552"/>
    <w:rsid w:val="007945CC"/>
    <w:rsid w:val="00794692"/>
    <w:rsid w:val="007946B2"/>
    <w:rsid w:val="00794950"/>
    <w:rsid w:val="00794D49"/>
    <w:rsid w:val="00794F3D"/>
    <w:rsid w:val="00794FE8"/>
    <w:rsid w:val="00794FFB"/>
    <w:rsid w:val="00795047"/>
    <w:rsid w:val="007955A2"/>
    <w:rsid w:val="00795C12"/>
    <w:rsid w:val="00795CF5"/>
    <w:rsid w:val="00795DB0"/>
    <w:rsid w:val="00796324"/>
    <w:rsid w:val="007964B1"/>
    <w:rsid w:val="00796541"/>
    <w:rsid w:val="0079655C"/>
    <w:rsid w:val="007965A4"/>
    <w:rsid w:val="007966E4"/>
    <w:rsid w:val="007967F8"/>
    <w:rsid w:val="00796947"/>
    <w:rsid w:val="007969B8"/>
    <w:rsid w:val="00796A4A"/>
    <w:rsid w:val="00796AC1"/>
    <w:rsid w:val="00796C80"/>
    <w:rsid w:val="00796E77"/>
    <w:rsid w:val="00796E89"/>
    <w:rsid w:val="00797051"/>
    <w:rsid w:val="00797210"/>
    <w:rsid w:val="00797647"/>
    <w:rsid w:val="0079764C"/>
    <w:rsid w:val="00797B92"/>
    <w:rsid w:val="00797BEA"/>
    <w:rsid w:val="00797C67"/>
    <w:rsid w:val="00797C83"/>
    <w:rsid w:val="00797DAB"/>
    <w:rsid w:val="007A0134"/>
    <w:rsid w:val="007A024E"/>
    <w:rsid w:val="007A02D8"/>
    <w:rsid w:val="007A03E3"/>
    <w:rsid w:val="007A042B"/>
    <w:rsid w:val="007A09B0"/>
    <w:rsid w:val="007A09DD"/>
    <w:rsid w:val="007A0A9F"/>
    <w:rsid w:val="007A0CA4"/>
    <w:rsid w:val="007A0D76"/>
    <w:rsid w:val="007A0FFC"/>
    <w:rsid w:val="007A1064"/>
    <w:rsid w:val="007A12FC"/>
    <w:rsid w:val="007A15B4"/>
    <w:rsid w:val="007A15FB"/>
    <w:rsid w:val="007A175E"/>
    <w:rsid w:val="007A181A"/>
    <w:rsid w:val="007A1B13"/>
    <w:rsid w:val="007A1BB0"/>
    <w:rsid w:val="007A1C68"/>
    <w:rsid w:val="007A1D7E"/>
    <w:rsid w:val="007A1D90"/>
    <w:rsid w:val="007A1FDF"/>
    <w:rsid w:val="007A204C"/>
    <w:rsid w:val="007A2070"/>
    <w:rsid w:val="007A2174"/>
    <w:rsid w:val="007A22D1"/>
    <w:rsid w:val="007A231B"/>
    <w:rsid w:val="007A2391"/>
    <w:rsid w:val="007A245D"/>
    <w:rsid w:val="007A2754"/>
    <w:rsid w:val="007A28D7"/>
    <w:rsid w:val="007A2BA2"/>
    <w:rsid w:val="007A2DBE"/>
    <w:rsid w:val="007A2DD3"/>
    <w:rsid w:val="007A3002"/>
    <w:rsid w:val="007A33E2"/>
    <w:rsid w:val="007A344F"/>
    <w:rsid w:val="007A366A"/>
    <w:rsid w:val="007A37A0"/>
    <w:rsid w:val="007A3971"/>
    <w:rsid w:val="007A3D34"/>
    <w:rsid w:val="007A3D46"/>
    <w:rsid w:val="007A3D8B"/>
    <w:rsid w:val="007A3F9F"/>
    <w:rsid w:val="007A3FDC"/>
    <w:rsid w:val="007A453E"/>
    <w:rsid w:val="007A48C0"/>
    <w:rsid w:val="007A4D04"/>
    <w:rsid w:val="007A4EB4"/>
    <w:rsid w:val="007A4FD7"/>
    <w:rsid w:val="007A508D"/>
    <w:rsid w:val="007A51DD"/>
    <w:rsid w:val="007A52D7"/>
    <w:rsid w:val="007A5422"/>
    <w:rsid w:val="007A5515"/>
    <w:rsid w:val="007A55F4"/>
    <w:rsid w:val="007A57ED"/>
    <w:rsid w:val="007A5A41"/>
    <w:rsid w:val="007A5B66"/>
    <w:rsid w:val="007A5D47"/>
    <w:rsid w:val="007A5D4D"/>
    <w:rsid w:val="007A5F50"/>
    <w:rsid w:val="007A6103"/>
    <w:rsid w:val="007A6194"/>
    <w:rsid w:val="007A61BD"/>
    <w:rsid w:val="007A61D8"/>
    <w:rsid w:val="007A62AD"/>
    <w:rsid w:val="007A6501"/>
    <w:rsid w:val="007A66CF"/>
    <w:rsid w:val="007A6B08"/>
    <w:rsid w:val="007A6B13"/>
    <w:rsid w:val="007A6E2C"/>
    <w:rsid w:val="007A7036"/>
    <w:rsid w:val="007A7155"/>
    <w:rsid w:val="007A7173"/>
    <w:rsid w:val="007A7208"/>
    <w:rsid w:val="007A7411"/>
    <w:rsid w:val="007A7481"/>
    <w:rsid w:val="007A79BC"/>
    <w:rsid w:val="007A79F9"/>
    <w:rsid w:val="007A7A73"/>
    <w:rsid w:val="007A7B31"/>
    <w:rsid w:val="007A7EA9"/>
    <w:rsid w:val="007B0430"/>
    <w:rsid w:val="007B0547"/>
    <w:rsid w:val="007B06F8"/>
    <w:rsid w:val="007B07D9"/>
    <w:rsid w:val="007B0A11"/>
    <w:rsid w:val="007B0A98"/>
    <w:rsid w:val="007B0B1E"/>
    <w:rsid w:val="007B0FF1"/>
    <w:rsid w:val="007B0FF3"/>
    <w:rsid w:val="007B10AC"/>
    <w:rsid w:val="007B13E8"/>
    <w:rsid w:val="007B1512"/>
    <w:rsid w:val="007B16AD"/>
    <w:rsid w:val="007B175E"/>
    <w:rsid w:val="007B177C"/>
    <w:rsid w:val="007B1784"/>
    <w:rsid w:val="007B226C"/>
    <w:rsid w:val="007B2433"/>
    <w:rsid w:val="007B24AB"/>
    <w:rsid w:val="007B2706"/>
    <w:rsid w:val="007B28FD"/>
    <w:rsid w:val="007B2978"/>
    <w:rsid w:val="007B297F"/>
    <w:rsid w:val="007B2A78"/>
    <w:rsid w:val="007B2D11"/>
    <w:rsid w:val="007B2E1F"/>
    <w:rsid w:val="007B2F71"/>
    <w:rsid w:val="007B32DC"/>
    <w:rsid w:val="007B3689"/>
    <w:rsid w:val="007B3A9E"/>
    <w:rsid w:val="007B3C1A"/>
    <w:rsid w:val="007B3D6B"/>
    <w:rsid w:val="007B3E4D"/>
    <w:rsid w:val="007B4196"/>
    <w:rsid w:val="007B41C5"/>
    <w:rsid w:val="007B4308"/>
    <w:rsid w:val="007B46DE"/>
    <w:rsid w:val="007B49EB"/>
    <w:rsid w:val="007B4A0E"/>
    <w:rsid w:val="007B4B49"/>
    <w:rsid w:val="007B4C2F"/>
    <w:rsid w:val="007B5008"/>
    <w:rsid w:val="007B5027"/>
    <w:rsid w:val="007B50D7"/>
    <w:rsid w:val="007B5757"/>
    <w:rsid w:val="007B5CB8"/>
    <w:rsid w:val="007B5DE5"/>
    <w:rsid w:val="007B5F86"/>
    <w:rsid w:val="007B608C"/>
    <w:rsid w:val="007B6357"/>
    <w:rsid w:val="007B6642"/>
    <w:rsid w:val="007B6648"/>
    <w:rsid w:val="007B6662"/>
    <w:rsid w:val="007B675E"/>
    <w:rsid w:val="007B6765"/>
    <w:rsid w:val="007B6773"/>
    <w:rsid w:val="007B6798"/>
    <w:rsid w:val="007B6DFE"/>
    <w:rsid w:val="007B6E11"/>
    <w:rsid w:val="007B6F82"/>
    <w:rsid w:val="007B6F98"/>
    <w:rsid w:val="007B70BD"/>
    <w:rsid w:val="007B7163"/>
    <w:rsid w:val="007B7542"/>
    <w:rsid w:val="007B76CD"/>
    <w:rsid w:val="007B79B8"/>
    <w:rsid w:val="007B7A7D"/>
    <w:rsid w:val="007B7B38"/>
    <w:rsid w:val="007B7C47"/>
    <w:rsid w:val="007B7E24"/>
    <w:rsid w:val="007B7FE3"/>
    <w:rsid w:val="007C002D"/>
    <w:rsid w:val="007C0145"/>
    <w:rsid w:val="007C01A3"/>
    <w:rsid w:val="007C0269"/>
    <w:rsid w:val="007C02C8"/>
    <w:rsid w:val="007C0330"/>
    <w:rsid w:val="007C03B6"/>
    <w:rsid w:val="007C04F1"/>
    <w:rsid w:val="007C0899"/>
    <w:rsid w:val="007C08D2"/>
    <w:rsid w:val="007C0C32"/>
    <w:rsid w:val="007C0D44"/>
    <w:rsid w:val="007C0F8F"/>
    <w:rsid w:val="007C1077"/>
    <w:rsid w:val="007C1112"/>
    <w:rsid w:val="007C119B"/>
    <w:rsid w:val="007C136D"/>
    <w:rsid w:val="007C175A"/>
    <w:rsid w:val="007C18D7"/>
    <w:rsid w:val="007C1A35"/>
    <w:rsid w:val="007C1A4B"/>
    <w:rsid w:val="007C1BED"/>
    <w:rsid w:val="007C1EB6"/>
    <w:rsid w:val="007C203C"/>
    <w:rsid w:val="007C20DB"/>
    <w:rsid w:val="007C2517"/>
    <w:rsid w:val="007C271A"/>
    <w:rsid w:val="007C2B64"/>
    <w:rsid w:val="007C2BBD"/>
    <w:rsid w:val="007C2C27"/>
    <w:rsid w:val="007C2DEC"/>
    <w:rsid w:val="007C2E5B"/>
    <w:rsid w:val="007C2FDD"/>
    <w:rsid w:val="007C3349"/>
    <w:rsid w:val="007C34A3"/>
    <w:rsid w:val="007C3B6B"/>
    <w:rsid w:val="007C3C60"/>
    <w:rsid w:val="007C3CB2"/>
    <w:rsid w:val="007C3DB1"/>
    <w:rsid w:val="007C40A3"/>
    <w:rsid w:val="007C43AE"/>
    <w:rsid w:val="007C43EE"/>
    <w:rsid w:val="007C45D1"/>
    <w:rsid w:val="007C4724"/>
    <w:rsid w:val="007C48CC"/>
    <w:rsid w:val="007C4A50"/>
    <w:rsid w:val="007C4A5D"/>
    <w:rsid w:val="007C4EE7"/>
    <w:rsid w:val="007C4EF3"/>
    <w:rsid w:val="007C4F29"/>
    <w:rsid w:val="007C4FD0"/>
    <w:rsid w:val="007C51C6"/>
    <w:rsid w:val="007C520E"/>
    <w:rsid w:val="007C524A"/>
    <w:rsid w:val="007C530C"/>
    <w:rsid w:val="007C538F"/>
    <w:rsid w:val="007C54B6"/>
    <w:rsid w:val="007C5554"/>
    <w:rsid w:val="007C5584"/>
    <w:rsid w:val="007C55A6"/>
    <w:rsid w:val="007C5766"/>
    <w:rsid w:val="007C5791"/>
    <w:rsid w:val="007C5993"/>
    <w:rsid w:val="007C5C2B"/>
    <w:rsid w:val="007C67EC"/>
    <w:rsid w:val="007C6825"/>
    <w:rsid w:val="007C6859"/>
    <w:rsid w:val="007C6B12"/>
    <w:rsid w:val="007C7395"/>
    <w:rsid w:val="007C73F9"/>
    <w:rsid w:val="007C748F"/>
    <w:rsid w:val="007C783B"/>
    <w:rsid w:val="007C7A43"/>
    <w:rsid w:val="007C7A6A"/>
    <w:rsid w:val="007C7A78"/>
    <w:rsid w:val="007C7ABE"/>
    <w:rsid w:val="007C7AC6"/>
    <w:rsid w:val="007C7D6A"/>
    <w:rsid w:val="007C7E39"/>
    <w:rsid w:val="007C7E5E"/>
    <w:rsid w:val="007C7ED9"/>
    <w:rsid w:val="007D00A5"/>
    <w:rsid w:val="007D00DD"/>
    <w:rsid w:val="007D0198"/>
    <w:rsid w:val="007D030F"/>
    <w:rsid w:val="007D04C2"/>
    <w:rsid w:val="007D04D9"/>
    <w:rsid w:val="007D0720"/>
    <w:rsid w:val="007D090B"/>
    <w:rsid w:val="007D0B43"/>
    <w:rsid w:val="007D0C73"/>
    <w:rsid w:val="007D0E23"/>
    <w:rsid w:val="007D14FC"/>
    <w:rsid w:val="007D1650"/>
    <w:rsid w:val="007D16A8"/>
    <w:rsid w:val="007D16FF"/>
    <w:rsid w:val="007D1732"/>
    <w:rsid w:val="007D1871"/>
    <w:rsid w:val="007D1898"/>
    <w:rsid w:val="007D1910"/>
    <w:rsid w:val="007D1D49"/>
    <w:rsid w:val="007D1EE1"/>
    <w:rsid w:val="007D219C"/>
    <w:rsid w:val="007D271C"/>
    <w:rsid w:val="007D27D5"/>
    <w:rsid w:val="007D297B"/>
    <w:rsid w:val="007D2ABB"/>
    <w:rsid w:val="007D2C9C"/>
    <w:rsid w:val="007D2F57"/>
    <w:rsid w:val="007D30C4"/>
    <w:rsid w:val="007D30FB"/>
    <w:rsid w:val="007D318C"/>
    <w:rsid w:val="007D3399"/>
    <w:rsid w:val="007D33E4"/>
    <w:rsid w:val="007D34FC"/>
    <w:rsid w:val="007D3619"/>
    <w:rsid w:val="007D36C2"/>
    <w:rsid w:val="007D3813"/>
    <w:rsid w:val="007D3B7D"/>
    <w:rsid w:val="007D4045"/>
    <w:rsid w:val="007D40A5"/>
    <w:rsid w:val="007D424B"/>
    <w:rsid w:val="007D4387"/>
    <w:rsid w:val="007D4667"/>
    <w:rsid w:val="007D46DD"/>
    <w:rsid w:val="007D4790"/>
    <w:rsid w:val="007D48D3"/>
    <w:rsid w:val="007D4945"/>
    <w:rsid w:val="007D4AF1"/>
    <w:rsid w:val="007D4D8D"/>
    <w:rsid w:val="007D4EC5"/>
    <w:rsid w:val="007D510F"/>
    <w:rsid w:val="007D5140"/>
    <w:rsid w:val="007D54CD"/>
    <w:rsid w:val="007D54D0"/>
    <w:rsid w:val="007D55CE"/>
    <w:rsid w:val="007D566F"/>
    <w:rsid w:val="007D5930"/>
    <w:rsid w:val="007D59ED"/>
    <w:rsid w:val="007D5ACC"/>
    <w:rsid w:val="007D5E96"/>
    <w:rsid w:val="007D5F31"/>
    <w:rsid w:val="007D61E1"/>
    <w:rsid w:val="007D6314"/>
    <w:rsid w:val="007D6407"/>
    <w:rsid w:val="007D6523"/>
    <w:rsid w:val="007D67E9"/>
    <w:rsid w:val="007D6960"/>
    <w:rsid w:val="007D6C2B"/>
    <w:rsid w:val="007D6E2E"/>
    <w:rsid w:val="007D7027"/>
    <w:rsid w:val="007D70EC"/>
    <w:rsid w:val="007D70F1"/>
    <w:rsid w:val="007D7360"/>
    <w:rsid w:val="007D736B"/>
    <w:rsid w:val="007D73EA"/>
    <w:rsid w:val="007D7AE5"/>
    <w:rsid w:val="007E0160"/>
    <w:rsid w:val="007E0447"/>
    <w:rsid w:val="007E055E"/>
    <w:rsid w:val="007E0844"/>
    <w:rsid w:val="007E08D3"/>
    <w:rsid w:val="007E090C"/>
    <w:rsid w:val="007E09F1"/>
    <w:rsid w:val="007E0B84"/>
    <w:rsid w:val="007E1179"/>
    <w:rsid w:val="007E1292"/>
    <w:rsid w:val="007E157B"/>
    <w:rsid w:val="007E1842"/>
    <w:rsid w:val="007E186A"/>
    <w:rsid w:val="007E1C7C"/>
    <w:rsid w:val="007E1D21"/>
    <w:rsid w:val="007E1DD5"/>
    <w:rsid w:val="007E2175"/>
    <w:rsid w:val="007E23BE"/>
    <w:rsid w:val="007E2430"/>
    <w:rsid w:val="007E2610"/>
    <w:rsid w:val="007E2796"/>
    <w:rsid w:val="007E2AD9"/>
    <w:rsid w:val="007E2E7D"/>
    <w:rsid w:val="007E2ECC"/>
    <w:rsid w:val="007E318D"/>
    <w:rsid w:val="007E31E1"/>
    <w:rsid w:val="007E3415"/>
    <w:rsid w:val="007E37BA"/>
    <w:rsid w:val="007E3800"/>
    <w:rsid w:val="007E3802"/>
    <w:rsid w:val="007E39BC"/>
    <w:rsid w:val="007E3EC5"/>
    <w:rsid w:val="007E413B"/>
    <w:rsid w:val="007E445F"/>
    <w:rsid w:val="007E451E"/>
    <w:rsid w:val="007E4841"/>
    <w:rsid w:val="007E48C0"/>
    <w:rsid w:val="007E49A8"/>
    <w:rsid w:val="007E4AF3"/>
    <w:rsid w:val="007E4AF8"/>
    <w:rsid w:val="007E4C77"/>
    <w:rsid w:val="007E4C90"/>
    <w:rsid w:val="007E4ED4"/>
    <w:rsid w:val="007E5072"/>
    <w:rsid w:val="007E521F"/>
    <w:rsid w:val="007E5223"/>
    <w:rsid w:val="007E54B3"/>
    <w:rsid w:val="007E5709"/>
    <w:rsid w:val="007E5A55"/>
    <w:rsid w:val="007E5C38"/>
    <w:rsid w:val="007E6251"/>
    <w:rsid w:val="007E643F"/>
    <w:rsid w:val="007E64AD"/>
    <w:rsid w:val="007E64CF"/>
    <w:rsid w:val="007E6516"/>
    <w:rsid w:val="007E69D9"/>
    <w:rsid w:val="007E6C5C"/>
    <w:rsid w:val="007E71D8"/>
    <w:rsid w:val="007E747C"/>
    <w:rsid w:val="007E75A2"/>
    <w:rsid w:val="007E7788"/>
    <w:rsid w:val="007E7A08"/>
    <w:rsid w:val="007E7A7F"/>
    <w:rsid w:val="007E7BD6"/>
    <w:rsid w:val="007E7C57"/>
    <w:rsid w:val="007E7CB3"/>
    <w:rsid w:val="007E7E67"/>
    <w:rsid w:val="007E7F22"/>
    <w:rsid w:val="007F04D0"/>
    <w:rsid w:val="007F05ED"/>
    <w:rsid w:val="007F072F"/>
    <w:rsid w:val="007F07FC"/>
    <w:rsid w:val="007F08BA"/>
    <w:rsid w:val="007F0A5E"/>
    <w:rsid w:val="007F0ADF"/>
    <w:rsid w:val="007F1316"/>
    <w:rsid w:val="007F1587"/>
    <w:rsid w:val="007F15F9"/>
    <w:rsid w:val="007F16FA"/>
    <w:rsid w:val="007F188A"/>
    <w:rsid w:val="007F1AA1"/>
    <w:rsid w:val="007F1ACC"/>
    <w:rsid w:val="007F1C24"/>
    <w:rsid w:val="007F1F4D"/>
    <w:rsid w:val="007F1F6C"/>
    <w:rsid w:val="007F1FBF"/>
    <w:rsid w:val="007F239C"/>
    <w:rsid w:val="007F2525"/>
    <w:rsid w:val="007F282F"/>
    <w:rsid w:val="007F2A92"/>
    <w:rsid w:val="007F2C19"/>
    <w:rsid w:val="007F2D5F"/>
    <w:rsid w:val="007F2F58"/>
    <w:rsid w:val="007F32B7"/>
    <w:rsid w:val="007F349B"/>
    <w:rsid w:val="007F3617"/>
    <w:rsid w:val="007F3639"/>
    <w:rsid w:val="007F36DC"/>
    <w:rsid w:val="007F36F7"/>
    <w:rsid w:val="007F37C4"/>
    <w:rsid w:val="007F385B"/>
    <w:rsid w:val="007F3A60"/>
    <w:rsid w:val="007F3B59"/>
    <w:rsid w:val="007F3D85"/>
    <w:rsid w:val="007F3DBF"/>
    <w:rsid w:val="007F4140"/>
    <w:rsid w:val="007F420F"/>
    <w:rsid w:val="007F4242"/>
    <w:rsid w:val="007F42CB"/>
    <w:rsid w:val="007F4422"/>
    <w:rsid w:val="007F464B"/>
    <w:rsid w:val="007F466D"/>
    <w:rsid w:val="007F46BB"/>
    <w:rsid w:val="007F4B69"/>
    <w:rsid w:val="007F4B72"/>
    <w:rsid w:val="007F58E0"/>
    <w:rsid w:val="007F5BD0"/>
    <w:rsid w:val="007F5C1A"/>
    <w:rsid w:val="007F5C27"/>
    <w:rsid w:val="007F5C3F"/>
    <w:rsid w:val="007F5CD4"/>
    <w:rsid w:val="007F5CDF"/>
    <w:rsid w:val="007F60A1"/>
    <w:rsid w:val="007F616A"/>
    <w:rsid w:val="007F6185"/>
    <w:rsid w:val="007F63C7"/>
    <w:rsid w:val="007F63EF"/>
    <w:rsid w:val="007F6464"/>
    <w:rsid w:val="007F662B"/>
    <w:rsid w:val="007F680E"/>
    <w:rsid w:val="007F6B76"/>
    <w:rsid w:val="007F6CAD"/>
    <w:rsid w:val="007F6D5A"/>
    <w:rsid w:val="007F6F5E"/>
    <w:rsid w:val="007F706A"/>
    <w:rsid w:val="007F70D9"/>
    <w:rsid w:val="007F70F3"/>
    <w:rsid w:val="007F70F7"/>
    <w:rsid w:val="007F73F7"/>
    <w:rsid w:val="007F7412"/>
    <w:rsid w:val="007F7BC0"/>
    <w:rsid w:val="007F7BC5"/>
    <w:rsid w:val="007F7BE2"/>
    <w:rsid w:val="007F7C9F"/>
    <w:rsid w:val="007F7F45"/>
    <w:rsid w:val="007F7FD5"/>
    <w:rsid w:val="00800285"/>
    <w:rsid w:val="008002A6"/>
    <w:rsid w:val="0080030D"/>
    <w:rsid w:val="00800347"/>
    <w:rsid w:val="00800382"/>
    <w:rsid w:val="008006AB"/>
    <w:rsid w:val="00800740"/>
    <w:rsid w:val="00800DC8"/>
    <w:rsid w:val="00800EAC"/>
    <w:rsid w:val="00800EBA"/>
    <w:rsid w:val="00800EFC"/>
    <w:rsid w:val="0080129C"/>
    <w:rsid w:val="008015D4"/>
    <w:rsid w:val="00801817"/>
    <w:rsid w:val="00801D46"/>
    <w:rsid w:val="00801F8F"/>
    <w:rsid w:val="00802055"/>
    <w:rsid w:val="008023AC"/>
    <w:rsid w:val="008023D4"/>
    <w:rsid w:val="00802686"/>
    <w:rsid w:val="008027A3"/>
    <w:rsid w:val="00802C22"/>
    <w:rsid w:val="00802EE0"/>
    <w:rsid w:val="00802F01"/>
    <w:rsid w:val="008031C4"/>
    <w:rsid w:val="008033E1"/>
    <w:rsid w:val="00803540"/>
    <w:rsid w:val="00803566"/>
    <w:rsid w:val="00803574"/>
    <w:rsid w:val="008035D6"/>
    <w:rsid w:val="00803858"/>
    <w:rsid w:val="00803899"/>
    <w:rsid w:val="00803953"/>
    <w:rsid w:val="00803A5A"/>
    <w:rsid w:val="00803C22"/>
    <w:rsid w:val="00803EED"/>
    <w:rsid w:val="00804098"/>
    <w:rsid w:val="008040A4"/>
    <w:rsid w:val="00804281"/>
    <w:rsid w:val="00804335"/>
    <w:rsid w:val="00804343"/>
    <w:rsid w:val="0080453D"/>
    <w:rsid w:val="008045A5"/>
    <w:rsid w:val="008045FB"/>
    <w:rsid w:val="0080473D"/>
    <w:rsid w:val="008047EF"/>
    <w:rsid w:val="0080481B"/>
    <w:rsid w:val="00804956"/>
    <w:rsid w:val="00804AA2"/>
    <w:rsid w:val="00804AB9"/>
    <w:rsid w:val="00804AD0"/>
    <w:rsid w:val="00804AE9"/>
    <w:rsid w:val="00804E74"/>
    <w:rsid w:val="00804EDE"/>
    <w:rsid w:val="008052B8"/>
    <w:rsid w:val="008054D1"/>
    <w:rsid w:val="008055E8"/>
    <w:rsid w:val="00805624"/>
    <w:rsid w:val="00805D78"/>
    <w:rsid w:val="00805D9C"/>
    <w:rsid w:val="00805DAB"/>
    <w:rsid w:val="00805FAE"/>
    <w:rsid w:val="008063F0"/>
    <w:rsid w:val="0080658C"/>
    <w:rsid w:val="00806704"/>
    <w:rsid w:val="008068A5"/>
    <w:rsid w:val="00806BD9"/>
    <w:rsid w:val="00806C65"/>
    <w:rsid w:val="00806E18"/>
    <w:rsid w:val="00806E92"/>
    <w:rsid w:val="00806F88"/>
    <w:rsid w:val="00807003"/>
    <w:rsid w:val="00807508"/>
    <w:rsid w:val="00807625"/>
    <w:rsid w:val="0080772B"/>
    <w:rsid w:val="00807821"/>
    <w:rsid w:val="00807851"/>
    <w:rsid w:val="008078E1"/>
    <w:rsid w:val="00807906"/>
    <w:rsid w:val="0080798E"/>
    <w:rsid w:val="00807A97"/>
    <w:rsid w:val="00807B1D"/>
    <w:rsid w:val="00807B3E"/>
    <w:rsid w:val="00807B57"/>
    <w:rsid w:val="00807C6D"/>
    <w:rsid w:val="00807DBD"/>
    <w:rsid w:val="00807F83"/>
    <w:rsid w:val="0081000F"/>
    <w:rsid w:val="008101BA"/>
    <w:rsid w:val="008104C8"/>
    <w:rsid w:val="00810832"/>
    <w:rsid w:val="00810A32"/>
    <w:rsid w:val="00810A6D"/>
    <w:rsid w:val="00810F49"/>
    <w:rsid w:val="008111AF"/>
    <w:rsid w:val="008111E1"/>
    <w:rsid w:val="0081127F"/>
    <w:rsid w:val="00811663"/>
    <w:rsid w:val="0081167A"/>
    <w:rsid w:val="00811809"/>
    <w:rsid w:val="0081193D"/>
    <w:rsid w:val="00811A0A"/>
    <w:rsid w:val="00811F83"/>
    <w:rsid w:val="00811F9D"/>
    <w:rsid w:val="008121EF"/>
    <w:rsid w:val="0081251C"/>
    <w:rsid w:val="00812542"/>
    <w:rsid w:val="008127FC"/>
    <w:rsid w:val="00812938"/>
    <w:rsid w:val="0081331F"/>
    <w:rsid w:val="008134A5"/>
    <w:rsid w:val="00813940"/>
    <w:rsid w:val="00813BB6"/>
    <w:rsid w:val="00813C58"/>
    <w:rsid w:val="00813E88"/>
    <w:rsid w:val="00813FAB"/>
    <w:rsid w:val="00814018"/>
    <w:rsid w:val="0081459A"/>
    <w:rsid w:val="00814982"/>
    <w:rsid w:val="008149C8"/>
    <w:rsid w:val="00814AD5"/>
    <w:rsid w:val="00814B51"/>
    <w:rsid w:val="00814C1C"/>
    <w:rsid w:val="00814F17"/>
    <w:rsid w:val="00814F5F"/>
    <w:rsid w:val="00814F60"/>
    <w:rsid w:val="008152C1"/>
    <w:rsid w:val="0081535E"/>
    <w:rsid w:val="008154A4"/>
    <w:rsid w:val="008157EA"/>
    <w:rsid w:val="0081580E"/>
    <w:rsid w:val="00815981"/>
    <w:rsid w:val="008159CC"/>
    <w:rsid w:val="00815C12"/>
    <w:rsid w:val="00815CE8"/>
    <w:rsid w:val="00815FBD"/>
    <w:rsid w:val="0081601D"/>
    <w:rsid w:val="00816146"/>
    <w:rsid w:val="00816403"/>
    <w:rsid w:val="0081645C"/>
    <w:rsid w:val="00816A0F"/>
    <w:rsid w:val="00816D01"/>
    <w:rsid w:val="00816F27"/>
    <w:rsid w:val="00816F29"/>
    <w:rsid w:val="00816F49"/>
    <w:rsid w:val="00817017"/>
    <w:rsid w:val="00817089"/>
    <w:rsid w:val="00817270"/>
    <w:rsid w:val="00817AC7"/>
    <w:rsid w:val="00817D4B"/>
    <w:rsid w:val="00817E7B"/>
    <w:rsid w:val="0082053B"/>
    <w:rsid w:val="008205F8"/>
    <w:rsid w:val="00820A9C"/>
    <w:rsid w:val="00820B83"/>
    <w:rsid w:val="00820B86"/>
    <w:rsid w:val="00820C4C"/>
    <w:rsid w:val="00820F68"/>
    <w:rsid w:val="00820F86"/>
    <w:rsid w:val="008210BC"/>
    <w:rsid w:val="008211FC"/>
    <w:rsid w:val="00821501"/>
    <w:rsid w:val="0082177A"/>
    <w:rsid w:val="008218E7"/>
    <w:rsid w:val="00821928"/>
    <w:rsid w:val="00821957"/>
    <w:rsid w:val="008219A2"/>
    <w:rsid w:val="008219BB"/>
    <w:rsid w:val="008219DC"/>
    <w:rsid w:val="00821BA3"/>
    <w:rsid w:val="00821FB8"/>
    <w:rsid w:val="0082200E"/>
    <w:rsid w:val="00822249"/>
    <w:rsid w:val="0082244D"/>
    <w:rsid w:val="00822689"/>
    <w:rsid w:val="00822ACD"/>
    <w:rsid w:val="00822B57"/>
    <w:rsid w:val="00822C92"/>
    <w:rsid w:val="00822D95"/>
    <w:rsid w:val="00823167"/>
    <w:rsid w:val="00823383"/>
    <w:rsid w:val="008238BD"/>
    <w:rsid w:val="008238C9"/>
    <w:rsid w:val="00823BDE"/>
    <w:rsid w:val="00823C51"/>
    <w:rsid w:val="00823CB5"/>
    <w:rsid w:val="00823EA7"/>
    <w:rsid w:val="00823EF0"/>
    <w:rsid w:val="0082402B"/>
    <w:rsid w:val="008241FC"/>
    <w:rsid w:val="008244D8"/>
    <w:rsid w:val="00824637"/>
    <w:rsid w:val="00824734"/>
    <w:rsid w:val="008247C7"/>
    <w:rsid w:val="00824886"/>
    <w:rsid w:val="00824979"/>
    <w:rsid w:val="00824A6D"/>
    <w:rsid w:val="00824AB6"/>
    <w:rsid w:val="00824F1F"/>
    <w:rsid w:val="00824F43"/>
    <w:rsid w:val="00824FAF"/>
    <w:rsid w:val="00824FB3"/>
    <w:rsid w:val="008251A6"/>
    <w:rsid w:val="0082546F"/>
    <w:rsid w:val="00825497"/>
    <w:rsid w:val="008256B9"/>
    <w:rsid w:val="008257CD"/>
    <w:rsid w:val="00825ADF"/>
    <w:rsid w:val="00825F0E"/>
    <w:rsid w:val="00826068"/>
    <w:rsid w:val="0082625E"/>
    <w:rsid w:val="008262AE"/>
    <w:rsid w:val="0082630E"/>
    <w:rsid w:val="00826459"/>
    <w:rsid w:val="00826686"/>
    <w:rsid w:val="00826788"/>
    <w:rsid w:val="00826B91"/>
    <w:rsid w:val="00826B9C"/>
    <w:rsid w:val="00826F34"/>
    <w:rsid w:val="008274CB"/>
    <w:rsid w:val="0082776C"/>
    <w:rsid w:val="0082776F"/>
    <w:rsid w:val="0082799A"/>
    <w:rsid w:val="008279E7"/>
    <w:rsid w:val="00827B11"/>
    <w:rsid w:val="00827B49"/>
    <w:rsid w:val="00827C3B"/>
    <w:rsid w:val="00827CC8"/>
    <w:rsid w:val="00827D53"/>
    <w:rsid w:val="00827E80"/>
    <w:rsid w:val="00827F96"/>
    <w:rsid w:val="00827F9F"/>
    <w:rsid w:val="00830003"/>
    <w:rsid w:val="008303E7"/>
    <w:rsid w:val="00830602"/>
    <w:rsid w:val="00830642"/>
    <w:rsid w:val="00830643"/>
    <w:rsid w:val="008306DE"/>
    <w:rsid w:val="00830897"/>
    <w:rsid w:val="00830A7E"/>
    <w:rsid w:val="00830B09"/>
    <w:rsid w:val="00830B1C"/>
    <w:rsid w:val="00830E4A"/>
    <w:rsid w:val="00831064"/>
    <w:rsid w:val="0083106A"/>
    <w:rsid w:val="008312CD"/>
    <w:rsid w:val="008312DD"/>
    <w:rsid w:val="008315C5"/>
    <w:rsid w:val="008319EC"/>
    <w:rsid w:val="00831F5E"/>
    <w:rsid w:val="00832211"/>
    <w:rsid w:val="0083227D"/>
    <w:rsid w:val="008327B2"/>
    <w:rsid w:val="00832A22"/>
    <w:rsid w:val="00832BD0"/>
    <w:rsid w:val="00832F59"/>
    <w:rsid w:val="00833153"/>
    <w:rsid w:val="00833339"/>
    <w:rsid w:val="00833490"/>
    <w:rsid w:val="0083368B"/>
    <w:rsid w:val="0083394E"/>
    <w:rsid w:val="00833ACE"/>
    <w:rsid w:val="00833DA4"/>
    <w:rsid w:val="008344A3"/>
    <w:rsid w:val="00834A78"/>
    <w:rsid w:val="00834AD1"/>
    <w:rsid w:val="00834AFD"/>
    <w:rsid w:val="00834BEC"/>
    <w:rsid w:val="00834D2E"/>
    <w:rsid w:val="00834D74"/>
    <w:rsid w:val="00834E27"/>
    <w:rsid w:val="00834E44"/>
    <w:rsid w:val="00834FD1"/>
    <w:rsid w:val="00835156"/>
    <w:rsid w:val="00835230"/>
    <w:rsid w:val="0083527D"/>
    <w:rsid w:val="008354E6"/>
    <w:rsid w:val="00835739"/>
    <w:rsid w:val="00835811"/>
    <w:rsid w:val="008358A7"/>
    <w:rsid w:val="00835C80"/>
    <w:rsid w:val="00835F00"/>
    <w:rsid w:val="0083611D"/>
    <w:rsid w:val="008363B1"/>
    <w:rsid w:val="00836A6A"/>
    <w:rsid w:val="00836B0E"/>
    <w:rsid w:val="00836B90"/>
    <w:rsid w:val="00836BB5"/>
    <w:rsid w:val="00836C34"/>
    <w:rsid w:val="00836CCC"/>
    <w:rsid w:val="00836E66"/>
    <w:rsid w:val="00836F38"/>
    <w:rsid w:val="00836F70"/>
    <w:rsid w:val="00837175"/>
    <w:rsid w:val="008371FF"/>
    <w:rsid w:val="00837284"/>
    <w:rsid w:val="0083738E"/>
    <w:rsid w:val="00837553"/>
    <w:rsid w:val="00837590"/>
    <w:rsid w:val="008375B0"/>
    <w:rsid w:val="00837889"/>
    <w:rsid w:val="00837B3D"/>
    <w:rsid w:val="00837BBB"/>
    <w:rsid w:val="00837FF5"/>
    <w:rsid w:val="0084002E"/>
    <w:rsid w:val="008400DE"/>
    <w:rsid w:val="00840367"/>
    <w:rsid w:val="00840408"/>
    <w:rsid w:val="008405D4"/>
    <w:rsid w:val="00840624"/>
    <w:rsid w:val="008407DE"/>
    <w:rsid w:val="008408E6"/>
    <w:rsid w:val="00840EA8"/>
    <w:rsid w:val="00840F28"/>
    <w:rsid w:val="00840F48"/>
    <w:rsid w:val="00841039"/>
    <w:rsid w:val="0084109F"/>
    <w:rsid w:val="0084145E"/>
    <w:rsid w:val="00841615"/>
    <w:rsid w:val="008417AA"/>
    <w:rsid w:val="0084190B"/>
    <w:rsid w:val="008419E3"/>
    <w:rsid w:val="00841B90"/>
    <w:rsid w:val="00841D96"/>
    <w:rsid w:val="00841E37"/>
    <w:rsid w:val="00841E79"/>
    <w:rsid w:val="00841EA3"/>
    <w:rsid w:val="00841FDD"/>
    <w:rsid w:val="00842237"/>
    <w:rsid w:val="0084225F"/>
    <w:rsid w:val="0084236C"/>
    <w:rsid w:val="008423E7"/>
    <w:rsid w:val="008424E8"/>
    <w:rsid w:val="00842709"/>
    <w:rsid w:val="0084299F"/>
    <w:rsid w:val="00842A33"/>
    <w:rsid w:val="00842AB0"/>
    <w:rsid w:val="00842CA9"/>
    <w:rsid w:val="00842D05"/>
    <w:rsid w:val="00842DC8"/>
    <w:rsid w:val="00843175"/>
    <w:rsid w:val="0084347B"/>
    <w:rsid w:val="0084347F"/>
    <w:rsid w:val="00843A62"/>
    <w:rsid w:val="00843D06"/>
    <w:rsid w:val="00843F24"/>
    <w:rsid w:val="00844429"/>
    <w:rsid w:val="008444B7"/>
    <w:rsid w:val="008445DA"/>
    <w:rsid w:val="00844741"/>
    <w:rsid w:val="00844746"/>
    <w:rsid w:val="0084494F"/>
    <w:rsid w:val="00844ABD"/>
    <w:rsid w:val="00844FC1"/>
    <w:rsid w:val="00845223"/>
    <w:rsid w:val="00845397"/>
    <w:rsid w:val="008453F8"/>
    <w:rsid w:val="00845496"/>
    <w:rsid w:val="00845588"/>
    <w:rsid w:val="00845702"/>
    <w:rsid w:val="00845939"/>
    <w:rsid w:val="00845A1F"/>
    <w:rsid w:val="00845A7C"/>
    <w:rsid w:val="00845E48"/>
    <w:rsid w:val="00845F3A"/>
    <w:rsid w:val="0084607B"/>
    <w:rsid w:val="00846097"/>
    <w:rsid w:val="00846362"/>
    <w:rsid w:val="008463BC"/>
    <w:rsid w:val="00846411"/>
    <w:rsid w:val="0084662A"/>
    <w:rsid w:val="00846AB2"/>
    <w:rsid w:val="00846B87"/>
    <w:rsid w:val="00847048"/>
    <w:rsid w:val="00847388"/>
    <w:rsid w:val="008473A4"/>
    <w:rsid w:val="008473C9"/>
    <w:rsid w:val="0084755C"/>
    <w:rsid w:val="00847588"/>
    <w:rsid w:val="0084769D"/>
    <w:rsid w:val="0084769F"/>
    <w:rsid w:val="00847C08"/>
    <w:rsid w:val="00847D13"/>
    <w:rsid w:val="00850202"/>
    <w:rsid w:val="008504FF"/>
    <w:rsid w:val="0085050D"/>
    <w:rsid w:val="0085054D"/>
    <w:rsid w:val="00850A0C"/>
    <w:rsid w:val="00850C60"/>
    <w:rsid w:val="00850EA1"/>
    <w:rsid w:val="00850EC1"/>
    <w:rsid w:val="0085101A"/>
    <w:rsid w:val="0085106E"/>
    <w:rsid w:val="00851172"/>
    <w:rsid w:val="00851313"/>
    <w:rsid w:val="00851353"/>
    <w:rsid w:val="008514CA"/>
    <w:rsid w:val="008516AF"/>
    <w:rsid w:val="008517E7"/>
    <w:rsid w:val="00851BF1"/>
    <w:rsid w:val="00851DD2"/>
    <w:rsid w:val="00851F00"/>
    <w:rsid w:val="00851F26"/>
    <w:rsid w:val="008521CB"/>
    <w:rsid w:val="00852378"/>
    <w:rsid w:val="00852570"/>
    <w:rsid w:val="00852716"/>
    <w:rsid w:val="00852926"/>
    <w:rsid w:val="00852AE6"/>
    <w:rsid w:val="00852CD1"/>
    <w:rsid w:val="00852E8B"/>
    <w:rsid w:val="00852EB5"/>
    <w:rsid w:val="00853101"/>
    <w:rsid w:val="0085317D"/>
    <w:rsid w:val="008531B8"/>
    <w:rsid w:val="008533FB"/>
    <w:rsid w:val="008534ED"/>
    <w:rsid w:val="008535A1"/>
    <w:rsid w:val="008536AA"/>
    <w:rsid w:val="008536DC"/>
    <w:rsid w:val="008537E5"/>
    <w:rsid w:val="008539D4"/>
    <w:rsid w:val="00853A91"/>
    <w:rsid w:val="00853CAB"/>
    <w:rsid w:val="00853D24"/>
    <w:rsid w:val="00853D3C"/>
    <w:rsid w:val="00853D4B"/>
    <w:rsid w:val="00853E66"/>
    <w:rsid w:val="008540A8"/>
    <w:rsid w:val="0085412B"/>
    <w:rsid w:val="00854215"/>
    <w:rsid w:val="00854250"/>
    <w:rsid w:val="008542DF"/>
    <w:rsid w:val="00854384"/>
    <w:rsid w:val="00854436"/>
    <w:rsid w:val="008544DD"/>
    <w:rsid w:val="0085474C"/>
    <w:rsid w:val="00854C32"/>
    <w:rsid w:val="00854E1A"/>
    <w:rsid w:val="0085530C"/>
    <w:rsid w:val="008555EA"/>
    <w:rsid w:val="00855872"/>
    <w:rsid w:val="00855D17"/>
    <w:rsid w:val="00855D1A"/>
    <w:rsid w:val="00855D98"/>
    <w:rsid w:val="00855DFE"/>
    <w:rsid w:val="00855E70"/>
    <w:rsid w:val="008560DB"/>
    <w:rsid w:val="00856197"/>
    <w:rsid w:val="0085666E"/>
    <w:rsid w:val="00856680"/>
    <w:rsid w:val="00856714"/>
    <w:rsid w:val="00856775"/>
    <w:rsid w:val="008568C8"/>
    <w:rsid w:val="00856A0F"/>
    <w:rsid w:val="00856A3A"/>
    <w:rsid w:val="00856C4C"/>
    <w:rsid w:val="00856E62"/>
    <w:rsid w:val="00856F69"/>
    <w:rsid w:val="00856F6C"/>
    <w:rsid w:val="008572B8"/>
    <w:rsid w:val="008572D7"/>
    <w:rsid w:val="0085735A"/>
    <w:rsid w:val="008578DD"/>
    <w:rsid w:val="00857D33"/>
    <w:rsid w:val="00857E82"/>
    <w:rsid w:val="00860000"/>
    <w:rsid w:val="0086012E"/>
    <w:rsid w:val="00860295"/>
    <w:rsid w:val="00860302"/>
    <w:rsid w:val="00860447"/>
    <w:rsid w:val="008605C2"/>
    <w:rsid w:val="008607AC"/>
    <w:rsid w:val="008608D9"/>
    <w:rsid w:val="008609BD"/>
    <w:rsid w:val="00860E2C"/>
    <w:rsid w:val="00860EAB"/>
    <w:rsid w:val="008611BE"/>
    <w:rsid w:val="008611FC"/>
    <w:rsid w:val="008612F8"/>
    <w:rsid w:val="008613B3"/>
    <w:rsid w:val="0086140F"/>
    <w:rsid w:val="0086177F"/>
    <w:rsid w:val="0086197F"/>
    <w:rsid w:val="00861A0E"/>
    <w:rsid w:val="00861C7B"/>
    <w:rsid w:val="00861D59"/>
    <w:rsid w:val="008620C7"/>
    <w:rsid w:val="00862105"/>
    <w:rsid w:val="00862132"/>
    <w:rsid w:val="008621B0"/>
    <w:rsid w:val="00862334"/>
    <w:rsid w:val="00862691"/>
    <w:rsid w:val="008626BF"/>
    <w:rsid w:val="00862738"/>
    <w:rsid w:val="0086275C"/>
    <w:rsid w:val="00862CC1"/>
    <w:rsid w:val="00862EC2"/>
    <w:rsid w:val="00863437"/>
    <w:rsid w:val="0086381F"/>
    <w:rsid w:val="00863A2C"/>
    <w:rsid w:val="00863D31"/>
    <w:rsid w:val="00864027"/>
    <w:rsid w:val="00864260"/>
    <w:rsid w:val="0086432C"/>
    <w:rsid w:val="00864440"/>
    <w:rsid w:val="008644AF"/>
    <w:rsid w:val="008644EC"/>
    <w:rsid w:val="008646E2"/>
    <w:rsid w:val="008648A0"/>
    <w:rsid w:val="0086497E"/>
    <w:rsid w:val="00864AB5"/>
    <w:rsid w:val="00864DCA"/>
    <w:rsid w:val="00864DDE"/>
    <w:rsid w:val="00864E2E"/>
    <w:rsid w:val="00864ED1"/>
    <w:rsid w:val="00864F7B"/>
    <w:rsid w:val="00864FD8"/>
    <w:rsid w:val="0086506F"/>
    <w:rsid w:val="0086519C"/>
    <w:rsid w:val="0086547A"/>
    <w:rsid w:val="00865984"/>
    <w:rsid w:val="00865BB7"/>
    <w:rsid w:val="00865CCD"/>
    <w:rsid w:val="00865DEB"/>
    <w:rsid w:val="00865F2A"/>
    <w:rsid w:val="0086623A"/>
    <w:rsid w:val="0086640F"/>
    <w:rsid w:val="008665F5"/>
    <w:rsid w:val="008667DC"/>
    <w:rsid w:val="00866AFF"/>
    <w:rsid w:val="00866C0B"/>
    <w:rsid w:val="00866FBD"/>
    <w:rsid w:val="00867029"/>
    <w:rsid w:val="008674B1"/>
    <w:rsid w:val="008674B7"/>
    <w:rsid w:val="0086761A"/>
    <w:rsid w:val="008678F4"/>
    <w:rsid w:val="00867E65"/>
    <w:rsid w:val="00867F50"/>
    <w:rsid w:val="00867F9E"/>
    <w:rsid w:val="0087002A"/>
    <w:rsid w:val="008701E2"/>
    <w:rsid w:val="008702D7"/>
    <w:rsid w:val="00870448"/>
    <w:rsid w:val="008706E9"/>
    <w:rsid w:val="00870740"/>
    <w:rsid w:val="00870C80"/>
    <w:rsid w:val="00870D73"/>
    <w:rsid w:val="008710BC"/>
    <w:rsid w:val="008715AA"/>
    <w:rsid w:val="00871632"/>
    <w:rsid w:val="008719A4"/>
    <w:rsid w:val="00871D5C"/>
    <w:rsid w:val="00871EB0"/>
    <w:rsid w:val="00871FB9"/>
    <w:rsid w:val="0087211E"/>
    <w:rsid w:val="0087219A"/>
    <w:rsid w:val="008722C6"/>
    <w:rsid w:val="008723D8"/>
    <w:rsid w:val="00872563"/>
    <w:rsid w:val="008725A7"/>
    <w:rsid w:val="00872667"/>
    <w:rsid w:val="008726CA"/>
    <w:rsid w:val="00872814"/>
    <w:rsid w:val="00872C4E"/>
    <w:rsid w:val="00872F26"/>
    <w:rsid w:val="0087309D"/>
    <w:rsid w:val="0087356B"/>
    <w:rsid w:val="0087388E"/>
    <w:rsid w:val="00873F61"/>
    <w:rsid w:val="00874256"/>
    <w:rsid w:val="008743FC"/>
    <w:rsid w:val="0087458D"/>
    <w:rsid w:val="00874995"/>
    <w:rsid w:val="00874A63"/>
    <w:rsid w:val="00874B85"/>
    <w:rsid w:val="00874BB1"/>
    <w:rsid w:val="00874C92"/>
    <w:rsid w:val="00874FBE"/>
    <w:rsid w:val="00874FCB"/>
    <w:rsid w:val="008750B9"/>
    <w:rsid w:val="008751D5"/>
    <w:rsid w:val="00875295"/>
    <w:rsid w:val="008753CD"/>
    <w:rsid w:val="0087544B"/>
    <w:rsid w:val="0087569C"/>
    <w:rsid w:val="0087589A"/>
    <w:rsid w:val="00875969"/>
    <w:rsid w:val="00875A59"/>
    <w:rsid w:val="00875A76"/>
    <w:rsid w:val="00875AE6"/>
    <w:rsid w:val="00875E5B"/>
    <w:rsid w:val="00875F9B"/>
    <w:rsid w:val="00876357"/>
    <w:rsid w:val="00876519"/>
    <w:rsid w:val="0087659C"/>
    <w:rsid w:val="00876AB8"/>
    <w:rsid w:val="00876B1A"/>
    <w:rsid w:val="00876F96"/>
    <w:rsid w:val="00876FC9"/>
    <w:rsid w:val="00876FD8"/>
    <w:rsid w:val="008770F4"/>
    <w:rsid w:val="0087718E"/>
    <w:rsid w:val="008775B6"/>
    <w:rsid w:val="00877650"/>
    <w:rsid w:val="0087769E"/>
    <w:rsid w:val="00877734"/>
    <w:rsid w:val="00877A3B"/>
    <w:rsid w:val="00877B38"/>
    <w:rsid w:val="00877BFD"/>
    <w:rsid w:val="00877E08"/>
    <w:rsid w:val="00880001"/>
    <w:rsid w:val="008802FD"/>
    <w:rsid w:val="00880AF8"/>
    <w:rsid w:val="00880BD0"/>
    <w:rsid w:val="00880BD9"/>
    <w:rsid w:val="00880DC1"/>
    <w:rsid w:val="00880ED7"/>
    <w:rsid w:val="008811B9"/>
    <w:rsid w:val="0088135D"/>
    <w:rsid w:val="00881418"/>
    <w:rsid w:val="008819D0"/>
    <w:rsid w:val="00881AC1"/>
    <w:rsid w:val="00881B14"/>
    <w:rsid w:val="00881B37"/>
    <w:rsid w:val="00881BFE"/>
    <w:rsid w:val="00881CDB"/>
    <w:rsid w:val="00881D0C"/>
    <w:rsid w:val="00882867"/>
    <w:rsid w:val="00882BDF"/>
    <w:rsid w:val="00882CDE"/>
    <w:rsid w:val="00883116"/>
    <w:rsid w:val="00883312"/>
    <w:rsid w:val="00883404"/>
    <w:rsid w:val="0088344A"/>
    <w:rsid w:val="00883468"/>
    <w:rsid w:val="00883807"/>
    <w:rsid w:val="0088391F"/>
    <w:rsid w:val="008839B8"/>
    <w:rsid w:val="008839BB"/>
    <w:rsid w:val="00883A6F"/>
    <w:rsid w:val="00883C33"/>
    <w:rsid w:val="00883DF8"/>
    <w:rsid w:val="00884227"/>
    <w:rsid w:val="008843B4"/>
    <w:rsid w:val="0088497A"/>
    <w:rsid w:val="00884C46"/>
    <w:rsid w:val="00884F88"/>
    <w:rsid w:val="00885096"/>
    <w:rsid w:val="008851C9"/>
    <w:rsid w:val="008853BD"/>
    <w:rsid w:val="008854BA"/>
    <w:rsid w:val="00885556"/>
    <w:rsid w:val="008855D3"/>
    <w:rsid w:val="008855E0"/>
    <w:rsid w:val="008856BC"/>
    <w:rsid w:val="00885811"/>
    <w:rsid w:val="0088587E"/>
    <w:rsid w:val="00885916"/>
    <w:rsid w:val="00885A1D"/>
    <w:rsid w:val="00885C4F"/>
    <w:rsid w:val="00885D37"/>
    <w:rsid w:val="00885EC4"/>
    <w:rsid w:val="0088624B"/>
    <w:rsid w:val="008864C6"/>
    <w:rsid w:val="00886738"/>
    <w:rsid w:val="008867C0"/>
    <w:rsid w:val="00886818"/>
    <w:rsid w:val="008868A5"/>
    <w:rsid w:val="008868CE"/>
    <w:rsid w:val="008869E0"/>
    <w:rsid w:val="00886ACE"/>
    <w:rsid w:val="00886C05"/>
    <w:rsid w:val="00887525"/>
    <w:rsid w:val="008875DD"/>
    <w:rsid w:val="008875F5"/>
    <w:rsid w:val="00887602"/>
    <w:rsid w:val="0088765D"/>
    <w:rsid w:val="008877BD"/>
    <w:rsid w:val="00887828"/>
    <w:rsid w:val="008878ED"/>
    <w:rsid w:val="00887923"/>
    <w:rsid w:val="00887A12"/>
    <w:rsid w:val="00887A28"/>
    <w:rsid w:val="00887B5B"/>
    <w:rsid w:val="00887BF3"/>
    <w:rsid w:val="00887F97"/>
    <w:rsid w:val="0089017F"/>
    <w:rsid w:val="00890771"/>
    <w:rsid w:val="00890872"/>
    <w:rsid w:val="00890923"/>
    <w:rsid w:val="00890AFF"/>
    <w:rsid w:val="00890BC2"/>
    <w:rsid w:val="00890C0E"/>
    <w:rsid w:val="00890D08"/>
    <w:rsid w:val="00890E48"/>
    <w:rsid w:val="0089134A"/>
    <w:rsid w:val="008913E7"/>
    <w:rsid w:val="008916EA"/>
    <w:rsid w:val="0089173E"/>
    <w:rsid w:val="00891995"/>
    <w:rsid w:val="00891B13"/>
    <w:rsid w:val="00891CAE"/>
    <w:rsid w:val="00892015"/>
    <w:rsid w:val="00892225"/>
    <w:rsid w:val="0089242B"/>
    <w:rsid w:val="00892526"/>
    <w:rsid w:val="0089257C"/>
    <w:rsid w:val="0089264A"/>
    <w:rsid w:val="0089279F"/>
    <w:rsid w:val="0089282A"/>
    <w:rsid w:val="00892CAC"/>
    <w:rsid w:val="00892EFA"/>
    <w:rsid w:val="00893346"/>
    <w:rsid w:val="008933C0"/>
    <w:rsid w:val="008935E4"/>
    <w:rsid w:val="0089372D"/>
    <w:rsid w:val="00893C1F"/>
    <w:rsid w:val="00893D5E"/>
    <w:rsid w:val="00893DD9"/>
    <w:rsid w:val="00893E09"/>
    <w:rsid w:val="00893E2C"/>
    <w:rsid w:val="00894018"/>
    <w:rsid w:val="00894234"/>
    <w:rsid w:val="008943C3"/>
    <w:rsid w:val="008944B6"/>
    <w:rsid w:val="0089453C"/>
    <w:rsid w:val="008946D8"/>
    <w:rsid w:val="008946FA"/>
    <w:rsid w:val="00894846"/>
    <w:rsid w:val="00894969"/>
    <w:rsid w:val="00894D89"/>
    <w:rsid w:val="008950EE"/>
    <w:rsid w:val="0089520A"/>
    <w:rsid w:val="00895249"/>
    <w:rsid w:val="0089530C"/>
    <w:rsid w:val="0089566C"/>
    <w:rsid w:val="008959B5"/>
    <w:rsid w:val="008959EA"/>
    <w:rsid w:val="00895B52"/>
    <w:rsid w:val="00895F55"/>
    <w:rsid w:val="00895FDE"/>
    <w:rsid w:val="0089652D"/>
    <w:rsid w:val="00896583"/>
    <w:rsid w:val="00896C1A"/>
    <w:rsid w:val="00896FA4"/>
    <w:rsid w:val="008974A5"/>
    <w:rsid w:val="00897798"/>
    <w:rsid w:val="00897A3A"/>
    <w:rsid w:val="00897AF9"/>
    <w:rsid w:val="00897BC8"/>
    <w:rsid w:val="008A0231"/>
    <w:rsid w:val="008A04F5"/>
    <w:rsid w:val="008A0AAF"/>
    <w:rsid w:val="008A0AF1"/>
    <w:rsid w:val="008A0C96"/>
    <w:rsid w:val="008A0D4F"/>
    <w:rsid w:val="008A0D65"/>
    <w:rsid w:val="008A0DDC"/>
    <w:rsid w:val="008A126E"/>
    <w:rsid w:val="008A1390"/>
    <w:rsid w:val="008A1539"/>
    <w:rsid w:val="008A15C8"/>
    <w:rsid w:val="008A16DE"/>
    <w:rsid w:val="008A1772"/>
    <w:rsid w:val="008A19CB"/>
    <w:rsid w:val="008A1A95"/>
    <w:rsid w:val="008A1A9D"/>
    <w:rsid w:val="008A1AAE"/>
    <w:rsid w:val="008A1B99"/>
    <w:rsid w:val="008A1E06"/>
    <w:rsid w:val="008A20D8"/>
    <w:rsid w:val="008A2498"/>
    <w:rsid w:val="008A26AD"/>
    <w:rsid w:val="008A26DE"/>
    <w:rsid w:val="008A270C"/>
    <w:rsid w:val="008A2868"/>
    <w:rsid w:val="008A286B"/>
    <w:rsid w:val="008A2903"/>
    <w:rsid w:val="008A2B94"/>
    <w:rsid w:val="008A2C49"/>
    <w:rsid w:val="008A2FB5"/>
    <w:rsid w:val="008A30CD"/>
    <w:rsid w:val="008A31D9"/>
    <w:rsid w:val="008A32ED"/>
    <w:rsid w:val="008A34D3"/>
    <w:rsid w:val="008A350C"/>
    <w:rsid w:val="008A3620"/>
    <w:rsid w:val="008A3829"/>
    <w:rsid w:val="008A38AE"/>
    <w:rsid w:val="008A38E8"/>
    <w:rsid w:val="008A38EC"/>
    <w:rsid w:val="008A3B6B"/>
    <w:rsid w:val="008A3D9D"/>
    <w:rsid w:val="008A4069"/>
    <w:rsid w:val="008A432E"/>
    <w:rsid w:val="008A454E"/>
    <w:rsid w:val="008A457D"/>
    <w:rsid w:val="008A46D6"/>
    <w:rsid w:val="008A4791"/>
    <w:rsid w:val="008A479A"/>
    <w:rsid w:val="008A47A9"/>
    <w:rsid w:val="008A47F3"/>
    <w:rsid w:val="008A496A"/>
    <w:rsid w:val="008A49FF"/>
    <w:rsid w:val="008A4B6F"/>
    <w:rsid w:val="008A4E7C"/>
    <w:rsid w:val="008A5027"/>
    <w:rsid w:val="008A5060"/>
    <w:rsid w:val="008A50E7"/>
    <w:rsid w:val="008A518F"/>
    <w:rsid w:val="008A5297"/>
    <w:rsid w:val="008A52DD"/>
    <w:rsid w:val="008A53A0"/>
    <w:rsid w:val="008A53D1"/>
    <w:rsid w:val="008A54B9"/>
    <w:rsid w:val="008A5556"/>
    <w:rsid w:val="008A55D8"/>
    <w:rsid w:val="008A585B"/>
    <w:rsid w:val="008A59BF"/>
    <w:rsid w:val="008A5A97"/>
    <w:rsid w:val="008A5CAE"/>
    <w:rsid w:val="008A5DAA"/>
    <w:rsid w:val="008A5EB8"/>
    <w:rsid w:val="008A6050"/>
    <w:rsid w:val="008A637B"/>
    <w:rsid w:val="008A6464"/>
    <w:rsid w:val="008A675B"/>
    <w:rsid w:val="008A6A98"/>
    <w:rsid w:val="008A6B1D"/>
    <w:rsid w:val="008A6F1E"/>
    <w:rsid w:val="008A6F93"/>
    <w:rsid w:val="008A7068"/>
    <w:rsid w:val="008A70CF"/>
    <w:rsid w:val="008A7105"/>
    <w:rsid w:val="008A7326"/>
    <w:rsid w:val="008A7341"/>
    <w:rsid w:val="008A73D9"/>
    <w:rsid w:val="008A7598"/>
    <w:rsid w:val="008A765F"/>
    <w:rsid w:val="008A766A"/>
    <w:rsid w:val="008A77EE"/>
    <w:rsid w:val="008A7812"/>
    <w:rsid w:val="008A793C"/>
    <w:rsid w:val="008A7945"/>
    <w:rsid w:val="008A7ACC"/>
    <w:rsid w:val="008A7C41"/>
    <w:rsid w:val="008A7D73"/>
    <w:rsid w:val="008A7EED"/>
    <w:rsid w:val="008A7F7F"/>
    <w:rsid w:val="008A7F9C"/>
    <w:rsid w:val="008B0068"/>
    <w:rsid w:val="008B02A6"/>
    <w:rsid w:val="008B0692"/>
    <w:rsid w:val="008B0703"/>
    <w:rsid w:val="008B08F3"/>
    <w:rsid w:val="008B0C32"/>
    <w:rsid w:val="008B0C3B"/>
    <w:rsid w:val="008B0C7C"/>
    <w:rsid w:val="008B0EA2"/>
    <w:rsid w:val="008B108E"/>
    <w:rsid w:val="008B13F6"/>
    <w:rsid w:val="008B14EC"/>
    <w:rsid w:val="008B1630"/>
    <w:rsid w:val="008B1A22"/>
    <w:rsid w:val="008B1B16"/>
    <w:rsid w:val="008B1DBE"/>
    <w:rsid w:val="008B2191"/>
    <w:rsid w:val="008B22FB"/>
    <w:rsid w:val="008B235F"/>
    <w:rsid w:val="008B2420"/>
    <w:rsid w:val="008B2754"/>
    <w:rsid w:val="008B2757"/>
    <w:rsid w:val="008B279C"/>
    <w:rsid w:val="008B2846"/>
    <w:rsid w:val="008B2B07"/>
    <w:rsid w:val="008B2E13"/>
    <w:rsid w:val="008B2F57"/>
    <w:rsid w:val="008B31DE"/>
    <w:rsid w:val="008B341F"/>
    <w:rsid w:val="008B349B"/>
    <w:rsid w:val="008B3AA0"/>
    <w:rsid w:val="008B3B1D"/>
    <w:rsid w:val="008B3BDF"/>
    <w:rsid w:val="008B3F2C"/>
    <w:rsid w:val="008B3F40"/>
    <w:rsid w:val="008B4005"/>
    <w:rsid w:val="008B4046"/>
    <w:rsid w:val="008B40FE"/>
    <w:rsid w:val="008B42DD"/>
    <w:rsid w:val="008B44AB"/>
    <w:rsid w:val="008B4790"/>
    <w:rsid w:val="008B49E4"/>
    <w:rsid w:val="008B49F6"/>
    <w:rsid w:val="008B4A52"/>
    <w:rsid w:val="008B4A77"/>
    <w:rsid w:val="008B4F02"/>
    <w:rsid w:val="008B5068"/>
    <w:rsid w:val="008B51D5"/>
    <w:rsid w:val="008B5475"/>
    <w:rsid w:val="008B549E"/>
    <w:rsid w:val="008B5576"/>
    <w:rsid w:val="008B5B1E"/>
    <w:rsid w:val="008B5B23"/>
    <w:rsid w:val="008B5BEA"/>
    <w:rsid w:val="008B5C11"/>
    <w:rsid w:val="008B5E02"/>
    <w:rsid w:val="008B5EBC"/>
    <w:rsid w:val="008B60D1"/>
    <w:rsid w:val="008B6176"/>
    <w:rsid w:val="008B6260"/>
    <w:rsid w:val="008B64C8"/>
    <w:rsid w:val="008B680E"/>
    <w:rsid w:val="008B68B7"/>
    <w:rsid w:val="008B68BB"/>
    <w:rsid w:val="008B6B78"/>
    <w:rsid w:val="008B6BDF"/>
    <w:rsid w:val="008B6C94"/>
    <w:rsid w:val="008B6CD4"/>
    <w:rsid w:val="008B72BF"/>
    <w:rsid w:val="008B7387"/>
    <w:rsid w:val="008B74DD"/>
    <w:rsid w:val="008B762E"/>
    <w:rsid w:val="008B76A9"/>
    <w:rsid w:val="008B76FA"/>
    <w:rsid w:val="008B7A60"/>
    <w:rsid w:val="008B7C1E"/>
    <w:rsid w:val="008B7CA8"/>
    <w:rsid w:val="008B7E23"/>
    <w:rsid w:val="008B7EE3"/>
    <w:rsid w:val="008C0432"/>
    <w:rsid w:val="008C043E"/>
    <w:rsid w:val="008C04CC"/>
    <w:rsid w:val="008C063E"/>
    <w:rsid w:val="008C0730"/>
    <w:rsid w:val="008C0832"/>
    <w:rsid w:val="008C0C44"/>
    <w:rsid w:val="008C0CE7"/>
    <w:rsid w:val="008C0D33"/>
    <w:rsid w:val="008C0D88"/>
    <w:rsid w:val="008C0E4B"/>
    <w:rsid w:val="008C0FA3"/>
    <w:rsid w:val="008C1100"/>
    <w:rsid w:val="008C12D1"/>
    <w:rsid w:val="008C1314"/>
    <w:rsid w:val="008C14E6"/>
    <w:rsid w:val="008C16D1"/>
    <w:rsid w:val="008C173F"/>
    <w:rsid w:val="008C176C"/>
    <w:rsid w:val="008C19A5"/>
    <w:rsid w:val="008C1AD2"/>
    <w:rsid w:val="008C1CED"/>
    <w:rsid w:val="008C1D56"/>
    <w:rsid w:val="008C247D"/>
    <w:rsid w:val="008C25AF"/>
    <w:rsid w:val="008C25F3"/>
    <w:rsid w:val="008C26C3"/>
    <w:rsid w:val="008C2816"/>
    <w:rsid w:val="008C2B6A"/>
    <w:rsid w:val="008C2C8E"/>
    <w:rsid w:val="008C34B7"/>
    <w:rsid w:val="008C358B"/>
    <w:rsid w:val="008C35DD"/>
    <w:rsid w:val="008C364C"/>
    <w:rsid w:val="008C37B0"/>
    <w:rsid w:val="008C3DAF"/>
    <w:rsid w:val="008C41A2"/>
    <w:rsid w:val="008C41EB"/>
    <w:rsid w:val="008C4380"/>
    <w:rsid w:val="008C43A9"/>
    <w:rsid w:val="008C45E3"/>
    <w:rsid w:val="008C4A02"/>
    <w:rsid w:val="008C4DEF"/>
    <w:rsid w:val="008C4DF8"/>
    <w:rsid w:val="008C4E45"/>
    <w:rsid w:val="008C4EC3"/>
    <w:rsid w:val="008C5069"/>
    <w:rsid w:val="008C5191"/>
    <w:rsid w:val="008C528F"/>
    <w:rsid w:val="008C52F3"/>
    <w:rsid w:val="008C599C"/>
    <w:rsid w:val="008C5B06"/>
    <w:rsid w:val="008C5B65"/>
    <w:rsid w:val="008C5C67"/>
    <w:rsid w:val="008C5C97"/>
    <w:rsid w:val="008C5D77"/>
    <w:rsid w:val="008C6136"/>
    <w:rsid w:val="008C62B5"/>
    <w:rsid w:val="008C62E7"/>
    <w:rsid w:val="008C63F3"/>
    <w:rsid w:val="008C64AC"/>
    <w:rsid w:val="008C6812"/>
    <w:rsid w:val="008C69D7"/>
    <w:rsid w:val="008C6A95"/>
    <w:rsid w:val="008C6D82"/>
    <w:rsid w:val="008C6DFB"/>
    <w:rsid w:val="008C6E91"/>
    <w:rsid w:val="008C6EDE"/>
    <w:rsid w:val="008C717F"/>
    <w:rsid w:val="008C7241"/>
    <w:rsid w:val="008C72CA"/>
    <w:rsid w:val="008C733F"/>
    <w:rsid w:val="008C73F9"/>
    <w:rsid w:val="008C75BB"/>
    <w:rsid w:val="008C75E2"/>
    <w:rsid w:val="008C76E5"/>
    <w:rsid w:val="008C7D53"/>
    <w:rsid w:val="008D0143"/>
    <w:rsid w:val="008D016C"/>
    <w:rsid w:val="008D0220"/>
    <w:rsid w:val="008D02D3"/>
    <w:rsid w:val="008D057A"/>
    <w:rsid w:val="008D0589"/>
    <w:rsid w:val="008D0818"/>
    <w:rsid w:val="008D09B4"/>
    <w:rsid w:val="008D0E9D"/>
    <w:rsid w:val="008D0F95"/>
    <w:rsid w:val="008D0FCD"/>
    <w:rsid w:val="008D129A"/>
    <w:rsid w:val="008D14B3"/>
    <w:rsid w:val="008D17B2"/>
    <w:rsid w:val="008D191A"/>
    <w:rsid w:val="008D1A94"/>
    <w:rsid w:val="008D1B62"/>
    <w:rsid w:val="008D1D1A"/>
    <w:rsid w:val="008D1EFE"/>
    <w:rsid w:val="008D1F86"/>
    <w:rsid w:val="008D201B"/>
    <w:rsid w:val="008D203F"/>
    <w:rsid w:val="008D20C5"/>
    <w:rsid w:val="008D2194"/>
    <w:rsid w:val="008D22D8"/>
    <w:rsid w:val="008D23FF"/>
    <w:rsid w:val="008D2411"/>
    <w:rsid w:val="008D25BB"/>
    <w:rsid w:val="008D26C1"/>
    <w:rsid w:val="008D26D8"/>
    <w:rsid w:val="008D27DD"/>
    <w:rsid w:val="008D2818"/>
    <w:rsid w:val="008D2994"/>
    <w:rsid w:val="008D2E9D"/>
    <w:rsid w:val="008D31C3"/>
    <w:rsid w:val="008D33AD"/>
    <w:rsid w:val="008D35BB"/>
    <w:rsid w:val="008D3826"/>
    <w:rsid w:val="008D38A7"/>
    <w:rsid w:val="008D3DDD"/>
    <w:rsid w:val="008D410E"/>
    <w:rsid w:val="008D4145"/>
    <w:rsid w:val="008D41E3"/>
    <w:rsid w:val="008D427E"/>
    <w:rsid w:val="008D4427"/>
    <w:rsid w:val="008D445C"/>
    <w:rsid w:val="008D44EE"/>
    <w:rsid w:val="008D4722"/>
    <w:rsid w:val="008D4802"/>
    <w:rsid w:val="008D49C1"/>
    <w:rsid w:val="008D4BAC"/>
    <w:rsid w:val="008D4EC2"/>
    <w:rsid w:val="008D4F53"/>
    <w:rsid w:val="008D4FE2"/>
    <w:rsid w:val="008D50B2"/>
    <w:rsid w:val="008D5256"/>
    <w:rsid w:val="008D52E2"/>
    <w:rsid w:val="008D53D9"/>
    <w:rsid w:val="008D58BC"/>
    <w:rsid w:val="008D59EA"/>
    <w:rsid w:val="008D5AC5"/>
    <w:rsid w:val="008D5B45"/>
    <w:rsid w:val="008D5BCE"/>
    <w:rsid w:val="008D5E21"/>
    <w:rsid w:val="008D5E38"/>
    <w:rsid w:val="008D667A"/>
    <w:rsid w:val="008D68A9"/>
    <w:rsid w:val="008D696B"/>
    <w:rsid w:val="008D6BD9"/>
    <w:rsid w:val="008D6C0E"/>
    <w:rsid w:val="008D6CD2"/>
    <w:rsid w:val="008D6EE2"/>
    <w:rsid w:val="008D6EF0"/>
    <w:rsid w:val="008D6F0D"/>
    <w:rsid w:val="008D6F16"/>
    <w:rsid w:val="008D72BF"/>
    <w:rsid w:val="008D75A9"/>
    <w:rsid w:val="008D78A4"/>
    <w:rsid w:val="008D7A18"/>
    <w:rsid w:val="008D7A7C"/>
    <w:rsid w:val="008D7AD5"/>
    <w:rsid w:val="008D7D60"/>
    <w:rsid w:val="008D7D6C"/>
    <w:rsid w:val="008D7ECC"/>
    <w:rsid w:val="008E015B"/>
    <w:rsid w:val="008E02A1"/>
    <w:rsid w:val="008E0321"/>
    <w:rsid w:val="008E088A"/>
    <w:rsid w:val="008E09B0"/>
    <w:rsid w:val="008E09F1"/>
    <w:rsid w:val="008E0A34"/>
    <w:rsid w:val="008E0E74"/>
    <w:rsid w:val="008E0FF7"/>
    <w:rsid w:val="008E10A1"/>
    <w:rsid w:val="008E10BA"/>
    <w:rsid w:val="008E10FE"/>
    <w:rsid w:val="008E1364"/>
    <w:rsid w:val="008E151A"/>
    <w:rsid w:val="008E1555"/>
    <w:rsid w:val="008E17DB"/>
    <w:rsid w:val="008E186C"/>
    <w:rsid w:val="008E1A22"/>
    <w:rsid w:val="008E1AC8"/>
    <w:rsid w:val="008E1B72"/>
    <w:rsid w:val="008E1B84"/>
    <w:rsid w:val="008E1C77"/>
    <w:rsid w:val="008E1F30"/>
    <w:rsid w:val="008E1FE0"/>
    <w:rsid w:val="008E208B"/>
    <w:rsid w:val="008E215C"/>
    <w:rsid w:val="008E224A"/>
    <w:rsid w:val="008E24F2"/>
    <w:rsid w:val="008E2D2A"/>
    <w:rsid w:val="008E2F94"/>
    <w:rsid w:val="008E34BB"/>
    <w:rsid w:val="008E38E1"/>
    <w:rsid w:val="008E3BE7"/>
    <w:rsid w:val="008E3D28"/>
    <w:rsid w:val="008E3DEC"/>
    <w:rsid w:val="008E3E89"/>
    <w:rsid w:val="008E3EC0"/>
    <w:rsid w:val="008E3F3B"/>
    <w:rsid w:val="008E4245"/>
    <w:rsid w:val="008E44C9"/>
    <w:rsid w:val="008E44EC"/>
    <w:rsid w:val="008E45E7"/>
    <w:rsid w:val="008E4772"/>
    <w:rsid w:val="008E48C8"/>
    <w:rsid w:val="008E4962"/>
    <w:rsid w:val="008E49EB"/>
    <w:rsid w:val="008E4B6E"/>
    <w:rsid w:val="008E4D28"/>
    <w:rsid w:val="008E502E"/>
    <w:rsid w:val="008E5626"/>
    <w:rsid w:val="008E58BB"/>
    <w:rsid w:val="008E5997"/>
    <w:rsid w:val="008E5A51"/>
    <w:rsid w:val="008E5BE9"/>
    <w:rsid w:val="008E5E8A"/>
    <w:rsid w:val="008E6037"/>
    <w:rsid w:val="008E6268"/>
    <w:rsid w:val="008E6430"/>
    <w:rsid w:val="008E64E7"/>
    <w:rsid w:val="008E6593"/>
    <w:rsid w:val="008E65F9"/>
    <w:rsid w:val="008E6710"/>
    <w:rsid w:val="008E6726"/>
    <w:rsid w:val="008E672E"/>
    <w:rsid w:val="008E6885"/>
    <w:rsid w:val="008E68B8"/>
    <w:rsid w:val="008E6B0D"/>
    <w:rsid w:val="008E6B37"/>
    <w:rsid w:val="008E6B4D"/>
    <w:rsid w:val="008E6B66"/>
    <w:rsid w:val="008E6B87"/>
    <w:rsid w:val="008E6D51"/>
    <w:rsid w:val="008E71BB"/>
    <w:rsid w:val="008E7205"/>
    <w:rsid w:val="008E7241"/>
    <w:rsid w:val="008E7249"/>
    <w:rsid w:val="008E72B8"/>
    <w:rsid w:val="008E753E"/>
    <w:rsid w:val="008E756B"/>
    <w:rsid w:val="008E7658"/>
    <w:rsid w:val="008E77E6"/>
    <w:rsid w:val="008E7813"/>
    <w:rsid w:val="008E7AC6"/>
    <w:rsid w:val="008E7DE2"/>
    <w:rsid w:val="008F0099"/>
    <w:rsid w:val="008F017F"/>
    <w:rsid w:val="008F0294"/>
    <w:rsid w:val="008F0445"/>
    <w:rsid w:val="008F057B"/>
    <w:rsid w:val="008F0950"/>
    <w:rsid w:val="008F0981"/>
    <w:rsid w:val="008F0A4B"/>
    <w:rsid w:val="008F0A4F"/>
    <w:rsid w:val="008F0FB6"/>
    <w:rsid w:val="008F10E1"/>
    <w:rsid w:val="008F134B"/>
    <w:rsid w:val="008F1354"/>
    <w:rsid w:val="008F1443"/>
    <w:rsid w:val="008F1A48"/>
    <w:rsid w:val="008F1B19"/>
    <w:rsid w:val="008F1DEE"/>
    <w:rsid w:val="008F1DFB"/>
    <w:rsid w:val="008F2005"/>
    <w:rsid w:val="008F2289"/>
    <w:rsid w:val="008F24CE"/>
    <w:rsid w:val="008F253F"/>
    <w:rsid w:val="008F286E"/>
    <w:rsid w:val="008F28B7"/>
    <w:rsid w:val="008F2989"/>
    <w:rsid w:val="008F2A92"/>
    <w:rsid w:val="008F2AB7"/>
    <w:rsid w:val="008F2BBB"/>
    <w:rsid w:val="008F2C58"/>
    <w:rsid w:val="008F2F2E"/>
    <w:rsid w:val="008F3050"/>
    <w:rsid w:val="008F3096"/>
    <w:rsid w:val="008F325B"/>
    <w:rsid w:val="008F3530"/>
    <w:rsid w:val="008F36AE"/>
    <w:rsid w:val="008F36AF"/>
    <w:rsid w:val="008F382D"/>
    <w:rsid w:val="008F3BC4"/>
    <w:rsid w:val="008F3E3A"/>
    <w:rsid w:val="008F3EA6"/>
    <w:rsid w:val="008F412E"/>
    <w:rsid w:val="008F419F"/>
    <w:rsid w:val="008F426E"/>
    <w:rsid w:val="008F4646"/>
    <w:rsid w:val="008F474E"/>
    <w:rsid w:val="008F4840"/>
    <w:rsid w:val="008F48F8"/>
    <w:rsid w:val="008F4A6B"/>
    <w:rsid w:val="008F4CC3"/>
    <w:rsid w:val="008F4E83"/>
    <w:rsid w:val="008F4E94"/>
    <w:rsid w:val="008F4FAE"/>
    <w:rsid w:val="008F4FF4"/>
    <w:rsid w:val="008F501B"/>
    <w:rsid w:val="008F5068"/>
    <w:rsid w:val="008F5166"/>
    <w:rsid w:val="008F5180"/>
    <w:rsid w:val="008F5572"/>
    <w:rsid w:val="008F568D"/>
    <w:rsid w:val="008F5A05"/>
    <w:rsid w:val="008F5E6B"/>
    <w:rsid w:val="008F5E77"/>
    <w:rsid w:val="008F5F83"/>
    <w:rsid w:val="008F5FE2"/>
    <w:rsid w:val="008F62D8"/>
    <w:rsid w:val="008F6451"/>
    <w:rsid w:val="008F65F9"/>
    <w:rsid w:val="008F6673"/>
    <w:rsid w:val="008F67B0"/>
    <w:rsid w:val="008F6A8E"/>
    <w:rsid w:val="008F6E94"/>
    <w:rsid w:val="008F6EA9"/>
    <w:rsid w:val="008F6EEB"/>
    <w:rsid w:val="008F6FDB"/>
    <w:rsid w:val="008F7149"/>
    <w:rsid w:val="008F7711"/>
    <w:rsid w:val="008F77A8"/>
    <w:rsid w:val="008F78F8"/>
    <w:rsid w:val="008F7900"/>
    <w:rsid w:val="008F7A05"/>
    <w:rsid w:val="008F7C0A"/>
    <w:rsid w:val="008F7E1E"/>
    <w:rsid w:val="008F7F42"/>
    <w:rsid w:val="00900133"/>
    <w:rsid w:val="009002E0"/>
    <w:rsid w:val="009003D0"/>
    <w:rsid w:val="00900479"/>
    <w:rsid w:val="009005F0"/>
    <w:rsid w:val="009006AF"/>
    <w:rsid w:val="00900836"/>
    <w:rsid w:val="0090114C"/>
    <w:rsid w:val="009012B0"/>
    <w:rsid w:val="00901390"/>
    <w:rsid w:val="009014D8"/>
    <w:rsid w:val="009018AA"/>
    <w:rsid w:val="009018C2"/>
    <w:rsid w:val="00901B13"/>
    <w:rsid w:val="00901CCD"/>
    <w:rsid w:val="00901F75"/>
    <w:rsid w:val="00901FF3"/>
    <w:rsid w:val="0090217C"/>
    <w:rsid w:val="0090221D"/>
    <w:rsid w:val="00902702"/>
    <w:rsid w:val="00902759"/>
    <w:rsid w:val="009027D2"/>
    <w:rsid w:val="0090281F"/>
    <w:rsid w:val="009029D1"/>
    <w:rsid w:val="00902A84"/>
    <w:rsid w:val="00902D2B"/>
    <w:rsid w:val="00902E66"/>
    <w:rsid w:val="00903199"/>
    <w:rsid w:val="009035A2"/>
    <w:rsid w:val="009038BC"/>
    <w:rsid w:val="00903A7F"/>
    <w:rsid w:val="00903AD0"/>
    <w:rsid w:val="00903B3C"/>
    <w:rsid w:val="00903D1E"/>
    <w:rsid w:val="00903ED7"/>
    <w:rsid w:val="00903FA1"/>
    <w:rsid w:val="00904096"/>
    <w:rsid w:val="0090433F"/>
    <w:rsid w:val="009044CA"/>
    <w:rsid w:val="0090477E"/>
    <w:rsid w:val="009048DF"/>
    <w:rsid w:val="00904941"/>
    <w:rsid w:val="00904B43"/>
    <w:rsid w:val="00904C18"/>
    <w:rsid w:val="00904D96"/>
    <w:rsid w:val="00904DFF"/>
    <w:rsid w:val="00904E54"/>
    <w:rsid w:val="00905094"/>
    <w:rsid w:val="0090517A"/>
    <w:rsid w:val="00905619"/>
    <w:rsid w:val="0090569B"/>
    <w:rsid w:val="009057ED"/>
    <w:rsid w:val="00905AC8"/>
    <w:rsid w:val="00905C0C"/>
    <w:rsid w:val="00905EF8"/>
    <w:rsid w:val="00905FFB"/>
    <w:rsid w:val="0090620B"/>
    <w:rsid w:val="009064A4"/>
    <w:rsid w:val="009068ED"/>
    <w:rsid w:val="0090698D"/>
    <w:rsid w:val="00906AAF"/>
    <w:rsid w:val="00906B54"/>
    <w:rsid w:val="00906CE9"/>
    <w:rsid w:val="00906D53"/>
    <w:rsid w:val="00906F19"/>
    <w:rsid w:val="00906F40"/>
    <w:rsid w:val="00906FE9"/>
    <w:rsid w:val="0090738F"/>
    <w:rsid w:val="009073F2"/>
    <w:rsid w:val="00907424"/>
    <w:rsid w:val="00907528"/>
    <w:rsid w:val="00907717"/>
    <w:rsid w:val="00907835"/>
    <w:rsid w:val="00907B2F"/>
    <w:rsid w:val="00907DC9"/>
    <w:rsid w:val="00907E77"/>
    <w:rsid w:val="00907F91"/>
    <w:rsid w:val="00910117"/>
    <w:rsid w:val="00910248"/>
    <w:rsid w:val="00910424"/>
    <w:rsid w:val="00910535"/>
    <w:rsid w:val="00910AAD"/>
    <w:rsid w:val="00910AB2"/>
    <w:rsid w:val="00910B9D"/>
    <w:rsid w:val="00910C45"/>
    <w:rsid w:val="00910CDB"/>
    <w:rsid w:val="00910E1E"/>
    <w:rsid w:val="00910EF7"/>
    <w:rsid w:val="00910F7A"/>
    <w:rsid w:val="00911035"/>
    <w:rsid w:val="0091132A"/>
    <w:rsid w:val="00911417"/>
    <w:rsid w:val="00911451"/>
    <w:rsid w:val="00911455"/>
    <w:rsid w:val="009114BD"/>
    <w:rsid w:val="009114C2"/>
    <w:rsid w:val="009115D9"/>
    <w:rsid w:val="00911907"/>
    <w:rsid w:val="00911AA6"/>
    <w:rsid w:val="00911BA0"/>
    <w:rsid w:val="00911EED"/>
    <w:rsid w:val="00911F12"/>
    <w:rsid w:val="00911F80"/>
    <w:rsid w:val="00911F90"/>
    <w:rsid w:val="009120BB"/>
    <w:rsid w:val="00912212"/>
    <w:rsid w:val="0091241F"/>
    <w:rsid w:val="00912E4A"/>
    <w:rsid w:val="00912F7F"/>
    <w:rsid w:val="0091306F"/>
    <w:rsid w:val="009130CB"/>
    <w:rsid w:val="009134A3"/>
    <w:rsid w:val="0091368F"/>
    <w:rsid w:val="0091372B"/>
    <w:rsid w:val="0091397E"/>
    <w:rsid w:val="00913D30"/>
    <w:rsid w:val="00914135"/>
    <w:rsid w:val="009144C4"/>
    <w:rsid w:val="009146EC"/>
    <w:rsid w:val="0091494B"/>
    <w:rsid w:val="00914AC4"/>
    <w:rsid w:val="00914BEF"/>
    <w:rsid w:val="00914C0A"/>
    <w:rsid w:val="0091516F"/>
    <w:rsid w:val="00915389"/>
    <w:rsid w:val="009153CA"/>
    <w:rsid w:val="00915486"/>
    <w:rsid w:val="00915537"/>
    <w:rsid w:val="00915543"/>
    <w:rsid w:val="0091562B"/>
    <w:rsid w:val="009159E7"/>
    <w:rsid w:val="00915AE8"/>
    <w:rsid w:val="00915C25"/>
    <w:rsid w:val="00915CA6"/>
    <w:rsid w:val="00915DFA"/>
    <w:rsid w:val="00915F4E"/>
    <w:rsid w:val="00915F53"/>
    <w:rsid w:val="0091627F"/>
    <w:rsid w:val="009162F1"/>
    <w:rsid w:val="00916343"/>
    <w:rsid w:val="009164D0"/>
    <w:rsid w:val="00916587"/>
    <w:rsid w:val="00916780"/>
    <w:rsid w:val="00916820"/>
    <w:rsid w:val="00916935"/>
    <w:rsid w:val="00916C1C"/>
    <w:rsid w:val="00916C8D"/>
    <w:rsid w:val="00916D68"/>
    <w:rsid w:val="009170C9"/>
    <w:rsid w:val="00917111"/>
    <w:rsid w:val="00917243"/>
    <w:rsid w:val="009172F5"/>
    <w:rsid w:val="00917355"/>
    <w:rsid w:val="00917518"/>
    <w:rsid w:val="00917582"/>
    <w:rsid w:val="0091782D"/>
    <w:rsid w:val="0091787A"/>
    <w:rsid w:val="009178A6"/>
    <w:rsid w:val="00917A70"/>
    <w:rsid w:val="00917DDB"/>
    <w:rsid w:val="00917E2D"/>
    <w:rsid w:val="009204AD"/>
    <w:rsid w:val="009204BE"/>
    <w:rsid w:val="00920976"/>
    <w:rsid w:val="009209D1"/>
    <w:rsid w:val="00920A8A"/>
    <w:rsid w:val="00920B51"/>
    <w:rsid w:val="00920C6E"/>
    <w:rsid w:val="00920D3D"/>
    <w:rsid w:val="00920DDB"/>
    <w:rsid w:val="00920ED0"/>
    <w:rsid w:val="00920FAE"/>
    <w:rsid w:val="00921034"/>
    <w:rsid w:val="00921170"/>
    <w:rsid w:val="009211AF"/>
    <w:rsid w:val="009213F1"/>
    <w:rsid w:val="009215D5"/>
    <w:rsid w:val="00921682"/>
    <w:rsid w:val="0092179F"/>
    <w:rsid w:val="009218C3"/>
    <w:rsid w:val="00921958"/>
    <w:rsid w:val="00921B75"/>
    <w:rsid w:val="00921C8D"/>
    <w:rsid w:val="00921D4C"/>
    <w:rsid w:val="00921E69"/>
    <w:rsid w:val="0092214F"/>
    <w:rsid w:val="009225F7"/>
    <w:rsid w:val="0092291A"/>
    <w:rsid w:val="009229F7"/>
    <w:rsid w:val="00922A34"/>
    <w:rsid w:val="00922B20"/>
    <w:rsid w:val="009230A9"/>
    <w:rsid w:val="00923394"/>
    <w:rsid w:val="009233DF"/>
    <w:rsid w:val="00923719"/>
    <w:rsid w:val="0092388F"/>
    <w:rsid w:val="00923977"/>
    <w:rsid w:val="0092399D"/>
    <w:rsid w:val="00923A98"/>
    <w:rsid w:val="00923C66"/>
    <w:rsid w:val="00923C87"/>
    <w:rsid w:val="00923C9C"/>
    <w:rsid w:val="00923CC3"/>
    <w:rsid w:val="00923EAE"/>
    <w:rsid w:val="00924139"/>
    <w:rsid w:val="00924163"/>
    <w:rsid w:val="00924349"/>
    <w:rsid w:val="009243A6"/>
    <w:rsid w:val="0092449F"/>
    <w:rsid w:val="00924A22"/>
    <w:rsid w:val="00924B35"/>
    <w:rsid w:val="00924F43"/>
    <w:rsid w:val="0092502B"/>
    <w:rsid w:val="00925139"/>
    <w:rsid w:val="0092518C"/>
    <w:rsid w:val="009252D5"/>
    <w:rsid w:val="00925315"/>
    <w:rsid w:val="009255BA"/>
    <w:rsid w:val="009255EE"/>
    <w:rsid w:val="009257A8"/>
    <w:rsid w:val="009257FB"/>
    <w:rsid w:val="00925802"/>
    <w:rsid w:val="0092589A"/>
    <w:rsid w:val="009259B2"/>
    <w:rsid w:val="00925A37"/>
    <w:rsid w:val="00925B3F"/>
    <w:rsid w:val="00925B5A"/>
    <w:rsid w:val="00925BAD"/>
    <w:rsid w:val="00925C75"/>
    <w:rsid w:val="00925FEF"/>
    <w:rsid w:val="009260A5"/>
    <w:rsid w:val="00926108"/>
    <w:rsid w:val="009262F4"/>
    <w:rsid w:val="0092665F"/>
    <w:rsid w:val="009267DF"/>
    <w:rsid w:val="00926AFA"/>
    <w:rsid w:val="00926DE6"/>
    <w:rsid w:val="00926DF2"/>
    <w:rsid w:val="00926EC3"/>
    <w:rsid w:val="00927110"/>
    <w:rsid w:val="00927196"/>
    <w:rsid w:val="0092738E"/>
    <w:rsid w:val="009273BF"/>
    <w:rsid w:val="00927445"/>
    <w:rsid w:val="00927785"/>
    <w:rsid w:val="0092795B"/>
    <w:rsid w:val="0092796C"/>
    <w:rsid w:val="009279D5"/>
    <w:rsid w:val="00927BDD"/>
    <w:rsid w:val="00927DA3"/>
    <w:rsid w:val="00927F62"/>
    <w:rsid w:val="00930000"/>
    <w:rsid w:val="00930045"/>
    <w:rsid w:val="009301B1"/>
    <w:rsid w:val="009303E6"/>
    <w:rsid w:val="00930421"/>
    <w:rsid w:val="00930611"/>
    <w:rsid w:val="00930804"/>
    <w:rsid w:val="00930920"/>
    <w:rsid w:val="009311C5"/>
    <w:rsid w:val="00931622"/>
    <w:rsid w:val="00931734"/>
    <w:rsid w:val="00931775"/>
    <w:rsid w:val="00931879"/>
    <w:rsid w:val="00931DAA"/>
    <w:rsid w:val="00931E13"/>
    <w:rsid w:val="00931F2D"/>
    <w:rsid w:val="00931FBF"/>
    <w:rsid w:val="0093242E"/>
    <w:rsid w:val="0093259A"/>
    <w:rsid w:val="009325D8"/>
    <w:rsid w:val="00932653"/>
    <w:rsid w:val="00932759"/>
    <w:rsid w:val="009327D0"/>
    <w:rsid w:val="00932828"/>
    <w:rsid w:val="00932E68"/>
    <w:rsid w:val="00933064"/>
    <w:rsid w:val="009331CD"/>
    <w:rsid w:val="00933206"/>
    <w:rsid w:val="009332B8"/>
    <w:rsid w:val="0093359E"/>
    <w:rsid w:val="009335E4"/>
    <w:rsid w:val="009336FE"/>
    <w:rsid w:val="00933826"/>
    <w:rsid w:val="00933B2F"/>
    <w:rsid w:val="00933E43"/>
    <w:rsid w:val="009340D5"/>
    <w:rsid w:val="009340D7"/>
    <w:rsid w:val="0093421B"/>
    <w:rsid w:val="00934273"/>
    <w:rsid w:val="009342AA"/>
    <w:rsid w:val="009344FA"/>
    <w:rsid w:val="009345F9"/>
    <w:rsid w:val="0093472C"/>
    <w:rsid w:val="009347E3"/>
    <w:rsid w:val="009347E8"/>
    <w:rsid w:val="00934840"/>
    <w:rsid w:val="009348A9"/>
    <w:rsid w:val="00934BEE"/>
    <w:rsid w:val="00934DE7"/>
    <w:rsid w:val="00934E0A"/>
    <w:rsid w:val="00934F49"/>
    <w:rsid w:val="00935133"/>
    <w:rsid w:val="00935161"/>
    <w:rsid w:val="009351E6"/>
    <w:rsid w:val="009352EB"/>
    <w:rsid w:val="009353DB"/>
    <w:rsid w:val="0093551B"/>
    <w:rsid w:val="00935578"/>
    <w:rsid w:val="009357CD"/>
    <w:rsid w:val="0093589A"/>
    <w:rsid w:val="00935A56"/>
    <w:rsid w:val="00935A6D"/>
    <w:rsid w:val="00935B79"/>
    <w:rsid w:val="00935C6B"/>
    <w:rsid w:val="00935CB8"/>
    <w:rsid w:val="00935E1B"/>
    <w:rsid w:val="00935FA1"/>
    <w:rsid w:val="009361D1"/>
    <w:rsid w:val="0093634E"/>
    <w:rsid w:val="009363BB"/>
    <w:rsid w:val="00936648"/>
    <w:rsid w:val="00936801"/>
    <w:rsid w:val="00936A1C"/>
    <w:rsid w:val="00936A80"/>
    <w:rsid w:val="00936EF4"/>
    <w:rsid w:val="00936F02"/>
    <w:rsid w:val="00936F28"/>
    <w:rsid w:val="0093724B"/>
    <w:rsid w:val="00937338"/>
    <w:rsid w:val="0093759A"/>
    <w:rsid w:val="009376CE"/>
    <w:rsid w:val="00937ED3"/>
    <w:rsid w:val="00937F24"/>
    <w:rsid w:val="00940267"/>
    <w:rsid w:val="009402BC"/>
    <w:rsid w:val="00940328"/>
    <w:rsid w:val="009403F9"/>
    <w:rsid w:val="00940459"/>
    <w:rsid w:val="009404FF"/>
    <w:rsid w:val="009405C5"/>
    <w:rsid w:val="00940889"/>
    <w:rsid w:val="00940960"/>
    <w:rsid w:val="00940970"/>
    <w:rsid w:val="00940994"/>
    <w:rsid w:val="00940B25"/>
    <w:rsid w:val="00940E74"/>
    <w:rsid w:val="00940FC8"/>
    <w:rsid w:val="00941140"/>
    <w:rsid w:val="00941367"/>
    <w:rsid w:val="00941600"/>
    <w:rsid w:val="00941CE5"/>
    <w:rsid w:val="0094216B"/>
    <w:rsid w:val="0094229B"/>
    <w:rsid w:val="0094235F"/>
    <w:rsid w:val="00942722"/>
    <w:rsid w:val="00942CFF"/>
    <w:rsid w:val="00942E0F"/>
    <w:rsid w:val="00943063"/>
    <w:rsid w:val="0094308E"/>
    <w:rsid w:val="009431CF"/>
    <w:rsid w:val="009431D7"/>
    <w:rsid w:val="00943218"/>
    <w:rsid w:val="00943471"/>
    <w:rsid w:val="009434EE"/>
    <w:rsid w:val="00943587"/>
    <w:rsid w:val="009435AB"/>
    <w:rsid w:val="00943748"/>
    <w:rsid w:val="0094398B"/>
    <w:rsid w:val="00943A15"/>
    <w:rsid w:val="00943B1B"/>
    <w:rsid w:val="00943B58"/>
    <w:rsid w:val="00943BBE"/>
    <w:rsid w:val="00943DC9"/>
    <w:rsid w:val="00944062"/>
    <w:rsid w:val="00944364"/>
    <w:rsid w:val="0094459C"/>
    <w:rsid w:val="0094491E"/>
    <w:rsid w:val="00944A6A"/>
    <w:rsid w:val="00944C35"/>
    <w:rsid w:val="00944C8F"/>
    <w:rsid w:val="00944C92"/>
    <w:rsid w:val="00944D1F"/>
    <w:rsid w:val="00944DDB"/>
    <w:rsid w:val="0094507E"/>
    <w:rsid w:val="009454A8"/>
    <w:rsid w:val="0094552E"/>
    <w:rsid w:val="00945546"/>
    <w:rsid w:val="00945588"/>
    <w:rsid w:val="009456B9"/>
    <w:rsid w:val="009457C6"/>
    <w:rsid w:val="00945B43"/>
    <w:rsid w:val="00945C08"/>
    <w:rsid w:val="00945C11"/>
    <w:rsid w:val="00945D0E"/>
    <w:rsid w:val="00945D77"/>
    <w:rsid w:val="00945DB2"/>
    <w:rsid w:val="00945E56"/>
    <w:rsid w:val="00946021"/>
    <w:rsid w:val="0094609B"/>
    <w:rsid w:val="009462B7"/>
    <w:rsid w:val="009464E0"/>
    <w:rsid w:val="00946549"/>
    <w:rsid w:val="0094658F"/>
    <w:rsid w:val="00946683"/>
    <w:rsid w:val="009467B7"/>
    <w:rsid w:val="0094696A"/>
    <w:rsid w:val="00946AFC"/>
    <w:rsid w:val="00946B08"/>
    <w:rsid w:val="00946B65"/>
    <w:rsid w:val="00946EDA"/>
    <w:rsid w:val="0094758F"/>
    <w:rsid w:val="0094769C"/>
    <w:rsid w:val="00947792"/>
    <w:rsid w:val="0094781C"/>
    <w:rsid w:val="00947B9F"/>
    <w:rsid w:val="00947C32"/>
    <w:rsid w:val="00950522"/>
    <w:rsid w:val="0095055F"/>
    <w:rsid w:val="00950613"/>
    <w:rsid w:val="009508EF"/>
    <w:rsid w:val="00950B8A"/>
    <w:rsid w:val="00950D74"/>
    <w:rsid w:val="00950E2F"/>
    <w:rsid w:val="00950E96"/>
    <w:rsid w:val="00950FFE"/>
    <w:rsid w:val="00951439"/>
    <w:rsid w:val="009515D4"/>
    <w:rsid w:val="009516BC"/>
    <w:rsid w:val="00951B01"/>
    <w:rsid w:val="00951C53"/>
    <w:rsid w:val="00951D07"/>
    <w:rsid w:val="00952108"/>
    <w:rsid w:val="0095214A"/>
    <w:rsid w:val="009522BD"/>
    <w:rsid w:val="00952508"/>
    <w:rsid w:val="00952592"/>
    <w:rsid w:val="009525E1"/>
    <w:rsid w:val="009529D6"/>
    <w:rsid w:val="00952A52"/>
    <w:rsid w:val="00952AA8"/>
    <w:rsid w:val="00952CFC"/>
    <w:rsid w:val="0095305E"/>
    <w:rsid w:val="009530B3"/>
    <w:rsid w:val="0095321D"/>
    <w:rsid w:val="0095325E"/>
    <w:rsid w:val="009533EC"/>
    <w:rsid w:val="00953434"/>
    <w:rsid w:val="00953D38"/>
    <w:rsid w:val="00953E26"/>
    <w:rsid w:val="00953F54"/>
    <w:rsid w:val="00953FCB"/>
    <w:rsid w:val="00954101"/>
    <w:rsid w:val="00954323"/>
    <w:rsid w:val="009544AE"/>
    <w:rsid w:val="00954902"/>
    <w:rsid w:val="0095496E"/>
    <w:rsid w:val="00954D73"/>
    <w:rsid w:val="00954F65"/>
    <w:rsid w:val="009551C3"/>
    <w:rsid w:val="00955592"/>
    <w:rsid w:val="009558CE"/>
    <w:rsid w:val="009558D1"/>
    <w:rsid w:val="00955937"/>
    <w:rsid w:val="009559FF"/>
    <w:rsid w:val="00955A0C"/>
    <w:rsid w:val="00955B1F"/>
    <w:rsid w:val="00955B38"/>
    <w:rsid w:val="00955B75"/>
    <w:rsid w:val="00955BB1"/>
    <w:rsid w:val="00955D6A"/>
    <w:rsid w:val="00955FDB"/>
    <w:rsid w:val="0095647E"/>
    <w:rsid w:val="0095650C"/>
    <w:rsid w:val="0095660C"/>
    <w:rsid w:val="009567AF"/>
    <w:rsid w:val="00956B3D"/>
    <w:rsid w:val="00957792"/>
    <w:rsid w:val="00957887"/>
    <w:rsid w:val="00957C95"/>
    <w:rsid w:val="00957D90"/>
    <w:rsid w:val="0096017A"/>
    <w:rsid w:val="0096025A"/>
    <w:rsid w:val="00960459"/>
    <w:rsid w:val="0096058F"/>
    <w:rsid w:val="00960595"/>
    <w:rsid w:val="009606DD"/>
    <w:rsid w:val="0096072D"/>
    <w:rsid w:val="0096081C"/>
    <w:rsid w:val="00960892"/>
    <w:rsid w:val="00960C39"/>
    <w:rsid w:val="00960C95"/>
    <w:rsid w:val="00960DBF"/>
    <w:rsid w:val="00960E0C"/>
    <w:rsid w:val="00960F65"/>
    <w:rsid w:val="00961148"/>
    <w:rsid w:val="00961395"/>
    <w:rsid w:val="0096161A"/>
    <w:rsid w:val="0096175A"/>
    <w:rsid w:val="00961A3D"/>
    <w:rsid w:val="00961D3C"/>
    <w:rsid w:val="00961FC6"/>
    <w:rsid w:val="00962117"/>
    <w:rsid w:val="00962258"/>
    <w:rsid w:val="00962321"/>
    <w:rsid w:val="009625A3"/>
    <w:rsid w:val="0096264C"/>
    <w:rsid w:val="00962652"/>
    <w:rsid w:val="009626D5"/>
    <w:rsid w:val="009629B0"/>
    <w:rsid w:val="00962CBD"/>
    <w:rsid w:val="00962D0A"/>
    <w:rsid w:val="0096312E"/>
    <w:rsid w:val="009633A1"/>
    <w:rsid w:val="009633CF"/>
    <w:rsid w:val="00963475"/>
    <w:rsid w:val="00963628"/>
    <w:rsid w:val="0096363E"/>
    <w:rsid w:val="00963B05"/>
    <w:rsid w:val="00963CFB"/>
    <w:rsid w:val="00963F7B"/>
    <w:rsid w:val="00964152"/>
    <w:rsid w:val="0096416D"/>
    <w:rsid w:val="00964248"/>
    <w:rsid w:val="00964280"/>
    <w:rsid w:val="0096456C"/>
    <w:rsid w:val="009649B2"/>
    <w:rsid w:val="00964DA2"/>
    <w:rsid w:val="0096514C"/>
    <w:rsid w:val="00965382"/>
    <w:rsid w:val="00965BB0"/>
    <w:rsid w:val="00965DB2"/>
    <w:rsid w:val="0096604C"/>
    <w:rsid w:val="009663FC"/>
    <w:rsid w:val="00966467"/>
    <w:rsid w:val="00966497"/>
    <w:rsid w:val="00966567"/>
    <w:rsid w:val="009667AF"/>
    <w:rsid w:val="00966A46"/>
    <w:rsid w:val="00966AD8"/>
    <w:rsid w:val="00966ADF"/>
    <w:rsid w:val="00966DAD"/>
    <w:rsid w:val="00966E50"/>
    <w:rsid w:val="00966F8E"/>
    <w:rsid w:val="00966FF0"/>
    <w:rsid w:val="00967041"/>
    <w:rsid w:val="009671DE"/>
    <w:rsid w:val="00967223"/>
    <w:rsid w:val="009673C4"/>
    <w:rsid w:val="0096740F"/>
    <w:rsid w:val="0096750D"/>
    <w:rsid w:val="0096751C"/>
    <w:rsid w:val="00967661"/>
    <w:rsid w:val="0096799A"/>
    <w:rsid w:val="00967B7E"/>
    <w:rsid w:val="00967E65"/>
    <w:rsid w:val="00970001"/>
    <w:rsid w:val="009700FA"/>
    <w:rsid w:val="00970150"/>
    <w:rsid w:val="0097034D"/>
    <w:rsid w:val="009703BD"/>
    <w:rsid w:val="009706D9"/>
    <w:rsid w:val="00970ADA"/>
    <w:rsid w:val="00970B39"/>
    <w:rsid w:val="00970B7D"/>
    <w:rsid w:val="00970F73"/>
    <w:rsid w:val="00970F75"/>
    <w:rsid w:val="00970FC8"/>
    <w:rsid w:val="009711F0"/>
    <w:rsid w:val="00971449"/>
    <w:rsid w:val="0097146F"/>
    <w:rsid w:val="0097147C"/>
    <w:rsid w:val="00971646"/>
    <w:rsid w:val="0097174E"/>
    <w:rsid w:val="00971791"/>
    <w:rsid w:val="00971903"/>
    <w:rsid w:val="00971AB6"/>
    <w:rsid w:val="00971B3B"/>
    <w:rsid w:val="00971B94"/>
    <w:rsid w:val="00971C5A"/>
    <w:rsid w:val="00971EEB"/>
    <w:rsid w:val="009722C3"/>
    <w:rsid w:val="0097233B"/>
    <w:rsid w:val="00972A02"/>
    <w:rsid w:val="00972C49"/>
    <w:rsid w:val="00972DEE"/>
    <w:rsid w:val="00973151"/>
    <w:rsid w:val="0097316D"/>
    <w:rsid w:val="009732BC"/>
    <w:rsid w:val="009732E7"/>
    <w:rsid w:val="009732E9"/>
    <w:rsid w:val="009733FD"/>
    <w:rsid w:val="00973409"/>
    <w:rsid w:val="00973430"/>
    <w:rsid w:val="009735B6"/>
    <w:rsid w:val="00973627"/>
    <w:rsid w:val="0097364D"/>
    <w:rsid w:val="00973738"/>
    <w:rsid w:val="00973881"/>
    <w:rsid w:val="00973D7B"/>
    <w:rsid w:val="00973EFF"/>
    <w:rsid w:val="00973FE9"/>
    <w:rsid w:val="009740BC"/>
    <w:rsid w:val="009741DC"/>
    <w:rsid w:val="0097421B"/>
    <w:rsid w:val="009742DE"/>
    <w:rsid w:val="00974483"/>
    <w:rsid w:val="009745C4"/>
    <w:rsid w:val="009748AC"/>
    <w:rsid w:val="00974C40"/>
    <w:rsid w:val="00974E6F"/>
    <w:rsid w:val="00974FD9"/>
    <w:rsid w:val="009757CD"/>
    <w:rsid w:val="00975B08"/>
    <w:rsid w:val="00975DFF"/>
    <w:rsid w:val="00975E7C"/>
    <w:rsid w:val="00976150"/>
    <w:rsid w:val="0097636C"/>
    <w:rsid w:val="00976429"/>
    <w:rsid w:val="0097648F"/>
    <w:rsid w:val="009765BD"/>
    <w:rsid w:val="0097672A"/>
    <w:rsid w:val="0097679A"/>
    <w:rsid w:val="009771B9"/>
    <w:rsid w:val="00977985"/>
    <w:rsid w:val="00977A12"/>
    <w:rsid w:val="00977B5B"/>
    <w:rsid w:val="00977BAD"/>
    <w:rsid w:val="00977F63"/>
    <w:rsid w:val="00977FBF"/>
    <w:rsid w:val="0098007F"/>
    <w:rsid w:val="009800EC"/>
    <w:rsid w:val="009802DA"/>
    <w:rsid w:val="00980459"/>
    <w:rsid w:val="009804A8"/>
    <w:rsid w:val="009804C8"/>
    <w:rsid w:val="00980956"/>
    <w:rsid w:val="009809E0"/>
    <w:rsid w:val="00980A52"/>
    <w:rsid w:val="00980F7E"/>
    <w:rsid w:val="00981063"/>
    <w:rsid w:val="0098119E"/>
    <w:rsid w:val="009814A0"/>
    <w:rsid w:val="009819B3"/>
    <w:rsid w:val="00981AF4"/>
    <w:rsid w:val="0098200C"/>
    <w:rsid w:val="00982089"/>
    <w:rsid w:val="0098210D"/>
    <w:rsid w:val="0098213A"/>
    <w:rsid w:val="00982A0F"/>
    <w:rsid w:val="00982A24"/>
    <w:rsid w:val="00982A7C"/>
    <w:rsid w:val="00982B8B"/>
    <w:rsid w:val="00982E9F"/>
    <w:rsid w:val="0098307F"/>
    <w:rsid w:val="00983492"/>
    <w:rsid w:val="00983544"/>
    <w:rsid w:val="00983803"/>
    <w:rsid w:val="009839E2"/>
    <w:rsid w:val="00983AC2"/>
    <w:rsid w:val="00983D16"/>
    <w:rsid w:val="00983E90"/>
    <w:rsid w:val="00983FCB"/>
    <w:rsid w:val="0098439D"/>
    <w:rsid w:val="00984475"/>
    <w:rsid w:val="0098449D"/>
    <w:rsid w:val="009844A8"/>
    <w:rsid w:val="00984985"/>
    <w:rsid w:val="00984F2D"/>
    <w:rsid w:val="00984F49"/>
    <w:rsid w:val="00984F4D"/>
    <w:rsid w:val="00985033"/>
    <w:rsid w:val="0098523D"/>
    <w:rsid w:val="009852CC"/>
    <w:rsid w:val="00985578"/>
    <w:rsid w:val="009855A9"/>
    <w:rsid w:val="009856AB"/>
    <w:rsid w:val="009859B6"/>
    <w:rsid w:val="00985AB2"/>
    <w:rsid w:val="00985CE7"/>
    <w:rsid w:val="00985F3E"/>
    <w:rsid w:val="00986020"/>
    <w:rsid w:val="00986095"/>
    <w:rsid w:val="009860E3"/>
    <w:rsid w:val="0098611D"/>
    <w:rsid w:val="009862BD"/>
    <w:rsid w:val="0098636C"/>
    <w:rsid w:val="0098682C"/>
    <w:rsid w:val="0098684A"/>
    <w:rsid w:val="00986D3E"/>
    <w:rsid w:val="00986D9C"/>
    <w:rsid w:val="00986DFE"/>
    <w:rsid w:val="00986E5E"/>
    <w:rsid w:val="00986EC8"/>
    <w:rsid w:val="00986FB6"/>
    <w:rsid w:val="0098717B"/>
    <w:rsid w:val="00987260"/>
    <w:rsid w:val="0098728A"/>
    <w:rsid w:val="009872C5"/>
    <w:rsid w:val="009872C9"/>
    <w:rsid w:val="009873F3"/>
    <w:rsid w:val="009877FF"/>
    <w:rsid w:val="00987898"/>
    <w:rsid w:val="00987920"/>
    <w:rsid w:val="00987B5E"/>
    <w:rsid w:val="00987BEA"/>
    <w:rsid w:val="00990027"/>
    <w:rsid w:val="009900FC"/>
    <w:rsid w:val="00990250"/>
    <w:rsid w:val="00990278"/>
    <w:rsid w:val="0099056D"/>
    <w:rsid w:val="009905F3"/>
    <w:rsid w:val="00990F48"/>
    <w:rsid w:val="00990F69"/>
    <w:rsid w:val="009912A6"/>
    <w:rsid w:val="0099133D"/>
    <w:rsid w:val="009917AB"/>
    <w:rsid w:val="0099187A"/>
    <w:rsid w:val="009918E0"/>
    <w:rsid w:val="00991BCD"/>
    <w:rsid w:val="00991C91"/>
    <w:rsid w:val="00991E59"/>
    <w:rsid w:val="009921A3"/>
    <w:rsid w:val="00992216"/>
    <w:rsid w:val="0099229A"/>
    <w:rsid w:val="00992628"/>
    <w:rsid w:val="00992727"/>
    <w:rsid w:val="009927CE"/>
    <w:rsid w:val="009928AD"/>
    <w:rsid w:val="00992924"/>
    <w:rsid w:val="00992BA6"/>
    <w:rsid w:val="00992BD3"/>
    <w:rsid w:val="00992EDD"/>
    <w:rsid w:val="00993093"/>
    <w:rsid w:val="00993123"/>
    <w:rsid w:val="00993169"/>
    <w:rsid w:val="009934AD"/>
    <w:rsid w:val="009934D0"/>
    <w:rsid w:val="009937CE"/>
    <w:rsid w:val="00993A02"/>
    <w:rsid w:val="00993AD5"/>
    <w:rsid w:val="00993AFB"/>
    <w:rsid w:val="00993C5C"/>
    <w:rsid w:val="0099407F"/>
    <w:rsid w:val="00994195"/>
    <w:rsid w:val="00994248"/>
    <w:rsid w:val="00994293"/>
    <w:rsid w:val="00994298"/>
    <w:rsid w:val="00994512"/>
    <w:rsid w:val="009948AA"/>
    <w:rsid w:val="00994A37"/>
    <w:rsid w:val="00994B95"/>
    <w:rsid w:val="00994D9E"/>
    <w:rsid w:val="00994FBD"/>
    <w:rsid w:val="0099510E"/>
    <w:rsid w:val="00995128"/>
    <w:rsid w:val="009951BB"/>
    <w:rsid w:val="0099523E"/>
    <w:rsid w:val="00995296"/>
    <w:rsid w:val="00995299"/>
    <w:rsid w:val="00995337"/>
    <w:rsid w:val="00995463"/>
    <w:rsid w:val="0099555E"/>
    <w:rsid w:val="009956FC"/>
    <w:rsid w:val="00995748"/>
    <w:rsid w:val="009958C5"/>
    <w:rsid w:val="00995930"/>
    <w:rsid w:val="00995ABF"/>
    <w:rsid w:val="00995B00"/>
    <w:rsid w:val="00995B33"/>
    <w:rsid w:val="00995B5F"/>
    <w:rsid w:val="00996064"/>
    <w:rsid w:val="00996272"/>
    <w:rsid w:val="00996286"/>
    <w:rsid w:val="00996307"/>
    <w:rsid w:val="009965F9"/>
    <w:rsid w:val="009966F2"/>
    <w:rsid w:val="0099677C"/>
    <w:rsid w:val="0099696C"/>
    <w:rsid w:val="00996BB5"/>
    <w:rsid w:val="00996CDF"/>
    <w:rsid w:val="00996CED"/>
    <w:rsid w:val="00996E82"/>
    <w:rsid w:val="0099711B"/>
    <w:rsid w:val="009971A0"/>
    <w:rsid w:val="009971AD"/>
    <w:rsid w:val="00997276"/>
    <w:rsid w:val="00997529"/>
    <w:rsid w:val="00997541"/>
    <w:rsid w:val="009975F3"/>
    <w:rsid w:val="009977D1"/>
    <w:rsid w:val="00997834"/>
    <w:rsid w:val="00997C8A"/>
    <w:rsid w:val="00997EBD"/>
    <w:rsid w:val="00997F0F"/>
    <w:rsid w:val="00997F74"/>
    <w:rsid w:val="009A02F6"/>
    <w:rsid w:val="009A0451"/>
    <w:rsid w:val="009A0580"/>
    <w:rsid w:val="009A0A6F"/>
    <w:rsid w:val="009A0BD6"/>
    <w:rsid w:val="009A0C25"/>
    <w:rsid w:val="009A0E5B"/>
    <w:rsid w:val="009A1086"/>
    <w:rsid w:val="009A112D"/>
    <w:rsid w:val="009A1291"/>
    <w:rsid w:val="009A12F5"/>
    <w:rsid w:val="009A1386"/>
    <w:rsid w:val="009A13B1"/>
    <w:rsid w:val="009A17AE"/>
    <w:rsid w:val="009A17CD"/>
    <w:rsid w:val="009A186F"/>
    <w:rsid w:val="009A1C45"/>
    <w:rsid w:val="009A1CDB"/>
    <w:rsid w:val="009A1EC9"/>
    <w:rsid w:val="009A1F1E"/>
    <w:rsid w:val="009A2053"/>
    <w:rsid w:val="009A23D4"/>
    <w:rsid w:val="009A2595"/>
    <w:rsid w:val="009A2601"/>
    <w:rsid w:val="009A28AE"/>
    <w:rsid w:val="009A2D6F"/>
    <w:rsid w:val="009A2E46"/>
    <w:rsid w:val="009A2FBB"/>
    <w:rsid w:val="009A318C"/>
    <w:rsid w:val="009A3342"/>
    <w:rsid w:val="009A33DE"/>
    <w:rsid w:val="009A388B"/>
    <w:rsid w:val="009A397F"/>
    <w:rsid w:val="009A3A07"/>
    <w:rsid w:val="009A3C19"/>
    <w:rsid w:val="009A3C58"/>
    <w:rsid w:val="009A3CED"/>
    <w:rsid w:val="009A3D19"/>
    <w:rsid w:val="009A4109"/>
    <w:rsid w:val="009A4241"/>
    <w:rsid w:val="009A427B"/>
    <w:rsid w:val="009A4396"/>
    <w:rsid w:val="009A439C"/>
    <w:rsid w:val="009A4421"/>
    <w:rsid w:val="009A446F"/>
    <w:rsid w:val="009A4504"/>
    <w:rsid w:val="009A47A5"/>
    <w:rsid w:val="009A4A40"/>
    <w:rsid w:val="009A4A8E"/>
    <w:rsid w:val="009A4BB8"/>
    <w:rsid w:val="009A4C3C"/>
    <w:rsid w:val="009A4C82"/>
    <w:rsid w:val="009A4CD0"/>
    <w:rsid w:val="009A505B"/>
    <w:rsid w:val="009A50A4"/>
    <w:rsid w:val="009A520C"/>
    <w:rsid w:val="009A53F6"/>
    <w:rsid w:val="009A58BA"/>
    <w:rsid w:val="009A5AB6"/>
    <w:rsid w:val="009A5B0C"/>
    <w:rsid w:val="009A5BDD"/>
    <w:rsid w:val="009A5CE9"/>
    <w:rsid w:val="009A5FAB"/>
    <w:rsid w:val="009A6001"/>
    <w:rsid w:val="009A62E2"/>
    <w:rsid w:val="009A6394"/>
    <w:rsid w:val="009A6555"/>
    <w:rsid w:val="009A6570"/>
    <w:rsid w:val="009A665C"/>
    <w:rsid w:val="009A669C"/>
    <w:rsid w:val="009A66F5"/>
    <w:rsid w:val="009A699B"/>
    <w:rsid w:val="009A69A0"/>
    <w:rsid w:val="009A6E3B"/>
    <w:rsid w:val="009A7095"/>
    <w:rsid w:val="009A71D0"/>
    <w:rsid w:val="009A723C"/>
    <w:rsid w:val="009A7470"/>
    <w:rsid w:val="009A762D"/>
    <w:rsid w:val="009A7B35"/>
    <w:rsid w:val="009A7B72"/>
    <w:rsid w:val="009A7B75"/>
    <w:rsid w:val="009A7CB8"/>
    <w:rsid w:val="009A7DDC"/>
    <w:rsid w:val="009A7DE7"/>
    <w:rsid w:val="009A7F83"/>
    <w:rsid w:val="009A7FAD"/>
    <w:rsid w:val="009B00D2"/>
    <w:rsid w:val="009B02CC"/>
    <w:rsid w:val="009B0313"/>
    <w:rsid w:val="009B032A"/>
    <w:rsid w:val="009B036E"/>
    <w:rsid w:val="009B05E1"/>
    <w:rsid w:val="009B0626"/>
    <w:rsid w:val="009B0687"/>
    <w:rsid w:val="009B07A1"/>
    <w:rsid w:val="009B0837"/>
    <w:rsid w:val="009B09C3"/>
    <w:rsid w:val="009B0EF6"/>
    <w:rsid w:val="009B0F0A"/>
    <w:rsid w:val="009B0FA2"/>
    <w:rsid w:val="009B0FE9"/>
    <w:rsid w:val="009B106C"/>
    <w:rsid w:val="009B119C"/>
    <w:rsid w:val="009B1213"/>
    <w:rsid w:val="009B168A"/>
    <w:rsid w:val="009B18EC"/>
    <w:rsid w:val="009B1907"/>
    <w:rsid w:val="009B1B49"/>
    <w:rsid w:val="009B1F3A"/>
    <w:rsid w:val="009B1FBA"/>
    <w:rsid w:val="009B2241"/>
    <w:rsid w:val="009B2311"/>
    <w:rsid w:val="009B2735"/>
    <w:rsid w:val="009B299E"/>
    <w:rsid w:val="009B29FB"/>
    <w:rsid w:val="009B2B09"/>
    <w:rsid w:val="009B2B3D"/>
    <w:rsid w:val="009B2BA1"/>
    <w:rsid w:val="009B2D0C"/>
    <w:rsid w:val="009B2E07"/>
    <w:rsid w:val="009B30FB"/>
    <w:rsid w:val="009B3303"/>
    <w:rsid w:val="009B35F5"/>
    <w:rsid w:val="009B3687"/>
    <w:rsid w:val="009B3760"/>
    <w:rsid w:val="009B3C15"/>
    <w:rsid w:val="009B3F3B"/>
    <w:rsid w:val="009B3F53"/>
    <w:rsid w:val="009B3FC3"/>
    <w:rsid w:val="009B4033"/>
    <w:rsid w:val="009B4042"/>
    <w:rsid w:val="009B413B"/>
    <w:rsid w:val="009B41C2"/>
    <w:rsid w:val="009B41EB"/>
    <w:rsid w:val="009B41F4"/>
    <w:rsid w:val="009B431E"/>
    <w:rsid w:val="009B43F4"/>
    <w:rsid w:val="009B44F1"/>
    <w:rsid w:val="009B4523"/>
    <w:rsid w:val="009B46BE"/>
    <w:rsid w:val="009B4833"/>
    <w:rsid w:val="009B48AF"/>
    <w:rsid w:val="009B4954"/>
    <w:rsid w:val="009B4A95"/>
    <w:rsid w:val="009B4ACA"/>
    <w:rsid w:val="009B4CD3"/>
    <w:rsid w:val="009B4F43"/>
    <w:rsid w:val="009B4FDB"/>
    <w:rsid w:val="009B51ED"/>
    <w:rsid w:val="009B529F"/>
    <w:rsid w:val="009B5464"/>
    <w:rsid w:val="009B55D7"/>
    <w:rsid w:val="009B5642"/>
    <w:rsid w:val="009B56E4"/>
    <w:rsid w:val="009B5E6E"/>
    <w:rsid w:val="009B5EBC"/>
    <w:rsid w:val="009B5EF4"/>
    <w:rsid w:val="009B5F6E"/>
    <w:rsid w:val="009B5FBC"/>
    <w:rsid w:val="009B6323"/>
    <w:rsid w:val="009B64A3"/>
    <w:rsid w:val="009B6700"/>
    <w:rsid w:val="009B677F"/>
    <w:rsid w:val="009B6953"/>
    <w:rsid w:val="009B6C0E"/>
    <w:rsid w:val="009B6D2C"/>
    <w:rsid w:val="009B6FAA"/>
    <w:rsid w:val="009B6FF2"/>
    <w:rsid w:val="009B7036"/>
    <w:rsid w:val="009B726F"/>
    <w:rsid w:val="009B73A2"/>
    <w:rsid w:val="009B762B"/>
    <w:rsid w:val="009B76EB"/>
    <w:rsid w:val="009B7939"/>
    <w:rsid w:val="009B7A5F"/>
    <w:rsid w:val="009B7AA2"/>
    <w:rsid w:val="009B7AA9"/>
    <w:rsid w:val="009B7B73"/>
    <w:rsid w:val="009B7F9C"/>
    <w:rsid w:val="009C01E1"/>
    <w:rsid w:val="009C0653"/>
    <w:rsid w:val="009C06EE"/>
    <w:rsid w:val="009C0896"/>
    <w:rsid w:val="009C09A2"/>
    <w:rsid w:val="009C09BE"/>
    <w:rsid w:val="009C0B00"/>
    <w:rsid w:val="009C0D6A"/>
    <w:rsid w:val="009C0D6B"/>
    <w:rsid w:val="009C0D71"/>
    <w:rsid w:val="009C0F23"/>
    <w:rsid w:val="009C12F1"/>
    <w:rsid w:val="009C14F9"/>
    <w:rsid w:val="009C17F8"/>
    <w:rsid w:val="009C18D9"/>
    <w:rsid w:val="009C1A54"/>
    <w:rsid w:val="009C1AA4"/>
    <w:rsid w:val="009C1B36"/>
    <w:rsid w:val="009C1BC4"/>
    <w:rsid w:val="009C1CD1"/>
    <w:rsid w:val="009C1EA8"/>
    <w:rsid w:val="009C1F23"/>
    <w:rsid w:val="009C22B9"/>
    <w:rsid w:val="009C22E5"/>
    <w:rsid w:val="009C2485"/>
    <w:rsid w:val="009C25F0"/>
    <w:rsid w:val="009C2722"/>
    <w:rsid w:val="009C27E5"/>
    <w:rsid w:val="009C29DA"/>
    <w:rsid w:val="009C2D4A"/>
    <w:rsid w:val="009C2D59"/>
    <w:rsid w:val="009C2EF6"/>
    <w:rsid w:val="009C30E5"/>
    <w:rsid w:val="009C30EB"/>
    <w:rsid w:val="009C322E"/>
    <w:rsid w:val="009C32AE"/>
    <w:rsid w:val="009C3460"/>
    <w:rsid w:val="009C350C"/>
    <w:rsid w:val="009C3724"/>
    <w:rsid w:val="009C3ADD"/>
    <w:rsid w:val="009C3BB0"/>
    <w:rsid w:val="009C3D3B"/>
    <w:rsid w:val="009C3E3C"/>
    <w:rsid w:val="009C3EF8"/>
    <w:rsid w:val="009C40CE"/>
    <w:rsid w:val="009C45A6"/>
    <w:rsid w:val="009C4956"/>
    <w:rsid w:val="009C4A00"/>
    <w:rsid w:val="009C4B3E"/>
    <w:rsid w:val="009C4CF6"/>
    <w:rsid w:val="009C502F"/>
    <w:rsid w:val="009C516A"/>
    <w:rsid w:val="009C5188"/>
    <w:rsid w:val="009C5313"/>
    <w:rsid w:val="009C562D"/>
    <w:rsid w:val="009C5BB2"/>
    <w:rsid w:val="009C5BC6"/>
    <w:rsid w:val="009C5CB4"/>
    <w:rsid w:val="009C5DB2"/>
    <w:rsid w:val="009C60BF"/>
    <w:rsid w:val="009C60D8"/>
    <w:rsid w:val="009C6301"/>
    <w:rsid w:val="009C6634"/>
    <w:rsid w:val="009C6868"/>
    <w:rsid w:val="009C6940"/>
    <w:rsid w:val="009C6A1C"/>
    <w:rsid w:val="009C6BF9"/>
    <w:rsid w:val="009C712A"/>
    <w:rsid w:val="009C725F"/>
    <w:rsid w:val="009C760A"/>
    <w:rsid w:val="009C76A3"/>
    <w:rsid w:val="009C77BA"/>
    <w:rsid w:val="009C7B49"/>
    <w:rsid w:val="009C7FD4"/>
    <w:rsid w:val="009D00ED"/>
    <w:rsid w:val="009D0256"/>
    <w:rsid w:val="009D026F"/>
    <w:rsid w:val="009D02A8"/>
    <w:rsid w:val="009D02B9"/>
    <w:rsid w:val="009D05DF"/>
    <w:rsid w:val="009D065E"/>
    <w:rsid w:val="009D07D6"/>
    <w:rsid w:val="009D084E"/>
    <w:rsid w:val="009D0866"/>
    <w:rsid w:val="009D0AA9"/>
    <w:rsid w:val="009D0BE7"/>
    <w:rsid w:val="009D0D0A"/>
    <w:rsid w:val="009D0F31"/>
    <w:rsid w:val="009D0FE6"/>
    <w:rsid w:val="009D1058"/>
    <w:rsid w:val="009D1274"/>
    <w:rsid w:val="009D140D"/>
    <w:rsid w:val="009D1867"/>
    <w:rsid w:val="009D1893"/>
    <w:rsid w:val="009D18A3"/>
    <w:rsid w:val="009D1900"/>
    <w:rsid w:val="009D1C57"/>
    <w:rsid w:val="009D1D1D"/>
    <w:rsid w:val="009D24B7"/>
    <w:rsid w:val="009D26EB"/>
    <w:rsid w:val="009D27A2"/>
    <w:rsid w:val="009D284A"/>
    <w:rsid w:val="009D2873"/>
    <w:rsid w:val="009D2A65"/>
    <w:rsid w:val="009D3083"/>
    <w:rsid w:val="009D3153"/>
    <w:rsid w:val="009D33BB"/>
    <w:rsid w:val="009D3756"/>
    <w:rsid w:val="009D3923"/>
    <w:rsid w:val="009D39D1"/>
    <w:rsid w:val="009D3AC3"/>
    <w:rsid w:val="009D3C7F"/>
    <w:rsid w:val="009D3D18"/>
    <w:rsid w:val="009D3DFB"/>
    <w:rsid w:val="009D3EEE"/>
    <w:rsid w:val="009D3F3E"/>
    <w:rsid w:val="009D4484"/>
    <w:rsid w:val="009D451D"/>
    <w:rsid w:val="009D482C"/>
    <w:rsid w:val="009D4C13"/>
    <w:rsid w:val="009D5015"/>
    <w:rsid w:val="009D5063"/>
    <w:rsid w:val="009D50EC"/>
    <w:rsid w:val="009D523D"/>
    <w:rsid w:val="009D5271"/>
    <w:rsid w:val="009D5273"/>
    <w:rsid w:val="009D536A"/>
    <w:rsid w:val="009D53F6"/>
    <w:rsid w:val="009D5607"/>
    <w:rsid w:val="009D56C6"/>
    <w:rsid w:val="009D589D"/>
    <w:rsid w:val="009D5A0D"/>
    <w:rsid w:val="009D5BA7"/>
    <w:rsid w:val="009D6330"/>
    <w:rsid w:val="009D6504"/>
    <w:rsid w:val="009D65A6"/>
    <w:rsid w:val="009D669C"/>
    <w:rsid w:val="009D67EC"/>
    <w:rsid w:val="009D6855"/>
    <w:rsid w:val="009D6AE0"/>
    <w:rsid w:val="009D6E34"/>
    <w:rsid w:val="009D6E3D"/>
    <w:rsid w:val="009D6EB4"/>
    <w:rsid w:val="009D705F"/>
    <w:rsid w:val="009D707B"/>
    <w:rsid w:val="009D72D6"/>
    <w:rsid w:val="009D73F1"/>
    <w:rsid w:val="009D78E2"/>
    <w:rsid w:val="009D7B29"/>
    <w:rsid w:val="009D7B78"/>
    <w:rsid w:val="009D7D67"/>
    <w:rsid w:val="009D7DA7"/>
    <w:rsid w:val="009D7E00"/>
    <w:rsid w:val="009D7EB1"/>
    <w:rsid w:val="009E05A0"/>
    <w:rsid w:val="009E0739"/>
    <w:rsid w:val="009E0896"/>
    <w:rsid w:val="009E0929"/>
    <w:rsid w:val="009E0B73"/>
    <w:rsid w:val="009E0CAC"/>
    <w:rsid w:val="009E0CC5"/>
    <w:rsid w:val="009E0D51"/>
    <w:rsid w:val="009E0F1F"/>
    <w:rsid w:val="009E0FC1"/>
    <w:rsid w:val="009E10AD"/>
    <w:rsid w:val="009E10B5"/>
    <w:rsid w:val="009E157A"/>
    <w:rsid w:val="009E1853"/>
    <w:rsid w:val="009E1A2A"/>
    <w:rsid w:val="009E1C35"/>
    <w:rsid w:val="009E1C3A"/>
    <w:rsid w:val="009E1C86"/>
    <w:rsid w:val="009E1CA8"/>
    <w:rsid w:val="009E1CC2"/>
    <w:rsid w:val="009E1D50"/>
    <w:rsid w:val="009E1FAA"/>
    <w:rsid w:val="009E25BF"/>
    <w:rsid w:val="009E2663"/>
    <w:rsid w:val="009E2CA0"/>
    <w:rsid w:val="009E2D1E"/>
    <w:rsid w:val="009E2FDC"/>
    <w:rsid w:val="009E3118"/>
    <w:rsid w:val="009E317A"/>
    <w:rsid w:val="009E31A9"/>
    <w:rsid w:val="009E3260"/>
    <w:rsid w:val="009E34CF"/>
    <w:rsid w:val="009E3676"/>
    <w:rsid w:val="009E39C5"/>
    <w:rsid w:val="009E3F34"/>
    <w:rsid w:val="009E417E"/>
    <w:rsid w:val="009E418C"/>
    <w:rsid w:val="009E44C4"/>
    <w:rsid w:val="009E4578"/>
    <w:rsid w:val="009E45AC"/>
    <w:rsid w:val="009E47AE"/>
    <w:rsid w:val="009E4810"/>
    <w:rsid w:val="009E4949"/>
    <w:rsid w:val="009E5055"/>
    <w:rsid w:val="009E50E6"/>
    <w:rsid w:val="009E51AD"/>
    <w:rsid w:val="009E53A9"/>
    <w:rsid w:val="009E5715"/>
    <w:rsid w:val="009E5B62"/>
    <w:rsid w:val="009E5F37"/>
    <w:rsid w:val="009E6080"/>
    <w:rsid w:val="009E617B"/>
    <w:rsid w:val="009E67D0"/>
    <w:rsid w:val="009E6803"/>
    <w:rsid w:val="009E7066"/>
    <w:rsid w:val="009E707E"/>
    <w:rsid w:val="009E7153"/>
    <w:rsid w:val="009E747E"/>
    <w:rsid w:val="009E756D"/>
    <w:rsid w:val="009E7641"/>
    <w:rsid w:val="009E7788"/>
    <w:rsid w:val="009E78B3"/>
    <w:rsid w:val="009E79F3"/>
    <w:rsid w:val="009E7AB0"/>
    <w:rsid w:val="009E7AD1"/>
    <w:rsid w:val="009E7B6A"/>
    <w:rsid w:val="009E7F10"/>
    <w:rsid w:val="009F01FE"/>
    <w:rsid w:val="009F03DD"/>
    <w:rsid w:val="009F0660"/>
    <w:rsid w:val="009F09EB"/>
    <w:rsid w:val="009F0A8F"/>
    <w:rsid w:val="009F0D68"/>
    <w:rsid w:val="009F0E2A"/>
    <w:rsid w:val="009F1219"/>
    <w:rsid w:val="009F1365"/>
    <w:rsid w:val="009F174C"/>
    <w:rsid w:val="009F1832"/>
    <w:rsid w:val="009F1916"/>
    <w:rsid w:val="009F19DE"/>
    <w:rsid w:val="009F1A83"/>
    <w:rsid w:val="009F1C3B"/>
    <w:rsid w:val="009F1C6F"/>
    <w:rsid w:val="009F1DE3"/>
    <w:rsid w:val="009F2050"/>
    <w:rsid w:val="009F215C"/>
    <w:rsid w:val="009F21BE"/>
    <w:rsid w:val="009F228E"/>
    <w:rsid w:val="009F26AA"/>
    <w:rsid w:val="009F286D"/>
    <w:rsid w:val="009F2BD4"/>
    <w:rsid w:val="009F2CAC"/>
    <w:rsid w:val="009F2D96"/>
    <w:rsid w:val="009F2E26"/>
    <w:rsid w:val="009F2E3B"/>
    <w:rsid w:val="009F3478"/>
    <w:rsid w:val="009F3696"/>
    <w:rsid w:val="009F37DD"/>
    <w:rsid w:val="009F386F"/>
    <w:rsid w:val="009F39DA"/>
    <w:rsid w:val="009F3C12"/>
    <w:rsid w:val="009F419D"/>
    <w:rsid w:val="009F4458"/>
    <w:rsid w:val="009F47F6"/>
    <w:rsid w:val="009F4924"/>
    <w:rsid w:val="009F49C5"/>
    <w:rsid w:val="009F4A15"/>
    <w:rsid w:val="009F4BA0"/>
    <w:rsid w:val="009F4C61"/>
    <w:rsid w:val="009F4CB1"/>
    <w:rsid w:val="009F4F05"/>
    <w:rsid w:val="009F5196"/>
    <w:rsid w:val="009F51EC"/>
    <w:rsid w:val="009F5295"/>
    <w:rsid w:val="009F52A3"/>
    <w:rsid w:val="009F5415"/>
    <w:rsid w:val="009F5472"/>
    <w:rsid w:val="009F549F"/>
    <w:rsid w:val="009F54D7"/>
    <w:rsid w:val="009F5A2D"/>
    <w:rsid w:val="009F5E31"/>
    <w:rsid w:val="009F5EB6"/>
    <w:rsid w:val="009F5FD1"/>
    <w:rsid w:val="009F5FD4"/>
    <w:rsid w:val="009F5FE7"/>
    <w:rsid w:val="009F608D"/>
    <w:rsid w:val="009F61CD"/>
    <w:rsid w:val="009F6343"/>
    <w:rsid w:val="009F64F8"/>
    <w:rsid w:val="009F6585"/>
    <w:rsid w:val="009F66EC"/>
    <w:rsid w:val="009F6B10"/>
    <w:rsid w:val="009F6E0E"/>
    <w:rsid w:val="009F6E48"/>
    <w:rsid w:val="009F7289"/>
    <w:rsid w:val="009F72FD"/>
    <w:rsid w:val="009F73FE"/>
    <w:rsid w:val="009F7644"/>
    <w:rsid w:val="009F7889"/>
    <w:rsid w:val="009F78AD"/>
    <w:rsid w:val="009F7B8A"/>
    <w:rsid w:val="009F7CEF"/>
    <w:rsid w:val="009F7E96"/>
    <w:rsid w:val="00A001A3"/>
    <w:rsid w:val="00A0046C"/>
    <w:rsid w:val="00A0046D"/>
    <w:rsid w:val="00A004C5"/>
    <w:rsid w:val="00A00507"/>
    <w:rsid w:val="00A0065F"/>
    <w:rsid w:val="00A00752"/>
    <w:rsid w:val="00A0075C"/>
    <w:rsid w:val="00A0078C"/>
    <w:rsid w:val="00A008C6"/>
    <w:rsid w:val="00A00AA3"/>
    <w:rsid w:val="00A00AFC"/>
    <w:rsid w:val="00A00B4D"/>
    <w:rsid w:val="00A00BC1"/>
    <w:rsid w:val="00A00E06"/>
    <w:rsid w:val="00A00E40"/>
    <w:rsid w:val="00A0105A"/>
    <w:rsid w:val="00A01095"/>
    <w:rsid w:val="00A012D9"/>
    <w:rsid w:val="00A01477"/>
    <w:rsid w:val="00A0167B"/>
    <w:rsid w:val="00A01874"/>
    <w:rsid w:val="00A01BB6"/>
    <w:rsid w:val="00A01C76"/>
    <w:rsid w:val="00A01D29"/>
    <w:rsid w:val="00A01F75"/>
    <w:rsid w:val="00A0201D"/>
    <w:rsid w:val="00A020AF"/>
    <w:rsid w:val="00A02340"/>
    <w:rsid w:val="00A025F3"/>
    <w:rsid w:val="00A025FD"/>
    <w:rsid w:val="00A0262F"/>
    <w:rsid w:val="00A027BE"/>
    <w:rsid w:val="00A02860"/>
    <w:rsid w:val="00A028C1"/>
    <w:rsid w:val="00A02F0E"/>
    <w:rsid w:val="00A02FCE"/>
    <w:rsid w:val="00A030C3"/>
    <w:rsid w:val="00A030EA"/>
    <w:rsid w:val="00A0314A"/>
    <w:rsid w:val="00A03157"/>
    <w:rsid w:val="00A031DD"/>
    <w:rsid w:val="00A034FB"/>
    <w:rsid w:val="00A0351C"/>
    <w:rsid w:val="00A035EA"/>
    <w:rsid w:val="00A03B4F"/>
    <w:rsid w:val="00A03CF2"/>
    <w:rsid w:val="00A03D29"/>
    <w:rsid w:val="00A044CA"/>
    <w:rsid w:val="00A04541"/>
    <w:rsid w:val="00A04696"/>
    <w:rsid w:val="00A046E8"/>
    <w:rsid w:val="00A0471A"/>
    <w:rsid w:val="00A04CB9"/>
    <w:rsid w:val="00A04DB8"/>
    <w:rsid w:val="00A04E1A"/>
    <w:rsid w:val="00A05046"/>
    <w:rsid w:val="00A050D8"/>
    <w:rsid w:val="00A050EB"/>
    <w:rsid w:val="00A0512E"/>
    <w:rsid w:val="00A051E6"/>
    <w:rsid w:val="00A05923"/>
    <w:rsid w:val="00A05C0D"/>
    <w:rsid w:val="00A05C10"/>
    <w:rsid w:val="00A05D6F"/>
    <w:rsid w:val="00A06152"/>
    <w:rsid w:val="00A063E9"/>
    <w:rsid w:val="00A0653E"/>
    <w:rsid w:val="00A06596"/>
    <w:rsid w:val="00A065A1"/>
    <w:rsid w:val="00A06745"/>
    <w:rsid w:val="00A06746"/>
    <w:rsid w:val="00A06848"/>
    <w:rsid w:val="00A068EF"/>
    <w:rsid w:val="00A0698A"/>
    <w:rsid w:val="00A06D6F"/>
    <w:rsid w:val="00A06DF5"/>
    <w:rsid w:val="00A06E17"/>
    <w:rsid w:val="00A06E6E"/>
    <w:rsid w:val="00A06FA4"/>
    <w:rsid w:val="00A0732E"/>
    <w:rsid w:val="00A07ABE"/>
    <w:rsid w:val="00A07DFB"/>
    <w:rsid w:val="00A07E07"/>
    <w:rsid w:val="00A07EAB"/>
    <w:rsid w:val="00A07FBA"/>
    <w:rsid w:val="00A1019B"/>
    <w:rsid w:val="00A10507"/>
    <w:rsid w:val="00A10980"/>
    <w:rsid w:val="00A109E6"/>
    <w:rsid w:val="00A10AD2"/>
    <w:rsid w:val="00A10B81"/>
    <w:rsid w:val="00A10BE7"/>
    <w:rsid w:val="00A10D94"/>
    <w:rsid w:val="00A10D9B"/>
    <w:rsid w:val="00A10E8C"/>
    <w:rsid w:val="00A1101F"/>
    <w:rsid w:val="00A116B1"/>
    <w:rsid w:val="00A1173D"/>
    <w:rsid w:val="00A11912"/>
    <w:rsid w:val="00A1194B"/>
    <w:rsid w:val="00A11A29"/>
    <w:rsid w:val="00A11A2E"/>
    <w:rsid w:val="00A11AE2"/>
    <w:rsid w:val="00A11C10"/>
    <w:rsid w:val="00A11C75"/>
    <w:rsid w:val="00A11CE0"/>
    <w:rsid w:val="00A11D98"/>
    <w:rsid w:val="00A1237B"/>
    <w:rsid w:val="00A12525"/>
    <w:rsid w:val="00A12560"/>
    <w:rsid w:val="00A12912"/>
    <w:rsid w:val="00A12DA6"/>
    <w:rsid w:val="00A12E4C"/>
    <w:rsid w:val="00A1332D"/>
    <w:rsid w:val="00A136B5"/>
    <w:rsid w:val="00A1381E"/>
    <w:rsid w:val="00A139F8"/>
    <w:rsid w:val="00A13A20"/>
    <w:rsid w:val="00A13A51"/>
    <w:rsid w:val="00A13AEC"/>
    <w:rsid w:val="00A13BDE"/>
    <w:rsid w:val="00A13CF9"/>
    <w:rsid w:val="00A14342"/>
    <w:rsid w:val="00A1476C"/>
    <w:rsid w:val="00A14854"/>
    <w:rsid w:val="00A14892"/>
    <w:rsid w:val="00A14A07"/>
    <w:rsid w:val="00A14C90"/>
    <w:rsid w:val="00A14E29"/>
    <w:rsid w:val="00A14FB5"/>
    <w:rsid w:val="00A14FE0"/>
    <w:rsid w:val="00A1509B"/>
    <w:rsid w:val="00A151A8"/>
    <w:rsid w:val="00A15558"/>
    <w:rsid w:val="00A1568F"/>
    <w:rsid w:val="00A15825"/>
    <w:rsid w:val="00A15933"/>
    <w:rsid w:val="00A15964"/>
    <w:rsid w:val="00A15B5B"/>
    <w:rsid w:val="00A15E1B"/>
    <w:rsid w:val="00A15F8B"/>
    <w:rsid w:val="00A16335"/>
    <w:rsid w:val="00A16390"/>
    <w:rsid w:val="00A163FC"/>
    <w:rsid w:val="00A164E4"/>
    <w:rsid w:val="00A164F6"/>
    <w:rsid w:val="00A16C49"/>
    <w:rsid w:val="00A16E37"/>
    <w:rsid w:val="00A16F0A"/>
    <w:rsid w:val="00A1707E"/>
    <w:rsid w:val="00A171FB"/>
    <w:rsid w:val="00A1757B"/>
    <w:rsid w:val="00A17680"/>
    <w:rsid w:val="00A17709"/>
    <w:rsid w:val="00A178D7"/>
    <w:rsid w:val="00A179AD"/>
    <w:rsid w:val="00A17E14"/>
    <w:rsid w:val="00A201B5"/>
    <w:rsid w:val="00A201CA"/>
    <w:rsid w:val="00A202FE"/>
    <w:rsid w:val="00A202FF"/>
    <w:rsid w:val="00A203B2"/>
    <w:rsid w:val="00A2073C"/>
    <w:rsid w:val="00A2091C"/>
    <w:rsid w:val="00A20B77"/>
    <w:rsid w:val="00A20BA8"/>
    <w:rsid w:val="00A20BAC"/>
    <w:rsid w:val="00A20F20"/>
    <w:rsid w:val="00A21016"/>
    <w:rsid w:val="00A2146B"/>
    <w:rsid w:val="00A21489"/>
    <w:rsid w:val="00A214C2"/>
    <w:rsid w:val="00A21609"/>
    <w:rsid w:val="00A2181E"/>
    <w:rsid w:val="00A21984"/>
    <w:rsid w:val="00A21A8C"/>
    <w:rsid w:val="00A21D79"/>
    <w:rsid w:val="00A21DC8"/>
    <w:rsid w:val="00A21DFC"/>
    <w:rsid w:val="00A21ED8"/>
    <w:rsid w:val="00A21EDF"/>
    <w:rsid w:val="00A22120"/>
    <w:rsid w:val="00A221B6"/>
    <w:rsid w:val="00A221BD"/>
    <w:rsid w:val="00A2228B"/>
    <w:rsid w:val="00A223D1"/>
    <w:rsid w:val="00A22440"/>
    <w:rsid w:val="00A22504"/>
    <w:rsid w:val="00A2253F"/>
    <w:rsid w:val="00A2283E"/>
    <w:rsid w:val="00A22B28"/>
    <w:rsid w:val="00A231B4"/>
    <w:rsid w:val="00A231BA"/>
    <w:rsid w:val="00A231DD"/>
    <w:rsid w:val="00A233BB"/>
    <w:rsid w:val="00A23438"/>
    <w:rsid w:val="00A23468"/>
    <w:rsid w:val="00A236F2"/>
    <w:rsid w:val="00A23757"/>
    <w:rsid w:val="00A2380E"/>
    <w:rsid w:val="00A23941"/>
    <w:rsid w:val="00A239C4"/>
    <w:rsid w:val="00A23B2D"/>
    <w:rsid w:val="00A23B6A"/>
    <w:rsid w:val="00A23D1F"/>
    <w:rsid w:val="00A23F14"/>
    <w:rsid w:val="00A23F9A"/>
    <w:rsid w:val="00A2416A"/>
    <w:rsid w:val="00A24235"/>
    <w:rsid w:val="00A24553"/>
    <w:rsid w:val="00A245DE"/>
    <w:rsid w:val="00A24A06"/>
    <w:rsid w:val="00A24A16"/>
    <w:rsid w:val="00A24BFE"/>
    <w:rsid w:val="00A24CA1"/>
    <w:rsid w:val="00A25028"/>
    <w:rsid w:val="00A2511A"/>
    <w:rsid w:val="00A253CA"/>
    <w:rsid w:val="00A2541C"/>
    <w:rsid w:val="00A25464"/>
    <w:rsid w:val="00A25A50"/>
    <w:rsid w:val="00A25A87"/>
    <w:rsid w:val="00A25B16"/>
    <w:rsid w:val="00A25E9C"/>
    <w:rsid w:val="00A261B9"/>
    <w:rsid w:val="00A26697"/>
    <w:rsid w:val="00A26B2F"/>
    <w:rsid w:val="00A270D3"/>
    <w:rsid w:val="00A2715B"/>
    <w:rsid w:val="00A2716A"/>
    <w:rsid w:val="00A272AE"/>
    <w:rsid w:val="00A27524"/>
    <w:rsid w:val="00A2775C"/>
    <w:rsid w:val="00A27787"/>
    <w:rsid w:val="00A27AD4"/>
    <w:rsid w:val="00A27F3D"/>
    <w:rsid w:val="00A30195"/>
    <w:rsid w:val="00A30211"/>
    <w:rsid w:val="00A3040E"/>
    <w:rsid w:val="00A30652"/>
    <w:rsid w:val="00A30723"/>
    <w:rsid w:val="00A30793"/>
    <w:rsid w:val="00A307E5"/>
    <w:rsid w:val="00A30E43"/>
    <w:rsid w:val="00A30E44"/>
    <w:rsid w:val="00A30E67"/>
    <w:rsid w:val="00A30EAE"/>
    <w:rsid w:val="00A31055"/>
    <w:rsid w:val="00A310E5"/>
    <w:rsid w:val="00A3146C"/>
    <w:rsid w:val="00A318D4"/>
    <w:rsid w:val="00A31953"/>
    <w:rsid w:val="00A3196E"/>
    <w:rsid w:val="00A31C15"/>
    <w:rsid w:val="00A31D93"/>
    <w:rsid w:val="00A31DED"/>
    <w:rsid w:val="00A31FAF"/>
    <w:rsid w:val="00A3207A"/>
    <w:rsid w:val="00A321A0"/>
    <w:rsid w:val="00A324A1"/>
    <w:rsid w:val="00A32641"/>
    <w:rsid w:val="00A32656"/>
    <w:rsid w:val="00A32767"/>
    <w:rsid w:val="00A32AA4"/>
    <w:rsid w:val="00A32F46"/>
    <w:rsid w:val="00A33247"/>
    <w:rsid w:val="00A335C4"/>
    <w:rsid w:val="00A3368B"/>
    <w:rsid w:val="00A33805"/>
    <w:rsid w:val="00A33938"/>
    <w:rsid w:val="00A33993"/>
    <w:rsid w:val="00A33BA5"/>
    <w:rsid w:val="00A33C22"/>
    <w:rsid w:val="00A340FA"/>
    <w:rsid w:val="00A342F4"/>
    <w:rsid w:val="00A3448D"/>
    <w:rsid w:val="00A34490"/>
    <w:rsid w:val="00A3460F"/>
    <w:rsid w:val="00A3465D"/>
    <w:rsid w:val="00A347FB"/>
    <w:rsid w:val="00A34A39"/>
    <w:rsid w:val="00A34D49"/>
    <w:rsid w:val="00A34D60"/>
    <w:rsid w:val="00A34EEB"/>
    <w:rsid w:val="00A34FCC"/>
    <w:rsid w:val="00A35266"/>
    <w:rsid w:val="00A352DE"/>
    <w:rsid w:val="00A35364"/>
    <w:rsid w:val="00A35429"/>
    <w:rsid w:val="00A35DD5"/>
    <w:rsid w:val="00A35F09"/>
    <w:rsid w:val="00A35F11"/>
    <w:rsid w:val="00A35FC0"/>
    <w:rsid w:val="00A36177"/>
    <w:rsid w:val="00A363B8"/>
    <w:rsid w:val="00A3653B"/>
    <w:rsid w:val="00A36560"/>
    <w:rsid w:val="00A3659D"/>
    <w:rsid w:val="00A36619"/>
    <w:rsid w:val="00A36650"/>
    <w:rsid w:val="00A36652"/>
    <w:rsid w:val="00A366DE"/>
    <w:rsid w:val="00A3676E"/>
    <w:rsid w:val="00A3680D"/>
    <w:rsid w:val="00A36876"/>
    <w:rsid w:val="00A36A79"/>
    <w:rsid w:val="00A36D4B"/>
    <w:rsid w:val="00A36DB4"/>
    <w:rsid w:val="00A36F12"/>
    <w:rsid w:val="00A36F6D"/>
    <w:rsid w:val="00A3704E"/>
    <w:rsid w:val="00A3710C"/>
    <w:rsid w:val="00A37114"/>
    <w:rsid w:val="00A3719A"/>
    <w:rsid w:val="00A37242"/>
    <w:rsid w:val="00A372FB"/>
    <w:rsid w:val="00A37355"/>
    <w:rsid w:val="00A3768D"/>
    <w:rsid w:val="00A378BE"/>
    <w:rsid w:val="00A37B1B"/>
    <w:rsid w:val="00A37B75"/>
    <w:rsid w:val="00A37BD8"/>
    <w:rsid w:val="00A37C61"/>
    <w:rsid w:val="00A37DE8"/>
    <w:rsid w:val="00A37FF4"/>
    <w:rsid w:val="00A401DB"/>
    <w:rsid w:val="00A4025D"/>
    <w:rsid w:val="00A402AF"/>
    <w:rsid w:val="00A40340"/>
    <w:rsid w:val="00A40429"/>
    <w:rsid w:val="00A40665"/>
    <w:rsid w:val="00A407D4"/>
    <w:rsid w:val="00A40835"/>
    <w:rsid w:val="00A4094C"/>
    <w:rsid w:val="00A40A39"/>
    <w:rsid w:val="00A40EAB"/>
    <w:rsid w:val="00A4103D"/>
    <w:rsid w:val="00A41069"/>
    <w:rsid w:val="00A419D7"/>
    <w:rsid w:val="00A41DB5"/>
    <w:rsid w:val="00A41ECA"/>
    <w:rsid w:val="00A41F93"/>
    <w:rsid w:val="00A41FED"/>
    <w:rsid w:val="00A4202A"/>
    <w:rsid w:val="00A42233"/>
    <w:rsid w:val="00A42253"/>
    <w:rsid w:val="00A422DA"/>
    <w:rsid w:val="00A4230E"/>
    <w:rsid w:val="00A42411"/>
    <w:rsid w:val="00A424C3"/>
    <w:rsid w:val="00A42671"/>
    <w:rsid w:val="00A429FE"/>
    <w:rsid w:val="00A42A49"/>
    <w:rsid w:val="00A42B5F"/>
    <w:rsid w:val="00A42CCA"/>
    <w:rsid w:val="00A42F77"/>
    <w:rsid w:val="00A430CB"/>
    <w:rsid w:val="00A433B4"/>
    <w:rsid w:val="00A435CD"/>
    <w:rsid w:val="00A43C78"/>
    <w:rsid w:val="00A43D17"/>
    <w:rsid w:val="00A43D8E"/>
    <w:rsid w:val="00A43E4A"/>
    <w:rsid w:val="00A441EA"/>
    <w:rsid w:val="00A44391"/>
    <w:rsid w:val="00A44DAD"/>
    <w:rsid w:val="00A44EC4"/>
    <w:rsid w:val="00A44F74"/>
    <w:rsid w:val="00A455B3"/>
    <w:rsid w:val="00A45E36"/>
    <w:rsid w:val="00A4610D"/>
    <w:rsid w:val="00A46176"/>
    <w:rsid w:val="00A462CC"/>
    <w:rsid w:val="00A463D4"/>
    <w:rsid w:val="00A4653F"/>
    <w:rsid w:val="00A4659F"/>
    <w:rsid w:val="00A466D9"/>
    <w:rsid w:val="00A46704"/>
    <w:rsid w:val="00A47533"/>
    <w:rsid w:val="00A47540"/>
    <w:rsid w:val="00A476BF"/>
    <w:rsid w:val="00A476C6"/>
    <w:rsid w:val="00A476D8"/>
    <w:rsid w:val="00A476D9"/>
    <w:rsid w:val="00A477F8"/>
    <w:rsid w:val="00A47C37"/>
    <w:rsid w:val="00A47C70"/>
    <w:rsid w:val="00A47C7C"/>
    <w:rsid w:val="00A47DD2"/>
    <w:rsid w:val="00A502D6"/>
    <w:rsid w:val="00A503FA"/>
    <w:rsid w:val="00A50639"/>
    <w:rsid w:val="00A5084D"/>
    <w:rsid w:val="00A5093F"/>
    <w:rsid w:val="00A50991"/>
    <w:rsid w:val="00A50B6C"/>
    <w:rsid w:val="00A50BA6"/>
    <w:rsid w:val="00A510B4"/>
    <w:rsid w:val="00A5116E"/>
    <w:rsid w:val="00A51189"/>
    <w:rsid w:val="00A5182C"/>
    <w:rsid w:val="00A519C7"/>
    <w:rsid w:val="00A51E70"/>
    <w:rsid w:val="00A51F18"/>
    <w:rsid w:val="00A5203D"/>
    <w:rsid w:val="00A5206B"/>
    <w:rsid w:val="00A5208E"/>
    <w:rsid w:val="00A5221C"/>
    <w:rsid w:val="00A52556"/>
    <w:rsid w:val="00A526FB"/>
    <w:rsid w:val="00A5291D"/>
    <w:rsid w:val="00A52A04"/>
    <w:rsid w:val="00A52AC5"/>
    <w:rsid w:val="00A52E09"/>
    <w:rsid w:val="00A52EAD"/>
    <w:rsid w:val="00A5329F"/>
    <w:rsid w:val="00A5345C"/>
    <w:rsid w:val="00A536AD"/>
    <w:rsid w:val="00A537C1"/>
    <w:rsid w:val="00A53A24"/>
    <w:rsid w:val="00A540C5"/>
    <w:rsid w:val="00A546BD"/>
    <w:rsid w:val="00A54780"/>
    <w:rsid w:val="00A547D8"/>
    <w:rsid w:val="00A5489A"/>
    <w:rsid w:val="00A54D1B"/>
    <w:rsid w:val="00A54DD7"/>
    <w:rsid w:val="00A54EF1"/>
    <w:rsid w:val="00A550A6"/>
    <w:rsid w:val="00A5529A"/>
    <w:rsid w:val="00A553DF"/>
    <w:rsid w:val="00A553F0"/>
    <w:rsid w:val="00A5566E"/>
    <w:rsid w:val="00A55994"/>
    <w:rsid w:val="00A559CB"/>
    <w:rsid w:val="00A55DA5"/>
    <w:rsid w:val="00A569A3"/>
    <w:rsid w:val="00A56A2E"/>
    <w:rsid w:val="00A56A61"/>
    <w:rsid w:val="00A56A89"/>
    <w:rsid w:val="00A56B28"/>
    <w:rsid w:val="00A56C93"/>
    <w:rsid w:val="00A571DB"/>
    <w:rsid w:val="00A573E4"/>
    <w:rsid w:val="00A57424"/>
    <w:rsid w:val="00A57659"/>
    <w:rsid w:val="00A576F6"/>
    <w:rsid w:val="00A5776A"/>
    <w:rsid w:val="00A57889"/>
    <w:rsid w:val="00A578ED"/>
    <w:rsid w:val="00A57903"/>
    <w:rsid w:val="00A579F3"/>
    <w:rsid w:val="00A57A63"/>
    <w:rsid w:val="00A57B0E"/>
    <w:rsid w:val="00A57BCA"/>
    <w:rsid w:val="00A57E18"/>
    <w:rsid w:val="00A600A5"/>
    <w:rsid w:val="00A6033D"/>
    <w:rsid w:val="00A60367"/>
    <w:rsid w:val="00A60642"/>
    <w:rsid w:val="00A6075D"/>
    <w:rsid w:val="00A60A81"/>
    <w:rsid w:val="00A60B72"/>
    <w:rsid w:val="00A60C1C"/>
    <w:rsid w:val="00A60C22"/>
    <w:rsid w:val="00A61061"/>
    <w:rsid w:val="00A61109"/>
    <w:rsid w:val="00A616A3"/>
    <w:rsid w:val="00A617FE"/>
    <w:rsid w:val="00A6185E"/>
    <w:rsid w:val="00A618B3"/>
    <w:rsid w:val="00A61932"/>
    <w:rsid w:val="00A61D2C"/>
    <w:rsid w:val="00A61DAE"/>
    <w:rsid w:val="00A61DBF"/>
    <w:rsid w:val="00A62020"/>
    <w:rsid w:val="00A62147"/>
    <w:rsid w:val="00A62522"/>
    <w:rsid w:val="00A628F1"/>
    <w:rsid w:val="00A62B91"/>
    <w:rsid w:val="00A62FA6"/>
    <w:rsid w:val="00A6312F"/>
    <w:rsid w:val="00A63653"/>
    <w:rsid w:val="00A636A7"/>
    <w:rsid w:val="00A639BA"/>
    <w:rsid w:val="00A639F3"/>
    <w:rsid w:val="00A63AB2"/>
    <w:rsid w:val="00A63FC8"/>
    <w:rsid w:val="00A64540"/>
    <w:rsid w:val="00A645D2"/>
    <w:rsid w:val="00A6486E"/>
    <w:rsid w:val="00A64ABE"/>
    <w:rsid w:val="00A64B6C"/>
    <w:rsid w:val="00A64BFC"/>
    <w:rsid w:val="00A64E55"/>
    <w:rsid w:val="00A65088"/>
    <w:rsid w:val="00A65168"/>
    <w:rsid w:val="00A651FB"/>
    <w:rsid w:val="00A6526D"/>
    <w:rsid w:val="00A65326"/>
    <w:rsid w:val="00A655E2"/>
    <w:rsid w:val="00A65607"/>
    <w:rsid w:val="00A65754"/>
    <w:rsid w:val="00A657CD"/>
    <w:rsid w:val="00A65874"/>
    <w:rsid w:val="00A65D61"/>
    <w:rsid w:val="00A65D9C"/>
    <w:rsid w:val="00A6616B"/>
    <w:rsid w:val="00A66254"/>
    <w:rsid w:val="00A6643B"/>
    <w:rsid w:val="00A66470"/>
    <w:rsid w:val="00A66654"/>
    <w:rsid w:val="00A66752"/>
    <w:rsid w:val="00A667EC"/>
    <w:rsid w:val="00A66AA6"/>
    <w:rsid w:val="00A66BE8"/>
    <w:rsid w:val="00A66C4B"/>
    <w:rsid w:val="00A67141"/>
    <w:rsid w:val="00A67859"/>
    <w:rsid w:val="00A679A3"/>
    <w:rsid w:val="00A67ABF"/>
    <w:rsid w:val="00A67D92"/>
    <w:rsid w:val="00A67F21"/>
    <w:rsid w:val="00A70148"/>
    <w:rsid w:val="00A7029E"/>
    <w:rsid w:val="00A70428"/>
    <w:rsid w:val="00A70484"/>
    <w:rsid w:val="00A705F9"/>
    <w:rsid w:val="00A706BE"/>
    <w:rsid w:val="00A70809"/>
    <w:rsid w:val="00A70DB0"/>
    <w:rsid w:val="00A710D9"/>
    <w:rsid w:val="00A7139B"/>
    <w:rsid w:val="00A7148C"/>
    <w:rsid w:val="00A7168E"/>
    <w:rsid w:val="00A7176D"/>
    <w:rsid w:val="00A717E0"/>
    <w:rsid w:val="00A7180C"/>
    <w:rsid w:val="00A71B88"/>
    <w:rsid w:val="00A71D8C"/>
    <w:rsid w:val="00A71EB1"/>
    <w:rsid w:val="00A71FEE"/>
    <w:rsid w:val="00A72295"/>
    <w:rsid w:val="00A72457"/>
    <w:rsid w:val="00A72787"/>
    <w:rsid w:val="00A72926"/>
    <w:rsid w:val="00A729CE"/>
    <w:rsid w:val="00A72A62"/>
    <w:rsid w:val="00A72A76"/>
    <w:rsid w:val="00A72BA7"/>
    <w:rsid w:val="00A72CFE"/>
    <w:rsid w:val="00A7308D"/>
    <w:rsid w:val="00A73EB7"/>
    <w:rsid w:val="00A74045"/>
    <w:rsid w:val="00A740DC"/>
    <w:rsid w:val="00A74235"/>
    <w:rsid w:val="00A74298"/>
    <w:rsid w:val="00A742A5"/>
    <w:rsid w:val="00A74333"/>
    <w:rsid w:val="00A74390"/>
    <w:rsid w:val="00A74398"/>
    <w:rsid w:val="00A74749"/>
    <w:rsid w:val="00A74864"/>
    <w:rsid w:val="00A74872"/>
    <w:rsid w:val="00A7496D"/>
    <w:rsid w:val="00A74999"/>
    <w:rsid w:val="00A749C0"/>
    <w:rsid w:val="00A74AA5"/>
    <w:rsid w:val="00A74CF1"/>
    <w:rsid w:val="00A74D3B"/>
    <w:rsid w:val="00A74D63"/>
    <w:rsid w:val="00A75332"/>
    <w:rsid w:val="00A75341"/>
    <w:rsid w:val="00A75355"/>
    <w:rsid w:val="00A755AD"/>
    <w:rsid w:val="00A755C2"/>
    <w:rsid w:val="00A75A34"/>
    <w:rsid w:val="00A75B69"/>
    <w:rsid w:val="00A75E5C"/>
    <w:rsid w:val="00A75F92"/>
    <w:rsid w:val="00A76064"/>
    <w:rsid w:val="00A763B2"/>
    <w:rsid w:val="00A76827"/>
    <w:rsid w:val="00A76B4B"/>
    <w:rsid w:val="00A76CAC"/>
    <w:rsid w:val="00A76CD2"/>
    <w:rsid w:val="00A76EBD"/>
    <w:rsid w:val="00A76ED0"/>
    <w:rsid w:val="00A76F2A"/>
    <w:rsid w:val="00A770D2"/>
    <w:rsid w:val="00A772B9"/>
    <w:rsid w:val="00A773B3"/>
    <w:rsid w:val="00A774A8"/>
    <w:rsid w:val="00A77574"/>
    <w:rsid w:val="00A775D1"/>
    <w:rsid w:val="00A77610"/>
    <w:rsid w:val="00A77732"/>
    <w:rsid w:val="00A77764"/>
    <w:rsid w:val="00A7783D"/>
    <w:rsid w:val="00A77CBC"/>
    <w:rsid w:val="00A77E02"/>
    <w:rsid w:val="00A77E76"/>
    <w:rsid w:val="00A77E7B"/>
    <w:rsid w:val="00A77F8C"/>
    <w:rsid w:val="00A800BF"/>
    <w:rsid w:val="00A802A2"/>
    <w:rsid w:val="00A80367"/>
    <w:rsid w:val="00A80407"/>
    <w:rsid w:val="00A807D1"/>
    <w:rsid w:val="00A80830"/>
    <w:rsid w:val="00A808D2"/>
    <w:rsid w:val="00A808E9"/>
    <w:rsid w:val="00A80978"/>
    <w:rsid w:val="00A80BA1"/>
    <w:rsid w:val="00A80CD6"/>
    <w:rsid w:val="00A81283"/>
    <w:rsid w:val="00A812CC"/>
    <w:rsid w:val="00A81347"/>
    <w:rsid w:val="00A81440"/>
    <w:rsid w:val="00A81619"/>
    <w:rsid w:val="00A81797"/>
    <w:rsid w:val="00A81845"/>
    <w:rsid w:val="00A81978"/>
    <w:rsid w:val="00A81AA1"/>
    <w:rsid w:val="00A81AD5"/>
    <w:rsid w:val="00A81C48"/>
    <w:rsid w:val="00A81E77"/>
    <w:rsid w:val="00A8222E"/>
    <w:rsid w:val="00A823E9"/>
    <w:rsid w:val="00A8279A"/>
    <w:rsid w:val="00A82928"/>
    <w:rsid w:val="00A82C79"/>
    <w:rsid w:val="00A82D99"/>
    <w:rsid w:val="00A82E5C"/>
    <w:rsid w:val="00A82F4B"/>
    <w:rsid w:val="00A82F7B"/>
    <w:rsid w:val="00A8304D"/>
    <w:rsid w:val="00A83058"/>
    <w:rsid w:val="00A83118"/>
    <w:rsid w:val="00A832DC"/>
    <w:rsid w:val="00A83358"/>
    <w:rsid w:val="00A833C5"/>
    <w:rsid w:val="00A83743"/>
    <w:rsid w:val="00A83867"/>
    <w:rsid w:val="00A83B75"/>
    <w:rsid w:val="00A83E76"/>
    <w:rsid w:val="00A83E7B"/>
    <w:rsid w:val="00A83EAA"/>
    <w:rsid w:val="00A83EB9"/>
    <w:rsid w:val="00A84057"/>
    <w:rsid w:val="00A8405F"/>
    <w:rsid w:val="00A840F4"/>
    <w:rsid w:val="00A841CC"/>
    <w:rsid w:val="00A84487"/>
    <w:rsid w:val="00A84493"/>
    <w:rsid w:val="00A8453C"/>
    <w:rsid w:val="00A84640"/>
    <w:rsid w:val="00A8472A"/>
    <w:rsid w:val="00A8472D"/>
    <w:rsid w:val="00A84A50"/>
    <w:rsid w:val="00A84B5C"/>
    <w:rsid w:val="00A84D5D"/>
    <w:rsid w:val="00A84D75"/>
    <w:rsid w:val="00A84E57"/>
    <w:rsid w:val="00A84F34"/>
    <w:rsid w:val="00A850FB"/>
    <w:rsid w:val="00A85189"/>
    <w:rsid w:val="00A8527F"/>
    <w:rsid w:val="00A85292"/>
    <w:rsid w:val="00A8535B"/>
    <w:rsid w:val="00A8546E"/>
    <w:rsid w:val="00A854B7"/>
    <w:rsid w:val="00A85673"/>
    <w:rsid w:val="00A856E3"/>
    <w:rsid w:val="00A85DE9"/>
    <w:rsid w:val="00A85E1C"/>
    <w:rsid w:val="00A8616D"/>
    <w:rsid w:val="00A861C6"/>
    <w:rsid w:val="00A862A1"/>
    <w:rsid w:val="00A86502"/>
    <w:rsid w:val="00A86777"/>
    <w:rsid w:val="00A867EF"/>
    <w:rsid w:val="00A8696F"/>
    <w:rsid w:val="00A86D2E"/>
    <w:rsid w:val="00A86D55"/>
    <w:rsid w:val="00A86F50"/>
    <w:rsid w:val="00A87168"/>
    <w:rsid w:val="00A871FE"/>
    <w:rsid w:val="00A8747D"/>
    <w:rsid w:val="00A8748D"/>
    <w:rsid w:val="00A87521"/>
    <w:rsid w:val="00A875CC"/>
    <w:rsid w:val="00A877FC"/>
    <w:rsid w:val="00A87CA3"/>
    <w:rsid w:val="00A87E6D"/>
    <w:rsid w:val="00A87FF8"/>
    <w:rsid w:val="00A902C5"/>
    <w:rsid w:val="00A90405"/>
    <w:rsid w:val="00A90631"/>
    <w:rsid w:val="00A90A4A"/>
    <w:rsid w:val="00A90B59"/>
    <w:rsid w:val="00A90C05"/>
    <w:rsid w:val="00A90CAC"/>
    <w:rsid w:val="00A90DDF"/>
    <w:rsid w:val="00A90E01"/>
    <w:rsid w:val="00A90E3E"/>
    <w:rsid w:val="00A90E53"/>
    <w:rsid w:val="00A90FA7"/>
    <w:rsid w:val="00A9114E"/>
    <w:rsid w:val="00A91169"/>
    <w:rsid w:val="00A91202"/>
    <w:rsid w:val="00A9122D"/>
    <w:rsid w:val="00A91516"/>
    <w:rsid w:val="00A91783"/>
    <w:rsid w:val="00A91B3F"/>
    <w:rsid w:val="00A91E0C"/>
    <w:rsid w:val="00A92029"/>
    <w:rsid w:val="00A92062"/>
    <w:rsid w:val="00A92433"/>
    <w:rsid w:val="00A92481"/>
    <w:rsid w:val="00A9283D"/>
    <w:rsid w:val="00A92D1E"/>
    <w:rsid w:val="00A93112"/>
    <w:rsid w:val="00A93171"/>
    <w:rsid w:val="00A9325B"/>
    <w:rsid w:val="00A9355F"/>
    <w:rsid w:val="00A9361C"/>
    <w:rsid w:val="00A93722"/>
    <w:rsid w:val="00A93BEA"/>
    <w:rsid w:val="00A93DE3"/>
    <w:rsid w:val="00A94051"/>
    <w:rsid w:val="00A94145"/>
    <w:rsid w:val="00A94338"/>
    <w:rsid w:val="00A9439B"/>
    <w:rsid w:val="00A9448A"/>
    <w:rsid w:val="00A946E0"/>
    <w:rsid w:val="00A946F0"/>
    <w:rsid w:val="00A94954"/>
    <w:rsid w:val="00A94A2C"/>
    <w:rsid w:val="00A94C74"/>
    <w:rsid w:val="00A94EAC"/>
    <w:rsid w:val="00A951A9"/>
    <w:rsid w:val="00A9527C"/>
    <w:rsid w:val="00A952E1"/>
    <w:rsid w:val="00A956BB"/>
    <w:rsid w:val="00A9581D"/>
    <w:rsid w:val="00A9583A"/>
    <w:rsid w:val="00A9587F"/>
    <w:rsid w:val="00A95B84"/>
    <w:rsid w:val="00A95CF0"/>
    <w:rsid w:val="00A95E72"/>
    <w:rsid w:val="00A95E91"/>
    <w:rsid w:val="00A962D7"/>
    <w:rsid w:val="00A9678E"/>
    <w:rsid w:val="00A968DE"/>
    <w:rsid w:val="00A96D29"/>
    <w:rsid w:val="00A96E5F"/>
    <w:rsid w:val="00A96FB1"/>
    <w:rsid w:val="00A97439"/>
    <w:rsid w:val="00A9744D"/>
    <w:rsid w:val="00A9762B"/>
    <w:rsid w:val="00A97741"/>
    <w:rsid w:val="00A97D95"/>
    <w:rsid w:val="00A97F29"/>
    <w:rsid w:val="00AA00D0"/>
    <w:rsid w:val="00AA00E4"/>
    <w:rsid w:val="00AA0736"/>
    <w:rsid w:val="00AA0775"/>
    <w:rsid w:val="00AA07B2"/>
    <w:rsid w:val="00AA088E"/>
    <w:rsid w:val="00AA0BC1"/>
    <w:rsid w:val="00AA0C70"/>
    <w:rsid w:val="00AA0D04"/>
    <w:rsid w:val="00AA0D23"/>
    <w:rsid w:val="00AA0E20"/>
    <w:rsid w:val="00AA0E3F"/>
    <w:rsid w:val="00AA0EB4"/>
    <w:rsid w:val="00AA0F0C"/>
    <w:rsid w:val="00AA114E"/>
    <w:rsid w:val="00AA159D"/>
    <w:rsid w:val="00AA17FA"/>
    <w:rsid w:val="00AA186B"/>
    <w:rsid w:val="00AA1994"/>
    <w:rsid w:val="00AA1A1E"/>
    <w:rsid w:val="00AA1C04"/>
    <w:rsid w:val="00AA1DF0"/>
    <w:rsid w:val="00AA2005"/>
    <w:rsid w:val="00AA2145"/>
    <w:rsid w:val="00AA21E5"/>
    <w:rsid w:val="00AA2419"/>
    <w:rsid w:val="00AA2464"/>
    <w:rsid w:val="00AA2472"/>
    <w:rsid w:val="00AA24AC"/>
    <w:rsid w:val="00AA2511"/>
    <w:rsid w:val="00AA257D"/>
    <w:rsid w:val="00AA2600"/>
    <w:rsid w:val="00AA26E4"/>
    <w:rsid w:val="00AA26ED"/>
    <w:rsid w:val="00AA2724"/>
    <w:rsid w:val="00AA2C13"/>
    <w:rsid w:val="00AA2C89"/>
    <w:rsid w:val="00AA2C9F"/>
    <w:rsid w:val="00AA2D7D"/>
    <w:rsid w:val="00AA2F04"/>
    <w:rsid w:val="00AA2F4E"/>
    <w:rsid w:val="00AA2FD8"/>
    <w:rsid w:val="00AA301B"/>
    <w:rsid w:val="00AA30BD"/>
    <w:rsid w:val="00AA31BE"/>
    <w:rsid w:val="00AA369F"/>
    <w:rsid w:val="00AA38FD"/>
    <w:rsid w:val="00AA3EDE"/>
    <w:rsid w:val="00AA3EE2"/>
    <w:rsid w:val="00AA3F74"/>
    <w:rsid w:val="00AA400B"/>
    <w:rsid w:val="00AA4557"/>
    <w:rsid w:val="00AA46BC"/>
    <w:rsid w:val="00AA4760"/>
    <w:rsid w:val="00AA481B"/>
    <w:rsid w:val="00AA4BA5"/>
    <w:rsid w:val="00AA4C93"/>
    <w:rsid w:val="00AA4D5C"/>
    <w:rsid w:val="00AA4DF6"/>
    <w:rsid w:val="00AA4E15"/>
    <w:rsid w:val="00AA5B0B"/>
    <w:rsid w:val="00AA5B1E"/>
    <w:rsid w:val="00AA5E6C"/>
    <w:rsid w:val="00AA5EBF"/>
    <w:rsid w:val="00AA602C"/>
    <w:rsid w:val="00AA6094"/>
    <w:rsid w:val="00AA6296"/>
    <w:rsid w:val="00AA6671"/>
    <w:rsid w:val="00AA671E"/>
    <w:rsid w:val="00AA6820"/>
    <w:rsid w:val="00AA689E"/>
    <w:rsid w:val="00AA69EF"/>
    <w:rsid w:val="00AA6AF6"/>
    <w:rsid w:val="00AA6C12"/>
    <w:rsid w:val="00AA6D37"/>
    <w:rsid w:val="00AA6E16"/>
    <w:rsid w:val="00AA6EB3"/>
    <w:rsid w:val="00AA6F65"/>
    <w:rsid w:val="00AA7026"/>
    <w:rsid w:val="00AA7297"/>
    <w:rsid w:val="00AA72CE"/>
    <w:rsid w:val="00AA72D4"/>
    <w:rsid w:val="00AA7362"/>
    <w:rsid w:val="00AA7DE4"/>
    <w:rsid w:val="00AB0089"/>
    <w:rsid w:val="00AB0177"/>
    <w:rsid w:val="00AB02EF"/>
    <w:rsid w:val="00AB04AC"/>
    <w:rsid w:val="00AB0588"/>
    <w:rsid w:val="00AB069B"/>
    <w:rsid w:val="00AB06A3"/>
    <w:rsid w:val="00AB0973"/>
    <w:rsid w:val="00AB09B8"/>
    <w:rsid w:val="00AB0CF6"/>
    <w:rsid w:val="00AB0D53"/>
    <w:rsid w:val="00AB16CC"/>
    <w:rsid w:val="00AB1EE8"/>
    <w:rsid w:val="00AB2129"/>
    <w:rsid w:val="00AB21CC"/>
    <w:rsid w:val="00AB21FF"/>
    <w:rsid w:val="00AB2AF5"/>
    <w:rsid w:val="00AB2AFE"/>
    <w:rsid w:val="00AB2BB9"/>
    <w:rsid w:val="00AB2CD4"/>
    <w:rsid w:val="00AB2D92"/>
    <w:rsid w:val="00AB2FB0"/>
    <w:rsid w:val="00AB33B5"/>
    <w:rsid w:val="00AB378C"/>
    <w:rsid w:val="00AB3861"/>
    <w:rsid w:val="00AB3995"/>
    <w:rsid w:val="00AB3A60"/>
    <w:rsid w:val="00AB3B6E"/>
    <w:rsid w:val="00AB3BDD"/>
    <w:rsid w:val="00AB3D93"/>
    <w:rsid w:val="00AB3F94"/>
    <w:rsid w:val="00AB3F9E"/>
    <w:rsid w:val="00AB420D"/>
    <w:rsid w:val="00AB4339"/>
    <w:rsid w:val="00AB443B"/>
    <w:rsid w:val="00AB490E"/>
    <w:rsid w:val="00AB492C"/>
    <w:rsid w:val="00AB4B13"/>
    <w:rsid w:val="00AB4D19"/>
    <w:rsid w:val="00AB4D95"/>
    <w:rsid w:val="00AB4DBA"/>
    <w:rsid w:val="00AB4DEE"/>
    <w:rsid w:val="00AB4E26"/>
    <w:rsid w:val="00AB4EF8"/>
    <w:rsid w:val="00AB50B9"/>
    <w:rsid w:val="00AB5178"/>
    <w:rsid w:val="00AB51AF"/>
    <w:rsid w:val="00AB593B"/>
    <w:rsid w:val="00AB5A99"/>
    <w:rsid w:val="00AB5BEC"/>
    <w:rsid w:val="00AB5CF0"/>
    <w:rsid w:val="00AB5CFD"/>
    <w:rsid w:val="00AB5DC5"/>
    <w:rsid w:val="00AB5EB6"/>
    <w:rsid w:val="00AB5F96"/>
    <w:rsid w:val="00AB61D1"/>
    <w:rsid w:val="00AB6248"/>
    <w:rsid w:val="00AB6831"/>
    <w:rsid w:val="00AB6892"/>
    <w:rsid w:val="00AB6CE8"/>
    <w:rsid w:val="00AB6FC1"/>
    <w:rsid w:val="00AB710D"/>
    <w:rsid w:val="00AB74AD"/>
    <w:rsid w:val="00AB77C6"/>
    <w:rsid w:val="00AB791C"/>
    <w:rsid w:val="00AB7B90"/>
    <w:rsid w:val="00AB7FAC"/>
    <w:rsid w:val="00AC0049"/>
    <w:rsid w:val="00AC00D0"/>
    <w:rsid w:val="00AC02D8"/>
    <w:rsid w:val="00AC0395"/>
    <w:rsid w:val="00AC06F6"/>
    <w:rsid w:val="00AC0825"/>
    <w:rsid w:val="00AC0B42"/>
    <w:rsid w:val="00AC0CF5"/>
    <w:rsid w:val="00AC0DBA"/>
    <w:rsid w:val="00AC0F51"/>
    <w:rsid w:val="00AC11BC"/>
    <w:rsid w:val="00AC12FF"/>
    <w:rsid w:val="00AC13D3"/>
    <w:rsid w:val="00AC1B03"/>
    <w:rsid w:val="00AC1BA8"/>
    <w:rsid w:val="00AC1BC5"/>
    <w:rsid w:val="00AC1D45"/>
    <w:rsid w:val="00AC1DAA"/>
    <w:rsid w:val="00AC1F03"/>
    <w:rsid w:val="00AC1F18"/>
    <w:rsid w:val="00AC1FEB"/>
    <w:rsid w:val="00AC225F"/>
    <w:rsid w:val="00AC2775"/>
    <w:rsid w:val="00AC2A03"/>
    <w:rsid w:val="00AC2A66"/>
    <w:rsid w:val="00AC2A9C"/>
    <w:rsid w:val="00AC2B75"/>
    <w:rsid w:val="00AC2C24"/>
    <w:rsid w:val="00AC2D3A"/>
    <w:rsid w:val="00AC2E3C"/>
    <w:rsid w:val="00AC2E70"/>
    <w:rsid w:val="00AC35AC"/>
    <w:rsid w:val="00AC36F1"/>
    <w:rsid w:val="00AC374D"/>
    <w:rsid w:val="00AC37AE"/>
    <w:rsid w:val="00AC395D"/>
    <w:rsid w:val="00AC3A6A"/>
    <w:rsid w:val="00AC3C42"/>
    <w:rsid w:val="00AC3DBE"/>
    <w:rsid w:val="00AC3E18"/>
    <w:rsid w:val="00AC3F61"/>
    <w:rsid w:val="00AC3FF6"/>
    <w:rsid w:val="00AC4245"/>
    <w:rsid w:val="00AC42F6"/>
    <w:rsid w:val="00AC484D"/>
    <w:rsid w:val="00AC4A01"/>
    <w:rsid w:val="00AC4F51"/>
    <w:rsid w:val="00AC5019"/>
    <w:rsid w:val="00AC50B7"/>
    <w:rsid w:val="00AC50BC"/>
    <w:rsid w:val="00AC51E5"/>
    <w:rsid w:val="00AC5386"/>
    <w:rsid w:val="00AC53E2"/>
    <w:rsid w:val="00AC53F0"/>
    <w:rsid w:val="00AC54CC"/>
    <w:rsid w:val="00AC54F5"/>
    <w:rsid w:val="00AC5652"/>
    <w:rsid w:val="00AC56AA"/>
    <w:rsid w:val="00AC5837"/>
    <w:rsid w:val="00AC5A57"/>
    <w:rsid w:val="00AC5B2E"/>
    <w:rsid w:val="00AC5B41"/>
    <w:rsid w:val="00AC5B87"/>
    <w:rsid w:val="00AC5D9C"/>
    <w:rsid w:val="00AC600F"/>
    <w:rsid w:val="00AC6055"/>
    <w:rsid w:val="00AC6059"/>
    <w:rsid w:val="00AC61CC"/>
    <w:rsid w:val="00AC6200"/>
    <w:rsid w:val="00AC62CB"/>
    <w:rsid w:val="00AC64EC"/>
    <w:rsid w:val="00AC64F1"/>
    <w:rsid w:val="00AC6623"/>
    <w:rsid w:val="00AC6721"/>
    <w:rsid w:val="00AC6991"/>
    <w:rsid w:val="00AC6CC2"/>
    <w:rsid w:val="00AC6CDA"/>
    <w:rsid w:val="00AC720C"/>
    <w:rsid w:val="00AC73A7"/>
    <w:rsid w:val="00AC74E8"/>
    <w:rsid w:val="00AC7578"/>
    <w:rsid w:val="00AC76A7"/>
    <w:rsid w:val="00AC78E0"/>
    <w:rsid w:val="00AC78F0"/>
    <w:rsid w:val="00AC79F6"/>
    <w:rsid w:val="00AC7AC7"/>
    <w:rsid w:val="00AD0852"/>
    <w:rsid w:val="00AD0B83"/>
    <w:rsid w:val="00AD0D93"/>
    <w:rsid w:val="00AD1224"/>
    <w:rsid w:val="00AD133D"/>
    <w:rsid w:val="00AD13A9"/>
    <w:rsid w:val="00AD1726"/>
    <w:rsid w:val="00AD19E2"/>
    <w:rsid w:val="00AD1A6E"/>
    <w:rsid w:val="00AD1BB1"/>
    <w:rsid w:val="00AD1FAE"/>
    <w:rsid w:val="00AD220E"/>
    <w:rsid w:val="00AD2264"/>
    <w:rsid w:val="00AD2A8A"/>
    <w:rsid w:val="00AD2C03"/>
    <w:rsid w:val="00AD2CE7"/>
    <w:rsid w:val="00AD357F"/>
    <w:rsid w:val="00AD37D4"/>
    <w:rsid w:val="00AD3841"/>
    <w:rsid w:val="00AD38D9"/>
    <w:rsid w:val="00AD39BE"/>
    <w:rsid w:val="00AD3A23"/>
    <w:rsid w:val="00AD3CE3"/>
    <w:rsid w:val="00AD3D8B"/>
    <w:rsid w:val="00AD3DA4"/>
    <w:rsid w:val="00AD403D"/>
    <w:rsid w:val="00AD41A2"/>
    <w:rsid w:val="00AD41C0"/>
    <w:rsid w:val="00AD41C2"/>
    <w:rsid w:val="00AD4259"/>
    <w:rsid w:val="00AD42D6"/>
    <w:rsid w:val="00AD42F1"/>
    <w:rsid w:val="00AD43B3"/>
    <w:rsid w:val="00AD43D9"/>
    <w:rsid w:val="00AD4697"/>
    <w:rsid w:val="00AD46D1"/>
    <w:rsid w:val="00AD47D8"/>
    <w:rsid w:val="00AD4B5D"/>
    <w:rsid w:val="00AD4B8B"/>
    <w:rsid w:val="00AD4E2A"/>
    <w:rsid w:val="00AD4FA4"/>
    <w:rsid w:val="00AD5189"/>
    <w:rsid w:val="00AD524C"/>
    <w:rsid w:val="00AD56BE"/>
    <w:rsid w:val="00AD587A"/>
    <w:rsid w:val="00AD5F49"/>
    <w:rsid w:val="00AD6059"/>
    <w:rsid w:val="00AD6102"/>
    <w:rsid w:val="00AD611B"/>
    <w:rsid w:val="00AD6463"/>
    <w:rsid w:val="00AD6474"/>
    <w:rsid w:val="00AD675B"/>
    <w:rsid w:val="00AD67D1"/>
    <w:rsid w:val="00AD682F"/>
    <w:rsid w:val="00AD6914"/>
    <w:rsid w:val="00AD6B07"/>
    <w:rsid w:val="00AD6B1A"/>
    <w:rsid w:val="00AD6C05"/>
    <w:rsid w:val="00AD6CCB"/>
    <w:rsid w:val="00AD6EA6"/>
    <w:rsid w:val="00AD6ED8"/>
    <w:rsid w:val="00AD70EF"/>
    <w:rsid w:val="00AD7876"/>
    <w:rsid w:val="00AD797E"/>
    <w:rsid w:val="00AD7A5B"/>
    <w:rsid w:val="00AD7A7A"/>
    <w:rsid w:val="00AD7AF0"/>
    <w:rsid w:val="00AD7DCD"/>
    <w:rsid w:val="00AD7F22"/>
    <w:rsid w:val="00AD7FC8"/>
    <w:rsid w:val="00AE0130"/>
    <w:rsid w:val="00AE0722"/>
    <w:rsid w:val="00AE0781"/>
    <w:rsid w:val="00AE09F9"/>
    <w:rsid w:val="00AE0C7E"/>
    <w:rsid w:val="00AE0F50"/>
    <w:rsid w:val="00AE0FE5"/>
    <w:rsid w:val="00AE1010"/>
    <w:rsid w:val="00AE10C0"/>
    <w:rsid w:val="00AE143D"/>
    <w:rsid w:val="00AE1458"/>
    <w:rsid w:val="00AE18AC"/>
    <w:rsid w:val="00AE191F"/>
    <w:rsid w:val="00AE1986"/>
    <w:rsid w:val="00AE1A61"/>
    <w:rsid w:val="00AE1C24"/>
    <w:rsid w:val="00AE1D9A"/>
    <w:rsid w:val="00AE1E7F"/>
    <w:rsid w:val="00AE1FA1"/>
    <w:rsid w:val="00AE22DA"/>
    <w:rsid w:val="00AE2718"/>
    <w:rsid w:val="00AE27C4"/>
    <w:rsid w:val="00AE2A0A"/>
    <w:rsid w:val="00AE2D52"/>
    <w:rsid w:val="00AE2DE3"/>
    <w:rsid w:val="00AE2E33"/>
    <w:rsid w:val="00AE2F69"/>
    <w:rsid w:val="00AE3249"/>
    <w:rsid w:val="00AE342F"/>
    <w:rsid w:val="00AE3476"/>
    <w:rsid w:val="00AE3AA6"/>
    <w:rsid w:val="00AE3E74"/>
    <w:rsid w:val="00AE403E"/>
    <w:rsid w:val="00AE407D"/>
    <w:rsid w:val="00AE42B1"/>
    <w:rsid w:val="00AE44F4"/>
    <w:rsid w:val="00AE47D7"/>
    <w:rsid w:val="00AE49C3"/>
    <w:rsid w:val="00AE4B33"/>
    <w:rsid w:val="00AE4BB6"/>
    <w:rsid w:val="00AE4CFE"/>
    <w:rsid w:val="00AE504A"/>
    <w:rsid w:val="00AE50D6"/>
    <w:rsid w:val="00AE511E"/>
    <w:rsid w:val="00AE524F"/>
    <w:rsid w:val="00AE533E"/>
    <w:rsid w:val="00AE53BE"/>
    <w:rsid w:val="00AE55F6"/>
    <w:rsid w:val="00AE58C7"/>
    <w:rsid w:val="00AE5D2E"/>
    <w:rsid w:val="00AE5EAE"/>
    <w:rsid w:val="00AE5F2C"/>
    <w:rsid w:val="00AE6115"/>
    <w:rsid w:val="00AE6206"/>
    <w:rsid w:val="00AE62A2"/>
    <w:rsid w:val="00AE6310"/>
    <w:rsid w:val="00AE6356"/>
    <w:rsid w:val="00AE66BE"/>
    <w:rsid w:val="00AE6956"/>
    <w:rsid w:val="00AE6B06"/>
    <w:rsid w:val="00AE6B86"/>
    <w:rsid w:val="00AE6D58"/>
    <w:rsid w:val="00AE6D72"/>
    <w:rsid w:val="00AE6F37"/>
    <w:rsid w:val="00AE7090"/>
    <w:rsid w:val="00AE7109"/>
    <w:rsid w:val="00AE7177"/>
    <w:rsid w:val="00AE71B4"/>
    <w:rsid w:val="00AE74F9"/>
    <w:rsid w:val="00AE74FB"/>
    <w:rsid w:val="00AE75DC"/>
    <w:rsid w:val="00AE79BB"/>
    <w:rsid w:val="00AE7BA9"/>
    <w:rsid w:val="00AE7D80"/>
    <w:rsid w:val="00AE7E8A"/>
    <w:rsid w:val="00AE7F06"/>
    <w:rsid w:val="00AF049F"/>
    <w:rsid w:val="00AF058B"/>
    <w:rsid w:val="00AF0694"/>
    <w:rsid w:val="00AF0BFC"/>
    <w:rsid w:val="00AF0E35"/>
    <w:rsid w:val="00AF0EEA"/>
    <w:rsid w:val="00AF0F69"/>
    <w:rsid w:val="00AF1743"/>
    <w:rsid w:val="00AF17FE"/>
    <w:rsid w:val="00AF1858"/>
    <w:rsid w:val="00AF1A6D"/>
    <w:rsid w:val="00AF1B35"/>
    <w:rsid w:val="00AF1C28"/>
    <w:rsid w:val="00AF1CC6"/>
    <w:rsid w:val="00AF1D2C"/>
    <w:rsid w:val="00AF1DBC"/>
    <w:rsid w:val="00AF2016"/>
    <w:rsid w:val="00AF20FE"/>
    <w:rsid w:val="00AF2121"/>
    <w:rsid w:val="00AF2279"/>
    <w:rsid w:val="00AF24AA"/>
    <w:rsid w:val="00AF252C"/>
    <w:rsid w:val="00AF257E"/>
    <w:rsid w:val="00AF2901"/>
    <w:rsid w:val="00AF2968"/>
    <w:rsid w:val="00AF2C59"/>
    <w:rsid w:val="00AF2C89"/>
    <w:rsid w:val="00AF2D5F"/>
    <w:rsid w:val="00AF2F3E"/>
    <w:rsid w:val="00AF2F59"/>
    <w:rsid w:val="00AF305F"/>
    <w:rsid w:val="00AF33DF"/>
    <w:rsid w:val="00AF3422"/>
    <w:rsid w:val="00AF34A3"/>
    <w:rsid w:val="00AF353E"/>
    <w:rsid w:val="00AF3659"/>
    <w:rsid w:val="00AF37FE"/>
    <w:rsid w:val="00AF3C13"/>
    <w:rsid w:val="00AF3D29"/>
    <w:rsid w:val="00AF3D6B"/>
    <w:rsid w:val="00AF3E68"/>
    <w:rsid w:val="00AF3F2F"/>
    <w:rsid w:val="00AF41FB"/>
    <w:rsid w:val="00AF459E"/>
    <w:rsid w:val="00AF4724"/>
    <w:rsid w:val="00AF4823"/>
    <w:rsid w:val="00AF4B38"/>
    <w:rsid w:val="00AF4BD1"/>
    <w:rsid w:val="00AF4C55"/>
    <w:rsid w:val="00AF4C7B"/>
    <w:rsid w:val="00AF4D69"/>
    <w:rsid w:val="00AF4E8C"/>
    <w:rsid w:val="00AF4FD1"/>
    <w:rsid w:val="00AF4FE7"/>
    <w:rsid w:val="00AF5023"/>
    <w:rsid w:val="00AF56A3"/>
    <w:rsid w:val="00AF573C"/>
    <w:rsid w:val="00AF57B1"/>
    <w:rsid w:val="00AF57DA"/>
    <w:rsid w:val="00AF5995"/>
    <w:rsid w:val="00AF59FD"/>
    <w:rsid w:val="00AF5AE3"/>
    <w:rsid w:val="00AF5DEC"/>
    <w:rsid w:val="00AF5F49"/>
    <w:rsid w:val="00AF6088"/>
    <w:rsid w:val="00AF60B7"/>
    <w:rsid w:val="00AF61D1"/>
    <w:rsid w:val="00AF6317"/>
    <w:rsid w:val="00AF635D"/>
    <w:rsid w:val="00AF647D"/>
    <w:rsid w:val="00AF6AE3"/>
    <w:rsid w:val="00AF6C43"/>
    <w:rsid w:val="00AF6C52"/>
    <w:rsid w:val="00AF7079"/>
    <w:rsid w:val="00AF7196"/>
    <w:rsid w:val="00AF7234"/>
    <w:rsid w:val="00AF75ED"/>
    <w:rsid w:val="00AF7673"/>
    <w:rsid w:val="00AF7696"/>
    <w:rsid w:val="00AF77B1"/>
    <w:rsid w:val="00AF785E"/>
    <w:rsid w:val="00AF7956"/>
    <w:rsid w:val="00AF79E3"/>
    <w:rsid w:val="00AF7A45"/>
    <w:rsid w:val="00AF7ED0"/>
    <w:rsid w:val="00AF7F63"/>
    <w:rsid w:val="00B00469"/>
    <w:rsid w:val="00B004D3"/>
    <w:rsid w:val="00B00571"/>
    <w:rsid w:val="00B00599"/>
    <w:rsid w:val="00B00948"/>
    <w:rsid w:val="00B00D84"/>
    <w:rsid w:val="00B00DF9"/>
    <w:rsid w:val="00B00E0B"/>
    <w:rsid w:val="00B01004"/>
    <w:rsid w:val="00B0104C"/>
    <w:rsid w:val="00B0133A"/>
    <w:rsid w:val="00B01368"/>
    <w:rsid w:val="00B0144F"/>
    <w:rsid w:val="00B01AD4"/>
    <w:rsid w:val="00B01B3A"/>
    <w:rsid w:val="00B01E73"/>
    <w:rsid w:val="00B02015"/>
    <w:rsid w:val="00B02026"/>
    <w:rsid w:val="00B0204B"/>
    <w:rsid w:val="00B021D7"/>
    <w:rsid w:val="00B0223A"/>
    <w:rsid w:val="00B024A7"/>
    <w:rsid w:val="00B025E0"/>
    <w:rsid w:val="00B027F3"/>
    <w:rsid w:val="00B0281A"/>
    <w:rsid w:val="00B02827"/>
    <w:rsid w:val="00B02BC2"/>
    <w:rsid w:val="00B02BCD"/>
    <w:rsid w:val="00B02D0A"/>
    <w:rsid w:val="00B02E2D"/>
    <w:rsid w:val="00B02F4A"/>
    <w:rsid w:val="00B03025"/>
    <w:rsid w:val="00B031B2"/>
    <w:rsid w:val="00B0353D"/>
    <w:rsid w:val="00B035AC"/>
    <w:rsid w:val="00B03AA9"/>
    <w:rsid w:val="00B03B28"/>
    <w:rsid w:val="00B03E1A"/>
    <w:rsid w:val="00B03E3A"/>
    <w:rsid w:val="00B04111"/>
    <w:rsid w:val="00B04410"/>
    <w:rsid w:val="00B0442A"/>
    <w:rsid w:val="00B04434"/>
    <w:rsid w:val="00B04500"/>
    <w:rsid w:val="00B0456E"/>
    <w:rsid w:val="00B047CF"/>
    <w:rsid w:val="00B04920"/>
    <w:rsid w:val="00B04951"/>
    <w:rsid w:val="00B04D1E"/>
    <w:rsid w:val="00B04D50"/>
    <w:rsid w:val="00B04EC9"/>
    <w:rsid w:val="00B05219"/>
    <w:rsid w:val="00B054D0"/>
    <w:rsid w:val="00B055CF"/>
    <w:rsid w:val="00B055EB"/>
    <w:rsid w:val="00B056DB"/>
    <w:rsid w:val="00B0585D"/>
    <w:rsid w:val="00B05D75"/>
    <w:rsid w:val="00B060AD"/>
    <w:rsid w:val="00B06292"/>
    <w:rsid w:val="00B062BB"/>
    <w:rsid w:val="00B064A3"/>
    <w:rsid w:val="00B064F5"/>
    <w:rsid w:val="00B06628"/>
    <w:rsid w:val="00B06675"/>
    <w:rsid w:val="00B067DF"/>
    <w:rsid w:val="00B06BDE"/>
    <w:rsid w:val="00B06CDA"/>
    <w:rsid w:val="00B070FC"/>
    <w:rsid w:val="00B073EF"/>
    <w:rsid w:val="00B0744F"/>
    <w:rsid w:val="00B07B76"/>
    <w:rsid w:val="00B10070"/>
    <w:rsid w:val="00B100FD"/>
    <w:rsid w:val="00B1012D"/>
    <w:rsid w:val="00B10661"/>
    <w:rsid w:val="00B10668"/>
    <w:rsid w:val="00B106FD"/>
    <w:rsid w:val="00B107A1"/>
    <w:rsid w:val="00B107EB"/>
    <w:rsid w:val="00B10D5F"/>
    <w:rsid w:val="00B10DBC"/>
    <w:rsid w:val="00B10EF7"/>
    <w:rsid w:val="00B11320"/>
    <w:rsid w:val="00B115F7"/>
    <w:rsid w:val="00B117D9"/>
    <w:rsid w:val="00B117FB"/>
    <w:rsid w:val="00B119CA"/>
    <w:rsid w:val="00B11BF5"/>
    <w:rsid w:val="00B11CD6"/>
    <w:rsid w:val="00B11D52"/>
    <w:rsid w:val="00B11E0C"/>
    <w:rsid w:val="00B11F2B"/>
    <w:rsid w:val="00B1250D"/>
    <w:rsid w:val="00B12560"/>
    <w:rsid w:val="00B1259F"/>
    <w:rsid w:val="00B125DD"/>
    <w:rsid w:val="00B12DFA"/>
    <w:rsid w:val="00B12E03"/>
    <w:rsid w:val="00B12F71"/>
    <w:rsid w:val="00B1314B"/>
    <w:rsid w:val="00B131A9"/>
    <w:rsid w:val="00B1336F"/>
    <w:rsid w:val="00B137D5"/>
    <w:rsid w:val="00B138DD"/>
    <w:rsid w:val="00B13930"/>
    <w:rsid w:val="00B13A01"/>
    <w:rsid w:val="00B13A4D"/>
    <w:rsid w:val="00B13BBB"/>
    <w:rsid w:val="00B13BCF"/>
    <w:rsid w:val="00B13DE1"/>
    <w:rsid w:val="00B13FC5"/>
    <w:rsid w:val="00B14124"/>
    <w:rsid w:val="00B144F7"/>
    <w:rsid w:val="00B146B8"/>
    <w:rsid w:val="00B14711"/>
    <w:rsid w:val="00B149A6"/>
    <w:rsid w:val="00B14AE7"/>
    <w:rsid w:val="00B14E1D"/>
    <w:rsid w:val="00B14E22"/>
    <w:rsid w:val="00B15067"/>
    <w:rsid w:val="00B15319"/>
    <w:rsid w:val="00B156EB"/>
    <w:rsid w:val="00B15A2D"/>
    <w:rsid w:val="00B15CBE"/>
    <w:rsid w:val="00B163FC"/>
    <w:rsid w:val="00B1663F"/>
    <w:rsid w:val="00B16B4F"/>
    <w:rsid w:val="00B16C4E"/>
    <w:rsid w:val="00B16CC3"/>
    <w:rsid w:val="00B16FB4"/>
    <w:rsid w:val="00B17290"/>
    <w:rsid w:val="00B172FD"/>
    <w:rsid w:val="00B1787C"/>
    <w:rsid w:val="00B178FC"/>
    <w:rsid w:val="00B17DDC"/>
    <w:rsid w:val="00B17DEA"/>
    <w:rsid w:val="00B17E4D"/>
    <w:rsid w:val="00B17EBF"/>
    <w:rsid w:val="00B20150"/>
    <w:rsid w:val="00B203B7"/>
    <w:rsid w:val="00B2053D"/>
    <w:rsid w:val="00B20773"/>
    <w:rsid w:val="00B2087E"/>
    <w:rsid w:val="00B20BA0"/>
    <w:rsid w:val="00B20C7F"/>
    <w:rsid w:val="00B2122A"/>
    <w:rsid w:val="00B2125E"/>
    <w:rsid w:val="00B212C9"/>
    <w:rsid w:val="00B21502"/>
    <w:rsid w:val="00B21724"/>
    <w:rsid w:val="00B217E5"/>
    <w:rsid w:val="00B2191A"/>
    <w:rsid w:val="00B21AEC"/>
    <w:rsid w:val="00B21D3A"/>
    <w:rsid w:val="00B21D46"/>
    <w:rsid w:val="00B221A6"/>
    <w:rsid w:val="00B221B5"/>
    <w:rsid w:val="00B22328"/>
    <w:rsid w:val="00B2246A"/>
    <w:rsid w:val="00B2252C"/>
    <w:rsid w:val="00B227BD"/>
    <w:rsid w:val="00B2283F"/>
    <w:rsid w:val="00B22BB3"/>
    <w:rsid w:val="00B22BEF"/>
    <w:rsid w:val="00B22C95"/>
    <w:rsid w:val="00B22D1D"/>
    <w:rsid w:val="00B22DB6"/>
    <w:rsid w:val="00B22DD2"/>
    <w:rsid w:val="00B2328D"/>
    <w:rsid w:val="00B23478"/>
    <w:rsid w:val="00B2359E"/>
    <w:rsid w:val="00B23698"/>
    <w:rsid w:val="00B236E5"/>
    <w:rsid w:val="00B23701"/>
    <w:rsid w:val="00B23910"/>
    <w:rsid w:val="00B23D64"/>
    <w:rsid w:val="00B23E0E"/>
    <w:rsid w:val="00B23E16"/>
    <w:rsid w:val="00B23E2D"/>
    <w:rsid w:val="00B23E4B"/>
    <w:rsid w:val="00B24071"/>
    <w:rsid w:val="00B240F8"/>
    <w:rsid w:val="00B2463D"/>
    <w:rsid w:val="00B248A7"/>
    <w:rsid w:val="00B24A09"/>
    <w:rsid w:val="00B24A55"/>
    <w:rsid w:val="00B24A70"/>
    <w:rsid w:val="00B24A7B"/>
    <w:rsid w:val="00B24F8A"/>
    <w:rsid w:val="00B25018"/>
    <w:rsid w:val="00B2503C"/>
    <w:rsid w:val="00B25078"/>
    <w:rsid w:val="00B253D3"/>
    <w:rsid w:val="00B25459"/>
    <w:rsid w:val="00B25548"/>
    <w:rsid w:val="00B25619"/>
    <w:rsid w:val="00B25AA3"/>
    <w:rsid w:val="00B25F18"/>
    <w:rsid w:val="00B26078"/>
    <w:rsid w:val="00B260BF"/>
    <w:rsid w:val="00B261BD"/>
    <w:rsid w:val="00B2632F"/>
    <w:rsid w:val="00B264A9"/>
    <w:rsid w:val="00B2664F"/>
    <w:rsid w:val="00B268DF"/>
    <w:rsid w:val="00B268F0"/>
    <w:rsid w:val="00B26B1D"/>
    <w:rsid w:val="00B26B32"/>
    <w:rsid w:val="00B26C62"/>
    <w:rsid w:val="00B26D77"/>
    <w:rsid w:val="00B26E35"/>
    <w:rsid w:val="00B27089"/>
    <w:rsid w:val="00B271CA"/>
    <w:rsid w:val="00B27209"/>
    <w:rsid w:val="00B272BF"/>
    <w:rsid w:val="00B27439"/>
    <w:rsid w:val="00B2748C"/>
    <w:rsid w:val="00B27493"/>
    <w:rsid w:val="00B27580"/>
    <w:rsid w:val="00B27707"/>
    <w:rsid w:val="00B279E3"/>
    <w:rsid w:val="00B27B3A"/>
    <w:rsid w:val="00B27C9F"/>
    <w:rsid w:val="00B27E79"/>
    <w:rsid w:val="00B27F72"/>
    <w:rsid w:val="00B30275"/>
    <w:rsid w:val="00B3035F"/>
    <w:rsid w:val="00B30484"/>
    <w:rsid w:val="00B30554"/>
    <w:rsid w:val="00B306F7"/>
    <w:rsid w:val="00B3073A"/>
    <w:rsid w:val="00B30A07"/>
    <w:rsid w:val="00B30C42"/>
    <w:rsid w:val="00B30ED8"/>
    <w:rsid w:val="00B30F2C"/>
    <w:rsid w:val="00B310B5"/>
    <w:rsid w:val="00B310C5"/>
    <w:rsid w:val="00B3116E"/>
    <w:rsid w:val="00B31404"/>
    <w:rsid w:val="00B314AB"/>
    <w:rsid w:val="00B317A1"/>
    <w:rsid w:val="00B319A8"/>
    <w:rsid w:val="00B319C6"/>
    <w:rsid w:val="00B31BC7"/>
    <w:rsid w:val="00B31C2F"/>
    <w:rsid w:val="00B31C47"/>
    <w:rsid w:val="00B31E1F"/>
    <w:rsid w:val="00B31E6E"/>
    <w:rsid w:val="00B321BB"/>
    <w:rsid w:val="00B3222E"/>
    <w:rsid w:val="00B3227B"/>
    <w:rsid w:val="00B322CC"/>
    <w:rsid w:val="00B32389"/>
    <w:rsid w:val="00B32455"/>
    <w:rsid w:val="00B324C7"/>
    <w:rsid w:val="00B3251E"/>
    <w:rsid w:val="00B3254E"/>
    <w:rsid w:val="00B32565"/>
    <w:rsid w:val="00B32714"/>
    <w:rsid w:val="00B32D20"/>
    <w:rsid w:val="00B32D48"/>
    <w:rsid w:val="00B32D84"/>
    <w:rsid w:val="00B32E40"/>
    <w:rsid w:val="00B332FD"/>
    <w:rsid w:val="00B33566"/>
    <w:rsid w:val="00B3381E"/>
    <w:rsid w:val="00B33884"/>
    <w:rsid w:val="00B33921"/>
    <w:rsid w:val="00B3397E"/>
    <w:rsid w:val="00B33B94"/>
    <w:rsid w:val="00B33C7B"/>
    <w:rsid w:val="00B33E63"/>
    <w:rsid w:val="00B33FB4"/>
    <w:rsid w:val="00B340B5"/>
    <w:rsid w:val="00B3424B"/>
    <w:rsid w:val="00B344AE"/>
    <w:rsid w:val="00B34553"/>
    <w:rsid w:val="00B3458E"/>
    <w:rsid w:val="00B3483E"/>
    <w:rsid w:val="00B34900"/>
    <w:rsid w:val="00B349BB"/>
    <w:rsid w:val="00B34CED"/>
    <w:rsid w:val="00B34D4D"/>
    <w:rsid w:val="00B34F39"/>
    <w:rsid w:val="00B34FD9"/>
    <w:rsid w:val="00B35004"/>
    <w:rsid w:val="00B35046"/>
    <w:rsid w:val="00B35112"/>
    <w:rsid w:val="00B3514A"/>
    <w:rsid w:val="00B351E5"/>
    <w:rsid w:val="00B35559"/>
    <w:rsid w:val="00B356D2"/>
    <w:rsid w:val="00B3585D"/>
    <w:rsid w:val="00B358D5"/>
    <w:rsid w:val="00B35931"/>
    <w:rsid w:val="00B359AD"/>
    <w:rsid w:val="00B35A08"/>
    <w:rsid w:val="00B35CF0"/>
    <w:rsid w:val="00B35EC2"/>
    <w:rsid w:val="00B36055"/>
    <w:rsid w:val="00B36106"/>
    <w:rsid w:val="00B36167"/>
    <w:rsid w:val="00B364A8"/>
    <w:rsid w:val="00B36548"/>
    <w:rsid w:val="00B369AD"/>
    <w:rsid w:val="00B36CF0"/>
    <w:rsid w:val="00B36E15"/>
    <w:rsid w:val="00B36F34"/>
    <w:rsid w:val="00B3703D"/>
    <w:rsid w:val="00B370DF"/>
    <w:rsid w:val="00B371DC"/>
    <w:rsid w:val="00B373F5"/>
    <w:rsid w:val="00B37414"/>
    <w:rsid w:val="00B37485"/>
    <w:rsid w:val="00B37601"/>
    <w:rsid w:val="00B37623"/>
    <w:rsid w:val="00B3769C"/>
    <w:rsid w:val="00B379F5"/>
    <w:rsid w:val="00B37AA0"/>
    <w:rsid w:val="00B37C49"/>
    <w:rsid w:val="00B37D9B"/>
    <w:rsid w:val="00B37E13"/>
    <w:rsid w:val="00B40251"/>
    <w:rsid w:val="00B40287"/>
    <w:rsid w:val="00B40323"/>
    <w:rsid w:val="00B40446"/>
    <w:rsid w:val="00B40A29"/>
    <w:rsid w:val="00B411ED"/>
    <w:rsid w:val="00B4165D"/>
    <w:rsid w:val="00B416C2"/>
    <w:rsid w:val="00B419BC"/>
    <w:rsid w:val="00B41F36"/>
    <w:rsid w:val="00B4238A"/>
    <w:rsid w:val="00B42808"/>
    <w:rsid w:val="00B42950"/>
    <w:rsid w:val="00B42AC0"/>
    <w:rsid w:val="00B42B48"/>
    <w:rsid w:val="00B42EB1"/>
    <w:rsid w:val="00B431ED"/>
    <w:rsid w:val="00B43402"/>
    <w:rsid w:val="00B4340F"/>
    <w:rsid w:val="00B434DB"/>
    <w:rsid w:val="00B438FB"/>
    <w:rsid w:val="00B43B2B"/>
    <w:rsid w:val="00B44483"/>
    <w:rsid w:val="00B444C0"/>
    <w:rsid w:val="00B446E6"/>
    <w:rsid w:val="00B44A9A"/>
    <w:rsid w:val="00B44CBB"/>
    <w:rsid w:val="00B44D76"/>
    <w:rsid w:val="00B44EA3"/>
    <w:rsid w:val="00B452D3"/>
    <w:rsid w:val="00B4559F"/>
    <w:rsid w:val="00B45815"/>
    <w:rsid w:val="00B45858"/>
    <w:rsid w:val="00B459AF"/>
    <w:rsid w:val="00B45B67"/>
    <w:rsid w:val="00B45C56"/>
    <w:rsid w:val="00B45C7A"/>
    <w:rsid w:val="00B46163"/>
    <w:rsid w:val="00B461AE"/>
    <w:rsid w:val="00B4625A"/>
    <w:rsid w:val="00B462BB"/>
    <w:rsid w:val="00B462CD"/>
    <w:rsid w:val="00B463A0"/>
    <w:rsid w:val="00B468C2"/>
    <w:rsid w:val="00B469C2"/>
    <w:rsid w:val="00B46ADA"/>
    <w:rsid w:val="00B46C25"/>
    <w:rsid w:val="00B46C27"/>
    <w:rsid w:val="00B46E51"/>
    <w:rsid w:val="00B46F91"/>
    <w:rsid w:val="00B46FA1"/>
    <w:rsid w:val="00B4703C"/>
    <w:rsid w:val="00B47065"/>
    <w:rsid w:val="00B472F8"/>
    <w:rsid w:val="00B4744F"/>
    <w:rsid w:val="00B4746D"/>
    <w:rsid w:val="00B47476"/>
    <w:rsid w:val="00B47583"/>
    <w:rsid w:val="00B47962"/>
    <w:rsid w:val="00B5009C"/>
    <w:rsid w:val="00B502A1"/>
    <w:rsid w:val="00B502AD"/>
    <w:rsid w:val="00B50584"/>
    <w:rsid w:val="00B506B1"/>
    <w:rsid w:val="00B507E9"/>
    <w:rsid w:val="00B50B0D"/>
    <w:rsid w:val="00B50DCC"/>
    <w:rsid w:val="00B50DEB"/>
    <w:rsid w:val="00B50DF8"/>
    <w:rsid w:val="00B511E1"/>
    <w:rsid w:val="00B514D9"/>
    <w:rsid w:val="00B51574"/>
    <w:rsid w:val="00B516E0"/>
    <w:rsid w:val="00B517B8"/>
    <w:rsid w:val="00B518A4"/>
    <w:rsid w:val="00B518B7"/>
    <w:rsid w:val="00B51D93"/>
    <w:rsid w:val="00B5201F"/>
    <w:rsid w:val="00B52575"/>
    <w:rsid w:val="00B5257E"/>
    <w:rsid w:val="00B52604"/>
    <w:rsid w:val="00B5273C"/>
    <w:rsid w:val="00B52759"/>
    <w:rsid w:val="00B52834"/>
    <w:rsid w:val="00B52913"/>
    <w:rsid w:val="00B52AD8"/>
    <w:rsid w:val="00B52C73"/>
    <w:rsid w:val="00B52D8F"/>
    <w:rsid w:val="00B52E8C"/>
    <w:rsid w:val="00B52F7A"/>
    <w:rsid w:val="00B52F7B"/>
    <w:rsid w:val="00B5316C"/>
    <w:rsid w:val="00B5324C"/>
    <w:rsid w:val="00B53307"/>
    <w:rsid w:val="00B535C6"/>
    <w:rsid w:val="00B537FC"/>
    <w:rsid w:val="00B53A42"/>
    <w:rsid w:val="00B53B35"/>
    <w:rsid w:val="00B53C2D"/>
    <w:rsid w:val="00B53FCC"/>
    <w:rsid w:val="00B54293"/>
    <w:rsid w:val="00B54334"/>
    <w:rsid w:val="00B54393"/>
    <w:rsid w:val="00B54696"/>
    <w:rsid w:val="00B547CE"/>
    <w:rsid w:val="00B548D0"/>
    <w:rsid w:val="00B54A5E"/>
    <w:rsid w:val="00B54BC6"/>
    <w:rsid w:val="00B54CC2"/>
    <w:rsid w:val="00B55294"/>
    <w:rsid w:val="00B55524"/>
    <w:rsid w:val="00B558F2"/>
    <w:rsid w:val="00B55980"/>
    <w:rsid w:val="00B55AE4"/>
    <w:rsid w:val="00B55E2C"/>
    <w:rsid w:val="00B55EEA"/>
    <w:rsid w:val="00B55FF5"/>
    <w:rsid w:val="00B562CA"/>
    <w:rsid w:val="00B5645A"/>
    <w:rsid w:val="00B56505"/>
    <w:rsid w:val="00B5689F"/>
    <w:rsid w:val="00B56930"/>
    <w:rsid w:val="00B56963"/>
    <w:rsid w:val="00B569D4"/>
    <w:rsid w:val="00B569FB"/>
    <w:rsid w:val="00B56C36"/>
    <w:rsid w:val="00B56E06"/>
    <w:rsid w:val="00B56E28"/>
    <w:rsid w:val="00B5706C"/>
    <w:rsid w:val="00B57082"/>
    <w:rsid w:val="00B5727A"/>
    <w:rsid w:val="00B573EB"/>
    <w:rsid w:val="00B5766A"/>
    <w:rsid w:val="00B57729"/>
    <w:rsid w:val="00B577D0"/>
    <w:rsid w:val="00B577D7"/>
    <w:rsid w:val="00B5795B"/>
    <w:rsid w:val="00B57AA6"/>
    <w:rsid w:val="00B57DF7"/>
    <w:rsid w:val="00B57FC3"/>
    <w:rsid w:val="00B606BC"/>
    <w:rsid w:val="00B607FF"/>
    <w:rsid w:val="00B60844"/>
    <w:rsid w:val="00B609B1"/>
    <w:rsid w:val="00B60BDF"/>
    <w:rsid w:val="00B60D5D"/>
    <w:rsid w:val="00B60E59"/>
    <w:rsid w:val="00B60FB7"/>
    <w:rsid w:val="00B61099"/>
    <w:rsid w:val="00B611A2"/>
    <w:rsid w:val="00B612F7"/>
    <w:rsid w:val="00B6134F"/>
    <w:rsid w:val="00B613A7"/>
    <w:rsid w:val="00B6143E"/>
    <w:rsid w:val="00B61529"/>
    <w:rsid w:val="00B6170A"/>
    <w:rsid w:val="00B617A1"/>
    <w:rsid w:val="00B61859"/>
    <w:rsid w:val="00B61A34"/>
    <w:rsid w:val="00B621FC"/>
    <w:rsid w:val="00B62256"/>
    <w:rsid w:val="00B623B3"/>
    <w:rsid w:val="00B62407"/>
    <w:rsid w:val="00B624D3"/>
    <w:rsid w:val="00B6266F"/>
    <w:rsid w:val="00B62678"/>
    <w:rsid w:val="00B62805"/>
    <w:rsid w:val="00B62A91"/>
    <w:rsid w:val="00B62C9C"/>
    <w:rsid w:val="00B62FED"/>
    <w:rsid w:val="00B6300D"/>
    <w:rsid w:val="00B6331A"/>
    <w:rsid w:val="00B6334B"/>
    <w:rsid w:val="00B63412"/>
    <w:rsid w:val="00B63595"/>
    <w:rsid w:val="00B635ED"/>
    <w:rsid w:val="00B635F2"/>
    <w:rsid w:val="00B63D17"/>
    <w:rsid w:val="00B63F44"/>
    <w:rsid w:val="00B640BC"/>
    <w:rsid w:val="00B6474B"/>
    <w:rsid w:val="00B64786"/>
    <w:rsid w:val="00B64928"/>
    <w:rsid w:val="00B64933"/>
    <w:rsid w:val="00B64A31"/>
    <w:rsid w:val="00B64ACD"/>
    <w:rsid w:val="00B64C3F"/>
    <w:rsid w:val="00B64C64"/>
    <w:rsid w:val="00B64CA0"/>
    <w:rsid w:val="00B64ECD"/>
    <w:rsid w:val="00B65204"/>
    <w:rsid w:val="00B65276"/>
    <w:rsid w:val="00B6547C"/>
    <w:rsid w:val="00B65486"/>
    <w:rsid w:val="00B655FA"/>
    <w:rsid w:val="00B657DC"/>
    <w:rsid w:val="00B65807"/>
    <w:rsid w:val="00B65EA6"/>
    <w:rsid w:val="00B65FB1"/>
    <w:rsid w:val="00B663CA"/>
    <w:rsid w:val="00B667C2"/>
    <w:rsid w:val="00B66B94"/>
    <w:rsid w:val="00B66BB6"/>
    <w:rsid w:val="00B66F6A"/>
    <w:rsid w:val="00B670A0"/>
    <w:rsid w:val="00B67313"/>
    <w:rsid w:val="00B674A9"/>
    <w:rsid w:val="00B67599"/>
    <w:rsid w:val="00B67746"/>
    <w:rsid w:val="00B6797C"/>
    <w:rsid w:val="00B6799E"/>
    <w:rsid w:val="00B67E09"/>
    <w:rsid w:val="00B67EB3"/>
    <w:rsid w:val="00B70498"/>
    <w:rsid w:val="00B70513"/>
    <w:rsid w:val="00B7073B"/>
    <w:rsid w:val="00B708B3"/>
    <w:rsid w:val="00B70974"/>
    <w:rsid w:val="00B70A32"/>
    <w:rsid w:val="00B70A62"/>
    <w:rsid w:val="00B70B40"/>
    <w:rsid w:val="00B70B4D"/>
    <w:rsid w:val="00B70CC8"/>
    <w:rsid w:val="00B70EBA"/>
    <w:rsid w:val="00B71048"/>
    <w:rsid w:val="00B7112B"/>
    <w:rsid w:val="00B71616"/>
    <w:rsid w:val="00B71633"/>
    <w:rsid w:val="00B71724"/>
    <w:rsid w:val="00B71846"/>
    <w:rsid w:val="00B719E1"/>
    <w:rsid w:val="00B71B26"/>
    <w:rsid w:val="00B71BEE"/>
    <w:rsid w:val="00B71CBE"/>
    <w:rsid w:val="00B71E2A"/>
    <w:rsid w:val="00B7202E"/>
    <w:rsid w:val="00B721B4"/>
    <w:rsid w:val="00B722FB"/>
    <w:rsid w:val="00B72332"/>
    <w:rsid w:val="00B726ED"/>
    <w:rsid w:val="00B72700"/>
    <w:rsid w:val="00B7285C"/>
    <w:rsid w:val="00B729A5"/>
    <w:rsid w:val="00B72C7A"/>
    <w:rsid w:val="00B72D79"/>
    <w:rsid w:val="00B72ED6"/>
    <w:rsid w:val="00B72FB5"/>
    <w:rsid w:val="00B73050"/>
    <w:rsid w:val="00B730C9"/>
    <w:rsid w:val="00B73288"/>
    <w:rsid w:val="00B732FC"/>
    <w:rsid w:val="00B733B2"/>
    <w:rsid w:val="00B73683"/>
    <w:rsid w:val="00B7379A"/>
    <w:rsid w:val="00B737A7"/>
    <w:rsid w:val="00B738BC"/>
    <w:rsid w:val="00B7391F"/>
    <w:rsid w:val="00B73AEA"/>
    <w:rsid w:val="00B73BB2"/>
    <w:rsid w:val="00B7405C"/>
    <w:rsid w:val="00B741E4"/>
    <w:rsid w:val="00B741FA"/>
    <w:rsid w:val="00B744BA"/>
    <w:rsid w:val="00B74513"/>
    <w:rsid w:val="00B746FD"/>
    <w:rsid w:val="00B7476B"/>
    <w:rsid w:val="00B74BBD"/>
    <w:rsid w:val="00B74C55"/>
    <w:rsid w:val="00B74DA4"/>
    <w:rsid w:val="00B74F97"/>
    <w:rsid w:val="00B754A3"/>
    <w:rsid w:val="00B75624"/>
    <w:rsid w:val="00B75662"/>
    <w:rsid w:val="00B7580A"/>
    <w:rsid w:val="00B75812"/>
    <w:rsid w:val="00B759BB"/>
    <w:rsid w:val="00B75B6D"/>
    <w:rsid w:val="00B75CBC"/>
    <w:rsid w:val="00B75D53"/>
    <w:rsid w:val="00B761A1"/>
    <w:rsid w:val="00B76253"/>
    <w:rsid w:val="00B76576"/>
    <w:rsid w:val="00B76A26"/>
    <w:rsid w:val="00B76C29"/>
    <w:rsid w:val="00B76DBB"/>
    <w:rsid w:val="00B76DF9"/>
    <w:rsid w:val="00B76E0E"/>
    <w:rsid w:val="00B76E21"/>
    <w:rsid w:val="00B76EDC"/>
    <w:rsid w:val="00B76F9E"/>
    <w:rsid w:val="00B76FA5"/>
    <w:rsid w:val="00B771E2"/>
    <w:rsid w:val="00B77307"/>
    <w:rsid w:val="00B77309"/>
    <w:rsid w:val="00B77317"/>
    <w:rsid w:val="00B779EA"/>
    <w:rsid w:val="00B77D32"/>
    <w:rsid w:val="00B77DF3"/>
    <w:rsid w:val="00B80109"/>
    <w:rsid w:val="00B801B7"/>
    <w:rsid w:val="00B801E0"/>
    <w:rsid w:val="00B80358"/>
    <w:rsid w:val="00B805AF"/>
    <w:rsid w:val="00B8060F"/>
    <w:rsid w:val="00B80753"/>
    <w:rsid w:val="00B80893"/>
    <w:rsid w:val="00B80B20"/>
    <w:rsid w:val="00B80BD3"/>
    <w:rsid w:val="00B80D14"/>
    <w:rsid w:val="00B80DB7"/>
    <w:rsid w:val="00B810F2"/>
    <w:rsid w:val="00B810F3"/>
    <w:rsid w:val="00B81261"/>
    <w:rsid w:val="00B81380"/>
    <w:rsid w:val="00B81410"/>
    <w:rsid w:val="00B815A7"/>
    <w:rsid w:val="00B81698"/>
    <w:rsid w:val="00B816AD"/>
    <w:rsid w:val="00B817B3"/>
    <w:rsid w:val="00B81A04"/>
    <w:rsid w:val="00B81D6E"/>
    <w:rsid w:val="00B81F31"/>
    <w:rsid w:val="00B824B2"/>
    <w:rsid w:val="00B825A6"/>
    <w:rsid w:val="00B82A7A"/>
    <w:rsid w:val="00B82BED"/>
    <w:rsid w:val="00B83071"/>
    <w:rsid w:val="00B83134"/>
    <w:rsid w:val="00B8316B"/>
    <w:rsid w:val="00B832B4"/>
    <w:rsid w:val="00B834DA"/>
    <w:rsid w:val="00B837BC"/>
    <w:rsid w:val="00B8389B"/>
    <w:rsid w:val="00B839DC"/>
    <w:rsid w:val="00B83A34"/>
    <w:rsid w:val="00B83A6C"/>
    <w:rsid w:val="00B83B87"/>
    <w:rsid w:val="00B83D3F"/>
    <w:rsid w:val="00B83E84"/>
    <w:rsid w:val="00B841BD"/>
    <w:rsid w:val="00B841FD"/>
    <w:rsid w:val="00B84383"/>
    <w:rsid w:val="00B843A8"/>
    <w:rsid w:val="00B843F6"/>
    <w:rsid w:val="00B8452C"/>
    <w:rsid w:val="00B846C3"/>
    <w:rsid w:val="00B846F7"/>
    <w:rsid w:val="00B84856"/>
    <w:rsid w:val="00B8488B"/>
    <w:rsid w:val="00B84A36"/>
    <w:rsid w:val="00B84B6E"/>
    <w:rsid w:val="00B84D63"/>
    <w:rsid w:val="00B84D67"/>
    <w:rsid w:val="00B84DD9"/>
    <w:rsid w:val="00B84E42"/>
    <w:rsid w:val="00B84F21"/>
    <w:rsid w:val="00B84F83"/>
    <w:rsid w:val="00B84FBC"/>
    <w:rsid w:val="00B85095"/>
    <w:rsid w:val="00B85144"/>
    <w:rsid w:val="00B85359"/>
    <w:rsid w:val="00B853CE"/>
    <w:rsid w:val="00B85802"/>
    <w:rsid w:val="00B858E2"/>
    <w:rsid w:val="00B85961"/>
    <w:rsid w:val="00B859B7"/>
    <w:rsid w:val="00B85AC3"/>
    <w:rsid w:val="00B85C4B"/>
    <w:rsid w:val="00B85EC8"/>
    <w:rsid w:val="00B85F89"/>
    <w:rsid w:val="00B8607E"/>
    <w:rsid w:val="00B8608C"/>
    <w:rsid w:val="00B863C8"/>
    <w:rsid w:val="00B86643"/>
    <w:rsid w:val="00B86754"/>
    <w:rsid w:val="00B86812"/>
    <w:rsid w:val="00B868C7"/>
    <w:rsid w:val="00B86A37"/>
    <w:rsid w:val="00B86FD7"/>
    <w:rsid w:val="00B873B0"/>
    <w:rsid w:val="00B87480"/>
    <w:rsid w:val="00B8752F"/>
    <w:rsid w:val="00B87C15"/>
    <w:rsid w:val="00B87CC7"/>
    <w:rsid w:val="00B87D1E"/>
    <w:rsid w:val="00B901BC"/>
    <w:rsid w:val="00B903AD"/>
    <w:rsid w:val="00B904F1"/>
    <w:rsid w:val="00B904FC"/>
    <w:rsid w:val="00B9062A"/>
    <w:rsid w:val="00B906DA"/>
    <w:rsid w:val="00B90817"/>
    <w:rsid w:val="00B908F2"/>
    <w:rsid w:val="00B90B6A"/>
    <w:rsid w:val="00B90C46"/>
    <w:rsid w:val="00B910ED"/>
    <w:rsid w:val="00B91140"/>
    <w:rsid w:val="00B91516"/>
    <w:rsid w:val="00B9181A"/>
    <w:rsid w:val="00B9188C"/>
    <w:rsid w:val="00B91BDD"/>
    <w:rsid w:val="00B91D26"/>
    <w:rsid w:val="00B91DA9"/>
    <w:rsid w:val="00B921DD"/>
    <w:rsid w:val="00B9242D"/>
    <w:rsid w:val="00B924A9"/>
    <w:rsid w:val="00B92636"/>
    <w:rsid w:val="00B928CC"/>
    <w:rsid w:val="00B928D9"/>
    <w:rsid w:val="00B92A10"/>
    <w:rsid w:val="00B92B53"/>
    <w:rsid w:val="00B92B9E"/>
    <w:rsid w:val="00B92CB6"/>
    <w:rsid w:val="00B92CD2"/>
    <w:rsid w:val="00B93115"/>
    <w:rsid w:val="00B9316F"/>
    <w:rsid w:val="00B931AC"/>
    <w:rsid w:val="00B932DA"/>
    <w:rsid w:val="00B93320"/>
    <w:rsid w:val="00B935CB"/>
    <w:rsid w:val="00B935CD"/>
    <w:rsid w:val="00B93FCE"/>
    <w:rsid w:val="00B94459"/>
    <w:rsid w:val="00B9449D"/>
    <w:rsid w:val="00B946BF"/>
    <w:rsid w:val="00B94713"/>
    <w:rsid w:val="00B94894"/>
    <w:rsid w:val="00B94C4F"/>
    <w:rsid w:val="00B94ECA"/>
    <w:rsid w:val="00B95252"/>
    <w:rsid w:val="00B95575"/>
    <w:rsid w:val="00B9558D"/>
    <w:rsid w:val="00B95707"/>
    <w:rsid w:val="00B9581D"/>
    <w:rsid w:val="00B95945"/>
    <w:rsid w:val="00B959BE"/>
    <w:rsid w:val="00B95A06"/>
    <w:rsid w:val="00B95B97"/>
    <w:rsid w:val="00B95E3B"/>
    <w:rsid w:val="00B95E52"/>
    <w:rsid w:val="00B9622C"/>
    <w:rsid w:val="00B9629E"/>
    <w:rsid w:val="00B962D8"/>
    <w:rsid w:val="00B962E6"/>
    <w:rsid w:val="00B9630B"/>
    <w:rsid w:val="00B968C6"/>
    <w:rsid w:val="00B968D7"/>
    <w:rsid w:val="00B96A01"/>
    <w:rsid w:val="00B96A73"/>
    <w:rsid w:val="00B96EA2"/>
    <w:rsid w:val="00B9723F"/>
    <w:rsid w:val="00B97649"/>
    <w:rsid w:val="00B9792E"/>
    <w:rsid w:val="00B9796B"/>
    <w:rsid w:val="00B97AE9"/>
    <w:rsid w:val="00B97ECA"/>
    <w:rsid w:val="00B97EE0"/>
    <w:rsid w:val="00B97F3F"/>
    <w:rsid w:val="00BA0168"/>
    <w:rsid w:val="00BA03DA"/>
    <w:rsid w:val="00BA0405"/>
    <w:rsid w:val="00BA06C8"/>
    <w:rsid w:val="00BA08BA"/>
    <w:rsid w:val="00BA0904"/>
    <w:rsid w:val="00BA0A88"/>
    <w:rsid w:val="00BA0C9C"/>
    <w:rsid w:val="00BA0D8F"/>
    <w:rsid w:val="00BA1098"/>
    <w:rsid w:val="00BA13EC"/>
    <w:rsid w:val="00BA1838"/>
    <w:rsid w:val="00BA1855"/>
    <w:rsid w:val="00BA1917"/>
    <w:rsid w:val="00BA19A3"/>
    <w:rsid w:val="00BA1BC7"/>
    <w:rsid w:val="00BA1DC7"/>
    <w:rsid w:val="00BA2032"/>
    <w:rsid w:val="00BA21C0"/>
    <w:rsid w:val="00BA244A"/>
    <w:rsid w:val="00BA25FB"/>
    <w:rsid w:val="00BA28D0"/>
    <w:rsid w:val="00BA3076"/>
    <w:rsid w:val="00BA314D"/>
    <w:rsid w:val="00BA331B"/>
    <w:rsid w:val="00BA33E1"/>
    <w:rsid w:val="00BA3418"/>
    <w:rsid w:val="00BA357D"/>
    <w:rsid w:val="00BA36D5"/>
    <w:rsid w:val="00BA3A3E"/>
    <w:rsid w:val="00BA3C82"/>
    <w:rsid w:val="00BA3EDC"/>
    <w:rsid w:val="00BA3FD4"/>
    <w:rsid w:val="00BA400A"/>
    <w:rsid w:val="00BA42E2"/>
    <w:rsid w:val="00BA4503"/>
    <w:rsid w:val="00BA4912"/>
    <w:rsid w:val="00BA4A59"/>
    <w:rsid w:val="00BA4EBD"/>
    <w:rsid w:val="00BA4F19"/>
    <w:rsid w:val="00BA5072"/>
    <w:rsid w:val="00BA5690"/>
    <w:rsid w:val="00BA5759"/>
    <w:rsid w:val="00BA57A3"/>
    <w:rsid w:val="00BA5843"/>
    <w:rsid w:val="00BA5865"/>
    <w:rsid w:val="00BA5959"/>
    <w:rsid w:val="00BA5AFB"/>
    <w:rsid w:val="00BA5B71"/>
    <w:rsid w:val="00BA5CD9"/>
    <w:rsid w:val="00BA5D24"/>
    <w:rsid w:val="00BA65A1"/>
    <w:rsid w:val="00BA6748"/>
    <w:rsid w:val="00BA6B4A"/>
    <w:rsid w:val="00BA6BA8"/>
    <w:rsid w:val="00BA71A8"/>
    <w:rsid w:val="00BA7209"/>
    <w:rsid w:val="00BA72BC"/>
    <w:rsid w:val="00BA73C5"/>
    <w:rsid w:val="00BA752E"/>
    <w:rsid w:val="00BA76B7"/>
    <w:rsid w:val="00BA77CA"/>
    <w:rsid w:val="00BA788F"/>
    <w:rsid w:val="00BA7B14"/>
    <w:rsid w:val="00BA7E91"/>
    <w:rsid w:val="00BB01C0"/>
    <w:rsid w:val="00BB0293"/>
    <w:rsid w:val="00BB054D"/>
    <w:rsid w:val="00BB0702"/>
    <w:rsid w:val="00BB08D4"/>
    <w:rsid w:val="00BB0C8D"/>
    <w:rsid w:val="00BB0E2C"/>
    <w:rsid w:val="00BB0E79"/>
    <w:rsid w:val="00BB0F44"/>
    <w:rsid w:val="00BB0FFA"/>
    <w:rsid w:val="00BB1281"/>
    <w:rsid w:val="00BB1420"/>
    <w:rsid w:val="00BB17AE"/>
    <w:rsid w:val="00BB19B7"/>
    <w:rsid w:val="00BB1D89"/>
    <w:rsid w:val="00BB1E2C"/>
    <w:rsid w:val="00BB1F89"/>
    <w:rsid w:val="00BB24EB"/>
    <w:rsid w:val="00BB281C"/>
    <w:rsid w:val="00BB290A"/>
    <w:rsid w:val="00BB2AE8"/>
    <w:rsid w:val="00BB2E79"/>
    <w:rsid w:val="00BB2F75"/>
    <w:rsid w:val="00BB2FBC"/>
    <w:rsid w:val="00BB3082"/>
    <w:rsid w:val="00BB3421"/>
    <w:rsid w:val="00BB3729"/>
    <w:rsid w:val="00BB3B03"/>
    <w:rsid w:val="00BB3F7E"/>
    <w:rsid w:val="00BB40B0"/>
    <w:rsid w:val="00BB412D"/>
    <w:rsid w:val="00BB41E6"/>
    <w:rsid w:val="00BB4214"/>
    <w:rsid w:val="00BB4415"/>
    <w:rsid w:val="00BB4417"/>
    <w:rsid w:val="00BB460C"/>
    <w:rsid w:val="00BB46A4"/>
    <w:rsid w:val="00BB48AE"/>
    <w:rsid w:val="00BB4EE4"/>
    <w:rsid w:val="00BB5219"/>
    <w:rsid w:val="00BB53EA"/>
    <w:rsid w:val="00BB54B7"/>
    <w:rsid w:val="00BB550B"/>
    <w:rsid w:val="00BB575E"/>
    <w:rsid w:val="00BB580D"/>
    <w:rsid w:val="00BB594C"/>
    <w:rsid w:val="00BB597E"/>
    <w:rsid w:val="00BB599D"/>
    <w:rsid w:val="00BB5FE5"/>
    <w:rsid w:val="00BB604D"/>
    <w:rsid w:val="00BB6108"/>
    <w:rsid w:val="00BB61A9"/>
    <w:rsid w:val="00BB6703"/>
    <w:rsid w:val="00BB6715"/>
    <w:rsid w:val="00BB69C7"/>
    <w:rsid w:val="00BB69F7"/>
    <w:rsid w:val="00BB6B38"/>
    <w:rsid w:val="00BB6CB4"/>
    <w:rsid w:val="00BB6CFD"/>
    <w:rsid w:val="00BB6D5B"/>
    <w:rsid w:val="00BB6D71"/>
    <w:rsid w:val="00BB6E30"/>
    <w:rsid w:val="00BB6E94"/>
    <w:rsid w:val="00BB73FB"/>
    <w:rsid w:val="00BB74F1"/>
    <w:rsid w:val="00BB754D"/>
    <w:rsid w:val="00BB7559"/>
    <w:rsid w:val="00BB76B1"/>
    <w:rsid w:val="00BB7804"/>
    <w:rsid w:val="00BB7B39"/>
    <w:rsid w:val="00BC04C0"/>
    <w:rsid w:val="00BC0514"/>
    <w:rsid w:val="00BC0699"/>
    <w:rsid w:val="00BC06DD"/>
    <w:rsid w:val="00BC071C"/>
    <w:rsid w:val="00BC0862"/>
    <w:rsid w:val="00BC09FA"/>
    <w:rsid w:val="00BC0BCB"/>
    <w:rsid w:val="00BC111B"/>
    <w:rsid w:val="00BC11C6"/>
    <w:rsid w:val="00BC1440"/>
    <w:rsid w:val="00BC1724"/>
    <w:rsid w:val="00BC173F"/>
    <w:rsid w:val="00BC190B"/>
    <w:rsid w:val="00BC1B19"/>
    <w:rsid w:val="00BC1BC0"/>
    <w:rsid w:val="00BC1CEE"/>
    <w:rsid w:val="00BC20F3"/>
    <w:rsid w:val="00BC2202"/>
    <w:rsid w:val="00BC2433"/>
    <w:rsid w:val="00BC249A"/>
    <w:rsid w:val="00BC2548"/>
    <w:rsid w:val="00BC25E9"/>
    <w:rsid w:val="00BC2612"/>
    <w:rsid w:val="00BC2789"/>
    <w:rsid w:val="00BC27BB"/>
    <w:rsid w:val="00BC27E9"/>
    <w:rsid w:val="00BC2CFE"/>
    <w:rsid w:val="00BC30B1"/>
    <w:rsid w:val="00BC30F2"/>
    <w:rsid w:val="00BC3266"/>
    <w:rsid w:val="00BC336B"/>
    <w:rsid w:val="00BC3734"/>
    <w:rsid w:val="00BC3C2C"/>
    <w:rsid w:val="00BC3C64"/>
    <w:rsid w:val="00BC446F"/>
    <w:rsid w:val="00BC46C1"/>
    <w:rsid w:val="00BC4725"/>
    <w:rsid w:val="00BC47C1"/>
    <w:rsid w:val="00BC4A52"/>
    <w:rsid w:val="00BC4AE6"/>
    <w:rsid w:val="00BC4C15"/>
    <w:rsid w:val="00BC4D40"/>
    <w:rsid w:val="00BC4F17"/>
    <w:rsid w:val="00BC5216"/>
    <w:rsid w:val="00BC52C6"/>
    <w:rsid w:val="00BC5337"/>
    <w:rsid w:val="00BC57E4"/>
    <w:rsid w:val="00BC5842"/>
    <w:rsid w:val="00BC5872"/>
    <w:rsid w:val="00BC59AB"/>
    <w:rsid w:val="00BC5AFF"/>
    <w:rsid w:val="00BC5D3B"/>
    <w:rsid w:val="00BC5D53"/>
    <w:rsid w:val="00BC5D7D"/>
    <w:rsid w:val="00BC5F66"/>
    <w:rsid w:val="00BC5F8C"/>
    <w:rsid w:val="00BC6201"/>
    <w:rsid w:val="00BC6293"/>
    <w:rsid w:val="00BC6344"/>
    <w:rsid w:val="00BC651D"/>
    <w:rsid w:val="00BC6566"/>
    <w:rsid w:val="00BC65F0"/>
    <w:rsid w:val="00BC6794"/>
    <w:rsid w:val="00BC688E"/>
    <w:rsid w:val="00BC695E"/>
    <w:rsid w:val="00BC6C99"/>
    <w:rsid w:val="00BC6F36"/>
    <w:rsid w:val="00BC7179"/>
    <w:rsid w:val="00BC7257"/>
    <w:rsid w:val="00BC72C0"/>
    <w:rsid w:val="00BC76B2"/>
    <w:rsid w:val="00BC76F3"/>
    <w:rsid w:val="00BC7841"/>
    <w:rsid w:val="00BC79B3"/>
    <w:rsid w:val="00BC7A6E"/>
    <w:rsid w:val="00BC7AEE"/>
    <w:rsid w:val="00BC7B06"/>
    <w:rsid w:val="00BC7D69"/>
    <w:rsid w:val="00BD00DA"/>
    <w:rsid w:val="00BD0421"/>
    <w:rsid w:val="00BD0492"/>
    <w:rsid w:val="00BD04F4"/>
    <w:rsid w:val="00BD06D6"/>
    <w:rsid w:val="00BD08E0"/>
    <w:rsid w:val="00BD09B2"/>
    <w:rsid w:val="00BD09FC"/>
    <w:rsid w:val="00BD0AA3"/>
    <w:rsid w:val="00BD0B00"/>
    <w:rsid w:val="00BD0D6C"/>
    <w:rsid w:val="00BD0EE9"/>
    <w:rsid w:val="00BD0FCB"/>
    <w:rsid w:val="00BD0FE5"/>
    <w:rsid w:val="00BD157A"/>
    <w:rsid w:val="00BD18AB"/>
    <w:rsid w:val="00BD1BD8"/>
    <w:rsid w:val="00BD1C25"/>
    <w:rsid w:val="00BD1D04"/>
    <w:rsid w:val="00BD1F85"/>
    <w:rsid w:val="00BD2014"/>
    <w:rsid w:val="00BD2149"/>
    <w:rsid w:val="00BD2159"/>
    <w:rsid w:val="00BD22F5"/>
    <w:rsid w:val="00BD23EA"/>
    <w:rsid w:val="00BD268B"/>
    <w:rsid w:val="00BD272A"/>
    <w:rsid w:val="00BD2876"/>
    <w:rsid w:val="00BD2B64"/>
    <w:rsid w:val="00BD2C2E"/>
    <w:rsid w:val="00BD2F39"/>
    <w:rsid w:val="00BD322E"/>
    <w:rsid w:val="00BD34B8"/>
    <w:rsid w:val="00BD3856"/>
    <w:rsid w:val="00BD4046"/>
    <w:rsid w:val="00BD408F"/>
    <w:rsid w:val="00BD40F4"/>
    <w:rsid w:val="00BD440A"/>
    <w:rsid w:val="00BD440D"/>
    <w:rsid w:val="00BD46CA"/>
    <w:rsid w:val="00BD49AB"/>
    <w:rsid w:val="00BD4A6A"/>
    <w:rsid w:val="00BD4A7D"/>
    <w:rsid w:val="00BD4C31"/>
    <w:rsid w:val="00BD4C77"/>
    <w:rsid w:val="00BD4DCB"/>
    <w:rsid w:val="00BD4E4B"/>
    <w:rsid w:val="00BD4EC2"/>
    <w:rsid w:val="00BD4FF8"/>
    <w:rsid w:val="00BD5305"/>
    <w:rsid w:val="00BD544F"/>
    <w:rsid w:val="00BD5639"/>
    <w:rsid w:val="00BD56A5"/>
    <w:rsid w:val="00BD57C4"/>
    <w:rsid w:val="00BD59C6"/>
    <w:rsid w:val="00BD5C82"/>
    <w:rsid w:val="00BD5DD8"/>
    <w:rsid w:val="00BD5EEA"/>
    <w:rsid w:val="00BD61E2"/>
    <w:rsid w:val="00BD627C"/>
    <w:rsid w:val="00BD62AF"/>
    <w:rsid w:val="00BD632D"/>
    <w:rsid w:val="00BD6DC9"/>
    <w:rsid w:val="00BD6ED9"/>
    <w:rsid w:val="00BD7555"/>
    <w:rsid w:val="00BD7579"/>
    <w:rsid w:val="00BD7700"/>
    <w:rsid w:val="00BD7C8A"/>
    <w:rsid w:val="00BE015C"/>
    <w:rsid w:val="00BE036F"/>
    <w:rsid w:val="00BE04FF"/>
    <w:rsid w:val="00BE05BC"/>
    <w:rsid w:val="00BE0610"/>
    <w:rsid w:val="00BE07CF"/>
    <w:rsid w:val="00BE0861"/>
    <w:rsid w:val="00BE0884"/>
    <w:rsid w:val="00BE088D"/>
    <w:rsid w:val="00BE0985"/>
    <w:rsid w:val="00BE0AB5"/>
    <w:rsid w:val="00BE0E7E"/>
    <w:rsid w:val="00BE0F0F"/>
    <w:rsid w:val="00BE0F2A"/>
    <w:rsid w:val="00BE10F5"/>
    <w:rsid w:val="00BE1116"/>
    <w:rsid w:val="00BE1224"/>
    <w:rsid w:val="00BE145E"/>
    <w:rsid w:val="00BE1645"/>
    <w:rsid w:val="00BE167D"/>
    <w:rsid w:val="00BE16A4"/>
    <w:rsid w:val="00BE18B8"/>
    <w:rsid w:val="00BE195D"/>
    <w:rsid w:val="00BE2096"/>
    <w:rsid w:val="00BE20D8"/>
    <w:rsid w:val="00BE2121"/>
    <w:rsid w:val="00BE244F"/>
    <w:rsid w:val="00BE25BD"/>
    <w:rsid w:val="00BE266E"/>
    <w:rsid w:val="00BE2734"/>
    <w:rsid w:val="00BE2B40"/>
    <w:rsid w:val="00BE2C83"/>
    <w:rsid w:val="00BE2CE8"/>
    <w:rsid w:val="00BE3389"/>
    <w:rsid w:val="00BE3554"/>
    <w:rsid w:val="00BE38E1"/>
    <w:rsid w:val="00BE3909"/>
    <w:rsid w:val="00BE3A54"/>
    <w:rsid w:val="00BE3D16"/>
    <w:rsid w:val="00BE40AA"/>
    <w:rsid w:val="00BE40FA"/>
    <w:rsid w:val="00BE4222"/>
    <w:rsid w:val="00BE449D"/>
    <w:rsid w:val="00BE44CC"/>
    <w:rsid w:val="00BE451F"/>
    <w:rsid w:val="00BE47B7"/>
    <w:rsid w:val="00BE4ACD"/>
    <w:rsid w:val="00BE4B29"/>
    <w:rsid w:val="00BE4CC2"/>
    <w:rsid w:val="00BE4E01"/>
    <w:rsid w:val="00BE4F02"/>
    <w:rsid w:val="00BE4F23"/>
    <w:rsid w:val="00BE4FE7"/>
    <w:rsid w:val="00BE512E"/>
    <w:rsid w:val="00BE52DF"/>
    <w:rsid w:val="00BE5359"/>
    <w:rsid w:val="00BE53CE"/>
    <w:rsid w:val="00BE57D6"/>
    <w:rsid w:val="00BE5810"/>
    <w:rsid w:val="00BE5B0D"/>
    <w:rsid w:val="00BE5B8B"/>
    <w:rsid w:val="00BE5BA7"/>
    <w:rsid w:val="00BE5CFD"/>
    <w:rsid w:val="00BE5E6A"/>
    <w:rsid w:val="00BE6032"/>
    <w:rsid w:val="00BE60FF"/>
    <w:rsid w:val="00BE6157"/>
    <w:rsid w:val="00BE640D"/>
    <w:rsid w:val="00BE64AD"/>
    <w:rsid w:val="00BE6AAC"/>
    <w:rsid w:val="00BE6AE3"/>
    <w:rsid w:val="00BE6D1D"/>
    <w:rsid w:val="00BE6E7C"/>
    <w:rsid w:val="00BE6EA9"/>
    <w:rsid w:val="00BE705D"/>
    <w:rsid w:val="00BE7078"/>
    <w:rsid w:val="00BE70EA"/>
    <w:rsid w:val="00BE7494"/>
    <w:rsid w:val="00BE74C6"/>
    <w:rsid w:val="00BE74D5"/>
    <w:rsid w:val="00BE74DB"/>
    <w:rsid w:val="00BE76F1"/>
    <w:rsid w:val="00BE7733"/>
    <w:rsid w:val="00BE7801"/>
    <w:rsid w:val="00BE780B"/>
    <w:rsid w:val="00BE7929"/>
    <w:rsid w:val="00BF0089"/>
    <w:rsid w:val="00BF01C7"/>
    <w:rsid w:val="00BF04D9"/>
    <w:rsid w:val="00BF05E7"/>
    <w:rsid w:val="00BF063B"/>
    <w:rsid w:val="00BF072C"/>
    <w:rsid w:val="00BF0933"/>
    <w:rsid w:val="00BF0ADE"/>
    <w:rsid w:val="00BF0D3D"/>
    <w:rsid w:val="00BF0EE6"/>
    <w:rsid w:val="00BF0FCB"/>
    <w:rsid w:val="00BF131C"/>
    <w:rsid w:val="00BF1415"/>
    <w:rsid w:val="00BF157D"/>
    <w:rsid w:val="00BF168D"/>
    <w:rsid w:val="00BF17A6"/>
    <w:rsid w:val="00BF1EE4"/>
    <w:rsid w:val="00BF2089"/>
    <w:rsid w:val="00BF22CA"/>
    <w:rsid w:val="00BF295F"/>
    <w:rsid w:val="00BF2BE6"/>
    <w:rsid w:val="00BF2D49"/>
    <w:rsid w:val="00BF2F5A"/>
    <w:rsid w:val="00BF3138"/>
    <w:rsid w:val="00BF32DB"/>
    <w:rsid w:val="00BF33F2"/>
    <w:rsid w:val="00BF340A"/>
    <w:rsid w:val="00BF359E"/>
    <w:rsid w:val="00BF377A"/>
    <w:rsid w:val="00BF3990"/>
    <w:rsid w:val="00BF39A9"/>
    <w:rsid w:val="00BF3A5A"/>
    <w:rsid w:val="00BF3A94"/>
    <w:rsid w:val="00BF3EC0"/>
    <w:rsid w:val="00BF408F"/>
    <w:rsid w:val="00BF421B"/>
    <w:rsid w:val="00BF42BB"/>
    <w:rsid w:val="00BF4338"/>
    <w:rsid w:val="00BF463B"/>
    <w:rsid w:val="00BF4766"/>
    <w:rsid w:val="00BF47CE"/>
    <w:rsid w:val="00BF4815"/>
    <w:rsid w:val="00BF4E2D"/>
    <w:rsid w:val="00BF4E62"/>
    <w:rsid w:val="00BF4F74"/>
    <w:rsid w:val="00BF51B1"/>
    <w:rsid w:val="00BF52EE"/>
    <w:rsid w:val="00BF5532"/>
    <w:rsid w:val="00BF57DB"/>
    <w:rsid w:val="00BF58F0"/>
    <w:rsid w:val="00BF5B02"/>
    <w:rsid w:val="00BF5B12"/>
    <w:rsid w:val="00BF5BDC"/>
    <w:rsid w:val="00BF5DB5"/>
    <w:rsid w:val="00BF5EEA"/>
    <w:rsid w:val="00BF5EFF"/>
    <w:rsid w:val="00BF608F"/>
    <w:rsid w:val="00BF6188"/>
    <w:rsid w:val="00BF6582"/>
    <w:rsid w:val="00BF65DD"/>
    <w:rsid w:val="00BF65FC"/>
    <w:rsid w:val="00BF662D"/>
    <w:rsid w:val="00BF6677"/>
    <w:rsid w:val="00BF667C"/>
    <w:rsid w:val="00BF6789"/>
    <w:rsid w:val="00BF6831"/>
    <w:rsid w:val="00BF69B4"/>
    <w:rsid w:val="00BF6D6C"/>
    <w:rsid w:val="00BF6EAD"/>
    <w:rsid w:val="00BF7021"/>
    <w:rsid w:val="00BF7062"/>
    <w:rsid w:val="00BF7102"/>
    <w:rsid w:val="00BF7542"/>
    <w:rsid w:val="00BF7ABD"/>
    <w:rsid w:val="00BF7C8A"/>
    <w:rsid w:val="00BF7D48"/>
    <w:rsid w:val="00BF7F4C"/>
    <w:rsid w:val="00C00234"/>
    <w:rsid w:val="00C00428"/>
    <w:rsid w:val="00C00578"/>
    <w:rsid w:val="00C00908"/>
    <w:rsid w:val="00C00C1D"/>
    <w:rsid w:val="00C00E0A"/>
    <w:rsid w:val="00C019FD"/>
    <w:rsid w:val="00C01ACA"/>
    <w:rsid w:val="00C01DAF"/>
    <w:rsid w:val="00C020BF"/>
    <w:rsid w:val="00C02235"/>
    <w:rsid w:val="00C023C4"/>
    <w:rsid w:val="00C023F4"/>
    <w:rsid w:val="00C02556"/>
    <w:rsid w:val="00C028DF"/>
    <w:rsid w:val="00C02C9F"/>
    <w:rsid w:val="00C02CB7"/>
    <w:rsid w:val="00C0323C"/>
    <w:rsid w:val="00C0325D"/>
    <w:rsid w:val="00C032EF"/>
    <w:rsid w:val="00C032F6"/>
    <w:rsid w:val="00C038F3"/>
    <w:rsid w:val="00C03977"/>
    <w:rsid w:val="00C03E5C"/>
    <w:rsid w:val="00C04083"/>
    <w:rsid w:val="00C040AE"/>
    <w:rsid w:val="00C04314"/>
    <w:rsid w:val="00C046A9"/>
    <w:rsid w:val="00C0484B"/>
    <w:rsid w:val="00C0484E"/>
    <w:rsid w:val="00C04872"/>
    <w:rsid w:val="00C04B2F"/>
    <w:rsid w:val="00C04C95"/>
    <w:rsid w:val="00C05002"/>
    <w:rsid w:val="00C0514E"/>
    <w:rsid w:val="00C051C3"/>
    <w:rsid w:val="00C052B8"/>
    <w:rsid w:val="00C0537D"/>
    <w:rsid w:val="00C058F5"/>
    <w:rsid w:val="00C0593E"/>
    <w:rsid w:val="00C05A52"/>
    <w:rsid w:val="00C05AD9"/>
    <w:rsid w:val="00C05CB1"/>
    <w:rsid w:val="00C05E21"/>
    <w:rsid w:val="00C06030"/>
    <w:rsid w:val="00C06101"/>
    <w:rsid w:val="00C0628B"/>
    <w:rsid w:val="00C06608"/>
    <w:rsid w:val="00C06772"/>
    <w:rsid w:val="00C0684F"/>
    <w:rsid w:val="00C06932"/>
    <w:rsid w:val="00C06AB0"/>
    <w:rsid w:val="00C06B3F"/>
    <w:rsid w:val="00C06D90"/>
    <w:rsid w:val="00C0708D"/>
    <w:rsid w:val="00C07737"/>
    <w:rsid w:val="00C0786D"/>
    <w:rsid w:val="00C07B5E"/>
    <w:rsid w:val="00C07CB9"/>
    <w:rsid w:val="00C07DE8"/>
    <w:rsid w:val="00C1008F"/>
    <w:rsid w:val="00C10213"/>
    <w:rsid w:val="00C102B4"/>
    <w:rsid w:val="00C1048F"/>
    <w:rsid w:val="00C105DC"/>
    <w:rsid w:val="00C107C3"/>
    <w:rsid w:val="00C1080A"/>
    <w:rsid w:val="00C10880"/>
    <w:rsid w:val="00C109E8"/>
    <w:rsid w:val="00C10A79"/>
    <w:rsid w:val="00C10B2C"/>
    <w:rsid w:val="00C10B83"/>
    <w:rsid w:val="00C10D9B"/>
    <w:rsid w:val="00C11441"/>
    <w:rsid w:val="00C11668"/>
    <w:rsid w:val="00C1195F"/>
    <w:rsid w:val="00C11A01"/>
    <w:rsid w:val="00C11CEA"/>
    <w:rsid w:val="00C11CF9"/>
    <w:rsid w:val="00C11DB9"/>
    <w:rsid w:val="00C11E62"/>
    <w:rsid w:val="00C11EDA"/>
    <w:rsid w:val="00C12090"/>
    <w:rsid w:val="00C121C9"/>
    <w:rsid w:val="00C122B8"/>
    <w:rsid w:val="00C12583"/>
    <w:rsid w:val="00C12586"/>
    <w:rsid w:val="00C12662"/>
    <w:rsid w:val="00C126F4"/>
    <w:rsid w:val="00C12896"/>
    <w:rsid w:val="00C1331C"/>
    <w:rsid w:val="00C13406"/>
    <w:rsid w:val="00C13550"/>
    <w:rsid w:val="00C1393A"/>
    <w:rsid w:val="00C13977"/>
    <w:rsid w:val="00C13C85"/>
    <w:rsid w:val="00C14102"/>
    <w:rsid w:val="00C14828"/>
    <w:rsid w:val="00C14A29"/>
    <w:rsid w:val="00C14B07"/>
    <w:rsid w:val="00C14B54"/>
    <w:rsid w:val="00C14D18"/>
    <w:rsid w:val="00C14F21"/>
    <w:rsid w:val="00C14FDE"/>
    <w:rsid w:val="00C15716"/>
    <w:rsid w:val="00C1582E"/>
    <w:rsid w:val="00C1589F"/>
    <w:rsid w:val="00C1592E"/>
    <w:rsid w:val="00C15945"/>
    <w:rsid w:val="00C15BE0"/>
    <w:rsid w:val="00C15EA1"/>
    <w:rsid w:val="00C1611F"/>
    <w:rsid w:val="00C1613D"/>
    <w:rsid w:val="00C165CF"/>
    <w:rsid w:val="00C167DA"/>
    <w:rsid w:val="00C16889"/>
    <w:rsid w:val="00C1697E"/>
    <w:rsid w:val="00C169B5"/>
    <w:rsid w:val="00C169F3"/>
    <w:rsid w:val="00C16A06"/>
    <w:rsid w:val="00C16CE7"/>
    <w:rsid w:val="00C16D07"/>
    <w:rsid w:val="00C16F7F"/>
    <w:rsid w:val="00C16F86"/>
    <w:rsid w:val="00C16FEF"/>
    <w:rsid w:val="00C170C3"/>
    <w:rsid w:val="00C17640"/>
    <w:rsid w:val="00C2017D"/>
    <w:rsid w:val="00C20570"/>
    <w:rsid w:val="00C20628"/>
    <w:rsid w:val="00C20A23"/>
    <w:rsid w:val="00C20B10"/>
    <w:rsid w:val="00C20DEE"/>
    <w:rsid w:val="00C20FCD"/>
    <w:rsid w:val="00C211AB"/>
    <w:rsid w:val="00C21419"/>
    <w:rsid w:val="00C21438"/>
    <w:rsid w:val="00C21565"/>
    <w:rsid w:val="00C216A9"/>
    <w:rsid w:val="00C2190A"/>
    <w:rsid w:val="00C21BD9"/>
    <w:rsid w:val="00C21CBF"/>
    <w:rsid w:val="00C22077"/>
    <w:rsid w:val="00C220AF"/>
    <w:rsid w:val="00C2213B"/>
    <w:rsid w:val="00C226F2"/>
    <w:rsid w:val="00C228B1"/>
    <w:rsid w:val="00C22B97"/>
    <w:rsid w:val="00C22D66"/>
    <w:rsid w:val="00C22DCA"/>
    <w:rsid w:val="00C230B2"/>
    <w:rsid w:val="00C23576"/>
    <w:rsid w:val="00C2363A"/>
    <w:rsid w:val="00C2385C"/>
    <w:rsid w:val="00C23A40"/>
    <w:rsid w:val="00C23A5E"/>
    <w:rsid w:val="00C23AAB"/>
    <w:rsid w:val="00C23BAD"/>
    <w:rsid w:val="00C23DBE"/>
    <w:rsid w:val="00C23E4D"/>
    <w:rsid w:val="00C24204"/>
    <w:rsid w:val="00C242CA"/>
    <w:rsid w:val="00C242CB"/>
    <w:rsid w:val="00C243A2"/>
    <w:rsid w:val="00C2463B"/>
    <w:rsid w:val="00C246F2"/>
    <w:rsid w:val="00C2478E"/>
    <w:rsid w:val="00C24961"/>
    <w:rsid w:val="00C24AD8"/>
    <w:rsid w:val="00C24BA9"/>
    <w:rsid w:val="00C24CCB"/>
    <w:rsid w:val="00C24E39"/>
    <w:rsid w:val="00C24ED2"/>
    <w:rsid w:val="00C2503A"/>
    <w:rsid w:val="00C25046"/>
    <w:rsid w:val="00C2536B"/>
    <w:rsid w:val="00C253E7"/>
    <w:rsid w:val="00C253E9"/>
    <w:rsid w:val="00C25670"/>
    <w:rsid w:val="00C25676"/>
    <w:rsid w:val="00C258DC"/>
    <w:rsid w:val="00C25A39"/>
    <w:rsid w:val="00C25A85"/>
    <w:rsid w:val="00C25B11"/>
    <w:rsid w:val="00C25BB9"/>
    <w:rsid w:val="00C25F61"/>
    <w:rsid w:val="00C26103"/>
    <w:rsid w:val="00C262FD"/>
    <w:rsid w:val="00C26681"/>
    <w:rsid w:val="00C26934"/>
    <w:rsid w:val="00C26DB2"/>
    <w:rsid w:val="00C26E60"/>
    <w:rsid w:val="00C26F85"/>
    <w:rsid w:val="00C2714F"/>
    <w:rsid w:val="00C2717E"/>
    <w:rsid w:val="00C2746E"/>
    <w:rsid w:val="00C2788D"/>
    <w:rsid w:val="00C27C60"/>
    <w:rsid w:val="00C27CA8"/>
    <w:rsid w:val="00C27D15"/>
    <w:rsid w:val="00C27EEA"/>
    <w:rsid w:val="00C3012C"/>
    <w:rsid w:val="00C301D2"/>
    <w:rsid w:val="00C303DF"/>
    <w:rsid w:val="00C30830"/>
    <w:rsid w:val="00C30895"/>
    <w:rsid w:val="00C30990"/>
    <w:rsid w:val="00C30ACA"/>
    <w:rsid w:val="00C30B7E"/>
    <w:rsid w:val="00C30BCD"/>
    <w:rsid w:val="00C30CA1"/>
    <w:rsid w:val="00C30D55"/>
    <w:rsid w:val="00C30D89"/>
    <w:rsid w:val="00C311BE"/>
    <w:rsid w:val="00C312A7"/>
    <w:rsid w:val="00C312BE"/>
    <w:rsid w:val="00C31532"/>
    <w:rsid w:val="00C317DF"/>
    <w:rsid w:val="00C317EE"/>
    <w:rsid w:val="00C31883"/>
    <w:rsid w:val="00C3189B"/>
    <w:rsid w:val="00C31A6D"/>
    <w:rsid w:val="00C31C4B"/>
    <w:rsid w:val="00C32014"/>
    <w:rsid w:val="00C32214"/>
    <w:rsid w:val="00C32275"/>
    <w:rsid w:val="00C3253C"/>
    <w:rsid w:val="00C3257D"/>
    <w:rsid w:val="00C328B3"/>
    <w:rsid w:val="00C32955"/>
    <w:rsid w:val="00C32A71"/>
    <w:rsid w:val="00C32CC7"/>
    <w:rsid w:val="00C32D16"/>
    <w:rsid w:val="00C32D6C"/>
    <w:rsid w:val="00C32E3A"/>
    <w:rsid w:val="00C32EA6"/>
    <w:rsid w:val="00C32F1F"/>
    <w:rsid w:val="00C32F85"/>
    <w:rsid w:val="00C3310B"/>
    <w:rsid w:val="00C331EC"/>
    <w:rsid w:val="00C332A8"/>
    <w:rsid w:val="00C332DE"/>
    <w:rsid w:val="00C3337F"/>
    <w:rsid w:val="00C333C4"/>
    <w:rsid w:val="00C3356D"/>
    <w:rsid w:val="00C33612"/>
    <w:rsid w:val="00C33744"/>
    <w:rsid w:val="00C3376D"/>
    <w:rsid w:val="00C3388A"/>
    <w:rsid w:val="00C33A4E"/>
    <w:rsid w:val="00C33BDF"/>
    <w:rsid w:val="00C33DC4"/>
    <w:rsid w:val="00C340AC"/>
    <w:rsid w:val="00C34498"/>
    <w:rsid w:val="00C344BD"/>
    <w:rsid w:val="00C344C5"/>
    <w:rsid w:val="00C34532"/>
    <w:rsid w:val="00C34765"/>
    <w:rsid w:val="00C3498B"/>
    <w:rsid w:val="00C349DC"/>
    <w:rsid w:val="00C349F4"/>
    <w:rsid w:val="00C34B14"/>
    <w:rsid w:val="00C34BF1"/>
    <w:rsid w:val="00C34DDF"/>
    <w:rsid w:val="00C34E90"/>
    <w:rsid w:val="00C34EF5"/>
    <w:rsid w:val="00C34F59"/>
    <w:rsid w:val="00C3518D"/>
    <w:rsid w:val="00C35390"/>
    <w:rsid w:val="00C35459"/>
    <w:rsid w:val="00C35852"/>
    <w:rsid w:val="00C35861"/>
    <w:rsid w:val="00C35C9A"/>
    <w:rsid w:val="00C35E56"/>
    <w:rsid w:val="00C35EFA"/>
    <w:rsid w:val="00C36223"/>
    <w:rsid w:val="00C36245"/>
    <w:rsid w:val="00C36290"/>
    <w:rsid w:val="00C363E0"/>
    <w:rsid w:val="00C36739"/>
    <w:rsid w:val="00C36A53"/>
    <w:rsid w:val="00C36CF4"/>
    <w:rsid w:val="00C36E1C"/>
    <w:rsid w:val="00C36E1F"/>
    <w:rsid w:val="00C36EA2"/>
    <w:rsid w:val="00C375AE"/>
    <w:rsid w:val="00C376BE"/>
    <w:rsid w:val="00C37A3D"/>
    <w:rsid w:val="00C37CEA"/>
    <w:rsid w:val="00C37E14"/>
    <w:rsid w:val="00C37EE5"/>
    <w:rsid w:val="00C37EF5"/>
    <w:rsid w:val="00C40210"/>
    <w:rsid w:val="00C40367"/>
    <w:rsid w:val="00C40478"/>
    <w:rsid w:val="00C404E2"/>
    <w:rsid w:val="00C4060D"/>
    <w:rsid w:val="00C406BC"/>
    <w:rsid w:val="00C4087E"/>
    <w:rsid w:val="00C40959"/>
    <w:rsid w:val="00C409A2"/>
    <w:rsid w:val="00C409E7"/>
    <w:rsid w:val="00C40B08"/>
    <w:rsid w:val="00C40F90"/>
    <w:rsid w:val="00C411DA"/>
    <w:rsid w:val="00C4120E"/>
    <w:rsid w:val="00C4123B"/>
    <w:rsid w:val="00C41851"/>
    <w:rsid w:val="00C41AB3"/>
    <w:rsid w:val="00C41BCC"/>
    <w:rsid w:val="00C41E10"/>
    <w:rsid w:val="00C41E1D"/>
    <w:rsid w:val="00C41E53"/>
    <w:rsid w:val="00C4205C"/>
    <w:rsid w:val="00C42382"/>
    <w:rsid w:val="00C4239F"/>
    <w:rsid w:val="00C426CF"/>
    <w:rsid w:val="00C42793"/>
    <w:rsid w:val="00C427F1"/>
    <w:rsid w:val="00C429D7"/>
    <w:rsid w:val="00C42D5C"/>
    <w:rsid w:val="00C43036"/>
    <w:rsid w:val="00C430CD"/>
    <w:rsid w:val="00C435C2"/>
    <w:rsid w:val="00C4371F"/>
    <w:rsid w:val="00C43788"/>
    <w:rsid w:val="00C43804"/>
    <w:rsid w:val="00C43823"/>
    <w:rsid w:val="00C43A7E"/>
    <w:rsid w:val="00C442D8"/>
    <w:rsid w:val="00C44559"/>
    <w:rsid w:val="00C448F9"/>
    <w:rsid w:val="00C44BF4"/>
    <w:rsid w:val="00C4503C"/>
    <w:rsid w:val="00C451D1"/>
    <w:rsid w:val="00C4537A"/>
    <w:rsid w:val="00C455EB"/>
    <w:rsid w:val="00C45650"/>
    <w:rsid w:val="00C457D3"/>
    <w:rsid w:val="00C458AF"/>
    <w:rsid w:val="00C458DC"/>
    <w:rsid w:val="00C45FB6"/>
    <w:rsid w:val="00C4622D"/>
    <w:rsid w:val="00C4633B"/>
    <w:rsid w:val="00C465A8"/>
    <w:rsid w:val="00C46609"/>
    <w:rsid w:val="00C4686E"/>
    <w:rsid w:val="00C46899"/>
    <w:rsid w:val="00C46A1B"/>
    <w:rsid w:val="00C46B81"/>
    <w:rsid w:val="00C46BC9"/>
    <w:rsid w:val="00C46E3D"/>
    <w:rsid w:val="00C46E52"/>
    <w:rsid w:val="00C46FC9"/>
    <w:rsid w:val="00C4725C"/>
    <w:rsid w:val="00C472B3"/>
    <w:rsid w:val="00C473FF"/>
    <w:rsid w:val="00C47489"/>
    <w:rsid w:val="00C474EF"/>
    <w:rsid w:val="00C478AC"/>
    <w:rsid w:val="00C47BB7"/>
    <w:rsid w:val="00C47D99"/>
    <w:rsid w:val="00C47EA5"/>
    <w:rsid w:val="00C501CD"/>
    <w:rsid w:val="00C502F6"/>
    <w:rsid w:val="00C503F8"/>
    <w:rsid w:val="00C5060F"/>
    <w:rsid w:val="00C507CD"/>
    <w:rsid w:val="00C50878"/>
    <w:rsid w:val="00C509F4"/>
    <w:rsid w:val="00C50A13"/>
    <w:rsid w:val="00C50AAA"/>
    <w:rsid w:val="00C50B9D"/>
    <w:rsid w:val="00C50C78"/>
    <w:rsid w:val="00C50C89"/>
    <w:rsid w:val="00C50CA7"/>
    <w:rsid w:val="00C50CC6"/>
    <w:rsid w:val="00C50EAF"/>
    <w:rsid w:val="00C50F1B"/>
    <w:rsid w:val="00C50FB2"/>
    <w:rsid w:val="00C50FB7"/>
    <w:rsid w:val="00C51194"/>
    <w:rsid w:val="00C512B9"/>
    <w:rsid w:val="00C512EC"/>
    <w:rsid w:val="00C5130E"/>
    <w:rsid w:val="00C513A1"/>
    <w:rsid w:val="00C513B3"/>
    <w:rsid w:val="00C5153D"/>
    <w:rsid w:val="00C5181B"/>
    <w:rsid w:val="00C51D55"/>
    <w:rsid w:val="00C51D7E"/>
    <w:rsid w:val="00C51DEB"/>
    <w:rsid w:val="00C5205B"/>
    <w:rsid w:val="00C5229E"/>
    <w:rsid w:val="00C524E5"/>
    <w:rsid w:val="00C52523"/>
    <w:rsid w:val="00C526DE"/>
    <w:rsid w:val="00C52710"/>
    <w:rsid w:val="00C528A0"/>
    <w:rsid w:val="00C53123"/>
    <w:rsid w:val="00C53244"/>
    <w:rsid w:val="00C53254"/>
    <w:rsid w:val="00C532B5"/>
    <w:rsid w:val="00C534BF"/>
    <w:rsid w:val="00C535A0"/>
    <w:rsid w:val="00C537D5"/>
    <w:rsid w:val="00C537DE"/>
    <w:rsid w:val="00C538D1"/>
    <w:rsid w:val="00C53968"/>
    <w:rsid w:val="00C53976"/>
    <w:rsid w:val="00C53C1E"/>
    <w:rsid w:val="00C53CC8"/>
    <w:rsid w:val="00C53E01"/>
    <w:rsid w:val="00C53EDD"/>
    <w:rsid w:val="00C53EE6"/>
    <w:rsid w:val="00C5426E"/>
    <w:rsid w:val="00C542D5"/>
    <w:rsid w:val="00C543D5"/>
    <w:rsid w:val="00C5472C"/>
    <w:rsid w:val="00C548F9"/>
    <w:rsid w:val="00C54919"/>
    <w:rsid w:val="00C54928"/>
    <w:rsid w:val="00C54955"/>
    <w:rsid w:val="00C54F98"/>
    <w:rsid w:val="00C5500D"/>
    <w:rsid w:val="00C550E4"/>
    <w:rsid w:val="00C5511D"/>
    <w:rsid w:val="00C552B1"/>
    <w:rsid w:val="00C554D7"/>
    <w:rsid w:val="00C55597"/>
    <w:rsid w:val="00C5570D"/>
    <w:rsid w:val="00C559AA"/>
    <w:rsid w:val="00C55BAC"/>
    <w:rsid w:val="00C55E20"/>
    <w:rsid w:val="00C55EAA"/>
    <w:rsid w:val="00C55EC4"/>
    <w:rsid w:val="00C55F72"/>
    <w:rsid w:val="00C55FA6"/>
    <w:rsid w:val="00C5608C"/>
    <w:rsid w:val="00C560F0"/>
    <w:rsid w:val="00C5620F"/>
    <w:rsid w:val="00C562A8"/>
    <w:rsid w:val="00C562ED"/>
    <w:rsid w:val="00C56353"/>
    <w:rsid w:val="00C563C2"/>
    <w:rsid w:val="00C56463"/>
    <w:rsid w:val="00C5664D"/>
    <w:rsid w:val="00C56BE0"/>
    <w:rsid w:val="00C56D4A"/>
    <w:rsid w:val="00C56D92"/>
    <w:rsid w:val="00C56E83"/>
    <w:rsid w:val="00C5723B"/>
    <w:rsid w:val="00C57283"/>
    <w:rsid w:val="00C57343"/>
    <w:rsid w:val="00C575D7"/>
    <w:rsid w:val="00C57608"/>
    <w:rsid w:val="00C57A73"/>
    <w:rsid w:val="00C57C1E"/>
    <w:rsid w:val="00C57D53"/>
    <w:rsid w:val="00C6019D"/>
    <w:rsid w:val="00C6040E"/>
    <w:rsid w:val="00C6059A"/>
    <w:rsid w:val="00C60895"/>
    <w:rsid w:val="00C60F31"/>
    <w:rsid w:val="00C61056"/>
    <w:rsid w:val="00C6114B"/>
    <w:rsid w:val="00C611E2"/>
    <w:rsid w:val="00C6123B"/>
    <w:rsid w:val="00C614BF"/>
    <w:rsid w:val="00C617F7"/>
    <w:rsid w:val="00C618BC"/>
    <w:rsid w:val="00C618DA"/>
    <w:rsid w:val="00C61995"/>
    <w:rsid w:val="00C61ADC"/>
    <w:rsid w:val="00C61BE4"/>
    <w:rsid w:val="00C61D94"/>
    <w:rsid w:val="00C61DB2"/>
    <w:rsid w:val="00C61E09"/>
    <w:rsid w:val="00C61EAB"/>
    <w:rsid w:val="00C61F17"/>
    <w:rsid w:val="00C61F44"/>
    <w:rsid w:val="00C61FBB"/>
    <w:rsid w:val="00C622E7"/>
    <w:rsid w:val="00C62856"/>
    <w:rsid w:val="00C62916"/>
    <w:rsid w:val="00C629A8"/>
    <w:rsid w:val="00C62A1F"/>
    <w:rsid w:val="00C62D4A"/>
    <w:rsid w:val="00C62D99"/>
    <w:rsid w:val="00C62DA2"/>
    <w:rsid w:val="00C62FBD"/>
    <w:rsid w:val="00C63206"/>
    <w:rsid w:val="00C634A1"/>
    <w:rsid w:val="00C63686"/>
    <w:rsid w:val="00C636DD"/>
    <w:rsid w:val="00C6377A"/>
    <w:rsid w:val="00C63833"/>
    <w:rsid w:val="00C63862"/>
    <w:rsid w:val="00C63A98"/>
    <w:rsid w:val="00C63F18"/>
    <w:rsid w:val="00C6428E"/>
    <w:rsid w:val="00C64319"/>
    <w:rsid w:val="00C64376"/>
    <w:rsid w:val="00C64483"/>
    <w:rsid w:val="00C64596"/>
    <w:rsid w:val="00C645E4"/>
    <w:rsid w:val="00C646C6"/>
    <w:rsid w:val="00C64BAD"/>
    <w:rsid w:val="00C64FDE"/>
    <w:rsid w:val="00C65036"/>
    <w:rsid w:val="00C6539F"/>
    <w:rsid w:val="00C654B8"/>
    <w:rsid w:val="00C654E7"/>
    <w:rsid w:val="00C6550E"/>
    <w:rsid w:val="00C655C5"/>
    <w:rsid w:val="00C656D1"/>
    <w:rsid w:val="00C6578A"/>
    <w:rsid w:val="00C6584B"/>
    <w:rsid w:val="00C65B30"/>
    <w:rsid w:val="00C65B43"/>
    <w:rsid w:val="00C65EA2"/>
    <w:rsid w:val="00C65F8A"/>
    <w:rsid w:val="00C66066"/>
    <w:rsid w:val="00C66126"/>
    <w:rsid w:val="00C66486"/>
    <w:rsid w:val="00C66673"/>
    <w:rsid w:val="00C66736"/>
    <w:rsid w:val="00C671F0"/>
    <w:rsid w:val="00C6723C"/>
    <w:rsid w:val="00C672F8"/>
    <w:rsid w:val="00C676AE"/>
    <w:rsid w:val="00C679A2"/>
    <w:rsid w:val="00C67AE3"/>
    <w:rsid w:val="00C67B3A"/>
    <w:rsid w:val="00C67CAF"/>
    <w:rsid w:val="00C70038"/>
    <w:rsid w:val="00C70077"/>
    <w:rsid w:val="00C7033D"/>
    <w:rsid w:val="00C70429"/>
    <w:rsid w:val="00C70835"/>
    <w:rsid w:val="00C708A0"/>
    <w:rsid w:val="00C7090B"/>
    <w:rsid w:val="00C70DFA"/>
    <w:rsid w:val="00C70E1A"/>
    <w:rsid w:val="00C710BD"/>
    <w:rsid w:val="00C71346"/>
    <w:rsid w:val="00C71558"/>
    <w:rsid w:val="00C717AB"/>
    <w:rsid w:val="00C71A80"/>
    <w:rsid w:val="00C71CA2"/>
    <w:rsid w:val="00C720DF"/>
    <w:rsid w:val="00C7255B"/>
    <w:rsid w:val="00C7273F"/>
    <w:rsid w:val="00C7287F"/>
    <w:rsid w:val="00C729B6"/>
    <w:rsid w:val="00C72A1E"/>
    <w:rsid w:val="00C72CA5"/>
    <w:rsid w:val="00C72DCB"/>
    <w:rsid w:val="00C734F9"/>
    <w:rsid w:val="00C73B1F"/>
    <w:rsid w:val="00C73EAF"/>
    <w:rsid w:val="00C73F5B"/>
    <w:rsid w:val="00C73FDE"/>
    <w:rsid w:val="00C743B6"/>
    <w:rsid w:val="00C7445A"/>
    <w:rsid w:val="00C74474"/>
    <w:rsid w:val="00C74508"/>
    <w:rsid w:val="00C74553"/>
    <w:rsid w:val="00C74634"/>
    <w:rsid w:val="00C7472B"/>
    <w:rsid w:val="00C7473D"/>
    <w:rsid w:val="00C749D9"/>
    <w:rsid w:val="00C74C60"/>
    <w:rsid w:val="00C74EC2"/>
    <w:rsid w:val="00C74FE2"/>
    <w:rsid w:val="00C753D2"/>
    <w:rsid w:val="00C7555B"/>
    <w:rsid w:val="00C7570C"/>
    <w:rsid w:val="00C757F4"/>
    <w:rsid w:val="00C75887"/>
    <w:rsid w:val="00C758C7"/>
    <w:rsid w:val="00C758D7"/>
    <w:rsid w:val="00C75B06"/>
    <w:rsid w:val="00C75D93"/>
    <w:rsid w:val="00C75FA1"/>
    <w:rsid w:val="00C76032"/>
    <w:rsid w:val="00C760C9"/>
    <w:rsid w:val="00C7631D"/>
    <w:rsid w:val="00C763D5"/>
    <w:rsid w:val="00C76577"/>
    <w:rsid w:val="00C76593"/>
    <w:rsid w:val="00C766E5"/>
    <w:rsid w:val="00C76718"/>
    <w:rsid w:val="00C767D7"/>
    <w:rsid w:val="00C768CF"/>
    <w:rsid w:val="00C76B5C"/>
    <w:rsid w:val="00C76C1F"/>
    <w:rsid w:val="00C76D33"/>
    <w:rsid w:val="00C76EA4"/>
    <w:rsid w:val="00C7702E"/>
    <w:rsid w:val="00C77152"/>
    <w:rsid w:val="00C7724D"/>
    <w:rsid w:val="00C77321"/>
    <w:rsid w:val="00C77460"/>
    <w:rsid w:val="00C7759D"/>
    <w:rsid w:val="00C77643"/>
    <w:rsid w:val="00C77745"/>
    <w:rsid w:val="00C777EE"/>
    <w:rsid w:val="00C77898"/>
    <w:rsid w:val="00C77945"/>
    <w:rsid w:val="00C77C2F"/>
    <w:rsid w:val="00C80574"/>
    <w:rsid w:val="00C80697"/>
    <w:rsid w:val="00C80821"/>
    <w:rsid w:val="00C8082F"/>
    <w:rsid w:val="00C809C6"/>
    <w:rsid w:val="00C80B2D"/>
    <w:rsid w:val="00C80D3B"/>
    <w:rsid w:val="00C80E8E"/>
    <w:rsid w:val="00C8117B"/>
    <w:rsid w:val="00C81257"/>
    <w:rsid w:val="00C81390"/>
    <w:rsid w:val="00C8156E"/>
    <w:rsid w:val="00C815D0"/>
    <w:rsid w:val="00C8163F"/>
    <w:rsid w:val="00C81768"/>
    <w:rsid w:val="00C81813"/>
    <w:rsid w:val="00C818B0"/>
    <w:rsid w:val="00C818B8"/>
    <w:rsid w:val="00C8193F"/>
    <w:rsid w:val="00C81B73"/>
    <w:rsid w:val="00C81CA2"/>
    <w:rsid w:val="00C81DF6"/>
    <w:rsid w:val="00C81E23"/>
    <w:rsid w:val="00C81E44"/>
    <w:rsid w:val="00C82023"/>
    <w:rsid w:val="00C820B1"/>
    <w:rsid w:val="00C820C4"/>
    <w:rsid w:val="00C8229D"/>
    <w:rsid w:val="00C82415"/>
    <w:rsid w:val="00C8256B"/>
    <w:rsid w:val="00C82692"/>
    <w:rsid w:val="00C8288A"/>
    <w:rsid w:val="00C8290F"/>
    <w:rsid w:val="00C829D4"/>
    <w:rsid w:val="00C82A52"/>
    <w:rsid w:val="00C82AEE"/>
    <w:rsid w:val="00C82B33"/>
    <w:rsid w:val="00C82B6D"/>
    <w:rsid w:val="00C82E08"/>
    <w:rsid w:val="00C83234"/>
    <w:rsid w:val="00C8357D"/>
    <w:rsid w:val="00C83621"/>
    <w:rsid w:val="00C83715"/>
    <w:rsid w:val="00C838D8"/>
    <w:rsid w:val="00C839EF"/>
    <w:rsid w:val="00C83B6F"/>
    <w:rsid w:val="00C83D8E"/>
    <w:rsid w:val="00C83F42"/>
    <w:rsid w:val="00C8406B"/>
    <w:rsid w:val="00C84155"/>
    <w:rsid w:val="00C841D1"/>
    <w:rsid w:val="00C846E7"/>
    <w:rsid w:val="00C847BF"/>
    <w:rsid w:val="00C84808"/>
    <w:rsid w:val="00C84827"/>
    <w:rsid w:val="00C848F6"/>
    <w:rsid w:val="00C84943"/>
    <w:rsid w:val="00C84C09"/>
    <w:rsid w:val="00C84ECD"/>
    <w:rsid w:val="00C84F36"/>
    <w:rsid w:val="00C850AE"/>
    <w:rsid w:val="00C851DC"/>
    <w:rsid w:val="00C8564A"/>
    <w:rsid w:val="00C859C7"/>
    <w:rsid w:val="00C85A6C"/>
    <w:rsid w:val="00C85CA5"/>
    <w:rsid w:val="00C85CB2"/>
    <w:rsid w:val="00C85DAE"/>
    <w:rsid w:val="00C85EFA"/>
    <w:rsid w:val="00C86347"/>
    <w:rsid w:val="00C86465"/>
    <w:rsid w:val="00C86491"/>
    <w:rsid w:val="00C8670D"/>
    <w:rsid w:val="00C86740"/>
    <w:rsid w:val="00C86980"/>
    <w:rsid w:val="00C86B66"/>
    <w:rsid w:val="00C86C87"/>
    <w:rsid w:val="00C86FE0"/>
    <w:rsid w:val="00C8700F"/>
    <w:rsid w:val="00C87026"/>
    <w:rsid w:val="00C8710F"/>
    <w:rsid w:val="00C874BD"/>
    <w:rsid w:val="00C874DF"/>
    <w:rsid w:val="00C87582"/>
    <w:rsid w:val="00C875DC"/>
    <w:rsid w:val="00C8763A"/>
    <w:rsid w:val="00C87769"/>
    <w:rsid w:val="00C8789A"/>
    <w:rsid w:val="00C87BDA"/>
    <w:rsid w:val="00C90144"/>
    <w:rsid w:val="00C90198"/>
    <w:rsid w:val="00C90509"/>
    <w:rsid w:val="00C90901"/>
    <w:rsid w:val="00C90C9B"/>
    <w:rsid w:val="00C90EF3"/>
    <w:rsid w:val="00C910F5"/>
    <w:rsid w:val="00C91100"/>
    <w:rsid w:val="00C9122F"/>
    <w:rsid w:val="00C91515"/>
    <w:rsid w:val="00C918C4"/>
    <w:rsid w:val="00C91977"/>
    <w:rsid w:val="00C91AFE"/>
    <w:rsid w:val="00C91C05"/>
    <w:rsid w:val="00C91EE4"/>
    <w:rsid w:val="00C91F91"/>
    <w:rsid w:val="00C92009"/>
    <w:rsid w:val="00C921B6"/>
    <w:rsid w:val="00C92393"/>
    <w:rsid w:val="00C923D9"/>
    <w:rsid w:val="00C9246A"/>
    <w:rsid w:val="00C92563"/>
    <w:rsid w:val="00C925FA"/>
    <w:rsid w:val="00C926A5"/>
    <w:rsid w:val="00C9272F"/>
    <w:rsid w:val="00C92A16"/>
    <w:rsid w:val="00C92BBC"/>
    <w:rsid w:val="00C92D51"/>
    <w:rsid w:val="00C9314B"/>
    <w:rsid w:val="00C935DC"/>
    <w:rsid w:val="00C9363C"/>
    <w:rsid w:val="00C937A4"/>
    <w:rsid w:val="00C93B97"/>
    <w:rsid w:val="00C93CCC"/>
    <w:rsid w:val="00C93E87"/>
    <w:rsid w:val="00C94015"/>
    <w:rsid w:val="00C9401B"/>
    <w:rsid w:val="00C94283"/>
    <w:rsid w:val="00C94294"/>
    <w:rsid w:val="00C942AB"/>
    <w:rsid w:val="00C947C7"/>
    <w:rsid w:val="00C94862"/>
    <w:rsid w:val="00C94A57"/>
    <w:rsid w:val="00C94E30"/>
    <w:rsid w:val="00C94F35"/>
    <w:rsid w:val="00C9511B"/>
    <w:rsid w:val="00C95146"/>
    <w:rsid w:val="00C95172"/>
    <w:rsid w:val="00C953F4"/>
    <w:rsid w:val="00C9558A"/>
    <w:rsid w:val="00C95617"/>
    <w:rsid w:val="00C956AA"/>
    <w:rsid w:val="00C95C54"/>
    <w:rsid w:val="00C95C77"/>
    <w:rsid w:val="00C95FA7"/>
    <w:rsid w:val="00C960FA"/>
    <w:rsid w:val="00C961CA"/>
    <w:rsid w:val="00C9637D"/>
    <w:rsid w:val="00C9643A"/>
    <w:rsid w:val="00C9653B"/>
    <w:rsid w:val="00C9656A"/>
    <w:rsid w:val="00C968D9"/>
    <w:rsid w:val="00C96B2D"/>
    <w:rsid w:val="00C96BA5"/>
    <w:rsid w:val="00C96C44"/>
    <w:rsid w:val="00C96C4D"/>
    <w:rsid w:val="00C96C65"/>
    <w:rsid w:val="00C96D1C"/>
    <w:rsid w:val="00C97085"/>
    <w:rsid w:val="00C970CC"/>
    <w:rsid w:val="00C97424"/>
    <w:rsid w:val="00C975F3"/>
    <w:rsid w:val="00C97650"/>
    <w:rsid w:val="00C97700"/>
    <w:rsid w:val="00C9784F"/>
    <w:rsid w:val="00C97893"/>
    <w:rsid w:val="00C97CF7"/>
    <w:rsid w:val="00C97D2F"/>
    <w:rsid w:val="00C97FCD"/>
    <w:rsid w:val="00CA0045"/>
    <w:rsid w:val="00CA022D"/>
    <w:rsid w:val="00CA02D0"/>
    <w:rsid w:val="00CA03B0"/>
    <w:rsid w:val="00CA04FD"/>
    <w:rsid w:val="00CA0544"/>
    <w:rsid w:val="00CA06A4"/>
    <w:rsid w:val="00CA06B7"/>
    <w:rsid w:val="00CA0742"/>
    <w:rsid w:val="00CA0932"/>
    <w:rsid w:val="00CA0984"/>
    <w:rsid w:val="00CA0AD2"/>
    <w:rsid w:val="00CA0CB7"/>
    <w:rsid w:val="00CA0D51"/>
    <w:rsid w:val="00CA0E52"/>
    <w:rsid w:val="00CA0FA0"/>
    <w:rsid w:val="00CA1158"/>
    <w:rsid w:val="00CA12AE"/>
    <w:rsid w:val="00CA13BF"/>
    <w:rsid w:val="00CA1500"/>
    <w:rsid w:val="00CA1585"/>
    <w:rsid w:val="00CA193D"/>
    <w:rsid w:val="00CA1B3C"/>
    <w:rsid w:val="00CA1D3B"/>
    <w:rsid w:val="00CA1E44"/>
    <w:rsid w:val="00CA1F30"/>
    <w:rsid w:val="00CA2018"/>
    <w:rsid w:val="00CA2084"/>
    <w:rsid w:val="00CA251A"/>
    <w:rsid w:val="00CA2542"/>
    <w:rsid w:val="00CA26A8"/>
    <w:rsid w:val="00CA26B1"/>
    <w:rsid w:val="00CA26CB"/>
    <w:rsid w:val="00CA27B9"/>
    <w:rsid w:val="00CA281E"/>
    <w:rsid w:val="00CA2824"/>
    <w:rsid w:val="00CA2D95"/>
    <w:rsid w:val="00CA2DFE"/>
    <w:rsid w:val="00CA2EA7"/>
    <w:rsid w:val="00CA2ED8"/>
    <w:rsid w:val="00CA3225"/>
    <w:rsid w:val="00CA327B"/>
    <w:rsid w:val="00CA32EA"/>
    <w:rsid w:val="00CA3432"/>
    <w:rsid w:val="00CA345E"/>
    <w:rsid w:val="00CA351D"/>
    <w:rsid w:val="00CA3567"/>
    <w:rsid w:val="00CA36B8"/>
    <w:rsid w:val="00CA3757"/>
    <w:rsid w:val="00CA37DB"/>
    <w:rsid w:val="00CA3A20"/>
    <w:rsid w:val="00CA3DEF"/>
    <w:rsid w:val="00CA3F53"/>
    <w:rsid w:val="00CA4201"/>
    <w:rsid w:val="00CA4413"/>
    <w:rsid w:val="00CA4504"/>
    <w:rsid w:val="00CA4508"/>
    <w:rsid w:val="00CA450B"/>
    <w:rsid w:val="00CA45F3"/>
    <w:rsid w:val="00CA468E"/>
    <w:rsid w:val="00CA4C9D"/>
    <w:rsid w:val="00CA4E45"/>
    <w:rsid w:val="00CA4EC0"/>
    <w:rsid w:val="00CA4FE9"/>
    <w:rsid w:val="00CA5136"/>
    <w:rsid w:val="00CA53C3"/>
    <w:rsid w:val="00CA54B0"/>
    <w:rsid w:val="00CA56E6"/>
    <w:rsid w:val="00CA58B3"/>
    <w:rsid w:val="00CA594B"/>
    <w:rsid w:val="00CA5DE5"/>
    <w:rsid w:val="00CA61A6"/>
    <w:rsid w:val="00CA62F6"/>
    <w:rsid w:val="00CA653D"/>
    <w:rsid w:val="00CA668D"/>
    <w:rsid w:val="00CA66FE"/>
    <w:rsid w:val="00CA6859"/>
    <w:rsid w:val="00CA68C7"/>
    <w:rsid w:val="00CA6972"/>
    <w:rsid w:val="00CA698E"/>
    <w:rsid w:val="00CA699F"/>
    <w:rsid w:val="00CA6B99"/>
    <w:rsid w:val="00CA6DF4"/>
    <w:rsid w:val="00CA6E29"/>
    <w:rsid w:val="00CA71DF"/>
    <w:rsid w:val="00CA7375"/>
    <w:rsid w:val="00CA750C"/>
    <w:rsid w:val="00CA75CB"/>
    <w:rsid w:val="00CA7844"/>
    <w:rsid w:val="00CA7964"/>
    <w:rsid w:val="00CA7B23"/>
    <w:rsid w:val="00CA7BF0"/>
    <w:rsid w:val="00CA7CE8"/>
    <w:rsid w:val="00CB0072"/>
    <w:rsid w:val="00CB018F"/>
    <w:rsid w:val="00CB01B4"/>
    <w:rsid w:val="00CB0567"/>
    <w:rsid w:val="00CB05A4"/>
    <w:rsid w:val="00CB05FD"/>
    <w:rsid w:val="00CB087E"/>
    <w:rsid w:val="00CB088D"/>
    <w:rsid w:val="00CB0A55"/>
    <w:rsid w:val="00CB0C67"/>
    <w:rsid w:val="00CB0D0B"/>
    <w:rsid w:val="00CB0DD4"/>
    <w:rsid w:val="00CB0FFF"/>
    <w:rsid w:val="00CB1001"/>
    <w:rsid w:val="00CB11EB"/>
    <w:rsid w:val="00CB13CD"/>
    <w:rsid w:val="00CB1579"/>
    <w:rsid w:val="00CB16C0"/>
    <w:rsid w:val="00CB17ED"/>
    <w:rsid w:val="00CB1CCC"/>
    <w:rsid w:val="00CB1D1D"/>
    <w:rsid w:val="00CB1E6E"/>
    <w:rsid w:val="00CB206C"/>
    <w:rsid w:val="00CB233E"/>
    <w:rsid w:val="00CB23F8"/>
    <w:rsid w:val="00CB244A"/>
    <w:rsid w:val="00CB24DE"/>
    <w:rsid w:val="00CB2590"/>
    <w:rsid w:val="00CB27AF"/>
    <w:rsid w:val="00CB280E"/>
    <w:rsid w:val="00CB2CEB"/>
    <w:rsid w:val="00CB2D46"/>
    <w:rsid w:val="00CB2ECE"/>
    <w:rsid w:val="00CB2EDD"/>
    <w:rsid w:val="00CB305B"/>
    <w:rsid w:val="00CB30D5"/>
    <w:rsid w:val="00CB316D"/>
    <w:rsid w:val="00CB32B6"/>
    <w:rsid w:val="00CB341F"/>
    <w:rsid w:val="00CB3463"/>
    <w:rsid w:val="00CB362C"/>
    <w:rsid w:val="00CB4094"/>
    <w:rsid w:val="00CB40FA"/>
    <w:rsid w:val="00CB4365"/>
    <w:rsid w:val="00CB4376"/>
    <w:rsid w:val="00CB4406"/>
    <w:rsid w:val="00CB4551"/>
    <w:rsid w:val="00CB4636"/>
    <w:rsid w:val="00CB46BE"/>
    <w:rsid w:val="00CB49F8"/>
    <w:rsid w:val="00CB4A5E"/>
    <w:rsid w:val="00CB4A69"/>
    <w:rsid w:val="00CB4CC1"/>
    <w:rsid w:val="00CB5304"/>
    <w:rsid w:val="00CB5338"/>
    <w:rsid w:val="00CB5578"/>
    <w:rsid w:val="00CB586C"/>
    <w:rsid w:val="00CB591D"/>
    <w:rsid w:val="00CB597B"/>
    <w:rsid w:val="00CB5AEB"/>
    <w:rsid w:val="00CB5B06"/>
    <w:rsid w:val="00CB5CD8"/>
    <w:rsid w:val="00CB5F80"/>
    <w:rsid w:val="00CB5FBE"/>
    <w:rsid w:val="00CB62FB"/>
    <w:rsid w:val="00CB62FC"/>
    <w:rsid w:val="00CB64D9"/>
    <w:rsid w:val="00CB657A"/>
    <w:rsid w:val="00CB658F"/>
    <w:rsid w:val="00CB692E"/>
    <w:rsid w:val="00CB6CB5"/>
    <w:rsid w:val="00CB6F6C"/>
    <w:rsid w:val="00CB7086"/>
    <w:rsid w:val="00CB73D6"/>
    <w:rsid w:val="00CB7414"/>
    <w:rsid w:val="00CB7623"/>
    <w:rsid w:val="00CB7879"/>
    <w:rsid w:val="00CB78BF"/>
    <w:rsid w:val="00CB794A"/>
    <w:rsid w:val="00CB7F6C"/>
    <w:rsid w:val="00CC06A9"/>
    <w:rsid w:val="00CC09C4"/>
    <w:rsid w:val="00CC0BF8"/>
    <w:rsid w:val="00CC0D41"/>
    <w:rsid w:val="00CC1110"/>
    <w:rsid w:val="00CC1228"/>
    <w:rsid w:val="00CC129E"/>
    <w:rsid w:val="00CC1354"/>
    <w:rsid w:val="00CC13FE"/>
    <w:rsid w:val="00CC16B4"/>
    <w:rsid w:val="00CC1723"/>
    <w:rsid w:val="00CC1D82"/>
    <w:rsid w:val="00CC210D"/>
    <w:rsid w:val="00CC2273"/>
    <w:rsid w:val="00CC2421"/>
    <w:rsid w:val="00CC25FD"/>
    <w:rsid w:val="00CC3068"/>
    <w:rsid w:val="00CC32A4"/>
    <w:rsid w:val="00CC3674"/>
    <w:rsid w:val="00CC376E"/>
    <w:rsid w:val="00CC3858"/>
    <w:rsid w:val="00CC38EA"/>
    <w:rsid w:val="00CC39B1"/>
    <w:rsid w:val="00CC3A11"/>
    <w:rsid w:val="00CC3B25"/>
    <w:rsid w:val="00CC3B49"/>
    <w:rsid w:val="00CC3D36"/>
    <w:rsid w:val="00CC3D47"/>
    <w:rsid w:val="00CC3D9F"/>
    <w:rsid w:val="00CC3F66"/>
    <w:rsid w:val="00CC41F3"/>
    <w:rsid w:val="00CC4AEF"/>
    <w:rsid w:val="00CC4BB1"/>
    <w:rsid w:val="00CC4C6D"/>
    <w:rsid w:val="00CC4DE6"/>
    <w:rsid w:val="00CC4E0E"/>
    <w:rsid w:val="00CC505A"/>
    <w:rsid w:val="00CC5238"/>
    <w:rsid w:val="00CC5440"/>
    <w:rsid w:val="00CC5A78"/>
    <w:rsid w:val="00CC5B59"/>
    <w:rsid w:val="00CC5BFC"/>
    <w:rsid w:val="00CC5C93"/>
    <w:rsid w:val="00CC5D1D"/>
    <w:rsid w:val="00CC616D"/>
    <w:rsid w:val="00CC6230"/>
    <w:rsid w:val="00CC624B"/>
    <w:rsid w:val="00CC6385"/>
    <w:rsid w:val="00CC6436"/>
    <w:rsid w:val="00CC68EE"/>
    <w:rsid w:val="00CC69DC"/>
    <w:rsid w:val="00CC6A39"/>
    <w:rsid w:val="00CC6B41"/>
    <w:rsid w:val="00CC6B78"/>
    <w:rsid w:val="00CC6C46"/>
    <w:rsid w:val="00CC752A"/>
    <w:rsid w:val="00CC7532"/>
    <w:rsid w:val="00CC7601"/>
    <w:rsid w:val="00CC7727"/>
    <w:rsid w:val="00CC7A4C"/>
    <w:rsid w:val="00CC7ADA"/>
    <w:rsid w:val="00CC7BF1"/>
    <w:rsid w:val="00CC7C77"/>
    <w:rsid w:val="00CC7E5E"/>
    <w:rsid w:val="00CD0073"/>
    <w:rsid w:val="00CD0523"/>
    <w:rsid w:val="00CD0671"/>
    <w:rsid w:val="00CD06C8"/>
    <w:rsid w:val="00CD08A4"/>
    <w:rsid w:val="00CD094C"/>
    <w:rsid w:val="00CD0B3E"/>
    <w:rsid w:val="00CD0B4A"/>
    <w:rsid w:val="00CD0E65"/>
    <w:rsid w:val="00CD1174"/>
    <w:rsid w:val="00CD1A0D"/>
    <w:rsid w:val="00CD1D0B"/>
    <w:rsid w:val="00CD1DF9"/>
    <w:rsid w:val="00CD1E5A"/>
    <w:rsid w:val="00CD1FE0"/>
    <w:rsid w:val="00CD2079"/>
    <w:rsid w:val="00CD21E6"/>
    <w:rsid w:val="00CD224D"/>
    <w:rsid w:val="00CD2297"/>
    <w:rsid w:val="00CD245C"/>
    <w:rsid w:val="00CD24EF"/>
    <w:rsid w:val="00CD2584"/>
    <w:rsid w:val="00CD25CA"/>
    <w:rsid w:val="00CD2639"/>
    <w:rsid w:val="00CD2754"/>
    <w:rsid w:val="00CD284E"/>
    <w:rsid w:val="00CD2871"/>
    <w:rsid w:val="00CD29B2"/>
    <w:rsid w:val="00CD2AC9"/>
    <w:rsid w:val="00CD2C11"/>
    <w:rsid w:val="00CD2C71"/>
    <w:rsid w:val="00CD30DF"/>
    <w:rsid w:val="00CD35DB"/>
    <w:rsid w:val="00CD36C8"/>
    <w:rsid w:val="00CD3EB4"/>
    <w:rsid w:val="00CD406A"/>
    <w:rsid w:val="00CD4089"/>
    <w:rsid w:val="00CD40A4"/>
    <w:rsid w:val="00CD445C"/>
    <w:rsid w:val="00CD4495"/>
    <w:rsid w:val="00CD459F"/>
    <w:rsid w:val="00CD4645"/>
    <w:rsid w:val="00CD469D"/>
    <w:rsid w:val="00CD48E2"/>
    <w:rsid w:val="00CD4A03"/>
    <w:rsid w:val="00CD4A3C"/>
    <w:rsid w:val="00CD4BD2"/>
    <w:rsid w:val="00CD4BE9"/>
    <w:rsid w:val="00CD4CBC"/>
    <w:rsid w:val="00CD5295"/>
    <w:rsid w:val="00CD532F"/>
    <w:rsid w:val="00CD5456"/>
    <w:rsid w:val="00CD5892"/>
    <w:rsid w:val="00CD59D2"/>
    <w:rsid w:val="00CD5CF2"/>
    <w:rsid w:val="00CD5F0D"/>
    <w:rsid w:val="00CD5F94"/>
    <w:rsid w:val="00CD5FC9"/>
    <w:rsid w:val="00CD625B"/>
    <w:rsid w:val="00CD64B6"/>
    <w:rsid w:val="00CD64D5"/>
    <w:rsid w:val="00CD684C"/>
    <w:rsid w:val="00CD6858"/>
    <w:rsid w:val="00CD68D4"/>
    <w:rsid w:val="00CD6C6A"/>
    <w:rsid w:val="00CD6D15"/>
    <w:rsid w:val="00CD6EA2"/>
    <w:rsid w:val="00CD7253"/>
    <w:rsid w:val="00CD72D3"/>
    <w:rsid w:val="00CD73A4"/>
    <w:rsid w:val="00CD7475"/>
    <w:rsid w:val="00CD7A6C"/>
    <w:rsid w:val="00CE0145"/>
    <w:rsid w:val="00CE0152"/>
    <w:rsid w:val="00CE0373"/>
    <w:rsid w:val="00CE03F9"/>
    <w:rsid w:val="00CE08A1"/>
    <w:rsid w:val="00CE0983"/>
    <w:rsid w:val="00CE0C03"/>
    <w:rsid w:val="00CE0D47"/>
    <w:rsid w:val="00CE0E61"/>
    <w:rsid w:val="00CE0E78"/>
    <w:rsid w:val="00CE0E80"/>
    <w:rsid w:val="00CE1240"/>
    <w:rsid w:val="00CE1297"/>
    <w:rsid w:val="00CE12A7"/>
    <w:rsid w:val="00CE13C8"/>
    <w:rsid w:val="00CE143A"/>
    <w:rsid w:val="00CE14FB"/>
    <w:rsid w:val="00CE1597"/>
    <w:rsid w:val="00CE186F"/>
    <w:rsid w:val="00CE1B4E"/>
    <w:rsid w:val="00CE2192"/>
    <w:rsid w:val="00CE2319"/>
    <w:rsid w:val="00CE2487"/>
    <w:rsid w:val="00CE2E1B"/>
    <w:rsid w:val="00CE2E48"/>
    <w:rsid w:val="00CE2E86"/>
    <w:rsid w:val="00CE2FFB"/>
    <w:rsid w:val="00CE30FF"/>
    <w:rsid w:val="00CE3331"/>
    <w:rsid w:val="00CE33A0"/>
    <w:rsid w:val="00CE34E4"/>
    <w:rsid w:val="00CE35C3"/>
    <w:rsid w:val="00CE36CD"/>
    <w:rsid w:val="00CE39B9"/>
    <w:rsid w:val="00CE3C80"/>
    <w:rsid w:val="00CE3CCD"/>
    <w:rsid w:val="00CE3DB8"/>
    <w:rsid w:val="00CE3EBA"/>
    <w:rsid w:val="00CE3F36"/>
    <w:rsid w:val="00CE41E7"/>
    <w:rsid w:val="00CE42E7"/>
    <w:rsid w:val="00CE4522"/>
    <w:rsid w:val="00CE45B7"/>
    <w:rsid w:val="00CE45EB"/>
    <w:rsid w:val="00CE46DA"/>
    <w:rsid w:val="00CE47E2"/>
    <w:rsid w:val="00CE4BFE"/>
    <w:rsid w:val="00CE4CFD"/>
    <w:rsid w:val="00CE4D92"/>
    <w:rsid w:val="00CE4D96"/>
    <w:rsid w:val="00CE4DE4"/>
    <w:rsid w:val="00CE4DEE"/>
    <w:rsid w:val="00CE4E1A"/>
    <w:rsid w:val="00CE4E92"/>
    <w:rsid w:val="00CE55B4"/>
    <w:rsid w:val="00CE579C"/>
    <w:rsid w:val="00CE57CE"/>
    <w:rsid w:val="00CE5B5C"/>
    <w:rsid w:val="00CE63B1"/>
    <w:rsid w:val="00CE6494"/>
    <w:rsid w:val="00CE66A3"/>
    <w:rsid w:val="00CE6EB7"/>
    <w:rsid w:val="00CE7022"/>
    <w:rsid w:val="00CE70C2"/>
    <w:rsid w:val="00CE72B6"/>
    <w:rsid w:val="00CE7435"/>
    <w:rsid w:val="00CE7436"/>
    <w:rsid w:val="00CE7622"/>
    <w:rsid w:val="00CE764E"/>
    <w:rsid w:val="00CE773F"/>
    <w:rsid w:val="00CE7749"/>
    <w:rsid w:val="00CE777C"/>
    <w:rsid w:val="00CE781D"/>
    <w:rsid w:val="00CE7890"/>
    <w:rsid w:val="00CE7960"/>
    <w:rsid w:val="00CE7B13"/>
    <w:rsid w:val="00CE7C0E"/>
    <w:rsid w:val="00CE7C11"/>
    <w:rsid w:val="00CE7D03"/>
    <w:rsid w:val="00CE7F36"/>
    <w:rsid w:val="00CE7F3F"/>
    <w:rsid w:val="00CF02FD"/>
    <w:rsid w:val="00CF0337"/>
    <w:rsid w:val="00CF047B"/>
    <w:rsid w:val="00CF0617"/>
    <w:rsid w:val="00CF07A1"/>
    <w:rsid w:val="00CF08EC"/>
    <w:rsid w:val="00CF0AEE"/>
    <w:rsid w:val="00CF12BD"/>
    <w:rsid w:val="00CF12BE"/>
    <w:rsid w:val="00CF12DF"/>
    <w:rsid w:val="00CF13F9"/>
    <w:rsid w:val="00CF142E"/>
    <w:rsid w:val="00CF16B1"/>
    <w:rsid w:val="00CF182B"/>
    <w:rsid w:val="00CF1B5A"/>
    <w:rsid w:val="00CF1C42"/>
    <w:rsid w:val="00CF1C7C"/>
    <w:rsid w:val="00CF1CB8"/>
    <w:rsid w:val="00CF1FA4"/>
    <w:rsid w:val="00CF2151"/>
    <w:rsid w:val="00CF2405"/>
    <w:rsid w:val="00CF243D"/>
    <w:rsid w:val="00CF25E5"/>
    <w:rsid w:val="00CF28DE"/>
    <w:rsid w:val="00CF2AA2"/>
    <w:rsid w:val="00CF2FDB"/>
    <w:rsid w:val="00CF300C"/>
    <w:rsid w:val="00CF30A0"/>
    <w:rsid w:val="00CF3218"/>
    <w:rsid w:val="00CF329A"/>
    <w:rsid w:val="00CF33FE"/>
    <w:rsid w:val="00CF3413"/>
    <w:rsid w:val="00CF360C"/>
    <w:rsid w:val="00CF36C8"/>
    <w:rsid w:val="00CF37FF"/>
    <w:rsid w:val="00CF3915"/>
    <w:rsid w:val="00CF3931"/>
    <w:rsid w:val="00CF3AE5"/>
    <w:rsid w:val="00CF3C9F"/>
    <w:rsid w:val="00CF3CCC"/>
    <w:rsid w:val="00CF3F30"/>
    <w:rsid w:val="00CF44E4"/>
    <w:rsid w:val="00CF4561"/>
    <w:rsid w:val="00CF47E2"/>
    <w:rsid w:val="00CF494F"/>
    <w:rsid w:val="00CF495A"/>
    <w:rsid w:val="00CF4CB3"/>
    <w:rsid w:val="00CF4DA7"/>
    <w:rsid w:val="00CF4DAA"/>
    <w:rsid w:val="00CF4E21"/>
    <w:rsid w:val="00CF4E32"/>
    <w:rsid w:val="00CF4F05"/>
    <w:rsid w:val="00CF5064"/>
    <w:rsid w:val="00CF5413"/>
    <w:rsid w:val="00CF541D"/>
    <w:rsid w:val="00CF542E"/>
    <w:rsid w:val="00CF56A3"/>
    <w:rsid w:val="00CF5761"/>
    <w:rsid w:val="00CF5876"/>
    <w:rsid w:val="00CF5934"/>
    <w:rsid w:val="00CF5AB1"/>
    <w:rsid w:val="00CF5E73"/>
    <w:rsid w:val="00CF5FB1"/>
    <w:rsid w:val="00CF6A35"/>
    <w:rsid w:val="00CF6DC9"/>
    <w:rsid w:val="00CF6F90"/>
    <w:rsid w:val="00CF7425"/>
    <w:rsid w:val="00CF75CE"/>
    <w:rsid w:val="00CF75F4"/>
    <w:rsid w:val="00CF774B"/>
    <w:rsid w:val="00CF776A"/>
    <w:rsid w:val="00CF776E"/>
    <w:rsid w:val="00CF7771"/>
    <w:rsid w:val="00CF78BD"/>
    <w:rsid w:val="00CF7A12"/>
    <w:rsid w:val="00CF7F85"/>
    <w:rsid w:val="00CF7FC2"/>
    <w:rsid w:val="00D0020B"/>
    <w:rsid w:val="00D002DE"/>
    <w:rsid w:val="00D0036B"/>
    <w:rsid w:val="00D004E1"/>
    <w:rsid w:val="00D00630"/>
    <w:rsid w:val="00D00770"/>
    <w:rsid w:val="00D007D9"/>
    <w:rsid w:val="00D00B83"/>
    <w:rsid w:val="00D00BE8"/>
    <w:rsid w:val="00D00C67"/>
    <w:rsid w:val="00D00D9F"/>
    <w:rsid w:val="00D00F47"/>
    <w:rsid w:val="00D011C0"/>
    <w:rsid w:val="00D011E2"/>
    <w:rsid w:val="00D01252"/>
    <w:rsid w:val="00D015CC"/>
    <w:rsid w:val="00D015DC"/>
    <w:rsid w:val="00D016DB"/>
    <w:rsid w:val="00D018C5"/>
    <w:rsid w:val="00D01B36"/>
    <w:rsid w:val="00D01BFA"/>
    <w:rsid w:val="00D01EC8"/>
    <w:rsid w:val="00D01F08"/>
    <w:rsid w:val="00D01F7A"/>
    <w:rsid w:val="00D01F99"/>
    <w:rsid w:val="00D02108"/>
    <w:rsid w:val="00D02139"/>
    <w:rsid w:val="00D023DF"/>
    <w:rsid w:val="00D02657"/>
    <w:rsid w:val="00D02C02"/>
    <w:rsid w:val="00D032A8"/>
    <w:rsid w:val="00D03512"/>
    <w:rsid w:val="00D035E4"/>
    <w:rsid w:val="00D03841"/>
    <w:rsid w:val="00D03965"/>
    <w:rsid w:val="00D03B0D"/>
    <w:rsid w:val="00D03C22"/>
    <w:rsid w:val="00D03D05"/>
    <w:rsid w:val="00D03F53"/>
    <w:rsid w:val="00D03F7C"/>
    <w:rsid w:val="00D04214"/>
    <w:rsid w:val="00D04372"/>
    <w:rsid w:val="00D044A4"/>
    <w:rsid w:val="00D04944"/>
    <w:rsid w:val="00D049FB"/>
    <w:rsid w:val="00D04A37"/>
    <w:rsid w:val="00D04FE5"/>
    <w:rsid w:val="00D051BE"/>
    <w:rsid w:val="00D05432"/>
    <w:rsid w:val="00D058CC"/>
    <w:rsid w:val="00D058CD"/>
    <w:rsid w:val="00D059DD"/>
    <w:rsid w:val="00D05C17"/>
    <w:rsid w:val="00D05C8F"/>
    <w:rsid w:val="00D05DFC"/>
    <w:rsid w:val="00D05F0A"/>
    <w:rsid w:val="00D06056"/>
    <w:rsid w:val="00D0605C"/>
    <w:rsid w:val="00D06161"/>
    <w:rsid w:val="00D06386"/>
    <w:rsid w:val="00D06499"/>
    <w:rsid w:val="00D06512"/>
    <w:rsid w:val="00D0691C"/>
    <w:rsid w:val="00D069B0"/>
    <w:rsid w:val="00D06B81"/>
    <w:rsid w:val="00D06BB0"/>
    <w:rsid w:val="00D06C44"/>
    <w:rsid w:val="00D06D10"/>
    <w:rsid w:val="00D06E70"/>
    <w:rsid w:val="00D0708F"/>
    <w:rsid w:val="00D0728C"/>
    <w:rsid w:val="00D073F9"/>
    <w:rsid w:val="00D0782F"/>
    <w:rsid w:val="00D07AF9"/>
    <w:rsid w:val="00D07B8F"/>
    <w:rsid w:val="00D107A6"/>
    <w:rsid w:val="00D1094E"/>
    <w:rsid w:val="00D10956"/>
    <w:rsid w:val="00D10CFA"/>
    <w:rsid w:val="00D10FE8"/>
    <w:rsid w:val="00D115C5"/>
    <w:rsid w:val="00D115FC"/>
    <w:rsid w:val="00D117CA"/>
    <w:rsid w:val="00D117F0"/>
    <w:rsid w:val="00D1180F"/>
    <w:rsid w:val="00D118C6"/>
    <w:rsid w:val="00D11A8A"/>
    <w:rsid w:val="00D11B90"/>
    <w:rsid w:val="00D11C3D"/>
    <w:rsid w:val="00D11D51"/>
    <w:rsid w:val="00D11F18"/>
    <w:rsid w:val="00D11F94"/>
    <w:rsid w:val="00D121B4"/>
    <w:rsid w:val="00D1233A"/>
    <w:rsid w:val="00D12639"/>
    <w:rsid w:val="00D126DB"/>
    <w:rsid w:val="00D12796"/>
    <w:rsid w:val="00D1299F"/>
    <w:rsid w:val="00D12B1B"/>
    <w:rsid w:val="00D12CA8"/>
    <w:rsid w:val="00D12F3B"/>
    <w:rsid w:val="00D12F44"/>
    <w:rsid w:val="00D12F80"/>
    <w:rsid w:val="00D12FF9"/>
    <w:rsid w:val="00D130B3"/>
    <w:rsid w:val="00D13146"/>
    <w:rsid w:val="00D132A4"/>
    <w:rsid w:val="00D1364D"/>
    <w:rsid w:val="00D13768"/>
    <w:rsid w:val="00D13895"/>
    <w:rsid w:val="00D13975"/>
    <w:rsid w:val="00D13A36"/>
    <w:rsid w:val="00D14026"/>
    <w:rsid w:val="00D14064"/>
    <w:rsid w:val="00D1421A"/>
    <w:rsid w:val="00D142F2"/>
    <w:rsid w:val="00D1447A"/>
    <w:rsid w:val="00D14628"/>
    <w:rsid w:val="00D1489F"/>
    <w:rsid w:val="00D14961"/>
    <w:rsid w:val="00D14A5D"/>
    <w:rsid w:val="00D14DD8"/>
    <w:rsid w:val="00D14F4E"/>
    <w:rsid w:val="00D150D0"/>
    <w:rsid w:val="00D1521A"/>
    <w:rsid w:val="00D159D1"/>
    <w:rsid w:val="00D15B3E"/>
    <w:rsid w:val="00D15DC6"/>
    <w:rsid w:val="00D1605E"/>
    <w:rsid w:val="00D160E7"/>
    <w:rsid w:val="00D16136"/>
    <w:rsid w:val="00D1635A"/>
    <w:rsid w:val="00D16694"/>
    <w:rsid w:val="00D168AA"/>
    <w:rsid w:val="00D168B8"/>
    <w:rsid w:val="00D16A16"/>
    <w:rsid w:val="00D16B21"/>
    <w:rsid w:val="00D16FE8"/>
    <w:rsid w:val="00D170B5"/>
    <w:rsid w:val="00D17217"/>
    <w:rsid w:val="00D172FA"/>
    <w:rsid w:val="00D1760D"/>
    <w:rsid w:val="00D176F4"/>
    <w:rsid w:val="00D17785"/>
    <w:rsid w:val="00D17C5E"/>
    <w:rsid w:val="00D17CE8"/>
    <w:rsid w:val="00D17E0D"/>
    <w:rsid w:val="00D17FCA"/>
    <w:rsid w:val="00D2028C"/>
    <w:rsid w:val="00D2051A"/>
    <w:rsid w:val="00D2072C"/>
    <w:rsid w:val="00D20752"/>
    <w:rsid w:val="00D20779"/>
    <w:rsid w:val="00D20887"/>
    <w:rsid w:val="00D20B7A"/>
    <w:rsid w:val="00D20BBF"/>
    <w:rsid w:val="00D20C3D"/>
    <w:rsid w:val="00D20F08"/>
    <w:rsid w:val="00D20F2D"/>
    <w:rsid w:val="00D2144A"/>
    <w:rsid w:val="00D21531"/>
    <w:rsid w:val="00D217EC"/>
    <w:rsid w:val="00D218A8"/>
    <w:rsid w:val="00D21A53"/>
    <w:rsid w:val="00D21AA2"/>
    <w:rsid w:val="00D21BC3"/>
    <w:rsid w:val="00D21C1D"/>
    <w:rsid w:val="00D21F56"/>
    <w:rsid w:val="00D2223C"/>
    <w:rsid w:val="00D22508"/>
    <w:rsid w:val="00D22600"/>
    <w:rsid w:val="00D22825"/>
    <w:rsid w:val="00D22843"/>
    <w:rsid w:val="00D22877"/>
    <w:rsid w:val="00D228A8"/>
    <w:rsid w:val="00D228CE"/>
    <w:rsid w:val="00D22989"/>
    <w:rsid w:val="00D22D73"/>
    <w:rsid w:val="00D22E26"/>
    <w:rsid w:val="00D22E88"/>
    <w:rsid w:val="00D22FE7"/>
    <w:rsid w:val="00D23046"/>
    <w:rsid w:val="00D2308A"/>
    <w:rsid w:val="00D2316D"/>
    <w:rsid w:val="00D23517"/>
    <w:rsid w:val="00D2365B"/>
    <w:rsid w:val="00D236D9"/>
    <w:rsid w:val="00D237E0"/>
    <w:rsid w:val="00D238E7"/>
    <w:rsid w:val="00D23BDB"/>
    <w:rsid w:val="00D240D7"/>
    <w:rsid w:val="00D2410C"/>
    <w:rsid w:val="00D24333"/>
    <w:rsid w:val="00D243CE"/>
    <w:rsid w:val="00D244AF"/>
    <w:rsid w:val="00D245B6"/>
    <w:rsid w:val="00D249E7"/>
    <w:rsid w:val="00D24BE7"/>
    <w:rsid w:val="00D24C59"/>
    <w:rsid w:val="00D24C8C"/>
    <w:rsid w:val="00D254A2"/>
    <w:rsid w:val="00D256A4"/>
    <w:rsid w:val="00D257C4"/>
    <w:rsid w:val="00D25842"/>
    <w:rsid w:val="00D259E7"/>
    <w:rsid w:val="00D25CAF"/>
    <w:rsid w:val="00D25F24"/>
    <w:rsid w:val="00D26288"/>
    <w:rsid w:val="00D26306"/>
    <w:rsid w:val="00D26329"/>
    <w:rsid w:val="00D265A3"/>
    <w:rsid w:val="00D265E0"/>
    <w:rsid w:val="00D267E5"/>
    <w:rsid w:val="00D2696B"/>
    <w:rsid w:val="00D26A20"/>
    <w:rsid w:val="00D26A90"/>
    <w:rsid w:val="00D26C19"/>
    <w:rsid w:val="00D26CD2"/>
    <w:rsid w:val="00D26DA2"/>
    <w:rsid w:val="00D26E3D"/>
    <w:rsid w:val="00D2710D"/>
    <w:rsid w:val="00D273BA"/>
    <w:rsid w:val="00D2756A"/>
    <w:rsid w:val="00D2766B"/>
    <w:rsid w:val="00D27967"/>
    <w:rsid w:val="00D27C73"/>
    <w:rsid w:val="00D27DC1"/>
    <w:rsid w:val="00D27EBF"/>
    <w:rsid w:val="00D301F5"/>
    <w:rsid w:val="00D3036D"/>
    <w:rsid w:val="00D304FF"/>
    <w:rsid w:val="00D30655"/>
    <w:rsid w:val="00D3094F"/>
    <w:rsid w:val="00D30A68"/>
    <w:rsid w:val="00D30D97"/>
    <w:rsid w:val="00D31264"/>
    <w:rsid w:val="00D31A48"/>
    <w:rsid w:val="00D31AAB"/>
    <w:rsid w:val="00D31B05"/>
    <w:rsid w:val="00D31F3D"/>
    <w:rsid w:val="00D320B3"/>
    <w:rsid w:val="00D32137"/>
    <w:rsid w:val="00D32456"/>
    <w:rsid w:val="00D3248D"/>
    <w:rsid w:val="00D3255F"/>
    <w:rsid w:val="00D325D1"/>
    <w:rsid w:val="00D326CB"/>
    <w:rsid w:val="00D328C7"/>
    <w:rsid w:val="00D32914"/>
    <w:rsid w:val="00D32A12"/>
    <w:rsid w:val="00D32D0A"/>
    <w:rsid w:val="00D32D76"/>
    <w:rsid w:val="00D32DDC"/>
    <w:rsid w:val="00D33113"/>
    <w:rsid w:val="00D332B5"/>
    <w:rsid w:val="00D33681"/>
    <w:rsid w:val="00D336E5"/>
    <w:rsid w:val="00D3373C"/>
    <w:rsid w:val="00D33746"/>
    <w:rsid w:val="00D33B06"/>
    <w:rsid w:val="00D33CDB"/>
    <w:rsid w:val="00D33DC7"/>
    <w:rsid w:val="00D33F23"/>
    <w:rsid w:val="00D33FEA"/>
    <w:rsid w:val="00D3430A"/>
    <w:rsid w:val="00D343F0"/>
    <w:rsid w:val="00D34539"/>
    <w:rsid w:val="00D34614"/>
    <w:rsid w:val="00D34693"/>
    <w:rsid w:val="00D348C9"/>
    <w:rsid w:val="00D349C2"/>
    <w:rsid w:val="00D34A97"/>
    <w:rsid w:val="00D34ABF"/>
    <w:rsid w:val="00D34BF6"/>
    <w:rsid w:val="00D34C9A"/>
    <w:rsid w:val="00D34E89"/>
    <w:rsid w:val="00D3563D"/>
    <w:rsid w:val="00D358A8"/>
    <w:rsid w:val="00D359A2"/>
    <w:rsid w:val="00D35DA6"/>
    <w:rsid w:val="00D35EBE"/>
    <w:rsid w:val="00D363B1"/>
    <w:rsid w:val="00D363C4"/>
    <w:rsid w:val="00D365E9"/>
    <w:rsid w:val="00D3667E"/>
    <w:rsid w:val="00D367BE"/>
    <w:rsid w:val="00D36804"/>
    <w:rsid w:val="00D368FE"/>
    <w:rsid w:val="00D3695E"/>
    <w:rsid w:val="00D36AF7"/>
    <w:rsid w:val="00D36B86"/>
    <w:rsid w:val="00D36C11"/>
    <w:rsid w:val="00D36C68"/>
    <w:rsid w:val="00D36C8A"/>
    <w:rsid w:val="00D36CCB"/>
    <w:rsid w:val="00D3705A"/>
    <w:rsid w:val="00D37062"/>
    <w:rsid w:val="00D3709F"/>
    <w:rsid w:val="00D370E4"/>
    <w:rsid w:val="00D371AD"/>
    <w:rsid w:val="00D371AF"/>
    <w:rsid w:val="00D373C2"/>
    <w:rsid w:val="00D374EA"/>
    <w:rsid w:val="00D37525"/>
    <w:rsid w:val="00D3768E"/>
    <w:rsid w:val="00D37712"/>
    <w:rsid w:val="00D3787F"/>
    <w:rsid w:val="00D37949"/>
    <w:rsid w:val="00D37AF3"/>
    <w:rsid w:val="00D37D24"/>
    <w:rsid w:val="00D37DF7"/>
    <w:rsid w:val="00D37F7E"/>
    <w:rsid w:val="00D4027B"/>
    <w:rsid w:val="00D4043D"/>
    <w:rsid w:val="00D4056B"/>
    <w:rsid w:val="00D4065E"/>
    <w:rsid w:val="00D40712"/>
    <w:rsid w:val="00D40BB2"/>
    <w:rsid w:val="00D40C6D"/>
    <w:rsid w:val="00D40C78"/>
    <w:rsid w:val="00D40C9E"/>
    <w:rsid w:val="00D40CC1"/>
    <w:rsid w:val="00D40FBD"/>
    <w:rsid w:val="00D4102B"/>
    <w:rsid w:val="00D41160"/>
    <w:rsid w:val="00D41195"/>
    <w:rsid w:val="00D4129A"/>
    <w:rsid w:val="00D412D5"/>
    <w:rsid w:val="00D4153D"/>
    <w:rsid w:val="00D4156A"/>
    <w:rsid w:val="00D41572"/>
    <w:rsid w:val="00D41738"/>
    <w:rsid w:val="00D417F9"/>
    <w:rsid w:val="00D41A8B"/>
    <w:rsid w:val="00D41D02"/>
    <w:rsid w:val="00D41D09"/>
    <w:rsid w:val="00D41EC9"/>
    <w:rsid w:val="00D4214C"/>
    <w:rsid w:val="00D42496"/>
    <w:rsid w:val="00D427B4"/>
    <w:rsid w:val="00D42ACE"/>
    <w:rsid w:val="00D42B87"/>
    <w:rsid w:val="00D43074"/>
    <w:rsid w:val="00D43224"/>
    <w:rsid w:val="00D432AD"/>
    <w:rsid w:val="00D43571"/>
    <w:rsid w:val="00D4358A"/>
    <w:rsid w:val="00D435A9"/>
    <w:rsid w:val="00D43638"/>
    <w:rsid w:val="00D43715"/>
    <w:rsid w:val="00D43C79"/>
    <w:rsid w:val="00D43C8A"/>
    <w:rsid w:val="00D44827"/>
    <w:rsid w:val="00D44A73"/>
    <w:rsid w:val="00D44B78"/>
    <w:rsid w:val="00D44DBE"/>
    <w:rsid w:val="00D44DDA"/>
    <w:rsid w:val="00D45409"/>
    <w:rsid w:val="00D45463"/>
    <w:rsid w:val="00D45577"/>
    <w:rsid w:val="00D457EF"/>
    <w:rsid w:val="00D4580E"/>
    <w:rsid w:val="00D4584B"/>
    <w:rsid w:val="00D45B20"/>
    <w:rsid w:val="00D45BA2"/>
    <w:rsid w:val="00D45DCE"/>
    <w:rsid w:val="00D45DD1"/>
    <w:rsid w:val="00D46015"/>
    <w:rsid w:val="00D46075"/>
    <w:rsid w:val="00D460ED"/>
    <w:rsid w:val="00D46154"/>
    <w:rsid w:val="00D466B1"/>
    <w:rsid w:val="00D469E2"/>
    <w:rsid w:val="00D46E4C"/>
    <w:rsid w:val="00D46F10"/>
    <w:rsid w:val="00D473A6"/>
    <w:rsid w:val="00D4774A"/>
    <w:rsid w:val="00D47AB0"/>
    <w:rsid w:val="00D47B0F"/>
    <w:rsid w:val="00D47B3E"/>
    <w:rsid w:val="00D47D0C"/>
    <w:rsid w:val="00D47DAF"/>
    <w:rsid w:val="00D47E51"/>
    <w:rsid w:val="00D47EE1"/>
    <w:rsid w:val="00D50493"/>
    <w:rsid w:val="00D505E3"/>
    <w:rsid w:val="00D50722"/>
    <w:rsid w:val="00D509AB"/>
    <w:rsid w:val="00D50A6C"/>
    <w:rsid w:val="00D50AE3"/>
    <w:rsid w:val="00D50EDF"/>
    <w:rsid w:val="00D51016"/>
    <w:rsid w:val="00D51130"/>
    <w:rsid w:val="00D511A9"/>
    <w:rsid w:val="00D512CC"/>
    <w:rsid w:val="00D5135A"/>
    <w:rsid w:val="00D5138F"/>
    <w:rsid w:val="00D51502"/>
    <w:rsid w:val="00D5162F"/>
    <w:rsid w:val="00D5165F"/>
    <w:rsid w:val="00D51C7E"/>
    <w:rsid w:val="00D51CA4"/>
    <w:rsid w:val="00D51CCF"/>
    <w:rsid w:val="00D51FA6"/>
    <w:rsid w:val="00D520A3"/>
    <w:rsid w:val="00D521A2"/>
    <w:rsid w:val="00D523A3"/>
    <w:rsid w:val="00D525B6"/>
    <w:rsid w:val="00D52925"/>
    <w:rsid w:val="00D52A32"/>
    <w:rsid w:val="00D52C22"/>
    <w:rsid w:val="00D52FCE"/>
    <w:rsid w:val="00D53176"/>
    <w:rsid w:val="00D5328C"/>
    <w:rsid w:val="00D53503"/>
    <w:rsid w:val="00D5357D"/>
    <w:rsid w:val="00D5360A"/>
    <w:rsid w:val="00D5377A"/>
    <w:rsid w:val="00D539EC"/>
    <w:rsid w:val="00D53D7D"/>
    <w:rsid w:val="00D53FEB"/>
    <w:rsid w:val="00D541E1"/>
    <w:rsid w:val="00D545AE"/>
    <w:rsid w:val="00D54615"/>
    <w:rsid w:val="00D5464D"/>
    <w:rsid w:val="00D548FA"/>
    <w:rsid w:val="00D54A4A"/>
    <w:rsid w:val="00D54B2F"/>
    <w:rsid w:val="00D54D63"/>
    <w:rsid w:val="00D54DEE"/>
    <w:rsid w:val="00D54F47"/>
    <w:rsid w:val="00D550BB"/>
    <w:rsid w:val="00D552FF"/>
    <w:rsid w:val="00D5534D"/>
    <w:rsid w:val="00D5541A"/>
    <w:rsid w:val="00D5584A"/>
    <w:rsid w:val="00D55A58"/>
    <w:rsid w:val="00D55C41"/>
    <w:rsid w:val="00D55D1F"/>
    <w:rsid w:val="00D55D27"/>
    <w:rsid w:val="00D55F9A"/>
    <w:rsid w:val="00D55FED"/>
    <w:rsid w:val="00D5616C"/>
    <w:rsid w:val="00D561F8"/>
    <w:rsid w:val="00D563E3"/>
    <w:rsid w:val="00D5643B"/>
    <w:rsid w:val="00D56A41"/>
    <w:rsid w:val="00D56BD6"/>
    <w:rsid w:val="00D56C3A"/>
    <w:rsid w:val="00D56C6E"/>
    <w:rsid w:val="00D56D2F"/>
    <w:rsid w:val="00D56F8C"/>
    <w:rsid w:val="00D5717A"/>
    <w:rsid w:val="00D57211"/>
    <w:rsid w:val="00D57241"/>
    <w:rsid w:val="00D57313"/>
    <w:rsid w:val="00D57357"/>
    <w:rsid w:val="00D57395"/>
    <w:rsid w:val="00D5748E"/>
    <w:rsid w:val="00D57498"/>
    <w:rsid w:val="00D5767D"/>
    <w:rsid w:val="00D57830"/>
    <w:rsid w:val="00D57854"/>
    <w:rsid w:val="00D57D3A"/>
    <w:rsid w:val="00D57D71"/>
    <w:rsid w:val="00D57EFF"/>
    <w:rsid w:val="00D57F25"/>
    <w:rsid w:val="00D57FFC"/>
    <w:rsid w:val="00D600AC"/>
    <w:rsid w:val="00D601A8"/>
    <w:rsid w:val="00D60203"/>
    <w:rsid w:val="00D603DD"/>
    <w:rsid w:val="00D6062B"/>
    <w:rsid w:val="00D6062E"/>
    <w:rsid w:val="00D6070F"/>
    <w:rsid w:val="00D607EC"/>
    <w:rsid w:val="00D60D90"/>
    <w:rsid w:val="00D60DD9"/>
    <w:rsid w:val="00D60ED4"/>
    <w:rsid w:val="00D6189D"/>
    <w:rsid w:val="00D618E2"/>
    <w:rsid w:val="00D61989"/>
    <w:rsid w:val="00D61B4C"/>
    <w:rsid w:val="00D61BAC"/>
    <w:rsid w:val="00D61BE1"/>
    <w:rsid w:val="00D61BEE"/>
    <w:rsid w:val="00D61F79"/>
    <w:rsid w:val="00D62340"/>
    <w:rsid w:val="00D627E9"/>
    <w:rsid w:val="00D628CF"/>
    <w:rsid w:val="00D62BC8"/>
    <w:rsid w:val="00D62D12"/>
    <w:rsid w:val="00D6312E"/>
    <w:rsid w:val="00D63322"/>
    <w:rsid w:val="00D6346E"/>
    <w:rsid w:val="00D634B0"/>
    <w:rsid w:val="00D63570"/>
    <w:rsid w:val="00D63680"/>
    <w:rsid w:val="00D63776"/>
    <w:rsid w:val="00D63C3A"/>
    <w:rsid w:val="00D63C57"/>
    <w:rsid w:val="00D63C72"/>
    <w:rsid w:val="00D63CC6"/>
    <w:rsid w:val="00D63CE4"/>
    <w:rsid w:val="00D63E11"/>
    <w:rsid w:val="00D63F27"/>
    <w:rsid w:val="00D63F95"/>
    <w:rsid w:val="00D63F98"/>
    <w:rsid w:val="00D64251"/>
    <w:rsid w:val="00D6439E"/>
    <w:rsid w:val="00D6442F"/>
    <w:rsid w:val="00D64456"/>
    <w:rsid w:val="00D64478"/>
    <w:rsid w:val="00D6448D"/>
    <w:rsid w:val="00D644EA"/>
    <w:rsid w:val="00D6465D"/>
    <w:rsid w:val="00D6482F"/>
    <w:rsid w:val="00D64836"/>
    <w:rsid w:val="00D649B1"/>
    <w:rsid w:val="00D64D1C"/>
    <w:rsid w:val="00D64FE1"/>
    <w:rsid w:val="00D6509F"/>
    <w:rsid w:val="00D6511E"/>
    <w:rsid w:val="00D65227"/>
    <w:rsid w:val="00D652FD"/>
    <w:rsid w:val="00D6588C"/>
    <w:rsid w:val="00D6589F"/>
    <w:rsid w:val="00D65C1E"/>
    <w:rsid w:val="00D65C21"/>
    <w:rsid w:val="00D65D60"/>
    <w:rsid w:val="00D65F16"/>
    <w:rsid w:val="00D6624A"/>
    <w:rsid w:val="00D662A7"/>
    <w:rsid w:val="00D662EB"/>
    <w:rsid w:val="00D663A8"/>
    <w:rsid w:val="00D66612"/>
    <w:rsid w:val="00D6668C"/>
    <w:rsid w:val="00D6670B"/>
    <w:rsid w:val="00D6675C"/>
    <w:rsid w:val="00D66771"/>
    <w:rsid w:val="00D66817"/>
    <w:rsid w:val="00D668EF"/>
    <w:rsid w:val="00D668F5"/>
    <w:rsid w:val="00D66B9E"/>
    <w:rsid w:val="00D66BBF"/>
    <w:rsid w:val="00D66BEE"/>
    <w:rsid w:val="00D66BF3"/>
    <w:rsid w:val="00D66CE7"/>
    <w:rsid w:val="00D66D9D"/>
    <w:rsid w:val="00D67157"/>
    <w:rsid w:val="00D672F2"/>
    <w:rsid w:val="00D6748D"/>
    <w:rsid w:val="00D6750D"/>
    <w:rsid w:val="00D67597"/>
    <w:rsid w:val="00D6760C"/>
    <w:rsid w:val="00D677CB"/>
    <w:rsid w:val="00D678AA"/>
    <w:rsid w:val="00D679D8"/>
    <w:rsid w:val="00D67B71"/>
    <w:rsid w:val="00D67CC2"/>
    <w:rsid w:val="00D67D89"/>
    <w:rsid w:val="00D67EA3"/>
    <w:rsid w:val="00D70164"/>
    <w:rsid w:val="00D70177"/>
    <w:rsid w:val="00D70294"/>
    <w:rsid w:val="00D703C5"/>
    <w:rsid w:val="00D70555"/>
    <w:rsid w:val="00D705DD"/>
    <w:rsid w:val="00D709FB"/>
    <w:rsid w:val="00D70C80"/>
    <w:rsid w:val="00D70D1E"/>
    <w:rsid w:val="00D70D5A"/>
    <w:rsid w:val="00D70DC4"/>
    <w:rsid w:val="00D70E0E"/>
    <w:rsid w:val="00D70FDB"/>
    <w:rsid w:val="00D711B7"/>
    <w:rsid w:val="00D71317"/>
    <w:rsid w:val="00D713E6"/>
    <w:rsid w:val="00D7140A"/>
    <w:rsid w:val="00D7185A"/>
    <w:rsid w:val="00D718BC"/>
    <w:rsid w:val="00D71A46"/>
    <w:rsid w:val="00D71B84"/>
    <w:rsid w:val="00D71F30"/>
    <w:rsid w:val="00D72187"/>
    <w:rsid w:val="00D723B6"/>
    <w:rsid w:val="00D726B0"/>
    <w:rsid w:val="00D7288A"/>
    <w:rsid w:val="00D728AA"/>
    <w:rsid w:val="00D728D5"/>
    <w:rsid w:val="00D729B6"/>
    <w:rsid w:val="00D72B4D"/>
    <w:rsid w:val="00D72BF3"/>
    <w:rsid w:val="00D72CED"/>
    <w:rsid w:val="00D72D30"/>
    <w:rsid w:val="00D72D5F"/>
    <w:rsid w:val="00D732A8"/>
    <w:rsid w:val="00D733C6"/>
    <w:rsid w:val="00D73A03"/>
    <w:rsid w:val="00D73B48"/>
    <w:rsid w:val="00D73CA0"/>
    <w:rsid w:val="00D73F30"/>
    <w:rsid w:val="00D73F71"/>
    <w:rsid w:val="00D7419D"/>
    <w:rsid w:val="00D742C1"/>
    <w:rsid w:val="00D7439A"/>
    <w:rsid w:val="00D744B4"/>
    <w:rsid w:val="00D74795"/>
    <w:rsid w:val="00D747F8"/>
    <w:rsid w:val="00D7489F"/>
    <w:rsid w:val="00D74964"/>
    <w:rsid w:val="00D74DAF"/>
    <w:rsid w:val="00D75248"/>
    <w:rsid w:val="00D75301"/>
    <w:rsid w:val="00D7532A"/>
    <w:rsid w:val="00D753EC"/>
    <w:rsid w:val="00D756AC"/>
    <w:rsid w:val="00D756DB"/>
    <w:rsid w:val="00D756FB"/>
    <w:rsid w:val="00D7587A"/>
    <w:rsid w:val="00D75997"/>
    <w:rsid w:val="00D759EF"/>
    <w:rsid w:val="00D75ABD"/>
    <w:rsid w:val="00D75D76"/>
    <w:rsid w:val="00D75F06"/>
    <w:rsid w:val="00D762B8"/>
    <w:rsid w:val="00D762EE"/>
    <w:rsid w:val="00D763B9"/>
    <w:rsid w:val="00D764C2"/>
    <w:rsid w:val="00D7651A"/>
    <w:rsid w:val="00D765DE"/>
    <w:rsid w:val="00D7673C"/>
    <w:rsid w:val="00D7679D"/>
    <w:rsid w:val="00D767E4"/>
    <w:rsid w:val="00D7693B"/>
    <w:rsid w:val="00D76A92"/>
    <w:rsid w:val="00D76F6F"/>
    <w:rsid w:val="00D7796F"/>
    <w:rsid w:val="00D77A11"/>
    <w:rsid w:val="00D77A22"/>
    <w:rsid w:val="00D77A27"/>
    <w:rsid w:val="00D77DFB"/>
    <w:rsid w:val="00D77E84"/>
    <w:rsid w:val="00D80687"/>
    <w:rsid w:val="00D80A35"/>
    <w:rsid w:val="00D80C80"/>
    <w:rsid w:val="00D80DF1"/>
    <w:rsid w:val="00D80F1F"/>
    <w:rsid w:val="00D80F88"/>
    <w:rsid w:val="00D81007"/>
    <w:rsid w:val="00D810A5"/>
    <w:rsid w:val="00D8172D"/>
    <w:rsid w:val="00D8173C"/>
    <w:rsid w:val="00D817A3"/>
    <w:rsid w:val="00D81873"/>
    <w:rsid w:val="00D81B25"/>
    <w:rsid w:val="00D81EC3"/>
    <w:rsid w:val="00D81FDD"/>
    <w:rsid w:val="00D82093"/>
    <w:rsid w:val="00D820FC"/>
    <w:rsid w:val="00D8218C"/>
    <w:rsid w:val="00D824E6"/>
    <w:rsid w:val="00D82520"/>
    <w:rsid w:val="00D827D4"/>
    <w:rsid w:val="00D82B01"/>
    <w:rsid w:val="00D82DCE"/>
    <w:rsid w:val="00D83077"/>
    <w:rsid w:val="00D83120"/>
    <w:rsid w:val="00D83258"/>
    <w:rsid w:val="00D836AD"/>
    <w:rsid w:val="00D836C1"/>
    <w:rsid w:val="00D836CB"/>
    <w:rsid w:val="00D8374F"/>
    <w:rsid w:val="00D8377A"/>
    <w:rsid w:val="00D8378C"/>
    <w:rsid w:val="00D8379B"/>
    <w:rsid w:val="00D83815"/>
    <w:rsid w:val="00D83854"/>
    <w:rsid w:val="00D8394E"/>
    <w:rsid w:val="00D8399D"/>
    <w:rsid w:val="00D8404E"/>
    <w:rsid w:val="00D842A1"/>
    <w:rsid w:val="00D842D8"/>
    <w:rsid w:val="00D8433A"/>
    <w:rsid w:val="00D84345"/>
    <w:rsid w:val="00D84432"/>
    <w:rsid w:val="00D845FF"/>
    <w:rsid w:val="00D847FB"/>
    <w:rsid w:val="00D84870"/>
    <w:rsid w:val="00D8496B"/>
    <w:rsid w:val="00D84BAB"/>
    <w:rsid w:val="00D84CF4"/>
    <w:rsid w:val="00D85262"/>
    <w:rsid w:val="00D85343"/>
    <w:rsid w:val="00D853A5"/>
    <w:rsid w:val="00D853C3"/>
    <w:rsid w:val="00D8541C"/>
    <w:rsid w:val="00D8542F"/>
    <w:rsid w:val="00D85771"/>
    <w:rsid w:val="00D857F6"/>
    <w:rsid w:val="00D857FC"/>
    <w:rsid w:val="00D8588E"/>
    <w:rsid w:val="00D858F9"/>
    <w:rsid w:val="00D85BD7"/>
    <w:rsid w:val="00D85D3F"/>
    <w:rsid w:val="00D85EAA"/>
    <w:rsid w:val="00D85EAC"/>
    <w:rsid w:val="00D863BE"/>
    <w:rsid w:val="00D8655F"/>
    <w:rsid w:val="00D8662C"/>
    <w:rsid w:val="00D8664B"/>
    <w:rsid w:val="00D86B67"/>
    <w:rsid w:val="00D86BA1"/>
    <w:rsid w:val="00D86BE7"/>
    <w:rsid w:val="00D873FF"/>
    <w:rsid w:val="00D8765F"/>
    <w:rsid w:val="00D8769C"/>
    <w:rsid w:val="00D87936"/>
    <w:rsid w:val="00D87986"/>
    <w:rsid w:val="00D87C7A"/>
    <w:rsid w:val="00D87DA5"/>
    <w:rsid w:val="00D9021A"/>
    <w:rsid w:val="00D904D3"/>
    <w:rsid w:val="00D90701"/>
    <w:rsid w:val="00D90781"/>
    <w:rsid w:val="00D907BF"/>
    <w:rsid w:val="00D9099A"/>
    <w:rsid w:val="00D90AAA"/>
    <w:rsid w:val="00D90AD4"/>
    <w:rsid w:val="00D90DC4"/>
    <w:rsid w:val="00D90F34"/>
    <w:rsid w:val="00D9104E"/>
    <w:rsid w:val="00D910F7"/>
    <w:rsid w:val="00D9110D"/>
    <w:rsid w:val="00D9111B"/>
    <w:rsid w:val="00D91124"/>
    <w:rsid w:val="00D9121C"/>
    <w:rsid w:val="00D91303"/>
    <w:rsid w:val="00D9149E"/>
    <w:rsid w:val="00D9157A"/>
    <w:rsid w:val="00D91864"/>
    <w:rsid w:val="00D91965"/>
    <w:rsid w:val="00D91E21"/>
    <w:rsid w:val="00D920AE"/>
    <w:rsid w:val="00D920B6"/>
    <w:rsid w:val="00D920BF"/>
    <w:rsid w:val="00D923EA"/>
    <w:rsid w:val="00D92519"/>
    <w:rsid w:val="00D9252F"/>
    <w:rsid w:val="00D925CF"/>
    <w:rsid w:val="00D926AF"/>
    <w:rsid w:val="00D926B7"/>
    <w:rsid w:val="00D92A02"/>
    <w:rsid w:val="00D92A5E"/>
    <w:rsid w:val="00D92CBC"/>
    <w:rsid w:val="00D92DCA"/>
    <w:rsid w:val="00D9313B"/>
    <w:rsid w:val="00D932C0"/>
    <w:rsid w:val="00D93A32"/>
    <w:rsid w:val="00D93A6E"/>
    <w:rsid w:val="00D93ED4"/>
    <w:rsid w:val="00D93F0A"/>
    <w:rsid w:val="00D93F67"/>
    <w:rsid w:val="00D9437F"/>
    <w:rsid w:val="00D9451E"/>
    <w:rsid w:val="00D947EF"/>
    <w:rsid w:val="00D949B7"/>
    <w:rsid w:val="00D94A38"/>
    <w:rsid w:val="00D94A49"/>
    <w:rsid w:val="00D94C68"/>
    <w:rsid w:val="00D94C91"/>
    <w:rsid w:val="00D94CC6"/>
    <w:rsid w:val="00D94CE7"/>
    <w:rsid w:val="00D94DE1"/>
    <w:rsid w:val="00D94E1C"/>
    <w:rsid w:val="00D95166"/>
    <w:rsid w:val="00D951AB"/>
    <w:rsid w:val="00D952DB"/>
    <w:rsid w:val="00D95322"/>
    <w:rsid w:val="00D953EE"/>
    <w:rsid w:val="00D95508"/>
    <w:rsid w:val="00D958BB"/>
    <w:rsid w:val="00D959C2"/>
    <w:rsid w:val="00D95B34"/>
    <w:rsid w:val="00D95BA7"/>
    <w:rsid w:val="00D95D7B"/>
    <w:rsid w:val="00D961CE"/>
    <w:rsid w:val="00D961E8"/>
    <w:rsid w:val="00D96274"/>
    <w:rsid w:val="00D96333"/>
    <w:rsid w:val="00D9675C"/>
    <w:rsid w:val="00D96A00"/>
    <w:rsid w:val="00D96AE4"/>
    <w:rsid w:val="00D96BBB"/>
    <w:rsid w:val="00D96C0A"/>
    <w:rsid w:val="00D96CC1"/>
    <w:rsid w:val="00D96CE6"/>
    <w:rsid w:val="00D96DF1"/>
    <w:rsid w:val="00D96F80"/>
    <w:rsid w:val="00D97103"/>
    <w:rsid w:val="00D972CF"/>
    <w:rsid w:val="00D97814"/>
    <w:rsid w:val="00D97A87"/>
    <w:rsid w:val="00D97AEE"/>
    <w:rsid w:val="00D97C26"/>
    <w:rsid w:val="00D97F3B"/>
    <w:rsid w:val="00DA0237"/>
    <w:rsid w:val="00DA036C"/>
    <w:rsid w:val="00DA0420"/>
    <w:rsid w:val="00DA04DC"/>
    <w:rsid w:val="00DA05CA"/>
    <w:rsid w:val="00DA0649"/>
    <w:rsid w:val="00DA0789"/>
    <w:rsid w:val="00DA07AF"/>
    <w:rsid w:val="00DA087C"/>
    <w:rsid w:val="00DA0A20"/>
    <w:rsid w:val="00DA0DE1"/>
    <w:rsid w:val="00DA0DF9"/>
    <w:rsid w:val="00DA0E41"/>
    <w:rsid w:val="00DA0ED2"/>
    <w:rsid w:val="00DA0F75"/>
    <w:rsid w:val="00DA1031"/>
    <w:rsid w:val="00DA110E"/>
    <w:rsid w:val="00DA138D"/>
    <w:rsid w:val="00DA14FA"/>
    <w:rsid w:val="00DA17D0"/>
    <w:rsid w:val="00DA18E0"/>
    <w:rsid w:val="00DA1AE7"/>
    <w:rsid w:val="00DA1B26"/>
    <w:rsid w:val="00DA1C87"/>
    <w:rsid w:val="00DA1D66"/>
    <w:rsid w:val="00DA231D"/>
    <w:rsid w:val="00DA237F"/>
    <w:rsid w:val="00DA26C0"/>
    <w:rsid w:val="00DA270F"/>
    <w:rsid w:val="00DA27B8"/>
    <w:rsid w:val="00DA2BE8"/>
    <w:rsid w:val="00DA2CFB"/>
    <w:rsid w:val="00DA3188"/>
    <w:rsid w:val="00DA331F"/>
    <w:rsid w:val="00DA37EC"/>
    <w:rsid w:val="00DA3A44"/>
    <w:rsid w:val="00DA3CDB"/>
    <w:rsid w:val="00DA3FBC"/>
    <w:rsid w:val="00DA3FE0"/>
    <w:rsid w:val="00DA4089"/>
    <w:rsid w:val="00DA40F5"/>
    <w:rsid w:val="00DA41A2"/>
    <w:rsid w:val="00DA45C3"/>
    <w:rsid w:val="00DA46C3"/>
    <w:rsid w:val="00DA4845"/>
    <w:rsid w:val="00DA49D3"/>
    <w:rsid w:val="00DA4A28"/>
    <w:rsid w:val="00DA4ABA"/>
    <w:rsid w:val="00DA4BE5"/>
    <w:rsid w:val="00DA4D28"/>
    <w:rsid w:val="00DA4D9B"/>
    <w:rsid w:val="00DA4F2B"/>
    <w:rsid w:val="00DA5006"/>
    <w:rsid w:val="00DA5066"/>
    <w:rsid w:val="00DA510E"/>
    <w:rsid w:val="00DA5280"/>
    <w:rsid w:val="00DA5704"/>
    <w:rsid w:val="00DA57C4"/>
    <w:rsid w:val="00DA5AE2"/>
    <w:rsid w:val="00DA5B69"/>
    <w:rsid w:val="00DA5D63"/>
    <w:rsid w:val="00DA5E5A"/>
    <w:rsid w:val="00DA6016"/>
    <w:rsid w:val="00DA6021"/>
    <w:rsid w:val="00DA6390"/>
    <w:rsid w:val="00DA6446"/>
    <w:rsid w:val="00DA6758"/>
    <w:rsid w:val="00DA682E"/>
    <w:rsid w:val="00DA69F6"/>
    <w:rsid w:val="00DA6ADE"/>
    <w:rsid w:val="00DA6B70"/>
    <w:rsid w:val="00DA6BF5"/>
    <w:rsid w:val="00DA6E0C"/>
    <w:rsid w:val="00DA6F22"/>
    <w:rsid w:val="00DA7014"/>
    <w:rsid w:val="00DA7069"/>
    <w:rsid w:val="00DA73CB"/>
    <w:rsid w:val="00DA7697"/>
    <w:rsid w:val="00DA7704"/>
    <w:rsid w:val="00DA788F"/>
    <w:rsid w:val="00DA7A42"/>
    <w:rsid w:val="00DA7F03"/>
    <w:rsid w:val="00DB013A"/>
    <w:rsid w:val="00DB02E3"/>
    <w:rsid w:val="00DB03F7"/>
    <w:rsid w:val="00DB076B"/>
    <w:rsid w:val="00DB0D2D"/>
    <w:rsid w:val="00DB1287"/>
    <w:rsid w:val="00DB13FE"/>
    <w:rsid w:val="00DB1480"/>
    <w:rsid w:val="00DB14BF"/>
    <w:rsid w:val="00DB1710"/>
    <w:rsid w:val="00DB17C0"/>
    <w:rsid w:val="00DB194C"/>
    <w:rsid w:val="00DB19F1"/>
    <w:rsid w:val="00DB1A87"/>
    <w:rsid w:val="00DB1AD2"/>
    <w:rsid w:val="00DB1E28"/>
    <w:rsid w:val="00DB1F69"/>
    <w:rsid w:val="00DB1FAD"/>
    <w:rsid w:val="00DB20B3"/>
    <w:rsid w:val="00DB20BB"/>
    <w:rsid w:val="00DB2727"/>
    <w:rsid w:val="00DB2C86"/>
    <w:rsid w:val="00DB2D1A"/>
    <w:rsid w:val="00DB3077"/>
    <w:rsid w:val="00DB3401"/>
    <w:rsid w:val="00DB3B23"/>
    <w:rsid w:val="00DB3FF1"/>
    <w:rsid w:val="00DB3FF9"/>
    <w:rsid w:val="00DB42C3"/>
    <w:rsid w:val="00DB4347"/>
    <w:rsid w:val="00DB4626"/>
    <w:rsid w:val="00DB480A"/>
    <w:rsid w:val="00DB482D"/>
    <w:rsid w:val="00DB4B1A"/>
    <w:rsid w:val="00DB4EBD"/>
    <w:rsid w:val="00DB4F17"/>
    <w:rsid w:val="00DB4FAF"/>
    <w:rsid w:val="00DB5189"/>
    <w:rsid w:val="00DB5494"/>
    <w:rsid w:val="00DB54BF"/>
    <w:rsid w:val="00DB5535"/>
    <w:rsid w:val="00DB59F5"/>
    <w:rsid w:val="00DB5C20"/>
    <w:rsid w:val="00DB5C3D"/>
    <w:rsid w:val="00DB5C54"/>
    <w:rsid w:val="00DB5E02"/>
    <w:rsid w:val="00DB5E76"/>
    <w:rsid w:val="00DB5F13"/>
    <w:rsid w:val="00DB65E7"/>
    <w:rsid w:val="00DB6600"/>
    <w:rsid w:val="00DB6657"/>
    <w:rsid w:val="00DB686F"/>
    <w:rsid w:val="00DB69CC"/>
    <w:rsid w:val="00DB6B79"/>
    <w:rsid w:val="00DB6C54"/>
    <w:rsid w:val="00DB6CA9"/>
    <w:rsid w:val="00DB6E3F"/>
    <w:rsid w:val="00DB6F19"/>
    <w:rsid w:val="00DB7292"/>
    <w:rsid w:val="00DB72BE"/>
    <w:rsid w:val="00DB78EF"/>
    <w:rsid w:val="00DB7A54"/>
    <w:rsid w:val="00DB7AF5"/>
    <w:rsid w:val="00DB7C1A"/>
    <w:rsid w:val="00DB7C1E"/>
    <w:rsid w:val="00DB7DDE"/>
    <w:rsid w:val="00DC011D"/>
    <w:rsid w:val="00DC0185"/>
    <w:rsid w:val="00DC037E"/>
    <w:rsid w:val="00DC0526"/>
    <w:rsid w:val="00DC06A7"/>
    <w:rsid w:val="00DC0709"/>
    <w:rsid w:val="00DC08C1"/>
    <w:rsid w:val="00DC0B1B"/>
    <w:rsid w:val="00DC10AF"/>
    <w:rsid w:val="00DC1244"/>
    <w:rsid w:val="00DC15E4"/>
    <w:rsid w:val="00DC180C"/>
    <w:rsid w:val="00DC188C"/>
    <w:rsid w:val="00DC1A13"/>
    <w:rsid w:val="00DC1CBE"/>
    <w:rsid w:val="00DC1D54"/>
    <w:rsid w:val="00DC1E38"/>
    <w:rsid w:val="00DC285D"/>
    <w:rsid w:val="00DC2BD9"/>
    <w:rsid w:val="00DC2D1F"/>
    <w:rsid w:val="00DC2E37"/>
    <w:rsid w:val="00DC2F2C"/>
    <w:rsid w:val="00DC2FA3"/>
    <w:rsid w:val="00DC323B"/>
    <w:rsid w:val="00DC333F"/>
    <w:rsid w:val="00DC3513"/>
    <w:rsid w:val="00DC35B6"/>
    <w:rsid w:val="00DC36E2"/>
    <w:rsid w:val="00DC3858"/>
    <w:rsid w:val="00DC3890"/>
    <w:rsid w:val="00DC3EDA"/>
    <w:rsid w:val="00DC4217"/>
    <w:rsid w:val="00DC450C"/>
    <w:rsid w:val="00DC47A4"/>
    <w:rsid w:val="00DC4CF1"/>
    <w:rsid w:val="00DC4DFF"/>
    <w:rsid w:val="00DC4F1A"/>
    <w:rsid w:val="00DC4FB2"/>
    <w:rsid w:val="00DC51B9"/>
    <w:rsid w:val="00DC5237"/>
    <w:rsid w:val="00DC5270"/>
    <w:rsid w:val="00DC5310"/>
    <w:rsid w:val="00DC5486"/>
    <w:rsid w:val="00DC5619"/>
    <w:rsid w:val="00DC56A3"/>
    <w:rsid w:val="00DC5710"/>
    <w:rsid w:val="00DC5A8D"/>
    <w:rsid w:val="00DC5B81"/>
    <w:rsid w:val="00DC5C43"/>
    <w:rsid w:val="00DC5CE3"/>
    <w:rsid w:val="00DC5CF0"/>
    <w:rsid w:val="00DC62A9"/>
    <w:rsid w:val="00DC63FD"/>
    <w:rsid w:val="00DC6420"/>
    <w:rsid w:val="00DC666C"/>
    <w:rsid w:val="00DC677B"/>
    <w:rsid w:val="00DC6851"/>
    <w:rsid w:val="00DC68A1"/>
    <w:rsid w:val="00DC68CB"/>
    <w:rsid w:val="00DC6B5B"/>
    <w:rsid w:val="00DC6BB3"/>
    <w:rsid w:val="00DC6C26"/>
    <w:rsid w:val="00DC6CB8"/>
    <w:rsid w:val="00DC6D30"/>
    <w:rsid w:val="00DC6D78"/>
    <w:rsid w:val="00DC6F88"/>
    <w:rsid w:val="00DC6FEC"/>
    <w:rsid w:val="00DC7091"/>
    <w:rsid w:val="00DC70C3"/>
    <w:rsid w:val="00DC71EC"/>
    <w:rsid w:val="00DC7265"/>
    <w:rsid w:val="00DC731A"/>
    <w:rsid w:val="00DC758B"/>
    <w:rsid w:val="00DC77DB"/>
    <w:rsid w:val="00DC781F"/>
    <w:rsid w:val="00DC7A31"/>
    <w:rsid w:val="00DC7A7C"/>
    <w:rsid w:val="00DC7BED"/>
    <w:rsid w:val="00DC7BF9"/>
    <w:rsid w:val="00DC7D46"/>
    <w:rsid w:val="00DC7EA0"/>
    <w:rsid w:val="00DC7F4B"/>
    <w:rsid w:val="00DD00F2"/>
    <w:rsid w:val="00DD0118"/>
    <w:rsid w:val="00DD0211"/>
    <w:rsid w:val="00DD024F"/>
    <w:rsid w:val="00DD03BC"/>
    <w:rsid w:val="00DD0A7F"/>
    <w:rsid w:val="00DD0B36"/>
    <w:rsid w:val="00DD0BD7"/>
    <w:rsid w:val="00DD0C3A"/>
    <w:rsid w:val="00DD0D02"/>
    <w:rsid w:val="00DD0DD5"/>
    <w:rsid w:val="00DD107B"/>
    <w:rsid w:val="00DD14FC"/>
    <w:rsid w:val="00DD15A0"/>
    <w:rsid w:val="00DD1ADD"/>
    <w:rsid w:val="00DD1B35"/>
    <w:rsid w:val="00DD1E55"/>
    <w:rsid w:val="00DD1E63"/>
    <w:rsid w:val="00DD1E68"/>
    <w:rsid w:val="00DD2207"/>
    <w:rsid w:val="00DD257F"/>
    <w:rsid w:val="00DD28B2"/>
    <w:rsid w:val="00DD2CE5"/>
    <w:rsid w:val="00DD2DAC"/>
    <w:rsid w:val="00DD2DCE"/>
    <w:rsid w:val="00DD2F4A"/>
    <w:rsid w:val="00DD317C"/>
    <w:rsid w:val="00DD32D0"/>
    <w:rsid w:val="00DD338E"/>
    <w:rsid w:val="00DD3494"/>
    <w:rsid w:val="00DD349D"/>
    <w:rsid w:val="00DD3522"/>
    <w:rsid w:val="00DD359B"/>
    <w:rsid w:val="00DD35DD"/>
    <w:rsid w:val="00DD3644"/>
    <w:rsid w:val="00DD36CD"/>
    <w:rsid w:val="00DD3792"/>
    <w:rsid w:val="00DD3940"/>
    <w:rsid w:val="00DD3A17"/>
    <w:rsid w:val="00DD3CF6"/>
    <w:rsid w:val="00DD425F"/>
    <w:rsid w:val="00DD4350"/>
    <w:rsid w:val="00DD443D"/>
    <w:rsid w:val="00DD4547"/>
    <w:rsid w:val="00DD45B9"/>
    <w:rsid w:val="00DD47E9"/>
    <w:rsid w:val="00DD4863"/>
    <w:rsid w:val="00DD4A7C"/>
    <w:rsid w:val="00DD4BE4"/>
    <w:rsid w:val="00DD4DD6"/>
    <w:rsid w:val="00DD4E02"/>
    <w:rsid w:val="00DD5178"/>
    <w:rsid w:val="00DD523C"/>
    <w:rsid w:val="00DD5491"/>
    <w:rsid w:val="00DD5B67"/>
    <w:rsid w:val="00DD5C2E"/>
    <w:rsid w:val="00DD5F28"/>
    <w:rsid w:val="00DD6352"/>
    <w:rsid w:val="00DD6527"/>
    <w:rsid w:val="00DD67CB"/>
    <w:rsid w:val="00DD6B68"/>
    <w:rsid w:val="00DD6C49"/>
    <w:rsid w:val="00DD6C7F"/>
    <w:rsid w:val="00DD7012"/>
    <w:rsid w:val="00DD7043"/>
    <w:rsid w:val="00DD7145"/>
    <w:rsid w:val="00DD76C8"/>
    <w:rsid w:val="00DD7867"/>
    <w:rsid w:val="00DD79AF"/>
    <w:rsid w:val="00DD7B87"/>
    <w:rsid w:val="00DD7F7E"/>
    <w:rsid w:val="00DD7FD5"/>
    <w:rsid w:val="00DE000C"/>
    <w:rsid w:val="00DE0634"/>
    <w:rsid w:val="00DE0B91"/>
    <w:rsid w:val="00DE0EF4"/>
    <w:rsid w:val="00DE1028"/>
    <w:rsid w:val="00DE1065"/>
    <w:rsid w:val="00DE111C"/>
    <w:rsid w:val="00DE1252"/>
    <w:rsid w:val="00DE12D5"/>
    <w:rsid w:val="00DE1310"/>
    <w:rsid w:val="00DE155F"/>
    <w:rsid w:val="00DE159C"/>
    <w:rsid w:val="00DE161C"/>
    <w:rsid w:val="00DE198A"/>
    <w:rsid w:val="00DE1BA1"/>
    <w:rsid w:val="00DE1DE5"/>
    <w:rsid w:val="00DE1E66"/>
    <w:rsid w:val="00DE1F23"/>
    <w:rsid w:val="00DE2256"/>
    <w:rsid w:val="00DE2381"/>
    <w:rsid w:val="00DE290A"/>
    <w:rsid w:val="00DE2D4A"/>
    <w:rsid w:val="00DE2E72"/>
    <w:rsid w:val="00DE2ED3"/>
    <w:rsid w:val="00DE3318"/>
    <w:rsid w:val="00DE34E3"/>
    <w:rsid w:val="00DE385C"/>
    <w:rsid w:val="00DE3A9A"/>
    <w:rsid w:val="00DE3C22"/>
    <w:rsid w:val="00DE3C3A"/>
    <w:rsid w:val="00DE3FA4"/>
    <w:rsid w:val="00DE4046"/>
    <w:rsid w:val="00DE41AA"/>
    <w:rsid w:val="00DE41F8"/>
    <w:rsid w:val="00DE420B"/>
    <w:rsid w:val="00DE425B"/>
    <w:rsid w:val="00DE4364"/>
    <w:rsid w:val="00DE45AB"/>
    <w:rsid w:val="00DE45D8"/>
    <w:rsid w:val="00DE4635"/>
    <w:rsid w:val="00DE4758"/>
    <w:rsid w:val="00DE48B1"/>
    <w:rsid w:val="00DE4923"/>
    <w:rsid w:val="00DE499D"/>
    <w:rsid w:val="00DE4DBC"/>
    <w:rsid w:val="00DE4DC5"/>
    <w:rsid w:val="00DE582B"/>
    <w:rsid w:val="00DE58E2"/>
    <w:rsid w:val="00DE5937"/>
    <w:rsid w:val="00DE5A7B"/>
    <w:rsid w:val="00DE5A92"/>
    <w:rsid w:val="00DE5A93"/>
    <w:rsid w:val="00DE5E13"/>
    <w:rsid w:val="00DE5FFD"/>
    <w:rsid w:val="00DE6166"/>
    <w:rsid w:val="00DE6396"/>
    <w:rsid w:val="00DE66BE"/>
    <w:rsid w:val="00DE6749"/>
    <w:rsid w:val="00DE6933"/>
    <w:rsid w:val="00DE6A3C"/>
    <w:rsid w:val="00DE6B78"/>
    <w:rsid w:val="00DE6C51"/>
    <w:rsid w:val="00DE750B"/>
    <w:rsid w:val="00DE7601"/>
    <w:rsid w:val="00DE7665"/>
    <w:rsid w:val="00DE7816"/>
    <w:rsid w:val="00DE7881"/>
    <w:rsid w:val="00DE7A6A"/>
    <w:rsid w:val="00DE7B66"/>
    <w:rsid w:val="00DE7CAC"/>
    <w:rsid w:val="00DE7D34"/>
    <w:rsid w:val="00DE7DF9"/>
    <w:rsid w:val="00DE7F1C"/>
    <w:rsid w:val="00DE7F4E"/>
    <w:rsid w:val="00DF0025"/>
    <w:rsid w:val="00DF0032"/>
    <w:rsid w:val="00DF0062"/>
    <w:rsid w:val="00DF027B"/>
    <w:rsid w:val="00DF083C"/>
    <w:rsid w:val="00DF089D"/>
    <w:rsid w:val="00DF0BB3"/>
    <w:rsid w:val="00DF0FB4"/>
    <w:rsid w:val="00DF0FCA"/>
    <w:rsid w:val="00DF1052"/>
    <w:rsid w:val="00DF1104"/>
    <w:rsid w:val="00DF11B3"/>
    <w:rsid w:val="00DF137B"/>
    <w:rsid w:val="00DF1421"/>
    <w:rsid w:val="00DF1445"/>
    <w:rsid w:val="00DF15AD"/>
    <w:rsid w:val="00DF1950"/>
    <w:rsid w:val="00DF1996"/>
    <w:rsid w:val="00DF1CBB"/>
    <w:rsid w:val="00DF1FA9"/>
    <w:rsid w:val="00DF1FB6"/>
    <w:rsid w:val="00DF1FFE"/>
    <w:rsid w:val="00DF201A"/>
    <w:rsid w:val="00DF21F0"/>
    <w:rsid w:val="00DF23EA"/>
    <w:rsid w:val="00DF28F9"/>
    <w:rsid w:val="00DF297D"/>
    <w:rsid w:val="00DF2CBE"/>
    <w:rsid w:val="00DF2F0C"/>
    <w:rsid w:val="00DF3292"/>
    <w:rsid w:val="00DF3405"/>
    <w:rsid w:val="00DF3434"/>
    <w:rsid w:val="00DF3657"/>
    <w:rsid w:val="00DF36C0"/>
    <w:rsid w:val="00DF37A7"/>
    <w:rsid w:val="00DF39DA"/>
    <w:rsid w:val="00DF3D16"/>
    <w:rsid w:val="00DF3D3C"/>
    <w:rsid w:val="00DF3E7E"/>
    <w:rsid w:val="00DF41C8"/>
    <w:rsid w:val="00DF43CF"/>
    <w:rsid w:val="00DF44B8"/>
    <w:rsid w:val="00DF4751"/>
    <w:rsid w:val="00DF48B5"/>
    <w:rsid w:val="00DF4F58"/>
    <w:rsid w:val="00DF576F"/>
    <w:rsid w:val="00DF58C8"/>
    <w:rsid w:val="00DF590C"/>
    <w:rsid w:val="00DF5A67"/>
    <w:rsid w:val="00DF5A71"/>
    <w:rsid w:val="00DF5AF1"/>
    <w:rsid w:val="00DF5B60"/>
    <w:rsid w:val="00DF5BBA"/>
    <w:rsid w:val="00DF5C65"/>
    <w:rsid w:val="00DF5DE8"/>
    <w:rsid w:val="00DF5E6D"/>
    <w:rsid w:val="00DF5FFC"/>
    <w:rsid w:val="00DF62BD"/>
    <w:rsid w:val="00DF631F"/>
    <w:rsid w:val="00DF6431"/>
    <w:rsid w:val="00DF6502"/>
    <w:rsid w:val="00DF6659"/>
    <w:rsid w:val="00DF6692"/>
    <w:rsid w:val="00DF67F1"/>
    <w:rsid w:val="00DF68A2"/>
    <w:rsid w:val="00DF6D7C"/>
    <w:rsid w:val="00DF7232"/>
    <w:rsid w:val="00DF7351"/>
    <w:rsid w:val="00DF741C"/>
    <w:rsid w:val="00DF7672"/>
    <w:rsid w:val="00DF7846"/>
    <w:rsid w:val="00DF7892"/>
    <w:rsid w:val="00DF7A9F"/>
    <w:rsid w:val="00DF7ABF"/>
    <w:rsid w:val="00DF7CD2"/>
    <w:rsid w:val="00DF7CFF"/>
    <w:rsid w:val="00DF7D54"/>
    <w:rsid w:val="00DF7F52"/>
    <w:rsid w:val="00DF7FDE"/>
    <w:rsid w:val="00E00082"/>
    <w:rsid w:val="00E00085"/>
    <w:rsid w:val="00E000AF"/>
    <w:rsid w:val="00E00261"/>
    <w:rsid w:val="00E002DE"/>
    <w:rsid w:val="00E004E6"/>
    <w:rsid w:val="00E0062A"/>
    <w:rsid w:val="00E00709"/>
    <w:rsid w:val="00E009C7"/>
    <w:rsid w:val="00E00C0D"/>
    <w:rsid w:val="00E00C91"/>
    <w:rsid w:val="00E00CAA"/>
    <w:rsid w:val="00E00DA4"/>
    <w:rsid w:val="00E0104A"/>
    <w:rsid w:val="00E01349"/>
    <w:rsid w:val="00E014F9"/>
    <w:rsid w:val="00E014FB"/>
    <w:rsid w:val="00E01508"/>
    <w:rsid w:val="00E01BFF"/>
    <w:rsid w:val="00E01C7B"/>
    <w:rsid w:val="00E01CD1"/>
    <w:rsid w:val="00E021A1"/>
    <w:rsid w:val="00E02825"/>
    <w:rsid w:val="00E02A98"/>
    <w:rsid w:val="00E03152"/>
    <w:rsid w:val="00E03265"/>
    <w:rsid w:val="00E03332"/>
    <w:rsid w:val="00E03350"/>
    <w:rsid w:val="00E03595"/>
    <w:rsid w:val="00E0365E"/>
    <w:rsid w:val="00E0366E"/>
    <w:rsid w:val="00E03704"/>
    <w:rsid w:val="00E038E6"/>
    <w:rsid w:val="00E0390F"/>
    <w:rsid w:val="00E03A9A"/>
    <w:rsid w:val="00E03BF4"/>
    <w:rsid w:val="00E03C55"/>
    <w:rsid w:val="00E03F39"/>
    <w:rsid w:val="00E0401F"/>
    <w:rsid w:val="00E0408C"/>
    <w:rsid w:val="00E04108"/>
    <w:rsid w:val="00E04132"/>
    <w:rsid w:val="00E04192"/>
    <w:rsid w:val="00E041F2"/>
    <w:rsid w:val="00E0435B"/>
    <w:rsid w:val="00E04428"/>
    <w:rsid w:val="00E04501"/>
    <w:rsid w:val="00E04867"/>
    <w:rsid w:val="00E04A3E"/>
    <w:rsid w:val="00E04A53"/>
    <w:rsid w:val="00E04BE8"/>
    <w:rsid w:val="00E04CAF"/>
    <w:rsid w:val="00E04DAB"/>
    <w:rsid w:val="00E04E3A"/>
    <w:rsid w:val="00E050B0"/>
    <w:rsid w:val="00E053CE"/>
    <w:rsid w:val="00E0541A"/>
    <w:rsid w:val="00E05615"/>
    <w:rsid w:val="00E05904"/>
    <w:rsid w:val="00E0597F"/>
    <w:rsid w:val="00E05C62"/>
    <w:rsid w:val="00E05E2A"/>
    <w:rsid w:val="00E05EE2"/>
    <w:rsid w:val="00E06016"/>
    <w:rsid w:val="00E060B1"/>
    <w:rsid w:val="00E06420"/>
    <w:rsid w:val="00E06533"/>
    <w:rsid w:val="00E065B1"/>
    <w:rsid w:val="00E0669F"/>
    <w:rsid w:val="00E06942"/>
    <w:rsid w:val="00E069D4"/>
    <w:rsid w:val="00E06A41"/>
    <w:rsid w:val="00E06A82"/>
    <w:rsid w:val="00E06A9E"/>
    <w:rsid w:val="00E06EB5"/>
    <w:rsid w:val="00E07000"/>
    <w:rsid w:val="00E074C8"/>
    <w:rsid w:val="00E075FF"/>
    <w:rsid w:val="00E0760A"/>
    <w:rsid w:val="00E078CB"/>
    <w:rsid w:val="00E0794D"/>
    <w:rsid w:val="00E0795A"/>
    <w:rsid w:val="00E07A85"/>
    <w:rsid w:val="00E07C25"/>
    <w:rsid w:val="00E07CEB"/>
    <w:rsid w:val="00E10289"/>
    <w:rsid w:val="00E10361"/>
    <w:rsid w:val="00E103DA"/>
    <w:rsid w:val="00E103EC"/>
    <w:rsid w:val="00E104F4"/>
    <w:rsid w:val="00E109B9"/>
    <w:rsid w:val="00E10BAA"/>
    <w:rsid w:val="00E10BF8"/>
    <w:rsid w:val="00E10E13"/>
    <w:rsid w:val="00E10F40"/>
    <w:rsid w:val="00E1104D"/>
    <w:rsid w:val="00E111AD"/>
    <w:rsid w:val="00E1146D"/>
    <w:rsid w:val="00E114C6"/>
    <w:rsid w:val="00E1158B"/>
    <w:rsid w:val="00E116A1"/>
    <w:rsid w:val="00E11825"/>
    <w:rsid w:val="00E11A2A"/>
    <w:rsid w:val="00E11A34"/>
    <w:rsid w:val="00E11DE9"/>
    <w:rsid w:val="00E11FAF"/>
    <w:rsid w:val="00E12480"/>
    <w:rsid w:val="00E124FC"/>
    <w:rsid w:val="00E125E6"/>
    <w:rsid w:val="00E1269F"/>
    <w:rsid w:val="00E126AB"/>
    <w:rsid w:val="00E126DE"/>
    <w:rsid w:val="00E12964"/>
    <w:rsid w:val="00E12C1C"/>
    <w:rsid w:val="00E12C66"/>
    <w:rsid w:val="00E13123"/>
    <w:rsid w:val="00E13242"/>
    <w:rsid w:val="00E1343E"/>
    <w:rsid w:val="00E13454"/>
    <w:rsid w:val="00E13633"/>
    <w:rsid w:val="00E137D8"/>
    <w:rsid w:val="00E13932"/>
    <w:rsid w:val="00E13945"/>
    <w:rsid w:val="00E13A06"/>
    <w:rsid w:val="00E13A3D"/>
    <w:rsid w:val="00E13ACD"/>
    <w:rsid w:val="00E13B36"/>
    <w:rsid w:val="00E13B78"/>
    <w:rsid w:val="00E13C2A"/>
    <w:rsid w:val="00E14327"/>
    <w:rsid w:val="00E1440E"/>
    <w:rsid w:val="00E14421"/>
    <w:rsid w:val="00E1451B"/>
    <w:rsid w:val="00E14798"/>
    <w:rsid w:val="00E14998"/>
    <w:rsid w:val="00E14AD1"/>
    <w:rsid w:val="00E14EDF"/>
    <w:rsid w:val="00E15067"/>
    <w:rsid w:val="00E1515A"/>
    <w:rsid w:val="00E151FE"/>
    <w:rsid w:val="00E15320"/>
    <w:rsid w:val="00E15495"/>
    <w:rsid w:val="00E154AF"/>
    <w:rsid w:val="00E156E3"/>
    <w:rsid w:val="00E1570E"/>
    <w:rsid w:val="00E15B16"/>
    <w:rsid w:val="00E15B52"/>
    <w:rsid w:val="00E15C5F"/>
    <w:rsid w:val="00E15DCB"/>
    <w:rsid w:val="00E15F42"/>
    <w:rsid w:val="00E16071"/>
    <w:rsid w:val="00E1613C"/>
    <w:rsid w:val="00E1616B"/>
    <w:rsid w:val="00E161D2"/>
    <w:rsid w:val="00E16222"/>
    <w:rsid w:val="00E16512"/>
    <w:rsid w:val="00E16924"/>
    <w:rsid w:val="00E1692D"/>
    <w:rsid w:val="00E16D22"/>
    <w:rsid w:val="00E16D5A"/>
    <w:rsid w:val="00E16EED"/>
    <w:rsid w:val="00E170F4"/>
    <w:rsid w:val="00E171EA"/>
    <w:rsid w:val="00E17673"/>
    <w:rsid w:val="00E1775A"/>
    <w:rsid w:val="00E17986"/>
    <w:rsid w:val="00E17A6B"/>
    <w:rsid w:val="00E17B4C"/>
    <w:rsid w:val="00E17CDE"/>
    <w:rsid w:val="00E20029"/>
    <w:rsid w:val="00E20093"/>
    <w:rsid w:val="00E200AF"/>
    <w:rsid w:val="00E20150"/>
    <w:rsid w:val="00E202E1"/>
    <w:rsid w:val="00E20575"/>
    <w:rsid w:val="00E205A2"/>
    <w:rsid w:val="00E20634"/>
    <w:rsid w:val="00E20B1E"/>
    <w:rsid w:val="00E20B3D"/>
    <w:rsid w:val="00E20DC8"/>
    <w:rsid w:val="00E20F81"/>
    <w:rsid w:val="00E21262"/>
    <w:rsid w:val="00E213BC"/>
    <w:rsid w:val="00E21631"/>
    <w:rsid w:val="00E21746"/>
    <w:rsid w:val="00E21798"/>
    <w:rsid w:val="00E2193D"/>
    <w:rsid w:val="00E21B04"/>
    <w:rsid w:val="00E21C25"/>
    <w:rsid w:val="00E22311"/>
    <w:rsid w:val="00E2237E"/>
    <w:rsid w:val="00E22461"/>
    <w:rsid w:val="00E22592"/>
    <w:rsid w:val="00E22716"/>
    <w:rsid w:val="00E227B2"/>
    <w:rsid w:val="00E2299C"/>
    <w:rsid w:val="00E22E2D"/>
    <w:rsid w:val="00E22EF5"/>
    <w:rsid w:val="00E22FF0"/>
    <w:rsid w:val="00E23152"/>
    <w:rsid w:val="00E2337E"/>
    <w:rsid w:val="00E2344A"/>
    <w:rsid w:val="00E23461"/>
    <w:rsid w:val="00E23466"/>
    <w:rsid w:val="00E23B15"/>
    <w:rsid w:val="00E23D03"/>
    <w:rsid w:val="00E2403F"/>
    <w:rsid w:val="00E240D0"/>
    <w:rsid w:val="00E24670"/>
    <w:rsid w:val="00E24C54"/>
    <w:rsid w:val="00E24D07"/>
    <w:rsid w:val="00E24E3F"/>
    <w:rsid w:val="00E24FE2"/>
    <w:rsid w:val="00E2501E"/>
    <w:rsid w:val="00E251AF"/>
    <w:rsid w:val="00E2550B"/>
    <w:rsid w:val="00E25546"/>
    <w:rsid w:val="00E25587"/>
    <w:rsid w:val="00E255EF"/>
    <w:rsid w:val="00E25902"/>
    <w:rsid w:val="00E259F4"/>
    <w:rsid w:val="00E25A0E"/>
    <w:rsid w:val="00E25D5F"/>
    <w:rsid w:val="00E25D9D"/>
    <w:rsid w:val="00E25E4D"/>
    <w:rsid w:val="00E25EE5"/>
    <w:rsid w:val="00E25F23"/>
    <w:rsid w:val="00E26033"/>
    <w:rsid w:val="00E2640F"/>
    <w:rsid w:val="00E26505"/>
    <w:rsid w:val="00E26623"/>
    <w:rsid w:val="00E26757"/>
    <w:rsid w:val="00E2692B"/>
    <w:rsid w:val="00E26B86"/>
    <w:rsid w:val="00E26E7A"/>
    <w:rsid w:val="00E26F2A"/>
    <w:rsid w:val="00E270D2"/>
    <w:rsid w:val="00E270F1"/>
    <w:rsid w:val="00E2737A"/>
    <w:rsid w:val="00E273EA"/>
    <w:rsid w:val="00E275B5"/>
    <w:rsid w:val="00E279BF"/>
    <w:rsid w:val="00E27AD5"/>
    <w:rsid w:val="00E27C2E"/>
    <w:rsid w:val="00E27C76"/>
    <w:rsid w:val="00E27CBE"/>
    <w:rsid w:val="00E27DEC"/>
    <w:rsid w:val="00E27F50"/>
    <w:rsid w:val="00E300CA"/>
    <w:rsid w:val="00E302C5"/>
    <w:rsid w:val="00E30338"/>
    <w:rsid w:val="00E304CF"/>
    <w:rsid w:val="00E30665"/>
    <w:rsid w:val="00E3089F"/>
    <w:rsid w:val="00E30902"/>
    <w:rsid w:val="00E30903"/>
    <w:rsid w:val="00E30E6B"/>
    <w:rsid w:val="00E3119E"/>
    <w:rsid w:val="00E311C3"/>
    <w:rsid w:val="00E311E2"/>
    <w:rsid w:val="00E3141D"/>
    <w:rsid w:val="00E3178C"/>
    <w:rsid w:val="00E31808"/>
    <w:rsid w:val="00E31884"/>
    <w:rsid w:val="00E318BE"/>
    <w:rsid w:val="00E31A7A"/>
    <w:rsid w:val="00E31B40"/>
    <w:rsid w:val="00E31EB0"/>
    <w:rsid w:val="00E322EC"/>
    <w:rsid w:val="00E326B6"/>
    <w:rsid w:val="00E328FD"/>
    <w:rsid w:val="00E32B2F"/>
    <w:rsid w:val="00E32FA1"/>
    <w:rsid w:val="00E33016"/>
    <w:rsid w:val="00E331AD"/>
    <w:rsid w:val="00E33219"/>
    <w:rsid w:val="00E33248"/>
    <w:rsid w:val="00E33252"/>
    <w:rsid w:val="00E33283"/>
    <w:rsid w:val="00E33293"/>
    <w:rsid w:val="00E334BA"/>
    <w:rsid w:val="00E3375B"/>
    <w:rsid w:val="00E33819"/>
    <w:rsid w:val="00E33938"/>
    <w:rsid w:val="00E33960"/>
    <w:rsid w:val="00E33A1C"/>
    <w:rsid w:val="00E33AE1"/>
    <w:rsid w:val="00E33C0E"/>
    <w:rsid w:val="00E33EA0"/>
    <w:rsid w:val="00E33F6B"/>
    <w:rsid w:val="00E34053"/>
    <w:rsid w:val="00E340E7"/>
    <w:rsid w:val="00E3410D"/>
    <w:rsid w:val="00E3414B"/>
    <w:rsid w:val="00E34273"/>
    <w:rsid w:val="00E3485C"/>
    <w:rsid w:val="00E34929"/>
    <w:rsid w:val="00E34AAA"/>
    <w:rsid w:val="00E34B26"/>
    <w:rsid w:val="00E34C52"/>
    <w:rsid w:val="00E34C6A"/>
    <w:rsid w:val="00E34D58"/>
    <w:rsid w:val="00E34D88"/>
    <w:rsid w:val="00E34E9E"/>
    <w:rsid w:val="00E351AA"/>
    <w:rsid w:val="00E351F0"/>
    <w:rsid w:val="00E35463"/>
    <w:rsid w:val="00E3573D"/>
    <w:rsid w:val="00E35968"/>
    <w:rsid w:val="00E35A4E"/>
    <w:rsid w:val="00E35A64"/>
    <w:rsid w:val="00E35C54"/>
    <w:rsid w:val="00E35F2C"/>
    <w:rsid w:val="00E36173"/>
    <w:rsid w:val="00E3624B"/>
    <w:rsid w:val="00E36582"/>
    <w:rsid w:val="00E36799"/>
    <w:rsid w:val="00E36A5D"/>
    <w:rsid w:val="00E36BAA"/>
    <w:rsid w:val="00E36D50"/>
    <w:rsid w:val="00E372D0"/>
    <w:rsid w:val="00E372E8"/>
    <w:rsid w:val="00E37433"/>
    <w:rsid w:val="00E3759B"/>
    <w:rsid w:val="00E3764C"/>
    <w:rsid w:val="00E376AC"/>
    <w:rsid w:val="00E376F6"/>
    <w:rsid w:val="00E37817"/>
    <w:rsid w:val="00E37826"/>
    <w:rsid w:val="00E37922"/>
    <w:rsid w:val="00E37A7C"/>
    <w:rsid w:val="00E37A92"/>
    <w:rsid w:val="00E37ABE"/>
    <w:rsid w:val="00E37C3A"/>
    <w:rsid w:val="00E37D53"/>
    <w:rsid w:val="00E37F0F"/>
    <w:rsid w:val="00E37F2F"/>
    <w:rsid w:val="00E40179"/>
    <w:rsid w:val="00E40665"/>
    <w:rsid w:val="00E40737"/>
    <w:rsid w:val="00E40796"/>
    <w:rsid w:val="00E40801"/>
    <w:rsid w:val="00E40995"/>
    <w:rsid w:val="00E40B12"/>
    <w:rsid w:val="00E40BD2"/>
    <w:rsid w:val="00E40F3F"/>
    <w:rsid w:val="00E4112C"/>
    <w:rsid w:val="00E412A1"/>
    <w:rsid w:val="00E413E0"/>
    <w:rsid w:val="00E41574"/>
    <w:rsid w:val="00E416CB"/>
    <w:rsid w:val="00E41992"/>
    <w:rsid w:val="00E419B6"/>
    <w:rsid w:val="00E41C3A"/>
    <w:rsid w:val="00E41D76"/>
    <w:rsid w:val="00E41F6A"/>
    <w:rsid w:val="00E42053"/>
    <w:rsid w:val="00E420AB"/>
    <w:rsid w:val="00E42243"/>
    <w:rsid w:val="00E423B3"/>
    <w:rsid w:val="00E42639"/>
    <w:rsid w:val="00E4299C"/>
    <w:rsid w:val="00E42B92"/>
    <w:rsid w:val="00E42D38"/>
    <w:rsid w:val="00E42DFC"/>
    <w:rsid w:val="00E42EAC"/>
    <w:rsid w:val="00E42F0D"/>
    <w:rsid w:val="00E43012"/>
    <w:rsid w:val="00E430B2"/>
    <w:rsid w:val="00E43268"/>
    <w:rsid w:val="00E4378B"/>
    <w:rsid w:val="00E438A4"/>
    <w:rsid w:val="00E43B54"/>
    <w:rsid w:val="00E43B7D"/>
    <w:rsid w:val="00E43B81"/>
    <w:rsid w:val="00E43C7C"/>
    <w:rsid w:val="00E43CD8"/>
    <w:rsid w:val="00E43D92"/>
    <w:rsid w:val="00E441BD"/>
    <w:rsid w:val="00E442D5"/>
    <w:rsid w:val="00E4476F"/>
    <w:rsid w:val="00E449FC"/>
    <w:rsid w:val="00E44C30"/>
    <w:rsid w:val="00E44C6F"/>
    <w:rsid w:val="00E44CB3"/>
    <w:rsid w:val="00E44CBA"/>
    <w:rsid w:val="00E44D3C"/>
    <w:rsid w:val="00E44D5F"/>
    <w:rsid w:val="00E44FE7"/>
    <w:rsid w:val="00E45055"/>
    <w:rsid w:val="00E453B2"/>
    <w:rsid w:val="00E4562A"/>
    <w:rsid w:val="00E45680"/>
    <w:rsid w:val="00E45711"/>
    <w:rsid w:val="00E45792"/>
    <w:rsid w:val="00E4592F"/>
    <w:rsid w:val="00E45962"/>
    <w:rsid w:val="00E4599A"/>
    <w:rsid w:val="00E45AAB"/>
    <w:rsid w:val="00E45E0D"/>
    <w:rsid w:val="00E4615A"/>
    <w:rsid w:val="00E4618D"/>
    <w:rsid w:val="00E462A3"/>
    <w:rsid w:val="00E4641C"/>
    <w:rsid w:val="00E46427"/>
    <w:rsid w:val="00E46485"/>
    <w:rsid w:val="00E465E5"/>
    <w:rsid w:val="00E468F9"/>
    <w:rsid w:val="00E46A67"/>
    <w:rsid w:val="00E46A9C"/>
    <w:rsid w:val="00E46C4F"/>
    <w:rsid w:val="00E46C86"/>
    <w:rsid w:val="00E46C87"/>
    <w:rsid w:val="00E46DB8"/>
    <w:rsid w:val="00E46FCE"/>
    <w:rsid w:val="00E474BC"/>
    <w:rsid w:val="00E47529"/>
    <w:rsid w:val="00E475D8"/>
    <w:rsid w:val="00E477B6"/>
    <w:rsid w:val="00E47A56"/>
    <w:rsid w:val="00E47BE9"/>
    <w:rsid w:val="00E47D5B"/>
    <w:rsid w:val="00E47DC0"/>
    <w:rsid w:val="00E47E2C"/>
    <w:rsid w:val="00E50131"/>
    <w:rsid w:val="00E50147"/>
    <w:rsid w:val="00E50166"/>
    <w:rsid w:val="00E50478"/>
    <w:rsid w:val="00E506ED"/>
    <w:rsid w:val="00E507FF"/>
    <w:rsid w:val="00E50808"/>
    <w:rsid w:val="00E50B87"/>
    <w:rsid w:val="00E50E71"/>
    <w:rsid w:val="00E5111C"/>
    <w:rsid w:val="00E514EC"/>
    <w:rsid w:val="00E51541"/>
    <w:rsid w:val="00E51562"/>
    <w:rsid w:val="00E5161B"/>
    <w:rsid w:val="00E516C7"/>
    <w:rsid w:val="00E518BB"/>
    <w:rsid w:val="00E519D3"/>
    <w:rsid w:val="00E519EB"/>
    <w:rsid w:val="00E51A2E"/>
    <w:rsid w:val="00E51A2F"/>
    <w:rsid w:val="00E51CE8"/>
    <w:rsid w:val="00E5206A"/>
    <w:rsid w:val="00E52195"/>
    <w:rsid w:val="00E522B3"/>
    <w:rsid w:val="00E522BD"/>
    <w:rsid w:val="00E52345"/>
    <w:rsid w:val="00E52507"/>
    <w:rsid w:val="00E525DB"/>
    <w:rsid w:val="00E52732"/>
    <w:rsid w:val="00E529CF"/>
    <w:rsid w:val="00E52B1D"/>
    <w:rsid w:val="00E52C54"/>
    <w:rsid w:val="00E52D38"/>
    <w:rsid w:val="00E52DBC"/>
    <w:rsid w:val="00E537C6"/>
    <w:rsid w:val="00E53B49"/>
    <w:rsid w:val="00E53B5C"/>
    <w:rsid w:val="00E53B71"/>
    <w:rsid w:val="00E53C82"/>
    <w:rsid w:val="00E53D70"/>
    <w:rsid w:val="00E53EDE"/>
    <w:rsid w:val="00E53F8D"/>
    <w:rsid w:val="00E540CE"/>
    <w:rsid w:val="00E542DE"/>
    <w:rsid w:val="00E544A2"/>
    <w:rsid w:val="00E544C7"/>
    <w:rsid w:val="00E54549"/>
    <w:rsid w:val="00E545FC"/>
    <w:rsid w:val="00E547DC"/>
    <w:rsid w:val="00E548C7"/>
    <w:rsid w:val="00E54BD2"/>
    <w:rsid w:val="00E54C31"/>
    <w:rsid w:val="00E54DC0"/>
    <w:rsid w:val="00E55446"/>
    <w:rsid w:val="00E5554D"/>
    <w:rsid w:val="00E557FF"/>
    <w:rsid w:val="00E558C8"/>
    <w:rsid w:val="00E55BA2"/>
    <w:rsid w:val="00E5636A"/>
    <w:rsid w:val="00E567F2"/>
    <w:rsid w:val="00E56826"/>
    <w:rsid w:val="00E568AB"/>
    <w:rsid w:val="00E5697F"/>
    <w:rsid w:val="00E56AA1"/>
    <w:rsid w:val="00E56B02"/>
    <w:rsid w:val="00E56C50"/>
    <w:rsid w:val="00E56C9A"/>
    <w:rsid w:val="00E56E81"/>
    <w:rsid w:val="00E57064"/>
    <w:rsid w:val="00E57108"/>
    <w:rsid w:val="00E573C5"/>
    <w:rsid w:val="00E574BC"/>
    <w:rsid w:val="00E57581"/>
    <w:rsid w:val="00E5761E"/>
    <w:rsid w:val="00E57692"/>
    <w:rsid w:val="00E577E6"/>
    <w:rsid w:val="00E5791B"/>
    <w:rsid w:val="00E57C3D"/>
    <w:rsid w:val="00E57F1E"/>
    <w:rsid w:val="00E603B8"/>
    <w:rsid w:val="00E604A9"/>
    <w:rsid w:val="00E6062F"/>
    <w:rsid w:val="00E6096B"/>
    <w:rsid w:val="00E6099D"/>
    <w:rsid w:val="00E60B68"/>
    <w:rsid w:val="00E60BC2"/>
    <w:rsid w:val="00E60DE6"/>
    <w:rsid w:val="00E611FA"/>
    <w:rsid w:val="00E61643"/>
    <w:rsid w:val="00E61A7B"/>
    <w:rsid w:val="00E61A8C"/>
    <w:rsid w:val="00E61AAD"/>
    <w:rsid w:val="00E61CA5"/>
    <w:rsid w:val="00E61CF3"/>
    <w:rsid w:val="00E61D1C"/>
    <w:rsid w:val="00E6200B"/>
    <w:rsid w:val="00E622BC"/>
    <w:rsid w:val="00E6251F"/>
    <w:rsid w:val="00E625B9"/>
    <w:rsid w:val="00E625C5"/>
    <w:rsid w:val="00E625E6"/>
    <w:rsid w:val="00E6294B"/>
    <w:rsid w:val="00E62A17"/>
    <w:rsid w:val="00E62AC2"/>
    <w:rsid w:val="00E62E55"/>
    <w:rsid w:val="00E62E64"/>
    <w:rsid w:val="00E63043"/>
    <w:rsid w:val="00E63297"/>
    <w:rsid w:val="00E63319"/>
    <w:rsid w:val="00E633A7"/>
    <w:rsid w:val="00E634AF"/>
    <w:rsid w:val="00E6351F"/>
    <w:rsid w:val="00E636AF"/>
    <w:rsid w:val="00E63856"/>
    <w:rsid w:val="00E63978"/>
    <w:rsid w:val="00E639D8"/>
    <w:rsid w:val="00E63A92"/>
    <w:rsid w:val="00E63B3A"/>
    <w:rsid w:val="00E63EB9"/>
    <w:rsid w:val="00E63FD8"/>
    <w:rsid w:val="00E63FE4"/>
    <w:rsid w:val="00E640D8"/>
    <w:rsid w:val="00E64248"/>
    <w:rsid w:val="00E64280"/>
    <w:rsid w:val="00E6479A"/>
    <w:rsid w:val="00E647EE"/>
    <w:rsid w:val="00E648D7"/>
    <w:rsid w:val="00E64C59"/>
    <w:rsid w:val="00E64EBA"/>
    <w:rsid w:val="00E64EDF"/>
    <w:rsid w:val="00E651A8"/>
    <w:rsid w:val="00E65493"/>
    <w:rsid w:val="00E654A3"/>
    <w:rsid w:val="00E656D0"/>
    <w:rsid w:val="00E6580B"/>
    <w:rsid w:val="00E65CAA"/>
    <w:rsid w:val="00E65DB6"/>
    <w:rsid w:val="00E65DF9"/>
    <w:rsid w:val="00E65EF5"/>
    <w:rsid w:val="00E65FA4"/>
    <w:rsid w:val="00E662EB"/>
    <w:rsid w:val="00E6641D"/>
    <w:rsid w:val="00E66490"/>
    <w:rsid w:val="00E666E0"/>
    <w:rsid w:val="00E6697D"/>
    <w:rsid w:val="00E669A4"/>
    <w:rsid w:val="00E66C10"/>
    <w:rsid w:val="00E66E45"/>
    <w:rsid w:val="00E671BF"/>
    <w:rsid w:val="00E6722A"/>
    <w:rsid w:val="00E6722C"/>
    <w:rsid w:val="00E672F8"/>
    <w:rsid w:val="00E673F1"/>
    <w:rsid w:val="00E67463"/>
    <w:rsid w:val="00E674D8"/>
    <w:rsid w:val="00E6755E"/>
    <w:rsid w:val="00E675D7"/>
    <w:rsid w:val="00E675DE"/>
    <w:rsid w:val="00E67711"/>
    <w:rsid w:val="00E67737"/>
    <w:rsid w:val="00E677DF"/>
    <w:rsid w:val="00E6782B"/>
    <w:rsid w:val="00E67846"/>
    <w:rsid w:val="00E679EB"/>
    <w:rsid w:val="00E67A6E"/>
    <w:rsid w:val="00E67BF5"/>
    <w:rsid w:val="00E701AF"/>
    <w:rsid w:val="00E701DD"/>
    <w:rsid w:val="00E7062B"/>
    <w:rsid w:val="00E7074F"/>
    <w:rsid w:val="00E7098E"/>
    <w:rsid w:val="00E709DD"/>
    <w:rsid w:val="00E70A81"/>
    <w:rsid w:val="00E70B8A"/>
    <w:rsid w:val="00E70CE8"/>
    <w:rsid w:val="00E70D72"/>
    <w:rsid w:val="00E70E4C"/>
    <w:rsid w:val="00E712B7"/>
    <w:rsid w:val="00E714E1"/>
    <w:rsid w:val="00E717BF"/>
    <w:rsid w:val="00E71AA4"/>
    <w:rsid w:val="00E71E7B"/>
    <w:rsid w:val="00E71F84"/>
    <w:rsid w:val="00E720A7"/>
    <w:rsid w:val="00E720C3"/>
    <w:rsid w:val="00E72351"/>
    <w:rsid w:val="00E72530"/>
    <w:rsid w:val="00E72562"/>
    <w:rsid w:val="00E72756"/>
    <w:rsid w:val="00E727F5"/>
    <w:rsid w:val="00E72A41"/>
    <w:rsid w:val="00E72B63"/>
    <w:rsid w:val="00E72B91"/>
    <w:rsid w:val="00E72D87"/>
    <w:rsid w:val="00E72DF6"/>
    <w:rsid w:val="00E736EE"/>
    <w:rsid w:val="00E73709"/>
    <w:rsid w:val="00E73759"/>
    <w:rsid w:val="00E7382E"/>
    <w:rsid w:val="00E7395C"/>
    <w:rsid w:val="00E73AFD"/>
    <w:rsid w:val="00E73B0E"/>
    <w:rsid w:val="00E73B2E"/>
    <w:rsid w:val="00E73C36"/>
    <w:rsid w:val="00E740BA"/>
    <w:rsid w:val="00E7414C"/>
    <w:rsid w:val="00E7444A"/>
    <w:rsid w:val="00E744F0"/>
    <w:rsid w:val="00E748CB"/>
    <w:rsid w:val="00E748D8"/>
    <w:rsid w:val="00E749BE"/>
    <w:rsid w:val="00E74C75"/>
    <w:rsid w:val="00E74FB6"/>
    <w:rsid w:val="00E751AB"/>
    <w:rsid w:val="00E751D5"/>
    <w:rsid w:val="00E755B7"/>
    <w:rsid w:val="00E75872"/>
    <w:rsid w:val="00E75B65"/>
    <w:rsid w:val="00E75C82"/>
    <w:rsid w:val="00E7620B"/>
    <w:rsid w:val="00E763CA"/>
    <w:rsid w:val="00E7654C"/>
    <w:rsid w:val="00E769B5"/>
    <w:rsid w:val="00E76B4D"/>
    <w:rsid w:val="00E76C98"/>
    <w:rsid w:val="00E76F19"/>
    <w:rsid w:val="00E7708C"/>
    <w:rsid w:val="00E776CC"/>
    <w:rsid w:val="00E77723"/>
    <w:rsid w:val="00E779AA"/>
    <w:rsid w:val="00E779DA"/>
    <w:rsid w:val="00E77A82"/>
    <w:rsid w:val="00E77B03"/>
    <w:rsid w:val="00E77E16"/>
    <w:rsid w:val="00E8015E"/>
    <w:rsid w:val="00E80163"/>
    <w:rsid w:val="00E8029B"/>
    <w:rsid w:val="00E8045B"/>
    <w:rsid w:val="00E80653"/>
    <w:rsid w:val="00E806ED"/>
    <w:rsid w:val="00E80747"/>
    <w:rsid w:val="00E80916"/>
    <w:rsid w:val="00E80ABE"/>
    <w:rsid w:val="00E80B13"/>
    <w:rsid w:val="00E80B41"/>
    <w:rsid w:val="00E80CE4"/>
    <w:rsid w:val="00E80D94"/>
    <w:rsid w:val="00E80EE0"/>
    <w:rsid w:val="00E81023"/>
    <w:rsid w:val="00E81308"/>
    <w:rsid w:val="00E81334"/>
    <w:rsid w:val="00E81336"/>
    <w:rsid w:val="00E81450"/>
    <w:rsid w:val="00E81560"/>
    <w:rsid w:val="00E817A5"/>
    <w:rsid w:val="00E81B55"/>
    <w:rsid w:val="00E81CAC"/>
    <w:rsid w:val="00E81F02"/>
    <w:rsid w:val="00E82199"/>
    <w:rsid w:val="00E821BA"/>
    <w:rsid w:val="00E8266E"/>
    <w:rsid w:val="00E826E3"/>
    <w:rsid w:val="00E82B52"/>
    <w:rsid w:val="00E8301D"/>
    <w:rsid w:val="00E8339A"/>
    <w:rsid w:val="00E833EA"/>
    <w:rsid w:val="00E8352F"/>
    <w:rsid w:val="00E836BA"/>
    <w:rsid w:val="00E837B5"/>
    <w:rsid w:val="00E83813"/>
    <w:rsid w:val="00E839EA"/>
    <w:rsid w:val="00E839F8"/>
    <w:rsid w:val="00E83C0C"/>
    <w:rsid w:val="00E83C1F"/>
    <w:rsid w:val="00E83DBA"/>
    <w:rsid w:val="00E843E8"/>
    <w:rsid w:val="00E843FF"/>
    <w:rsid w:val="00E845B7"/>
    <w:rsid w:val="00E848B6"/>
    <w:rsid w:val="00E84F13"/>
    <w:rsid w:val="00E85238"/>
    <w:rsid w:val="00E855D3"/>
    <w:rsid w:val="00E8572D"/>
    <w:rsid w:val="00E857EE"/>
    <w:rsid w:val="00E85B2E"/>
    <w:rsid w:val="00E861EA"/>
    <w:rsid w:val="00E862EA"/>
    <w:rsid w:val="00E862F8"/>
    <w:rsid w:val="00E86306"/>
    <w:rsid w:val="00E865B8"/>
    <w:rsid w:val="00E86A08"/>
    <w:rsid w:val="00E86CA7"/>
    <w:rsid w:val="00E86CBF"/>
    <w:rsid w:val="00E86E5B"/>
    <w:rsid w:val="00E874D8"/>
    <w:rsid w:val="00E876BB"/>
    <w:rsid w:val="00E877F8"/>
    <w:rsid w:val="00E87A72"/>
    <w:rsid w:val="00E87BD5"/>
    <w:rsid w:val="00E87C6A"/>
    <w:rsid w:val="00E87FA5"/>
    <w:rsid w:val="00E87FCE"/>
    <w:rsid w:val="00E903D7"/>
    <w:rsid w:val="00E9041F"/>
    <w:rsid w:val="00E90480"/>
    <w:rsid w:val="00E905F9"/>
    <w:rsid w:val="00E909AD"/>
    <w:rsid w:val="00E90A3D"/>
    <w:rsid w:val="00E90EE4"/>
    <w:rsid w:val="00E91113"/>
    <w:rsid w:val="00E9124F"/>
    <w:rsid w:val="00E912CB"/>
    <w:rsid w:val="00E914E3"/>
    <w:rsid w:val="00E91681"/>
    <w:rsid w:val="00E919AE"/>
    <w:rsid w:val="00E91C25"/>
    <w:rsid w:val="00E920C5"/>
    <w:rsid w:val="00E9218B"/>
    <w:rsid w:val="00E92194"/>
    <w:rsid w:val="00E921DE"/>
    <w:rsid w:val="00E923B7"/>
    <w:rsid w:val="00E923BC"/>
    <w:rsid w:val="00E9258D"/>
    <w:rsid w:val="00E92749"/>
    <w:rsid w:val="00E92751"/>
    <w:rsid w:val="00E927FA"/>
    <w:rsid w:val="00E92811"/>
    <w:rsid w:val="00E92BCB"/>
    <w:rsid w:val="00E92D75"/>
    <w:rsid w:val="00E92DA6"/>
    <w:rsid w:val="00E9323D"/>
    <w:rsid w:val="00E93241"/>
    <w:rsid w:val="00E9328E"/>
    <w:rsid w:val="00E93622"/>
    <w:rsid w:val="00E936D8"/>
    <w:rsid w:val="00E93890"/>
    <w:rsid w:val="00E93A2C"/>
    <w:rsid w:val="00E93A64"/>
    <w:rsid w:val="00E93AA4"/>
    <w:rsid w:val="00E93B4C"/>
    <w:rsid w:val="00E93EAB"/>
    <w:rsid w:val="00E93F9A"/>
    <w:rsid w:val="00E940AB"/>
    <w:rsid w:val="00E9432B"/>
    <w:rsid w:val="00E94388"/>
    <w:rsid w:val="00E945D5"/>
    <w:rsid w:val="00E9494E"/>
    <w:rsid w:val="00E94BCE"/>
    <w:rsid w:val="00E94C00"/>
    <w:rsid w:val="00E94E11"/>
    <w:rsid w:val="00E94E9D"/>
    <w:rsid w:val="00E94F40"/>
    <w:rsid w:val="00E94FED"/>
    <w:rsid w:val="00E9503D"/>
    <w:rsid w:val="00E95044"/>
    <w:rsid w:val="00E950E1"/>
    <w:rsid w:val="00E95181"/>
    <w:rsid w:val="00E95205"/>
    <w:rsid w:val="00E955EA"/>
    <w:rsid w:val="00E95A0D"/>
    <w:rsid w:val="00E95C94"/>
    <w:rsid w:val="00E95F88"/>
    <w:rsid w:val="00E96212"/>
    <w:rsid w:val="00E96366"/>
    <w:rsid w:val="00E96653"/>
    <w:rsid w:val="00E968E9"/>
    <w:rsid w:val="00E96A44"/>
    <w:rsid w:val="00E96AF0"/>
    <w:rsid w:val="00E96DB0"/>
    <w:rsid w:val="00E97015"/>
    <w:rsid w:val="00E971F1"/>
    <w:rsid w:val="00E9747A"/>
    <w:rsid w:val="00E97B43"/>
    <w:rsid w:val="00E97C76"/>
    <w:rsid w:val="00E97D73"/>
    <w:rsid w:val="00E97E19"/>
    <w:rsid w:val="00E97E25"/>
    <w:rsid w:val="00EA0303"/>
    <w:rsid w:val="00EA03D8"/>
    <w:rsid w:val="00EA03DC"/>
    <w:rsid w:val="00EA0418"/>
    <w:rsid w:val="00EA044E"/>
    <w:rsid w:val="00EA0753"/>
    <w:rsid w:val="00EA0774"/>
    <w:rsid w:val="00EA078F"/>
    <w:rsid w:val="00EA07B2"/>
    <w:rsid w:val="00EA0888"/>
    <w:rsid w:val="00EA08E5"/>
    <w:rsid w:val="00EA09FB"/>
    <w:rsid w:val="00EA0A04"/>
    <w:rsid w:val="00EA0C1D"/>
    <w:rsid w:val="00EA0D88"/>
    <w:rsid w:val="00EA0E52"/>
    <w:rsid w:val="00EA0EB9"/>
    <w:rsid w:val="00EA102B"/>
    <w:rsid w:val="00EA12B4"/>
    <w:rsid w:val="00EA14E8"/>
    <w:rsid w:val="00EA1AA7"/>
    <w:rsid w:val="00EA1B92"/>
    <w:rsid w:val="00EA1C16"/>
    <w:rsid w:val="00EA1F9B"/>
    <w:rsid w:val="00EA2357"/>
    <w:rsid w:val="00EA2401"/>
    <w:rsid w:val="00EA253C"/>
    <w:rsid w:val="00EA274D"/>
    <w:rsid w:val="00EA286B"/>
    <w:rsid w:val="00EA2AD1"/>
    <w:rsid w:val="00EA2E16"/>
    <w:rsid w:val="00EA2EE4"/>
    <w:rsid w:val="00EA2FD5"/>
    <w:rsid w:val="00EA324B"/>
    <w:rsid w:val="00EA3461"/>
    <w:rsid w:val="00EA3659"/>
    <w:rsid w:val="00EA37C8"/>
    <w:rsid w:val="00EA38B8"/>
    <w:rsid w:val="00EA3DC1"/>
    <w:rsid w:val="00EA3E5A"/>
    <w:rsid w:val="00EA4015"/>
    <w:rsid w:val="00EA403E"/>
    <w:rsid w:val="00EA403F"/>
    <w:rsid w:val="00EA40E5"/>
    <w:rsid w:val="00EA4124"/>
    <w:rsid w:val="00EA4333"/>
    <w:rsid w:val="00EA4365"/>
    <w:rsid w:val="00EA4413"/>
    <w:rsid w:val="00EA4883"/>
    <w:rsid w:val="00EA528A"/>
    <w:rsid w:val="00EA53B4"/>
    <w:rsid w:val="00EA5549"/>
    <w:rsid w:val="00EA56F6"/>
    <w:rsid w:val="00EA58ED"/>
    <w:rsid w:val="00EA5A2F"/>
    <w:rsid w:val="00EA5B09"/>
    <w:rsid w:val="00EA5B6A"/>
    <w:rsid w:val="00EA5BD5"/>
    <w:rsid w:val="00EA5E99"/>
    <w:rsid w:val="00EA5EE7"/>
    <w:rsid w:val="00EA5F63"/>
    <w:rsid w:val="00EA5F89"/>
    <w:rsid w:val="00EA62D9"/>
    <w:rsid w:val="00EA63E1"/>
    <w:rsid w:val="00EA64DC"/>
    <w:rsid w:val="00EA6556"/>
    <w:rsid w:val="00EA661A"/>
    <w:rsid w:val="00EA6D22"/>
    <w:rsid w:val="00EA72AB"/>
    <w:rsid w:val="00EA74A1"/>
    <w:rsid w:val="00EA74C8"/>
    <w:rsid w:val="00EA75AD"/>
    <w:rsid w:val="00EA75B5"/>
    <w:rsid w:val="00EA75FA"/>
    <w:rsid w:val="00EA771D"/>
    <w:rsid w:val="00EA7781"/>
    <w:rsid w:val="00EA7AE8"/>
    <w:rsid w:val="00EA7AF5"/>
    <w:rsid w:val="00EA7B82"/>
    <w:rsid w:val="00EA7C59"/>
    <w:rsid w:val="00EA7D43"/>
    <w:rsid w:val="00EA7DFE"/>
    <w:rsid w:val="00EB00F9"/>
    <w:rsid w:val="00EB064C"/>
    <w:rsid w:val="00EB0C92"/>
    <w:rsid w:val="00EB0CC8"/>
    <w:rsid w:val="00EB0D08"/>
    <w:rsid w:val="00EB0DE6"/>
    <w:rsid w:val="00EB0F31"/>
    <w:rsid w:val="00EB1530"/>
    <w:rsid w:val="00EB1542"/>
    <w:rsid w:val="00EB15AF"/>
    <w:rsid w:val="00EB1638"/>
    <w:rsid w:val="00EB1866"/>
    <w:rsid w:val="00EB1AAF"/>
    <w:rsid w:val="00EB1AC0"/>
    <w:rsid w:val="00EB1BF6"/>
    <w:rsid w:val="00EB1D25"/>
    <w:rsid w:val="00EB1E76"/>
    <w:rsid w:val="00EB1F20"/>
    <w:rsid w:val="00EB1F70"/>
    <w:rsid w:val="00EB1FE2"/>
    <w:rsid w:val="00EB2178"/>
    <w:rsid w:val="00EB22DE"/>
    <w:rsid w:val="00EB22F0"/>
    <w:rsid w:val="00EB255B"/>
    <w:rsid w:val="00EB2922"/>
    <w:rsid w:val="00EB2A02"/>
    <w:rsid w:val="00EB2A55"/>
    <w:rsid w:val="00EB2ADD"/>
    <w:rsid w:val="00EB2E37"/>
    <w:rsid w:val="00EB2EA0"/>
    <w:rsid w:val="00EB302E"/>
    <w:rsid w:val="00EB305D"/>
    <w:rsid w:val="00EB32FF"/>
    <w:rsid w:val="00EB35A4"/>
    <w:rsid w:val="00EB3622"/>
    <w:rsid w:val="00EB37C1"/>
    <w:rsid w:val="00EB38D8"/>
    <w:rsid w:val="00EB3946"/>
    <w:rsid w:val="00EB3AAB"/>
    <w:rsid w:val="00EB3C3E"/>
    <w:rsid w:val="00EB3E00"/>
    <w:rsid w:val="00EB3F51"/>
    <w:rsid w:val="00EB413A"/>
    <w:rsid w:val="00EB4140"/>
    <w:rsid w:val="00EB4163"/>
    <w:rsid w:val="00EB418A"/>
    <w:rsid w:val="00EB4714"/>
    <w:rsid w:val="00EB477E"/>
    <w:rsid w:val="00EB4CDF"/>
    <w:rsid w:val="00EB4E26"/>
    <w:rsid w:val="00EB4E45"/>
    <w:rsid w:val="00EB4FBC"/>
    <w:rsid w:val="00EB5642"/>
    <w:rsid w:val="00EB5657"/>
    <w:rsid w:val="00EB5907"/>
    <w:rsid w:val="00EB594B"/>
    <w:rsid w:val="00EB5962"/>
    <w:rsid w:val="00EB5EA5"/>
    <w:rsid w:val="00EB6093"/>
    <w:rsid w:val="00EB6163"/>
    <w:rsid w:val="00EB626E"/>
    <w:rsid w:val="00EB654B"/>
    <w:rsid w:val="00EB6598"/>
    <w:rsid w:val="00EB66B8"/>
    <w:rsid w:val="00EB68CD"/>
    <w:rsid w:val="00EB6B7F"/>
    <w:rsid w:val="00EB6C4C"/>
    <w:rsid w:val="00EB6DE6"/>
    <w:rsid w:val="00EB6FBB"/>
    <w:rsid w:val="00EB7278"/>
    <w:rsid w:val="00EB7305"/>
    <w:rsid w:val="00EB7359"/>
    <w:rsid w:val="00EB7449"/>
    <w:rsid w:val="00EB74F0"/>
    <w:rsid w:val="00EB757D"/>
    <w:rsid w:val="00EB75F1"/>
    <w:rsid w:val="00EB7868"/>
    <w:rsid w:val="00EB7C8B"/>
    <w:rsid w:val="00EB7F7F"/>
    <w:rsid w:val="00EB7F84"/>
    <w:rsid w:val="00EB7FC1"/>
    <w:rsid w:val="00EC00D2"/>
    <w:rsid w:val="00EC01A4"/>
    <w:rsid w:val="00EC0609"/>
    <w:rsid w:val="00EC0841"/>
    <w:rsid w:val="00EC08DD"/>
    <w:rsid w:val="00EC0A93"/>
    <w:rsid w:val="00EC0BAD"/>
    <w:rsid w:val="00EC0CF1"/>
    <w:rsid w:val="00EC0D54"/>
    <w:rsid w:val="00EC0D7C"/>
    <w:rsid w:val="00EC12DD"/>
    <w:rsid w:val="00EC13A1"/>
    <w:rsid w:val="00EC13F3"/>
    <w:rsid w:val="00EC1432"/>
    <w:rsid w:val="00EC1479"/>
    <w:rsid w:val="00EC1537"/>
    <w:rsid w:val="00EC166A"/>
    <w:rsid w:val="00EC185C"/>
    <w:rsid w:val="00EC1DBA"/>
    <w:rsid w:val="00EC1DBB"/>
    <w:rsid w:val="00EC1EDA"/>
    <w:rsid w:val="00EC21C2"/>
    <w:rsid w:val="00EC28F3"/>
    <w:rsid w:val="00EC2A1F"/>
    <w:rsid w:val="00EC2A3C"/>
    <w:rsid w:val="00EC2B07"/>
    <w:rsid w:val="00EC2D2A"/>
    <w:rsid w:val="00EC2E0E"/>
    <w:rsid w:val="00EC2F7E"/>
    <w:rsid w:val="00EC2FB0"/>
    <w:rsid w:val="00EC3333"/>
    <w:rsid w:val="00EC3418"/>
    <w:rsid w:val="00EC34FD"/>
    <w:rsid w:val="00EC3BCA"/>
    <w:rsid w:val="00EC3C17"/>
    <w:rsid w:val="00EC4054"/>
    <w:rsid w:val="00EC411E"/>
    <w:rsid w:val="00EC439A"/>
    <w:rsid w:val="00EC4661"/>
    <w:rsid w:val="00EC4778"/>
    <w:rsid w:val="00EC4827"/>
    <w:rsid w:val="00EC48C0"/>
    <w:rsid w:val="00EC48D5"/>
    <w:rsid w:val="00EC49B9"/>
    <w:rsid w:val="00EC4AF6"/>
    <w:rsid w:val="00EC4B0D"/>
    <w:rsid w:val="00EC4C04"/>
    <w:rsid w:val="00EC4EDE"/>
    <w:rsid w:val="00EC4F2F"/>
    <w:rsid w:val="00EC5027"/>
    <w:rsid w:val="00EC5119"/>
    <w:rsid w:val="00EC52F2"/>
    <w:rsid w:val="00EC532D"/>
    <w:rsid w:val="00EC5392"/>
    <w:rsid w:val="00EC565D"/>
    <w:rsid w:val="00EC570C"/>
    <w:rsid w:val="00EC5727"/>
    <w:rsid w:val="00EC580C"/>
    <w:rsid w:val="00EC5A31"/>
    <w:rsid w:val="00EC5C15"/>
    <w:rsid w:val="00EC5C6C"/>
    <w:rsid w:val="00EC5C94"/>
    <w:rsid w:val="00EC5CB8"/>
    <w:rsid w:val="00EC5D4A"/>
    <w:rsid w:val="00EC5E18"/>
    <w:rsid w:val="00EC5F15"/>
    <w:rsid w:val="00EC60B5"/>
    <w:rsid w:val="00EC60DF"/>
    <w:rsid w:val="00EC618D"/>
    <w:rsid w:val="00EC63C9"/>
    <w:rsid w:val="00EC64CC"/>
    <w:rsid w:val="00EC6578"/>
    <w:rsid w:val="00EC65A3"/>
    <w:rsid w:val="00EC6775"/>
    <w:rsid w:val="00EC6979"/>
    <w:rsid w:val="00EC6A3F"/>
    <w:rsid w:val="00EC6E0D"/>
    <w:rsid w:val="00EC6FB9"/>
    <w:rsid w:val="00EC74D6"/>
    <w:rsid w:val="00EC75FA"/>
    <w:rsid w:val="00EC7607"/>
    <w:rsid w:val="00EC7611"/>
    <w:rsid w:val="00EC76D7"/>
    <w:rsid w:val="00EC79FE"/>
    <w:rsid w:val="00EC7A6A"/>
    <w:rsid w:val="00EC7C75"/>
    <w:rsid w:val="00EC7CCE"/>
    <w:rsid w:val="00ED012D"/>
    <w:rsid w:val="00ED0421"/>
    <w:rsid w:val="00ED04D1"/>
    <w:rsid w:val="00ED063E"/>
    <w:rsid w:val="00ED06CF"/>
    <w:rsid w:val="00ED07D5"/>
    <w:rsid w:val="00ED086A"/>
    <w:rsid w:val="00ED0B15"/>
    <w:rsid w:val="00ED0D76"/>
    <w:rsid w:val="00ED0E11"/>
    <w:rsid w:val="00ED145A"/>
    <w:rsid w:val="00ED1524"/>
    <w:rsid w:val="00ED16F9"/>
    <w:rsid w:val="00ED1C4D"/>
    <w:rsid w:val="00ED1DD7"/>
    <w:rsid w:val="00ED1FA6"/>
    <w:rsid w:val="00ED21A2"/>
    <w:rsid w:val="00ED21F3"/>
    <w:rsid w:val="00ED228B"/>
    <w:rsid w:val="00ED22A6"/>
    <w:rsid w:val="00ED22D3"/>
    <w:rsid w:val="00ED23E8"/>
    <w:rsid w:val="00ED25C2"/>
    <w:rsid w:val="00ED2971"/>
    <w:rsid w:val="00ED2A15"/>
    <w:rsid w:val="00ED2BCC"/>
    <w:rsid w:val="00ED2E1A"/>
    <w:rsid w:val="00ED2F57"/>
    <w:rsid w:val="00ED2FEB"/>
    <w:rsid w:val="00ED3371"/>
    <w:rsid w:val="00ED3474"/>
    <w:rsid w:val="00ED384C"/>
    <w:rsid w:val="00ED3DBF"/>
    <w:rsid w:val="00ED3EE2"/>
    <w:rsid w:val="00ED4357"/>
    <w:rsid w:val="00ED43D2"/>
    <w:rsid w:val="00ED442F"/>
    <w:rsid w:val="00ED45A6"/>
    <w:rsid w:val="00ED45FE"/>
    <w:rsid w:val="00ED46BC"/>
    <w:rsid w:val="00ED46FF"/>
    <w:rsid w:val="00ED4752"/>
    <w:rsid w:val="00ED48E4"/>
    <w:rsid w:val="00ED4A40"/>
    <w:rsid w:val="00ED4A4E"/>
    <w:rsid w:val="00ED4AA3"/>
    <w:rsid w:val="00ED4C3F"/>
    <w:rsid w:val="00ED4DBE"/>
    <w:rsid w:val="00ED508F"/>
    <w:rsid w:val="00ED5319"/>
    <w:rsid w:val="00ED532B"/>
    <w:rsid w:val="00ED5948"/>
    <w:rsid w:val="00ED5977"/>
    <w:rsid w:val="00ED5BF5"/>
    <w:rsid w:val="00ED5F29"/>
    <w:rsid w:val="00ED6008"/>
    <w:rsid w:val="00ED6188"/>
    <w:rsid w:val="00ED6377"/>
    <w:rsid w:val="00ED65F9"/>
    <w:rsid w:val="00ED6694"/>
    <w:rsid w:val="00ED6865"/>
    <w:rsid w:val="00ED6A86"/>
    <w:rsid w:val="00ED6CB8"/>
    <w:rsid w:val="00ED6F15"/>
    <w:rsid w:val="00ED7118"/>
    <w:rsid w:val="00ED73BD"/>
    <w:rsid w:val="00ED754E"/>
    <w:rsid w:val="00ED76A5"/>
    <w:rsid w:val="00ED77CA"/>
    <w:rsid w:val="00ED787B"/>
    <w:rsid w:val="00ED7981"/>
    <w:rsid w:val="00ED7A7A"/>
    <w:rsid w:val="00ED7C2A"/>
    <w:rsid w:val="00ED7C73"/>
    <w:rsid w:val="00EE0097"/>
    <w:rsid w:val="00EE0268"/>
    <w:rsid w:val="00EE0505"/>
    <w:rsid w:val="00EE08B3"/>
    <w:rsid w:val="00EE1051"/>
    <w:rsid w:val="00EE1105"/>
    <w:rsid w:val="00EE11AE"/>
    <w:rsid w:val="00EE12D0"/>
    <w:rsid w:val="00EE1433"/>
    <w:rsid w:val="00EE1586"/>
    <w:rsid w:val="00EE1768"/>
    <w:rsid w:val="00EE18BC"/>
    <w:rsid w:val="00EE193E"/>
    <w:rsid w:val="00EE1ADB"/>
    <w:rsid w:val="00EE1C92"/>
    <w:rsid w:val="00EE1F32"/>
    <w:rsid w:val="00EE2028"/>
    <w:rsid w:val="00EE2045"/>
    <w:rsid w:val="00EE2152"/>
    <w:rsid w:val="00EE2294"/>
    <w:rsid w:val="00EE230A"/>
    <w:rsid w:val="00EE2500"/>
    <w:rsid w:val="00EE25D7"/>
    <w:rsid w:val="00EE2611"/>
    <w:rsid w:val="00EE2666"/>
    <w:rsid w:val="00EE2A1F"/>
    <w:rsid w:val="00EE2E10"/>
    <w:rsid w:val="00EE2FFE"/>
    <w:rsid w:val="00EE307A"/>
    <w:rsid w:val="00EE3135"/>
    <w:rsid w:val="00EE31E5"/>
    <w:rsid w:val="00EE32A7"/>
    <w:rsid w:val="00EE38EC"/>
    <w:rsid w:val="00EE3902"/>
    <w:rsid w:val="00EE3BEE"/>
    <w:rsid w:val="00EE428C"/>
    <w:rsid w:val="00EE4441"/>
    <w:rsid w:val="00EE44E2"/>
    <w:rsid w:val="00EE4833"/>
    <w:rsid w:val="00EE4850"/>
    <w:rsid w:val="00EE4A98"/>
    <w:rsid w:val="00EE4ABA"/>
    <w:rsid w:val="00EE4B8A"/>
    <w:rsid w:val="00EE4BA9"/>
    <w:rsid w:val="00EE4D61"/>
    <w:rsid w:val="00EE4EB9"/>
    <w:rsid w:val="00EE500B"/>
    <w:rsid w:val="00EE501A"/>
    <w:rsid w:val="00EE523F"/>
    <w:rsid w:val="00EE525C"/>
    <w:rsid w:val="00EE535C"/>
    <w:rsid w:val="00EE55D1"/>
    <w:rsid w:val="00EE57E5"/>
    <w:rsid w:val="00EE583D"/>
    <w:rsid w:val="00EE5A1B"/>
    <w:rsid w:val="00EE5ACC"/>
    <w:rsid w:val="00EE5CB8"/>
    <w:rsid w:val="00EE5DDD"/>
    <w:rsid w:val="00EE5ED6"/>
    <w:rsid w:val="00EE5F88"/>
    <w:rsid w:val="00EE607A"/>
    <w:rsid w:val="00EE6090"/>
    <w:rsid w:val="00EE613B"/>
    <w:rsid w:val="00EE61B3"/>
    <w:rsid w:val="00EE62B5"/>
    <w:rsid w:val="00EE6587"/>
    <w:rsid w:val="00EE691A"/>
    <w:rsid w:val="00EE6D86"/>
    <w:rsid w:val="00EE6DC8"/>
    <w:rsid w:val="00EE6EA1"/>
    <w:rsid w:val="00EE6FEA"/>
    <w:rsid w:val="00EE702D"/>
    <w:rsid w:val="00EE706C"/>
    <w:rsid w:val="00EE738B"/>
    <w:rsid w:val="00EE7726"/>
    <w:rsid w:val="00EE7884"/>
    <w:rsid w:val="00EE78D3"/>
    <w:rsid w:val="00EE7AEB"/>
    <w:rsid w:val="00EE7B5C"/>
    <w:rsid w:val="00EE7BE0"/>
    <w:rsid w:val="00EE7CE2"/>
    <w:rsid w:val="00EE7DDC"/>
    <w:rsid w:val="00EF0492"/>
    <w:rsid w:val="00EF04B3"/>
    <w:rsid w:val="00EF04BE"/>
    <w:rsid w:val="00EF0998"/>
    <w:rsid w:val="00EF09F3"/>
    <w:rsid w:val="00EF0A18"/>
    <w:rsid w:val="00EF0B0F"/>
    <w:rsid w:val="00EF0B21"/>
    <w:rsid w:val="00EF0B5F"/>
    <w:rsid w:val="00EF0BD4"/>
    <w:rsid w:val="00EF0E6E"/>
    <w:rsid w:val="00EF0EF6"/>
    <w:rsid w:val="00EF1326"/>
    <w:rsid w:val="00EF1405"/>
    <w:rsid w:val="00EF1798"/>
    <w:rsid w:val="00EF1CC9"/>
    <w:rsid w:val="00EF1ED2"/>
    <w:rsid w:val="00EF210F"/>
    <w:rsid w:val="00EF26D5"/>
    <w:rsid w:val="00EF28DC"/>
    <w:rsid w:val="00EF29F6"/>
    <w:rsid w:val="00EF2E0B"/>
    <w:rsid w:val="00EF2ED0"/>
    <w:rsid w:val="00EF32D1"/>
    <w:rsid w:val="00EF3628"/>
    <w:rsid w:val="00EF3648"/>
    <w:rsid w:val="00EF36DF"/>
    <w:rsid w:val="00EF36F4"/>
    <w:rsid w:val="00EF3711"/>
    <w:rsid w:val="00EF372E"/>
    <w:rsid w:val="00EF383F"/>
    <w:rsid w:val="00EF3937"/>
    <w:rsid w:val="00EF3A80"/>
    <w:rsid w:val="00EF3A97"/>
    <w:rsid w:val="00EF3CBF"/>
    <w:rsid w:val="00EF3D3D"/>
    <w:rsid w:val="00EF41D4"/>
    <w:rsid w:val="00EF4240"/>
    <w:rsid w:val="00EF4277"/>
    <w:rsid w:val="00EF4318"/>
    <w:rsid w:val="00EF4378"/>
    <w:rsid w:val="00EF43D3"/>
    <w:rsid w:val="00EF46D4"/>
    <w:rsid w:val="00EF4808"/>
    <w:rsid w:val="00EF490B"/>
    <w:rsid w:val="00EF4AC8"/>
    <w:rsid w:val="00EF4B0D"/>
    <w:rsid w:val="00EF4B14"/>
    <w:rsid w:val="00EF4B1F"/>
    <w:rsid w:val="00EF4B8D"/>
    <w:rsid w:val="00EF4E8A"/>
    <w:rsid w:val="00EF4EE0"/>
    <w:rsid w:val="00EF5292"/>
    <w:rsid w:val="00EF5339"/>
    <w:rsid w:val="00EF53EE"/>
    <w:rsid w:val="00EF53FF"/>
    <w:rsid w:val="00EF55BE"/>
    <w:rsid w:val="00EF578B"/>
    <w:rsid w:val="00EF57DE"/>
    <w:rsid w:val="00EF5B7F"/>
    <w:rsid w:val="00EF5C5F"/>
    <w:rsid w:val="00EF5DD1"/>
    <w:rsid w:val="00EF5FE1"/>
    <w:rsid w:val="00EF6429"/>
    <w:rsid w:val="00EF65DD"/>
    <w:rsid w:val="00EF6C02"/>
    <w:rsid w:val="00EF6E33"/>
    <w:rsid w:val="00EF6E80"/>
    <w:rsid w:val="00EF6F08"/>
    <w:rsid w:val="00EF6FA8"/>
    <w:rsid w:val="00EF6FC1"/>
    <w:rsid w:val="00EF6FD1"/>
    <w:rsid w:val="00EF7078"/>
    <w:rsid w:val="00EF72DE"/>
    <w:rsid w:val="00EF731D"/>
    <w:rsid w:val="00EF7344"/>
    <w:rsid w:val="00EF772A"/>
    <w:rsid w:val="00EF7780"/>
    <w:rsid w:val="00EF7803"/>
    <w:rsid w:val="00EF7849"/>
    <w:rsid w:val="00EF7BDA"/>
    <w:rsid w:val="00EF7F67"/>
    <w:rsid w:val="00F00008"/>
    <w:rsid w:val="00F000B6"/>
    <w:rsid w:val="00F003BB"/>
    <w:rsid w:val="00F004C6"/>
    <w:rsid w:val="00F0058C"/>
    <w:rsid w:val="00F00752"/>
    <w:rsid w:val="00F009C8"/>
    <w:rsid w:val="00F00B6D"/>
    <w:rsid w:val="00F00BE7"/>
    <w:rsid w:val="00F00C1C"/>
    <w:rsid w:val="00F00D36"/>
    <w:rsid w:val="00F00DF9"/>
    <w:rsid w:val="00F00E6E"/>
    <w:rsid w:val="00F0125B"/>
    <w:rsid w:val="00F01347"/>
    <w:rsid w:val="00F01388"/>
    <w:rsid w:val="00F015B6"/>
    <w:rsid w:val="00F015D7"/>
    <w:rsid w:val="00F016EE"/>
    <w:rsid w:val="00F01736"/>
    <w:rsid w:val="00F019A8"/>
    <w:rsid w:val="00F01BE4"/>
    <w:rsid w:val="00F01EC6"/>
    <w:rsid w:val="00F022A1"/>
    <w:rsid w:val="00F0255B"/>
    <w:rsid w:val="00F02708"/>
    <w:rsid w:val="00F02710"/>
    <w:rsid w:val="00F02786"/>
    <w:rsid w:val="00F027F0"/>
    <w:rsid w:val="00F0291D"/>
    <w:rsid w:val="00F02CD5"/>
    <w:rsid w:val="00F02D6A"/>
    <w:rsid w:val="00F03030"/>
    <w:rsid w:val="00F03276"/>
    <w:rsid w:val="00F0327B"/>
    <w:rsid w:val="00F032B6"/>
    <w:rsid w:val="00F0336E"/>
    <w:rsid w:val="00F0366E"/>
    <w:rsid w:val="00F0376A"/>
    <w:rsid w:val="00F03B17"/>
    <w:rsid w:val="00F03C8F"/>
    <w:rsid w:val="00F03DA2"/>
    <w:rsid w:val="00F047C2"/>
    <w:rsid w:val="00F0490E"/>
    <w:rsid w:val="00F04944"/>
    <w:rsid w:val="00F04C67"/>
    <w:rsid w:val="00F04DAD"/>
    <w:rsid w:val="00F04F43"/>
    <w:rsid w:val="00F0510F"/>
    <w:rsid w:val="00F05274"/>
    <w:rsid w:val="00F053E1"/>
    <w:rsid w:val="00F05408"/>
    <w:rsid w:val="00F05482"/>
    <w:rsid w:val="00F05A8D"/>
    <w:rsid w:val="00F0623C"/>
    <w:rsid w:val="00F0656B"/>
    <w:rsid w:val="00F06671"/>
    <w:rsid w:val="00F068A0"/>
    <w:rsid w:val="00F06B26"/>
    <w:rsid w:val="00F06B3B"/>
    <w:rsid w:val="00F06CA4"/>
    <w:rsid w:val="00F06EF3"/>
    <w:rsid w:val="00F072A0"/>
    <w:rsid w:val="00F07305"/>
    <w:rsid w:val="00F07332"/>
    <w:rsid w:val="00F07553"/>
    <w:rsid w:val="00F07630"/>
    <w:rsid w:val="00F07792"/>
    <w:rsid w:val="00F078DA"/>
    <w:rsid w:val="00F0794D"/>
    <w:rsid w:val="00F07A77"/>
    <w:rsid w:val="00F1011B"/>
    <w:rsid w:val="00F10194"/>
    <w:rsid w:val="00F102EE"/>
    <w:rsid w:val="00F1036C"/>
    <w:rsid w:val="00F1086F"/>
    <w:rsid w:val="00F10C0A"/>
    <w:rsid w:val="00F10F7F"/>
    <w:rsid w:val="00F110AC"/>
    <w:rsid w:val="00F1139F"/>
    <w:rsid w:val="00F11873"/>
    <w:rsid w:val="00F118F3"/>
    <w:rsid w:val="00F119CD"/>
    <w:rsid w:val="00F11A84"/>
    <w:rsid w:val="00F11B20"/>
    <w:rsid w:val="00F11C8F"/>
    <w:rsid w:val="00F11D4F"/>
    <w:rsid w:val="00F11F0A"/>
    <w:rsid w:val="00F11F39"/>
    <w:rsid w:val="00F11F72"/>
    <w:rsid w:val="00F1214E"/>
    <w:rsid w:val="00F1235F"/>
    <w:rsid w:val="00F12529"/>
    <w:rsid w:val="00F1259C"/>
    <w:rsid w:val="00F12A19"/>
    <w:rsid w:val="00F12A2E"/>
    <w:rsid w:val="00F12A5C"/>
    <w:rsid w:val="00F12DB6"/>
    <w:rsid w:val="00F12F0B"/>
    <w:rsid w:val="00F131A7"/>
    <w:rsid w:val="00F132BD"/>
    <w:rsid w:val="00F1350B"/>
    <w:rsid w:val="00F138A3"/>
    <w:rsid w:val="00F138AE"/>
    <w:rsid w:val="00F13A52"/>
    <w:rsid w:val="00F13B23"/>
    <w:rsid w:val="00F13D51"/>
    <w:rsid w:val="00F13DC0"/>
    <w:rsid w:val="00F13E12"/>
    <w:rsid w:val="00F13ED5"/>
    <w:rsid w:val="00F1477F"/>
    <w:rsid w:val="00F14858"/>
    <w:rsid w:val="00F14C3B"/>
    <w:rsid w:val="00F14C46"/>
    <w:rsid w:val="00F14D04"/>
    <w:rsid w:val="00F14D18"/>
    <w:rsid w:val="00F14DCC"/>
    <w:rsid w:val="00F14EA4"/>
    <w:rsid w:val="00F15035"/>
    <w:rsid w:val="00F150B2"/>
    <w:rsid w:val="00F15319"/>
    <w:rsid w:val="00F153D6"/>
    <w:rsid w:val="00F15910"/>
    <w:rsid w:val="00F15ACD"/>
    <w:rsid w:val="00F15B75"/>
    <w:rsid w:val="00F15EB7"/>
    <w:rsid w:val="00F15F40"/>
    <w:rsid w:val="00F15F85"/>
    <w:rsid w:val="00F15FEA"/>
    <w:rsid w:val="00F16127"/>
    <w:rsid w:val="00F16285"/>
    <w:rsid w:val="00F163DF"/>
    <w:rsid w:val="00F16507"/>
    <w:rsid w:val="00F16562"/>
    <w:rsid w:val="00F168B4"/>
    <w:rsid w:val="00F16968"/>
    <w:rsid w:val="00F16CFE"/>
    <w:rsid w:val="00F16E4C"/>
    <w:rsid w:val="00F17153"/>
    <w:rsid w:val="00F1716B"/>
    <w:rsid w:val="00F172CD"/>
    <w:rsid w:val="00F173CE"/>
    <w:rsid w:val="00F17435"/>
    <w:rsid w:val="00F1754C"/>
    <w:rsid w:val="00F178A9"/>
    <w:rsid w:val="00F17C69"/>
    <w:rsid w:val="00F2011E"/>
    <w:rsid w:val="00F2061E"/>
    <w:rsid w:val="00F206C9"/>
    <w:rsid w:val="00F20772"/>
    <w:rsid w:val="00F2079C"/>
    <w:rsid w:val="00F20895"/>
    <w:rsid w:val="00F208EC"/>
    <w:rsid w:val="00F20B82"/>
    <w:rsid w:val="00F20C6E"/>
    <w:rsid w:val="00F20D73"/>
    <w:rsid w:val="00F20E50"/>
    <w:rsid w:val="00F2107D"/>
    <w:rsid w:val="00F21105"/>
    <w:rsid w:val="00F2119E"/>
    <w:rsid w:val="00F2141A"/>
    <w:rsid w:val="00F218AA"/>
    <w:rsid w:val="00F21A06"/>
    <w:rsid w:val="00F21D9C"/>
    <w:rsid w:val="00F21DDC"/>
    <w:rsid w:val="00F22558"/>
    <w:rsid w:val="00F226EC"/>
    <w:rsid w:val="00F2288E"/>
    <w:rsid w:val="00F229DA"/>
    <w:rsid w:val="00F229ED"/>
    <w:rsid w:val="00F22AD8"/>
    <w:rsid w:val="00F22B4D"/>
    <w:rsid w:val="00F232AD"/>
    <w:rsid w:val="00F232D2"/>
    <w:rsid w:val="00F2332C"/>
    <w:rsid w:val="00F23413"/>
    <w:rsid w:val="00F23A30"/>
    <w:rsid w:val="00F23AC5"/>
    <w:rsid w:val="00F23BCE"/>
    <w:rsid w:val="00F23CBD"/>
    <w:rsid w:val="00F23E32"/>
    <w:rsid w:val="00F23E67"/>
    <w:rsid w:val="00F23F1F"/>
    <w:rsid w:val="00F23FDC"/>
    <w:rsid w:val="00F23FF5"/>
    <w:rsid w:val="00F240D6"/>
    <w:rsid w:val="00F243A8"/>
    <w:rsid w:val="00F245F4"/>
    <w:rsid w:val="00F24750"/>
    <w:rsid w:val="00F2480E"/>
    <w:rsid w:val="00F24969"/>
    <w:rsid w:val="00F24A34"/>
    <w:rsid w:val="00F24B0F"/>
    <w:rsid w:val="00F24D09"/>
    <w:rsid w:val="00F24E39"/>
    <w:rsid w:val="00F24E3D"/>
    <w:rsid w:val="00F24F76"/>
    <w:rsid w:val="00F24FA9"/>
    <w:rsid w:val="00F2538F"/>
    <w:rsid w:val="00F25430"/>
    <w:rsid w:val="00F259CA"/>
    <w:rsid w:val="00F25BB1"/>
    <w:rsid w:val="00F25C75"/>
    <w:rsid w:val="00F262BB"/>
    <w:rsid w:val="00F26497"/>
    <w:rsid w:val="00F264E0"/>
    <w:rsid w:val="00F26633"/>
    <w:rsid w:val="00F26A4B"/>
    <w:rsid w:val="00F26CFA"/>
    <w:rsid w:val="00F26EB8"/>
    <w:rsid w:val="00F26EBC"/>
    <w:rsid w:val="00F26FCA"/>
    <w:rsid w:val="00F270B2"/>
    <w:rsid w:val="00F27306"/>
    <w:rsid w:val="00F27460"/>
    <w:rsid w:val="00F27617"/>
    <w:rsid w:val="00F278B9"/>
    <w:rsid w:val="00F27A49"/>
    <w:rsid w:val="00F27B83"/>
    <w:rsid w:val="00F27F06"/>
    <w:rsid w:val="00F3027C"/>
    <w:rsid w:val="00F30296"/>
    <w:rsid w:val="00F30568"/>
    <w:rsid w:val="00F307E3"/>
    <w:rsid w:val="00F309E4"/>
    <w:rsid w:val="00F30ABF"/>
    <w:rsid w:val="00F30BEC"/>
    <w:rsid w:val="00F30C06"/>
    <w:rsid w:val="00F30D11"/>
    <w:rsid w:val="00F30FBE"/>
    <w:rsid w:val="00F31553"/>
    <w:rsid w:val="00F316AD"/>
    <w:rsid w:val="00F31918"/>
    <w:rsid w:val="00F31A88"/>
    <w:rsid w:val="00F31A97"/>
    <w:rsid w:val="00F31CC3"/>
    <w:rsid w:val="00F31F24"/>
    <w:rsid w:val="00F31FA7"/>
    <w:rsid w:val="00F32162"/>
    <w:rsid w:val="00F32386"/>
    <w:rsid w:val="00F3244A"/>
    <w:rsid w:val="00F3250A"/>
    <w:rsid w:val="00F3258F"/>
    <w:rsid w:val="00F329AD"/>
    <w:rsid w:val="00F32A00"/>
    <w:rsid w:val="00F32A89"/>
    <w:rsid w:val="00F32C4A"/>
    <w:rsid w:val="00F32C59"/>
    <w:rsid w:val="00F33170"/>
    <w:rsid w:val="00F334AE"/>
    <w:rsid w:val="00F334BE"/>
    <w:rsid w:val="00F337A9"/>
    <w:rsid w:val="00F337FF"/>
    <w:rsid w:val="00F3399B"/>
    <w:rsid w:val="00F33B51"/>
    <w:rsid w:val="00F33BE7"/>
    <w:rsid w:val="00F33CA7"/>
    <w:rsid w:val="00F33D43"/>
    <w:rsid w:val="00F33DAB"/>
    <w:rsid w:val="00F33E2A"/>
    <w:rsid w:val="00F33E4D"/>
    <w:rsid w:val="00F33E6B"/>
    <w:rsid w:val="00F33EA8"/>
    <w:rsid w:val="00F340D5"/>
    <w:rsid w:val="00F3437D"/>
    <w:rsid w:val="00F3482B"/>
    <w:rsid w:val="00F34CC0"/>
    <w:rsid w:val="00F34DDF"/>
    <w:rsid w:val="00F3553B"/>
    <w:rsid w:val="00F35590"/>
    <w:rsid w:val="00F35627"/>
    <w:rsid w:val="00F35646"/>
    <w:rsid w:val="00F35741"/>
    <w:rsid w:val="00F357B3"/>
    <w:rsid w:val="00F35B2F"/>
    <w:rsid w:val="00F35BF5"/>
    <w:rsid w:val="00F35C82"/>
    <w:rsid w:val="00F35D30"/>
    <w:rsid w:val="00F36106"/>
    <w:rsid w:val="00F361D8"/>
    <w:rsid w:val="00F3624D"/>
    <w:rsid w:val="00F362B7"/>
    <w:rsid w:val="00F362C9"/>
    <w:rsid w:val="00F362D3"/>
    <w:rsid w:val="00F3647F"/>
    <w:rsid w:val="00F364B5"/>
    <w:rsid w:val="00F36638"/>
    <w:rsid w:val="00F366DC"/>
    <w:rsid w:val="00F367AB"/>
    <w:rsid w:val="00F36C23"/>
    <w:rsid w:val="00F36DC2"/>
    <w:rsid w:val="00F3707D"/>
    <w:rsid w:val="00F37110"/>
    <w:rsid w:val="00F37276"/>
    <w:rsid w:val="00F372FE"/>
    <w:rsid w:val="00F373A6"/>
    <w:rsid w:val="00F378AE"/>
    <w:rsid w:val="00F3796C"/>
    <w:rsid w:val="00F4005C"/>
    <w:rsid w:val="00F401AC"/>
    <w:rsid w:val="00F40224"/>
    <w:rsid w:val="00F402B4"/>
    <w:rsid w:val="00F40420"/>
    <w:rsid w:val="00F405D1"/>
    <w:rsid w:val="00F406CB"/>
    <w:rsid w:val="00F407E2"/>
    <w:rsid w:val="00F4080B"/>
    <w:rsid w:val="00F40C15"/>
    <w:rsid w:val="00F40D00"/>
    <w:rsid w:val="00F40F4E"/>
    <w:rsid w:val="00F40FDC"/>
    <w:rsid w:val="00F411CA"/>
    <w:rsid w:val="00F412C8"/>
    <w:rsid w:val="00F414FB"/>
    <w:rsid w:val="00F41953"/>
    <w:rsid w:val="00F4195C"/>
    <w:rsid w:val="00F41B8C"/>
    <w:rsid w:val="00F41C6B"/>
    <w:rsid w:val="00F41CEF"/>
    <w:rsid w:val="00F41DD9"/>
    <w:rsid w:val="00F41DF3"/>
    <w:rsid w:val="00F41E90"/>
    <w:rsid w:val="00F42588"/>
    <w:rsid w:val="00F425D6"/>
    <w:rsid w:val="00F42914"/>
    <w:rsid w:val="00F42AF9"/>
    <w:rsid w:val="00F42B03"/>
    <w:rsid w:val="00F43388"/>
    <w:rsid w:val="00F433C6"/>
    <w:rsid w:val="00F4341F"/>
    <w:rsid w:val="00F434D0"/>
    <w:rsid w:val="00F435E4"/>
    <w:rsid w:val="00F436B8"/>
    <w:rsid w:val="00F43748"/>
    <w:rsid w:val="00F43766"/>
    <w:rsid w:val="00F438D3"/>
    <w:rsid w:val="00F43922"/>
    <w:rsid w:val="00F439B7"/>
    <w:rsid w:val="00F43D40"/>
    <w:rsid w:val="00F4405B"/>
    <w:rsid w:val="00F44078"/>
    <w:rsid w:val="00F44296"/>
    <w:rsid w:val="00F44384"/>
    <w:rsid w:val="00F443D9"/>
    <w:rsid w:val="00F44482"/>
    <w:rsid w:val="00F4452A"/>
    <w:rsid w:val="00F44558"/>
    <w:rsid w:val="00F44B38"/>
    <w:rsid w:val="00F44BB4"/>
    <w:rsid w:val="00F44E97"/>
    <w:rsid w:val="00F44EFF"/>
    <w:rsid w:val="00F45048"/>
    <w:rsid w:val="00F45087"/>
    <w:rsid w:val="00F45150"/>
    <w:rsid w:val="00F4539D"/>
    <w:rsid w:val="00F455B8"/>
    <w:rsid w:val="00F45776"/>
    <w:rsid w:val="00F45922"/>
    <w:rsid w:val="00F4598E"/>
    <w:rsid w:val="00F45BB8"/>
    <w:rsid w:val="00F45C17"/>
    <w:rsid w:val="00F45D35"/>
    <w:rsid w:val="00F45EA2"/>
    <w:rsid w:val="00F45EBD"/>
    <w:rsid w:val="00F45F6F"/>
    <w:rsid w:val="00F460AE"/>
    <w:rsid w:val="00F46320"/>
    <w:rsid w:val="00F46553"/>
    <w:rsid w:val="00F4698A"/>
    <w:rsid w:val="00F46AEF"/>
    <w:rsid w:val="00F46B50"/>
    <w:rsid w:val="00F46BBC"/>
    <w:rsid w:val="00F46CF2"/>
    <w:rsid w:val="00F46F95"/>
    <w:rsid w:val="00F47387"/>
    <w:rsid w:val="00F473D4"/>
    <w:rsid w:val="00F473F1"/>
    <w:rsid w:val="00F47603"/>
    <w:rsid w:val="00F47778"/>
    <w:rsid w:val="00F478ED"/>
    <w:rsid w:val="00F47950"/>
    <w:rsid w:val="00F47BF6"/>
    <w:rsid w:val="00F47C29"/>
    <w:rsid w:val="00F47E74"/>
    <w:rsid w:val="00F50195"/>
    <w:rsid w:val="00F50218"/>
    <w:rsid w:val="00F50327"/>
    <w:rsid w:val="00F506A9"/>
    <w:rsid w:val="00F50805"/>
    <w:rsid w:val="00F50A02"/>
    <w:rsid w:val="00F50A28"/>
    <w:rsid w:val="00F50C27"/>
    <w:rsid w:val="00F50CD4"/>
    <w:rsid w:val="00F50EBD"/>
    <w:rsid w:val="00F5101F"/>
    <w:rsid w:val="00F511C7"/>
    <w:rsid w:val="00F5155F"/>
    <w:rsid w:val="00F515DE"/>
    <w:rsid w:val="00F517E6"/>
    <w:rsid w:val="00F51981"/>
    <w:rsid w:val="00F519CD"/>
    <w:rsid w:val="00F51A40"/>
    <w:rsid w:val="00F51AB7"/>
    <w:rsid w:val="00F51BBC"/>
    <w:rsid w:val="00F51BE7"/>
    <w:rsid w:val="00F51FBB"/>
    <w:rsid w:val="00F5212E"/>
    <w:rsid w:val="00F5213C"/>
    <w:rsid w:val="00F525A0"/>
    <w:rsid w:val="00F525EB"/>
    <w:rsid w:val="00F52A9D"/>
    <w:rsid w:val="00F52B6A"/>
    <w:rsid w:val="00F52C35"/>
    <w:rsid w:val="00F52C9C"/>
    <w:rsid w:val="00F52D26"/>
    <w:rsid w:val="00F52D75"/>
    <w:rsid w:val="00F52F12"/>
    <w:rsid w:val="00F52F69"/>
    <w:rsid w:val="00F53111"/>
    <w:rsid w:val="00F5315C"/>
    <w:rsid w:val="00F535FE"/>
    <w:rsid w:val="00F53852"/>
    <w:rsid w:val="00F5388D"/>
    <w:rsid w:val="00F538E6"/>
    <w:rsid w:val="00F539ED"/>
    <w:rsid w:val="00F53AC2"/>
    <w:rsid w:val="00F53FBA"/>
    <w:rsid w:val="00F53FF6"/>
    <w:rsid w:val="00F540B4"/>
    <w:rsid w:val="00F541C5"/>
    <w:rsid w:val="00F541CE"/>
    <w:rsid w:val="00F54282"/>
    <w:rsid w:val="00F5434F"/>
    <w:rsid w:val="00F543FD"/>
    <w:rsid w:val="00F544BF"/>
    <w:rsid w:val="00F545D5"/>
    <w:rsid w:val="00F54641"/>
    <w:rsid w:val="00F54696"/>
    <w:rsid w:val="00F546DC"/>
    <w:rsid w:val="00F548CB"/>
    <w:rsid w:val="00F54990"/>
    <w:rsid w:val="00F54A19"/>
    <w:rsid w:val="00F54B08"/>
    <w:rsid w:val="00F54C8C"/>
    <w:rsid w:val="00F54EA5"/>
    <w:rsid w:val="00F5504E"/>
    <w:rsid w:val="00F5508D"/>
    <w:rsid w:val="00F55143"/>
    <w:rsid w:val="00F5525F"/>
    <w:rsid w:val="00F556A7"/>
    <w:rsid w:val="00F556D1"/>
    <w:rsid w:val="00F5597A"/>
    <w:rsid w:val="00F55A8A"/>
    <w:rsid w:val="00F55E94"/>
    <w:rsid w:val="00F56106"/>
    <w:rsid w:val="00F56510"/>
    <w:rsid w:val="00F56676"/>
    <w:rsid w:val="00F56D78"/>
    <w:rsid w:val="00F56E70"/>
    <w:rsid w:val="00F56F97"/>
    <w:rsid w:val="00F571FE"/>
    <w:rsid w:val="00F573A7"/>
    <w:rsid w:val="00F57575"/>
    <w:rsid w:val="00F575AD"/>
    <w:rsid w:val="00F576DC"/>
    <w:rsid w:val="00F57754"/>
    <w:rsid w:val="00F579DA"/>
    <w:rsid w:val="00F57F03"/>
    <w:rsid w:val="00F600D0"/>
    <w:rsid w:val="00F60433"/>
    <w:rsid w:val="00F606D0"/>
    <w:rsid w:val="00F606ED"/>
    <w:rsid w:val="00F607FC"/>
    <w:rsid w:val="00F608E7"/>
    <w:rsid w:val="00F60B50"/>
    <w:rsid w:val="00F60CA0"/>
    <w:rsid w:val="00F60D99"/>
    <w:rsid w:val="00F6105F"/>
    <w:rsid w:val="00F61083"/>
    <w:rsid w:val="00F61252"/>
    <w:rsid w:val="00F61366"/>
    <w:rsid w:val="00F613BD"/>
    <w:rsid w:val="00F61408"/>
    <w:rsid w:val="00F61444"/>
    <w:rsid w:val="00F614FC"/>
    <w:rsid w:val="00F61550"/>
    <w:rsid w:val="00F61695"/>
    <w:rsid w:val="00F617D1"/>
    <w:rsid w:val="00F61872"/>
    <w:rsid w:val="00F619E4"/>
    <w:rsid w:val="00F61D45"/>
    <w:rsid w:val="00F61D97"/>
    <w:rsid w:val="00F61E1E"/>
    <w:rsid w:val="00F61E8B"/>
    <w:rsid w:val="00F61F8E"/>
    <w:rsid w:val="00F621D4"/>
    <w:rsid w:val="00F62298"/>
    <w:rsid w:val="00F624A4"/>
    <w:rsid w:val="00F62523"/>
    <w:rsid w:val="00F62605"/>
    <w:rsid w:val="00F6268C"/>
    <w:rsid w:val="00F627D1"/>
    <w:rsid w:val="00F62894"/>
    <w:rsid w:val="00F628CD"/>
    <w:rsid w:val="00F629AD"/>
    <w:rsid w:val="00F62C6C"/>
    <w:rsid w:val="00F62DC3"/>
    <w:rsid w:val="00F62E75"/>
    <w:rsid w:val="00F634ED"/>
    <w:rsid w:val="00F637CF"/>
    <w:rsid w:val="00F6389D"/>
    <w:rsid w:val="00F63A69"/>
    <w:rsid w:val="00F63C80"/>
    <w:rsid w:val="00F63CDD"/>
    <w:rsid w:val="00F63D9C"/>
    <w:rsid w:val="00F63E0B"/>
    <w:rsid w:val="00F63E7B"/>
    <w:rsid w:val="00F63F25"/>
    <w:rsid w:val="00F6455B"/>
    <w:rsid w:val="00F6466C"/>
    <w:rsid w:val="00F646E8"/>
    <w:rsid w:val="00F648EB"/>
    <w:rsid w:val="00F6492E"/>
    <w:rsid w:val="00F649AB"/>
    <w:rsid w:val="00F64D2B"/>
    <w:rsid w:val="00F64F46"/>
    <w:rsid w:val="00F65006"/>
    <w:rsid w:val="00F65238"/>
    <w:rsid w:val="00F6523E"/>
    <w:rsid w:val="00F652B6"/>
    <w:rsid w:val="00F65324"/>
    <w:rsid w:val="00F656C0"/>
    <w:rsid w:val="00F65725"/>
    <w:rsid w:val="00F6588A"/>
    <w:rsid w:val="00F658C2"/>
    <w:rsid w:val="00F65A31"/>
    <w:rsid w:val="00F65AEE"/>
    <w:rsid w:val="00F65B6F"/>
    <w:rsid w:val="00F65D8F"/>
    <w:rsid w:val="00F65E09"/>
    <w:rsid w:val="00F65E64"/>
    <w:rsid w:val="00F65F55"/>
    <w:rsid w:val="00F65F6D"/>
    <w:rsid w:val="00F65FE0"/>
    <w:rsid w:val="00F663F9"/>
    <w:rsid w:val="00F66452"/>
    <w:rsid w:val="00F66506"/>
    <w:rsid w:val="00F667E5"/>
    <w:rsid w:val="00F6684B"/>
    <w:rsid w:val="00F66A82"/>
    <w:rsid w:val="00F66D59"/>
    <w:rsid w:val="00F66ECF"/>
    <w:rsid w:val="00F66F81"/>
    <w:rsid w:val="00F671F5"/>
    <w:rsid w:val="00F67349"/>
    <w:rsid w:val="00F67413"/>
    <w:rsid w:val="00F67515"/>
    <w:rsid w:val="00F6762C"/>
    <w:rsid w:val="00F6764C"/>
    <w:rsid w:val="00F676FF"/>
    <w:rsid w:val="00F67943"/>
    <w:rsid w:val="00F67A1E"/>
    <w:rsid w:val="00F67A45"/>
    <w:rsid w:val="00F67C08"/>
    <w:rsid w:val="00F67C28"/>
    <w:rsid w:val="00F67E7A"/>
    <w:rsid w:val="00F70417"/>
    <w:rsid w:val="00F70426"/>
    <w:rsid w:val="00F70442"/>
    <w:rsid w:val="00F7094C"/>
    <w:rsid w:val="00F70993"/>
    <w:rsid w:val="00F70B64"/>
    <w:rsid w:val="00F70BD4"/>
    <w:rsid w:val="00F70DB7"/>
    <w:rsid w:val="00F70F7C"/>
    <w:rsid w:val="00F70FEF"/>
    <w:rsid w:val="00F7108F"/>
    <w:rsid w:val="00F7153A"/>
    <w:rsid w:val="00F7172B"/>
    <w:rsid w:val="00F719F4"/>
    <w:rsid w:val="00F719FF"/>
    <w:rsid w:val="00F71B1F"/>
    <w:rsid w:val="00F71BAE"/>
    <w:rsid w:val="00F71CAE"/>
    <w:rsid w:val="00F71DB9"/>
    <w:rsid w:val="00F71DC0"/>
    <w:rsid w:val="00F71F0B"/>
    <w:rsid w:val="00F71F8D"/>
    <w:rsid w:val="00F71FBF"/>
    <w:rsid w:val="00F720F1"/>
    <w:rsid w:val="00F7216D"/>
    <w:rsid w:val="00F723EE"/>
    <w:rsid w:val="00F72563"/>
    <w:rsid w:val="00F7257D"/>
    <w:rsid w:val="00F72B1E"/>
    <w:rsid w:val="00F72C64"/>
    <w:rsid w:val="00F72C72"/>
    <w:rsid w:val="00F72DF5"/>
    <w:rsid w:val="00F72DFD"/>
    <w:rsid w:val="00F72F47"/>
    <w:rsid w:val="00F72FF5"/>
    <w:rsid w:val="00F7300B"/>
    <w:rsid w:val="00F73022"/>
    <w:rsid w:val="00F73319"/>
    <w:rsid w:val="00F73558"/>
    <w:rsid w:val="00F735CA"/>
    <w:rsid w:val="00F73856"/>
    <w:rsid w:val="00F739AD"/>
    <w:rsid w:val="00F73B9C"/>
    <w:rsid w:val="00F73BA5"/>
    <w:rsid w:val="00F73F11"/>
    <w:rsid w:val="00F741A6"/>
    <w:rsid w:val="00F743E0"/>
    <w:rsid w:val="00F74403"/>
    <w:rsid w:val="00F7452B"/>
    <w:rsid w:val="00F746E2"/>
    <w:rsid w:val="00F74A81"/>
    <w:rsid w:val="00F74B03"/>
    <w:rsid w:val="00F74B60"/>
    <w:rsid w:val="00F74BE2"/>
    <w:rsid w:val="00F74F5C"/>
    <w:rsid w:val="00F74FD0"/>
    <w:rsid w:val="00F74FFE"/>
    <w:rsid w:val="00F750F5"/>
    <w:rsid w:val="00F7515C"/>
    <w:rsid w:val="00F7590D"/>
    <w:rsid w:val="00F75CEA"/>
    <w:rsid w:val="00F75F64"/>
    <w:rsid w:val="00F75F98"/>
    <w:rsid w:val="00F76082"/>
    <w:rsid w:val="00F762F0"/>
    <w:rsid w:val="00F763D2"/>
    <w:rsid w:val="00F764A0"/>
    <w:rsid w:val="00F764A3"/>
    <w:rsid w:val="00F76678"/>
    <w:rsid w:val="00F7687A"/>
    <w:rsid w:val="00F76F10"/>
    <w:rsid w:val="00F7723A"/>
    <w:rsid w:val="00F7762B"/>
    <w:rsid w:val="00F77637"/>
    <w:rsid w:val="00F77711"/>
    <w:rsid w:val="00F77835"/>
    <w:rsid w:val="00F77958"/>
    <w:rsid w:val="00F77F1C"/>
    <w:rsid w:val="00F77FE4"/>
    <w:rsid w:val="00F80025"/>
    <w:rsid w:val="00F80161"/>
    <w:rsid w:val="00F8016C"/>
    <w:rsid w:val="00F80965"/>
    <w:rsid w:val="00F80A09"/>
    <w:rsid w:val="00F80A27"/>
    <w:rsid w:val="00F80A41"/>
    <w:rsid w:val="00F80B33"/>
    <w:rsid w:val="00F80F2D"/>
    <w:rsid w:val="00F81098"/>
    <w:rsid w:val="00F81176"/>
    <w:rsid w:val="00F81193"/>
    <w:rsid w:val="00F81208"/>
    <w:rsid w:val="00F8120A"/>
    <w:rsid w:val="00F81225"/>
    <w:rsid w:val="00F814BE"/>
    <w:rsid w:val="00F81511"/>
    <w:rsid w:val="00F8167C"/>
    <w:rsid w:val="00F81843"/>
    <w:rsid w:val="00F8186F"/>
    <w:rsid w:val="00F81895"/>
    <w:rsid w:val="00F819D6"/>
    <w:rsid w:val="00F81A00"/>
    <w:rsid w:val="00F81AFE"/>
    <w:rsid w:val="00F81C7C"/>
    <w:rsid w:val="00F81DB8"/>
    <w:rsid w:val="00F81DE2"/>
    <w:rsid w:val="00F81DEC"/>
    <w:rsid w:val="00F81F90"/>
    <w:rsid w:val="00F8216F"/>
    <w:rsid w:val="00F821CE"/>
    <w:rsid w:val="00F82492"/>
    <w:rsid w:val="00F824E7"/>
    <w:rsid w:val="00F82590"/>
    <w:rsid w:val="00F8269A"/>
    <w:rsid w:val="00F82BC0"/>
    <w:rsid w:val="00F82C74"/>
    <w:rsid w:val="00F82C85"/>
    <w:rsid w:val="00F82FDF"/>
    <w:rsid w:val="00F82FE1"/>
    <w:rsid w:val="00F831A9"/>
    <w:rsid w:val="00F8341C"/>
    <w:rsid w:val="00F8342E"/>
    <w:rsid w:val="00F83769"/>
    <w:rsid w:val="00F83960"/>
    <w:rsid w:val="00F83A24"/>
    <w:rsid w:val="00F83BD9"/>
    <w:rsid w:val="00F83C49"/>
    <w:rsid w:val="00F83CEB"/>
    <w:rsid w:val="00F83EBF"/>
    <w:rsid w:val="00F8403C"/>
    <w:rsid w:val="00F84050"/>
    <w:rsid w:val="00F84121"/>
    <w:rsid w:val="00F84164"/>
    <w:rsid w:val="00F84415"/>
    <w:rsid w:val="00F845B1"/>
    <w:rsid w:val="00F846BB"/>
    <w:rsid w:val="00F84772"/>
    <w:rsid w:val="00F847FF"/>
    <w:rsid w:val="00F8488D"/>
    <w:rsid w:val="00F84890"/>
    <w:rsid w:val="00F84B81"/>
    <w:rsid w:val="00F84BAD"/>
    <w:rsid w:val="00F84BB4"/>
    <w:rsid w:val="00F84C07"/>
    <w:rsid w:val="00F84C7C"/>
    <w:rsid w:val="00F84D39"/>
    <w:rsid w:val="00F84E56"/>
    <w:rsid w:val="00F84F53"/>
    <w:rsid w:val="00F852C2"/>
    <w:rsid w:val="00F856B7"/>
    <w:rsid w:val="00F8577B"/>
    <w:rsid w:val="00F859C9"/>
    <w:rsid w:val="00F85A2E"/>
    <w:rsid w:val="00F85E0E"/>
    <w:rsid w:val="00F85E35"/>
    <w:rsid w:val="00F85ECF"/>
    <w:rsid w:val="00F8672C"/>
    <w:rsid w:val="00F867A6"/>
    <w:rsid w:val="00F86F53"/>
    <w:rsid w:val="00F8719B"/>
    <w:rsid w:val="00F871F9"/>
    <w:rsid w:val="00F8738A"/>
    <w:rsid w:val="00F873E9"/>
    <w:rsid w:val="00F875D7"/>
    <w:rsid w:val="00F878AE"/>
    <w:rsid w:val="00F87C20"/>
    <w:rsid w:val="00F87CF4"/>
    <w:rsid w:val="00F90170"/>
    <w:rsid w:val="00F90193"/>
    <w:rsid w:val="00F901EA"/>
    <w:rsid w:val="00F90511"/>
    <w:rsid w:val="00F90514"/>
    <w:rsid w:val="00F90551"/>
    <w:rsid w:val="00F90567"/>
    <w:rsid w:val="00F90699"/>
    <w:rsid w:val="00F909CE"/>
    <w:rsid w:val="00F90D65"/>
    <w:rsid w:val="00F90E2B"/>
    <w:rsid w:val="00F90FEB"/>
    <w:rsid w:val="00F91002"/>
    <w:rsid w:val="00F9142D"/>
    <w:rsid w:val="00F91698"/>
    <w:rsid w:val="00F916B4"/>
    <w:rsid w:val="00F91889"/>
    <w:rsid w:val="00F9188E"/>
    <w:rsid w:val="00F91991"/>
    <w:rsid w:val="00F919E9"/>
    <w:rsid w:val="00F91AD2"/>
    <w:rsid w:val="00F91B39"/>
    <w:rsid w:val="00F91DEB"/>
    <w:rsid w:val="00F920AF"/>
    <w:rsid w:val="00F920B6"/>
    <w:rsid w:val="00F92181"/>
    <w:rsid w:val="00F925B2"/>
    <w:rsid w:val="00F927D0"/>
    <w:rsid w:val="00F9292D"/>
    <w:rsid w:val="00F92E06"/>
    <w:rsid w:val="00F92EE4"/>
    <w:rsid w:val="00F93158"/>
    <w:rsid w:val="00F9323E"/>
    <w:rsid w:val="00F93303"/>
    <w:rsid w:val="00F93325"/>
    <w:rsid w:val="00F93522"/>
    <w:rsid w:val="00F937A9"/>
    <w:rsid w:val="00F93A23"/>
    <w:rsid w:val="00F93A38"/>
    <w:rsid w:val="00F93E45"/>
    <w:rsid w:val="00F94149"/>
    <w:rsid w:val="00F94217"/>
    <w:rsid w:val="00F942A4"/>
    <w:rsid w:val="00F942A6"/>
    <w:rsid w:val="00F9437A"/>
    <w:rsid w:val="00F9441D"/>
    <w:rsid w:val="00F945EE"/>
    <w:rsid w:val="00F94893"/>
    <w:rsid w:val="00F94C63"/>
    <w:rsid w:val="00F94CA6"/>
    <w:rsid w:val="00F94CED"/>
    <w:rsid w:val="00F94E31"/>
    <w:rsid w:val="00F94FCC"/>
    <w:rsid w:val="00F954E2"/>
    <w:rsid w:val="00F95568"/>
    <w:rsid w:val="00F955B3"/>
    <w:rsid w:val="00F95849"/>
    <w:rsid w:val="00F958D1"/>
    <w:rsid w:val="00F95BCE"/>
    <w:rsid w:val="00F95BD6"/>
    <w:rsid w:val="00F95E9C"/>
    <w:rsid w:val="00F962B9"/>
    <w:rsid w:val="00F962BA"/>
    <w:rsid w:val="00F96AB8"/>
    <w:rsid w:val="00F96B7A"/>
    <w:rsid w:val="00F96BA4"/>
    <w:rsid w:val="00F96C58"/>
    <w:rsid w:val="00F96F07"/>
    <w:rsid w:val="00F9748D"/>
    <w:rsid w:val="00F974E1"/>
    <w:rsid w:val="00F97516"/>
    <w:rsid w:val="00F97638"/>
    <w:rsid w:val="00F977A1"/>
    <w:rsid w:val="00F97897"/>
    <w:rsid w:val="00F97917"/>
    <w:rsid w:val="00F97BFD"/>
    <w:rsid w:val="00F97ED9"/>
    <w:rsid w:val="00FA014E"/>
    <w:rsid w:val="00FA03F9"/>
    <w:rsid w:val="00FA046B"/>
    <w:rsid w:val="00FA04CB"/>
    <w:rsid w:val="00FA064B"/>
    <w:rsid w:val="00FA0AED"/>
    <w:rsid w:val="00FA0D22"/>
    <w:rsid w:val="00FA0D91"/>
    <w:rsid w:val="00FA0EA5"/>
    <w:rsid w:val="00FA10A3"/>
    <w:rsid w:val="00FA125B"/>
    <w:rsid w:val="00FA12C6"/>
    <w:rsid w:val="00FA13ED"/>
    <w:rsid w:val="00FA1531"/>
    <w:rsid w:val="00FA16D8"/>
    <w:rsid w:val="00FA179A"/>
    <w:rsid w:val="00FA182C"/>
    <w:rsid w:val="00FA18EA"/>
    <w:rsid w:val="00FA1A2F"/>
    <w:rsid w:val="00FA1C72"/>
    <w:rsid w:val="00FA1F47"/>
    <w:rsid w:val="00FA21C0"/>
    <w:rsid w:val="00FA2880"/>
    <w:rsid w:val="00FA2967"/>
    <w:rsid w:val="00FA2A80"/>
    <w:rsid w:val="00FA2B06"/>
    <w:rsid w:val="00FA2C70"/>
    <w:rsid w:val="00FA2D77"/>
    <w:rsid w:val="00FA3194"/>
    <w:rsid w:val="00FA322A"/>
    <w:rsid w:val="00FA32B9"/>
    <w:rsid w:val="00FA367B"/>
    <w:rsid w:val="00FA36B5"/>
    <w:rsid w:val="00FA3A11"/>
    <w:rsid w:val="00FA3E86"/>
    <w:rsid w:val="00FA3FE9"/>
    <w:rsid w:val="00FA43B0"/>
    <w:rsid w:val="00FA4948"/>
    <w:rsid w:val="00FA4971"/>
    <w:rsid w:val="00FA49F2"/>
    <w:rsid w:val="00FA4E78"/>
    <w:rsid w:val="00FA4EF0"/>
    <w:rsid w:val="00FA52E6"/>
    <w:rsid w:val="00FA555E"/>
    <w:rsid w:val="00FA5588"/>
    <w:rsid w:val="00FA56C2"/>
    <w:rsid w:val="00FA573E"/>
    <w:rsid w:val="00FA5745"/>
    <w:rsid w:val="00FA5852"/>
    <w:rsid w:val="00FA58D9"/>
    <w:rsid w:val="00FA597A"/>
    <w:rsid w:val="00FA5B46"/>
    <w:rsid w:val="00FA5C18"/>
    <w:rsid w:val="00FA603B"/>
    <w:rsid w:val="00FA6047"/>
    <w:rsid w:val="00FA60E9"/>
    <w:rsid w:val="00FA6127"/>
    <w:rsid w:val="00FA616A"/>
    <w:rsid w:val="00FA617F"/>
    <w:rsid w:val="00FA6370"/>
    <w:rsid w:val="00FA6817"/>
    <w:rsid w:val="00FA688E"/>
    <w:rsid w:val="00FA6E10"/>
    <w:rsid w:val="00FA6FAD"/>
    <w:rsid w:val="00FA7113"/>
    <w:rsid w:val="00FA713B"/>
    <w:rsid w:val="00FA721F"/>
    <w:rsid w:val="00FA7738"/>
    <w:rsid w:val="00FA79CF"/>
    <w:rsid w:val="00FA7C5D"/>
    <w:rsid w:val="00FA7CAF"/>
    <w:rsid w:val="00FA7D59"/>
    <w:rsid w:val="00FA7FF1"/>
    <w:rsid w:val="00FB015B"/>
    <w:rsid w:val="00FB021E"/>
    <w:rsid w:val="00FB0455"/>
    <w:rsid w:val="00FB0483"/>
    <w:rsid w:val="00FB0533"/>
    <w:rsid w:val="00FB0693"/>
    <w:rsid w:val="00FB0A88"/>
    <w:rsid w:val="00FB0BEA"/>
    <w:rsid w:val="00FB0C8A"/>
    <w:rsid w:val="00FB0CB7"/>
    <w:rsid w:val="00FB0CB8"/>
    <w:rsid w:val="00FB0CE1"/>
    <w:rsid w:val="00FB128C"/>
    <w:rsid w:val="00FB12B1"/>
    <w:rsid w:val="00FB1355"/>
    <w:rsid w:val="00FB1487"/>
    <w:rsid w:val="00FB1C0C"/>
    <w:rsid w:val="00FB1D43"/>
    <w:rsid w:val="00FB206E"/>
    <w:rsid w:val="00FB20F3"/>
    <w:rsid w:val="00FB2153"/>
    <w:rsid w:val="00FB224F"/>
    <w:rsid w:val="00FB2325"/>
    <w:rsid w:val="00FB23A9"/>
    <w:rsid w:val="00FB251E"/>
    <w:rsid w:val="00FB25A2"/>
    <w:rsid w:val="00FB25E1"/>
    <w:rsid w:val="00FB2B27"/>
    <w:rsid w:val="00FB2B35"/>
    <w:rsid w:val="00FB2E8C"/>
    <w:rsid w:val="00FB2EFB"/>
    <w:rsid w:val="00FB300E"/>
    <w:rsid w:val="00FB3016"/>
    <w:rsid w:val="00FB35CD"/>
    <w:rsid w:val="00FB3817"/>
    <w:rsid w:val="00FB3A7B"/>
    <w:rsid w:val="00FB3BF4"/>
    <w:rsid w:val="00FB3C4D"/>
    <w:rsid w:val="00FB3CCF"/>
    <w:rsid w:val="00FB3F9E"/>
    <w:rsid w:val="00FB4124"/>
    <w:rsid w:val="00FB4209"/>
    <w:rsid w:val="00FB427B"/>
    <w:rsid w:val="00FB42A3"/>
    <w:rsid w:val="00FB43D5"/>
    <w:rsid w:val="00FB44A7"/>
    <w:rsid w:val="00FB4886"/>
    <w:rsid w:val="00FB48A6"/>
    <w:rsid w:val="00FB4A4C"/>
    <w:rsid w:val="00FB4D9E"/>
    <w:rsid w:val="00FB4E3C"/>
    <w:rsid w:val="00FB4F34"/>
    <w:rsid w:val="00FB503D"/>
    <w:rsid w:val="00FB50AD"/>
    <w:rsid w:val="00FB532B"/>
    <w:rsid w:val="00FB53B4"/>
    <w:rsid w:val="00FB5622"/>
    <w:rsid w:val="00FB5639"/>
    <w:rsid w:val="00FB5760"/>
    <w:rsid w:val="00FB58AF"/>
    <w:rsid w:val="00FB5A60"/>
    <w:rsid w:val="00FB5D04"/>
    <w:rsid w:val="00FB6210"/>
    <w:rsid w:val="00FB62D8"/>
    <w:rsid w:val="00FB62FD"/>
    <w:rsid w:val="00FB6405"/>
    <w:rsid w:val="00FB69EB"/>
    <w:rsid w:val="00FB6DCA"/>
    <w:rsid w:val="00FB7201"/>
    <w:rsid w:val="00FB74DB"/>
    <w:rsid w:val="00FB74EB"/>
    <w:rsid w:val="00FB75A8"/>
    <w:rsid w:val="00FB75EC"/>
    <w:rsid w:val="00FB7898"/>
    <w:rsid w:val="00FB7A25"/>
    <w:rsid w:val="00FB7FD4"/>
    <w:rsid w:val="00FC02BF"/>
    <w:rsid w:val="00FC068F"/>
    <w:rsid w:val="00FC077D"/>
    <w:rsid w:val="00FC0CB5"/>
    <w:rsid w:val="00FC0D0A"/>
    <w:rsid w:val="00FC0DAB"/>
    <w:rsid w:val="00FC0FD8"/>
    <w:rsid w:val="00FC1060"/>
    <w:rsid w:val="00FC14A4"/>
    <w:rsid w:val="00FC15B9"/>
    <w:rsid w:val="00FC183A"/>
    <w:rsid w:val="00FC1D98"/>
    <w:rsid w:val="00FC1DA1"/>
    <w:rsid w:val="00FC222A"/>
    <w:rsid w:val="00FC260F"/>
    <w:rsid w:val="00FC2A2B"/>
    <w:rsid w:val="00FC2AB8"/>
    <w:rsid w:val="00FC2B00"/>
    <w:rsid w:val="00FC2E46"/>
    <w:rsid w:val="00FC31C4"/>
    <w:rsid w:val="00FC3291"/>
    <w:rsid w:val="00FC33C4"/>
    <w:rsid w:val="00FC3844"/>
    <w:rsid w:val="00FC38B8"/>
    <w:rsid w:val="00FC394E"/>
    <w:rsid w:val="00FC3C56"/>
    <w:rsid w:val="00FC3E8F"/>
    <w:rsid w:val="00FC3F1A"/>
    <w:rsid w:val="00FC4037"/>
    <w:rsid w:val="00FC40A8"/>
    <w:rsid w:val="00FC4135"/>
    <w:rsid w:val="00FC4264"/>
    <w:rsid w:val="00FC42D7"/>
    <w:rsid w:val="00FC4436"/>
    <w:rsid w:val="00FC46AE"/>
    <w:rsid w:val="00FC471E"/>
    <w:rsid w:val="00FC50C9"/>
    <w:rsid w:val="00FC5584"/>
    <w:rsid w:val="00FC565D"/>
    <w:rsid w:val="00FC5696"/>
    <w:rsid w:val="00FC583F"/>
    <w:rsid w:val="00FC5BBF"/>
    <w:rsid w:val="00FC5E87"/>
    <w:rsid w:val="00FC616A"/>
    <w:rsid w:val="00FC6438"/>
    <w:rsid w:val="00FC664D"/>
    <w:rsid w:val="00FC66A2"/>
    <w:rsid w:val="00FC6903"/>
    <w:rsid w:val="00FC69AD"/>
    <w:rsid w:val="00FC69DA"/>
    <w:rsid w:val="00FC6A47"/>
    <w:rsid w:val="00FC6B08"/>
    <w:rsid w:val="00FC6B65"/>
    <w:rsid w:val="00FC6FB1"/>
    <w:rsid w:val="00FC70FC"/>
    <w:rsid w:val="00FC7168"/>
    <w:rsid w:val="00FC72FD"/>
    <w:rsid w:val="00FC72FF"/>
    <w:rsid w:val="00FC73B6"/>
    <w:rsid w:val="00FC77D0"/>
    <w:rsid w:val="00FC7838"/>
    <w:rsid w:val="00FC7BF0"/>
    <w:rsid w:val="00FC7C7C"/>
    <w:rsid w:val="00FC7CB5"/>
    <w:rsid w:val="00FC7D8F"/>
    <w:rsid w:val="00FC7ECA"/>
    <w:rsid w:val="00FC7F18"/>
    <w:rsid w:val="00FC7F9A"/>
    <w:rsid w:val="00FD00A2"/>
    <w:rsid w:val="00FD030F"/>
    <w:rsid w:val="00FD0D2B"/>
    <w:rsid w:val="00FD0DD3"/>
    <w:rsid w:val="00FD0FE9"/>
    <w:rsid w:val="00FD1153"/>
    <w:rsid w:val="00FD1270"/>
    <w:rsid w:val="00FD128C"/>
    <w:rsid w:val="00FD16B9"/>
    <w:rsid w:val="00FD175B"/>
    <w:rsid w:val="00FD1998"/>
    <w:rsid w:val="00FD1AD0"/>
    <w:rsid w:val="00FD1B5E"/>
    <w:rsid w:val="00FD1B95"/>
    <w:rsid w:val="00FD2450"/>
    <w:rsid w:val="00FD27C4"/>
    <w:rsid w:val="00FD2A13"/>
    <w:rsid w:val="00FD2ABB"/>
    <w:rsid w:val="00FD2C4A"/>
    <w:rsid w:val="00FD2D1C"/>
    <w:rsid w:val="00FD305B"/>
    <w:rsid w:val="00FD3194"/>
    <w:rsid w:val="00FD3BBE"/>
    <w:rsid w:val="00FD3DA7"/>
    <w:rsid w:val="00FD3F45"/>
    <w:rsid w:val="00FD42CB"/>
    <w:rsid w:val="00FD42CC"/>
    <w:rsid w:val="00FD43E9"/>
    <w:rsid w:val="00FD45A8"/>
    <w:rsid w:val="00FD4FB9"/>
    <w:rsid w:val="00FD5020"/>
    <w:rsid w:val="00FD51EB"/>
    <w:rsid w:val="00FD54D3"/>
    <w:rsid w:val="00FD5CCB"/>
    <w:rsid w:val="00FD5ECF"/>
    <w:rsid w:val="00FD5FED"/>
    <w:rsid w:val="00FD61D9"/>
    <w:rsid w:val="00FD6396"/>
    <w:rsid w:val="00FD647F"/>
    <w:rsid w:val="00FD6493"/>
    <w:rsid w:val="00FD65A4"/>
    <w:rsid w:val="00FD6619"/>
    <w:rsid w:val="00FD677B"/>
    <w:rsid w:val="00FD6819"/>
    <w:rsid w:val="00FD6CA2"/>
    <w:rsid w:val="00FD6CC1"/>
    <w:rsid w:val="00FD6DEC"/>
    <w:rsid w:val="00FD7028"/>
    <w:rsid w:val="00FD71A2"/>
    <w:rsid w:val="00FD7442"/>
    <w:rsid w:val="00FD7672"/>
    <w:rsid w:val="00FD77AA"/>
    <w:rsid w:val="00FD7B7B"/>
    <w:rsid w:val="00FD7BE4"/>
    <w:rsid w:val="00FD7C78"/>
    <w:rsid w:val="00FD7ED6"/>
    <w:rsid w:val="00FD7F4D"/>
    <w:rsid w:val="00FD7F60"/>
    <w:rsid w:val="00FE0199"/>
    <w:rsid w:val="00FE020E"/>
    <w:rsid w:val="00FE0293"/>
    <w:rsid w:val="00FE032F"/>
    <w:rsid w:val="00FE0590"/>
    <w:rsid w:val="00FE086B"/>
    <w:rsid w:val="00FE0C19"/>
    <w:rsid w:val="00FE0C80"/>
    <w:rsid w:val="00FE117B"/>
    <w:rsid w:val="00FE128D"/>
    <w:rsid w:val="00FE1350"/>
    <w:rsid w:val="00FE13CD"/>
    <w:rsid w:val="00FE159D"/>
    <w:rsid w:val="00FE1A6A"/>
    <w:rsid w:val="00FE1B2D"/>
    <w:rsid w:val="00FE1C2A"/>
    <w:rsid w:val="00FE1C86"/>
    <w:rsid w:val="00FE1CF5"/>
    <w:rsid w:val="00FE1F9D"/>
    <w:rsid w:val="00FE1FEA"/>
    <w:rsid w:val="00FE26EA"/>
    <w:rsid w:val="00FE27FF"/>
    <w:rsid w:val="00FE2823"/>
    <w:rsid w:val="00FE282E"/>
    <w:rsid w:val="00FE2866"/>
    <w:rsid w:val="00FE309B"/>
    <w:rsid w:val="00FE3113"/>
    <w:rsid w:val="00FE322F"/>
    <w:rsid w:val="00FE366C"/>
    <w:rsid w:val="00FE3812"/>
    <w:rsid w:val="00FE386E"/>
    <w:rsid w:val="00FE3A22"/>
    <w:rsid w:val="00FE3D45"/>
    <w:rsid w:val="00FE3DA5"/>
    <w:rsid w:val="00FE4053"/>
    <w:rsid w:val="00FE40F6"/>
    <w:rsid w:val="00FE4153"/>
    <w:rsid w:val="00FE4249"/>
    <w:rsid w:val="00FE44AE"/>
    <w:rsid w:val="00FE4824"/>
    <w:rsid w:val="00FE49FE"/>
    <w:rsid w:val="00FE4B19"/>
    <w:rsid w:val="00FE4C5D"/>
    <w:rsid w:val="00FE4D49"/>
    <w:rsid w:val="00FE4E09"/>
    <w:rsid w:val="00FE4E80"/>
    <w:rsid w:val="00FE4F36"/>
    <w:rsid w:val="00FE4FA8"/>
    <w:rsid w:val="00FE50FB"/>
    <w:rsid w:val="00FE51CD"/>
    <w:rsid w:val="00FE5299"/>
    <w:rsid w:val="00FE5339"/>
    <w:rsid w:val="00FE53CE"/>
    <w:rsid w:val="00FE57E7"/>
    <w:rsid w:val="00FE5B53"/>
    <w:rsid w:val="00FE5BCC"/>
    <w:rsid w:val="00FE5C39"/>
    <w:rsid w:val="00FE5F40"/>
    <w:rsid w:val="00FE60A5"/>
    <w:rsid w:val="00FE64B7"/>
    <w:rsid w:val="00FE6621"/>
    <w:rsid w:val="00FE68B8"/>
    <w:rsid w:val="00FE68D6"/>
    <w:rsid w:val="00FE6A59"/>
    <w:rsid w:val="00FE6D73"/>
    <w:rsid w:val="00FE6E30"/>
    <w:rsid w:val="00FE7189"/>
    <w:rsid w:val="00FE7477"/>
    <w:rsid w:val="00FE7493"/>
    <w:rsid w:val="00FE786F"/>
    <w:rsid w:val="00FE7893"/>
    <w:rsid w:val="00FE7B76"/>
    <w:rsid w:val="00FE7BE3"/>
    <w:rsid w:val="00FE7E53"/>
    <w:rsid w:val="00FE7F12"/>
    <w:rsid w:val="00FE7F25"/>
    <w:rsid w:val="00FF0320"/>
    <w:rsid w:val="00FF072B"/>
    <w:rsid w:val="00FF0867"/>
    <w:rsid w:val="00FF0B37"/>
    <w:rsid w:val="00FF0ED2"/>
    <w:rsid w:val="00FF0F84"/>
    <w:rsid w:val="00FF0FEE"/>
    <w:rsid w:val="00FF107F"/>
    <w:rsid w:val="00FF108D"/>
    <w:rsid w:val="00FF10A0"/>
    <w:rsid w:val="00FF11C1"/>
    <w:rsid w:val="00FF136E"/>
    <w:rsid w:val="00FF13AE"/>
    <w:rsid w:val="00FF143B"/>
    <w:rsid w:val="00FF14AE"/>
    <w:rsid w:val="00FF14BE"/>
    <w:rsid w:val="00FF15EC"/>
    <w:rsid w:val="00FF1C27"/>
    <w:rsid w:val="00FF1C37"/>
    <w:rsid w:val="00FF1CEF"/>
    <w:rsid w:val="00FF1F39"/>
    <w:rsid w:val="00FF23B7"/>
    <w:rsid w:val="00FF28C8"/>
    <w:rsid w:val="00FF291A"/>
    <w:rsid w:val="00FF2A13"/>
    <w:rsid w:val="00FF2EA5"/>
    <w:rsid w:val="00FF2ED8"/>
    <w:rsid w:val="00FF2F31"/>
    <w:rsid w:val="00FF2FB4"/>
    <w:rsid w:val="00FF32F7"/>
    <w:rsid w:val="00FF330C"/>
    <w:rsid w:val="00FF344A"/>
    <w:rsid w:val="00FF345B"/>
    <w:rsid w:val="00FF34C2"/>
    <w:rsid w:val="00FF3BDB"/>
    <w:rsid w:val="00FF3C38"/>
    <w:rsid w:val="00FF3D17"/>
    <w:rsid w:val="00FF3DB4"/>
    <w:rsid w:val="00FF3DB9"/>
    <w:rsid w:val="00FF3DC6"/>
    <w:rsid w:val="00FF3E9D"/>
    <w:rsid w:val="00FF40B3"/>
    <w:rsid w:val="00FF43B7"/>
    <w:rsid w:val="00FF43E5"/>
    <w:rsid w:val="00FF43E9"/>
    <w:rsid w:val="00FF451B"/>
    <w:rsid w:val="00FF4560"/>
    <w:rsid w:val="00FF45B9"/>
    <w:rsid w:val="00FF4867"/>
    <w:rsid w:val="00FF49F6"/>
    <w:rsid w:val="00FF4AD3"/>
    <w:rsid w:val="00FF4AF7"/>
    <w:rsid w:val="00FF4C36"/>
    <w:rsid w:val="00FF4DD5"/>
    <w:rsid w:val="00FF5049"/>
    <w:rsid w:val="00FF542D"/>
    <w:rsid w:val="00FF58DD"/>
    <w:rsid w:val="00FF59F1"/>
    <w:rsid w:val="00FF5A2C"/>
    <w:rsid w:val="00FF5B26"/>
    <w:rsid w:val="00FF5DFB"/>
    <w:rsid w:val="00FF5FFD"/>
    <w:rsid w:val="00FF60C3"/>
    <w:rsid w:val="00FF61CE"/>
    <w:rsid w:val="00FF6299"/>
    <w:rsid w:val="00FF638D"/>
    <w:rsid w:val="00FF68C6"/>
    <w:rsid w:val="00FF6910"/>
    <w:rsid w:val="00FF6911"/>
    <w:rsid w:val="00FF6963"/>
    <w:rsid w:val="00FF6D62"/>
    <w:rsid w:val="00FF7156"/>
    <w:rsid w:val="00FF735C"/>
    <w:rsid w:val="00FF74B1"/>
    <w:rsid w:val="00FF75AD"/>
    <w:rsid w:val="00FF782F"/>
    <w:rsid w:val="00FF794A"/>
    <w:rsid w:val="00FF7B10"/>
    <w:rsid w:val="00FF7B74"/>
    <w:rsid w:val="00FF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7F1133"/>
  <w15:docId w15:val="{01746792-53DC-49CF-A885-7AECF0CB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6B9"/>
    <w:pPr>
      <w:widowControl w:val="0"/>
      <w:spacing w:line="480" w:lineRule="auto"/>
      <w:ind w:firstLineChars="200" w:firstLine="200"/>
      <w:jc w:val="both"/>
    </w:pPr>
    <w:rPr>
      <w:rFonts w:ascii="Times New Roman" w:eastAsia="SimSun" w:hAnsi="Times New Roman"/>
      <w:sz w:val="24"/>
    </w:rPr>
  </w:style>
  <w:style w:type="paragraph" w:styleId="Heading1">
    <w:name w:val="heading 1"/>
    <w:aliases w:val="标题 1-wiley"/>
    <w:basedOn w:val="Normal"/>
    <w:next w:val="Normal"/>
    <w:link w:val="Heading1Char"/>
    <w:uiPriority w:val="9"/>
    <w:qFormat/>
    <w:rsid w:val="00865BB7"/>
    <w:pPr>
      <w:keepNext/>
      <w:keepLines/>
      <w:spacing w:line="360" w:lineRule="auto"/>
      <w:ind w:firstLineChars="0" w:firstLine="0"/>
      <w:outlineLvl w:val="0"/>
    </w:pPr>
    <w:rPr>
      <w:rFonts w:eastAsia="Times New Roman" w:cs="Times New Roman"/>
      <w:b/>
      <w:bCs/>
      <w:kern w:val="44"/>
      <w:szCs w:val="44"/>
    </w:rPr>
  </w:style>
  <w:style w:type="paragraph" w:styleId="Heading2">
    <w:name w:val="heading 2"/>
    <w:aliases w:val="标题 2-wiley"/>
    <w:basedOn w:val="Normal"/>
    <w:next w:val="Normal"/>
    <w:link w:val="Heading2Char"/>
    <w:uiPriority w:val="9"/>
    <w:unhideWhenUsed/>
    <w:qFormat/>
    <w:rsid w:val="002468A0"/>
    <w:pPr>
      <w:keepNext/>
      <w:keepLines/>
      <w:spacing w:line="360" w:lineRule="auto"/>
      <w:ind w:firstLineChars="0" w:firstLine="0"/>
      <w:outlineLvl w:val="1"/>
    </w:pPr>
    <w:rPr>
      <w:rFonts w:eastAsia="Times New Roman" w:cstheme="majorBidi"/>
      <w:b/>
      <w:bCs/>
      <w:szCs w:val="32"/>
    </w:rPr>
  </w:style>
  <w:style w:type="paragraph" w:styleId="Heading3">
    <w:name w:val="heading 3"/>
    <w:aliases w:val="标题 3-wiley"/>
    <w:basedOn w:val="Normal"/>
    <w:next w:val="Normal"/>
    <w:link w:val="Heading3Char"/>
    <w:uiPriority w:val="9"/>
    <w:unhideWhenUsed/>
    <w:qFormat/>
    <w:rsid w:val="00664F85"/>
    <w:pPr>
      <w:keepNext/>
      <w:keepLines/>
      <w:spacing w:line="360" w:lineRule="auto"/>
      <w:ind w:firstLineChars="0" w:firstLine="0"/>
      <w:outlineLvl w:val="2"/>
    </w:pPr>
    <w:rPr>
      <w:rFonts w:eastAsia="Times New Roman"/>
      <w:bCs/>
      <w:i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00AF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Cs w:val="24"/>
    </w:rPr>
  </w:style>
  <w:style w:type="paragraph" w:styleId="Header">
    <w:name w:val="header"/>
    <w:basedOn w:val="Normal"/>
    <w:link w:val="HeaderChar"/>
    <w:uiPriority w:val="99"/>
    <w:unhideWhenUsed/>
    <w:rsid w:val="006818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818A6"/>
    <w:rPr>
      <w:rFonts w:eastAsia="SimSu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818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818A6"/>
    <w:rPr>
      <w:rFonts w:eastAsia="SimSun"/>
      <w:sz w:val="18"/>
      <w:szCs w:val="18"/>
    </w:rPr>
  </w:style>
  <w:style w:type="table" w:styleId="TableGrid">
    <w:name w:val="Table Grid"/>
    <w:basedOn w:val="TableNormal"/>
    <w:uiPriority w:val="39"/>
    <w:rsid w:val="000B1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7F6B76"/>
    <w:pPr>
      <w:ind w:firstLine="420"/>
    </w:pPr>
  </w:style>
  <w:style w:type="paragraph" w:customStyle="1" w:styleId="MTDisplayEquation">
    <w:name w:val="MTDisplayEquation"/>
    <w:basedOn w:val="ListParagraph"/>
    <w:next w:val="Normal"/>
    <w:link w:val="MTDisplayEquation0"/>
    <w:rsid w:val="00D22E26"/>
    <w:pPr>
      <w:numPr>
        <w:numId w:val="3"/>
      </w:numPr>
      <w:tabs>
        <w:tab w:val="center" w:pos="4320"/>
        <w:tab w:val="right" w:pos="8300"/>
      </w:tabs>
      <w:ind w:firstLineChars="0" w:firstLine="0"/>
    </w:pPr>
    <w:rPr>
      <w:rFonts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22E26"/>
    <w:rPr>
      <w:rFonts w:eastAsia="SimSun"/>
      <w:sz w:val="24"/>
    </w:rPr>
  </w:style>
  <w:style w:type="character" w:customStyle="1" w:styleId="MTDisplayEquation0">
    <w:name w:val="MTDisplayEquation 字符"/>
    <w:basedOn w:val="ListParagraphChar"/>
    <w:link w:val="MTDisplayEquation"/>
    <w:rsid w:val="00D22E26"/>
    <w:rPr>
      <w:rFonts w:ascii="Times New Roman" w:eastAsia="SimSun" w:hAnsi="Times New Roman" w:cs="Times New Roman"/>
      <w:sz w:val="24"/>
    </w:rPr>
  </w:style>
  <w:style w:type="character" w:customStyle="1" w:styleId="Heading1Char">
    <w:name w:val="Heading 1 Char"/>
    <w:aliases w:val="标题 1-wiley Char"/>
    <w:basedOn w:val="DefaultParagraphFont"/>
    <w:link w:val="Heading1"/>
    <w:uiPriority w:val="9"/>
    <w:rsid w:val="00865BB7"/>
    <w:rPr>
      <w:rFonts w:ascii="Times New Roman" w:eastAsia="Times New Roman" w:hAnsi="Times New Roman" w:cs="Times New Roman"/>
      <w:b/>
      <w:bCs/>
      <w:kern w:val="44"/>
      <w:sz w:val="24"/>
      <w:szCs w:val="44"/>
    </w:rPr>
  </w:style>
  <w:style w:type="character" w:customStyle="1" w:styleId="Heading2Char">
    <w:name w:val="Heading 2 Char"/>
    <w:aliases w:val="标题 2-wiley Char"/>
    <w:basedOn w:val="DefaultParagraphFont"/>
    <w:link w:val="Heading2"/>
    <w:uiPriority w:val="9"/>
    <w:rsid w:val="002468A0"/>
    <w:rPr>
      <w:rFonts w:ascii="Times New Roman" w:eastAsia="Times New Roman" w:hAnsi="Times New Roman" w:cstheme="majorBidi"/>
      <w:b/>
      <w:bCs/>
      <w:sz w:val="24"/>
      <w:szCs w:val="32"/>
    </w:rPr>
  </w:style>
  <w:style w:type="character" w:customStyle="1" w:styleId="Heading3Char">
    <w:name w:val="Heading 3 Char"/>
    <w:aliases w:val="标题 3-wiley Char"/>
    <w:basedOn w:val="DefaultParagraphFont"/>
    <w:link w:val="Heading3"/>
    <w:uiPriority w:val="9"/>
    <w:rsid w:val="00664F85"/>
    <w:rPr>
      <w:rFonts w:ascii="Times New Roman" w:eastAsia="Times New Roman" w:hAnsi="Times New Roman"/>
      <w:bCs/>
      <w:i/>
      <w:sz w:val="24"/>
      <w:szCs w:val="32"/>
    </w:rPr>
  </w:style>
  <w:style w:type="paragraph" w:customStyle="1" w:styleId="Acknowledgements">
    <w:name w:val="Acknowledgements"/>
    <w:basedOn w:val="Normal"/>
    <w:rsid w:val="00C84808"/>
    <w:pPr>
      <w:widowControl/>
      <w:spacing w:line="240" w:lineRule="auto"/>
      <w:ind w:firstLineChars="0" w:firstLine="0"/>
      <w:jc w:val="left"/>
    </w:pPr>
    <w:rPr>
      <w:rFonts w:eastAsia="MS Mincho" w:cs="Times New Roman"/>
      <w:kern w:val="0"/>
      <w:szCs w:val="24"/>
      <w:lang w:eastAsia="ja-JP"/>
    </w:rPr>
  </w:style>
  <w:style w:type="paragraph" w:customStyle="1" w:styleId="Head1">
    <w:name w:val="Head 1"/>
    <w:basedOn w:val="Normal"/>
    <w:autoRedefine/>
    <w:rsid w:val="00C84808"/>
    <w:pPr>
      <w:widowControl/>
      <w:spacing w:line="360" w:lineRule="auto"/>
      <w:ind w:firstLineChars="0" w:firstLine="0"/>
      <w:jc w:val="left"/>
    </w:pPr>
    <w:rPr>
      <w:rFonts w:eastAsia="MS Mincho" w:cs="Times New Roman"/>
      <w:b/>
      <w:kern w:val="0"/>
      <w:szCs w:val="24"/>
      <w:lang w:eastAsia="ja-JP"/>
    </w:rPr>
  </w:style>
  <w:style w:type="paragraph" w:customStyle="1" w:styleId="dates">
    <w:name w:val="dates"/>
    <w:basedOn w:val="Normal"/>
    <w:rsid w:val="00C84808"/>
    <w:pPr>
      <w:widowControl/>
      <w:spacing w:line="240" w:lineRule="auto"/>
      <w:ind w:firstLineChars="0" w:firstLine="0"/>
      <w:jc w:val="right"/>
    </w:pPr>
    <w:rPr>
      <w:rFonts w:eastAsia="MS Mincho" w:cs="Times New Roman"/>
      <w:kern w:val="0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C84808"/>
    <w:pPr>
      <w:widowControl/>
      <w:ind w:firstLineChars="0" w:firstLine="0"/>
      <w:jc w:val="left"/>
    </w:pPr>
    <w:rPr>
      <w:rFonts w:eastAsia="MS Mincho" w:cs="Times New Roman"/>
      <w:kern w:val="0"/>
      <w:szCs w:val="24"/>
      <w:lang w:eastAsia="ja-JP"/>
    </w:rPr>
  </w:style>
  <w:style w:type="character" w:customStyle="1" w:styleId="MainTextChar">
    <w:name w:val="Main Text Char"/>
    <w:link w:val="MainText"/>
    <w:rsid w:val="00C84808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MTEquationSection">
    <w:name w:val="MTEquationSection"/>
    <w:basedOn w:val="DefaultParagraphFont"/>
    <w:rsid w:val="002E15B6"/>
    <w:rPr>
      <w:rFonts w:eastAsia="MS Mincho" w:cs="Times New Roman"/>
      <w:b/>
      <w:vanish/>
      <w:color w:val="FF0000"/>
      <w:kern w:val="0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6F5561"/>
    <w:rPr>
      <w:color w:val="0563C1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6F556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6064"/>
    <w:pPr>
      <w:spacing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6064"/>
    <w:rPr>
      <w:rFonts w:ascii="Times New Roman" w:eastAsia="SimSun" w:hAnsi="Times New Roman"/>
      <w:sz w:val="18"/>
      <w:szCs w:val="18"/>
    </w:rPr>
  </w:style>
  <w:style w:type="paragraph" w:customStyle="1" w:styleId="a">
    <w:name w:val="正文格式"/>
    <w:basedOn w:val="Normal"/>
    <w:link w:val="a0"/>
    <w:qFormat/>
    <w:rsid w:val="00E920C5"/>
    <w:pPr>
      <w:widowControl/>
      <w:spacing w:line="500" w:lineRule="exact"/>
      <w:ind w:firstLine="480"/>
      <w:textAlignment w:val="center"/>
    </w:pPr>
    <w:rPr>
      <w:rFonts w:hAnsi="SimSun" w:cs="Times New Roman"/>
      <w:bCs/>
      <w:kern w:val="44"/>
      <w:szCs w:val="21"/>
    </w:rPr>
  </w:style>
  <w:style w:type="character" w:customStyle="1" w:styleId="a0">
    <w:name w:val="正文格式 字符"/>
    <w:link w:val="a"/>
    <w:rsid w:val="00E920C5"/>
    <w:rPr>
      <w:rFonts w:ascii="Times New Roman" w:eastAsia="SimSun" w:hAnsi="SimSun" w:cs="Times New Roman"/>
      <w:bCs/>
      <w:kern w:val="44"/>
      <w:sz w:val="24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42AE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4F0CD1"/>
  </w:style>
  <w:style w:type="character" w:styleId="LineNumber">
    <w:name w:val="line number"/>
    <w:basedOn w:val="DefaultParagraphFont"/>
    <w:uiPriority w:val="99"/>
    <w:semiHidden/>
    <w:unhideWhenUsed/>
    <w:rsid w:val="00D11D51"/>
  </w:style>
  <w:style w:type="character" w:customStyle="1" w:styleId="text">
    <w:name w:val="text"/>
    <w:basedOn w:val="DefaultParagraphFont"/>
    <w:rsid w:val="007E0447"/>
  </w:style>
  <w:style w:type="character" w:styleId="FollowedHyperlink">
    <w:name w:val="FollowedHyperlink"/>
    <w:basedOn w:val="DefaultParagraphFont"/>
    <w:uiPriority w:val="99"/>
    <w:semiHidden/>
    <w:unhideWhenUsed/>
    <w:rsid w:val="00CB100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04584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9328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6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0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6172">
          <w:marLeft w:val="0"/>
          <w:marRight w:val="0"/>
          <w:marTop w:val="0"/>
          <w:marBottom w:val="75"/>
          <w:divBdr>
            <w:top w:val="single" w:sz="6" w:space="4" w:color="EEEEEE"/>
            <w:left w:val="single" w:sz="6" w:space="4" w:color="EEEEEE"/>
            <w:bottom w:val="single" w:sz="6" w:space="4" w:color="EEEEEE"/>
            <w:right w:val="single" w:sz="6" w:space="4" w:color="EEEEEE"/>
          </w:divBdr>
        </w:div>
      </w:divsChild>
    </w:div>
    <w:div w:id="1642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6940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1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1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gjiafu1981@126.com;%20chengwei.qiu@nus.edu.sg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38/s41467-017-00164-9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qushaobo@126.com" TargetMode="External"/><Relationship Id="rId14" Type="http://schemas.openxmlformats.org/officeDocument/2006/relationships/image" Target="media/image5.png"/><Relationship Id="rId22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athType\Office%20Support\32\MathType%20Commands%206%20For%20Word%202016.do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4C5CE-4A65-48C5-85AD-B0EBCAAC7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MathType Commands 6 For Word 2016.dotm</Template>
  <TotalTime>11906</TotalTime>
  <Pages>10</Pages>
  <Words>1240</Words>
  <Characters>7068</Characters>
  <Application>Microsoft Office Word</Application>
  <DocSecurity>0</DocSecurity>
  <Lines>58</Lines>
  <Paragraphs>16</Paragraphs>
  <ScaleCrop>false</ScaleCrop>
  <Company/>
  <LinksUpToDate>false</LinksUpToDate>
  <CharactersWithSpaces>8292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 瑞超</dc:creator>
  <cp:keywords/>
  <dc:description/>
  <cp:lastModifiedBy>Afifa Farhin M.</cp:lastModifiedBy>
  <cp:revision>8373</cp:revision>
  <dcterms:created xsi:type="dcterms:W3CDTF">2021-05-17T15:22:00Z</dcterms:created>
  <dcterms:modified xsi:type="dcterms:W3CDTF">2022-04-19T08:11:00Z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true</vt:bool>
  </property>
  <property fmtid="{D5CDD505-2E9C-101B-9397-08002B2CF9AE}" pid="4" name="MTEquationSection">
    <vt:lpwstr>1</vt:lpwstr>
  </property>
  <property fmtid="{D5CDD505-2E9C-101B-9397-08002B2CF9AE}" pid="5" name="MTEquationNumber2">
    <vt:lpwstr>(#E1)</vt:lpwstr>
  </property>
</Properties>
</file>