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D6D7C" w14:textId="77777777" w:rsidR="004F75B6" w:rsidRPr="004F75B6" w:rsidRDefault="004F75B6" w:rsidP="004F75B6">
      <w:r w:rsidRPr="004F75B6">
        <w:t>Interviewguide Video consultations in Mental health services for children and aloscents.</w:t>
      </w:r>
    </w:p>
    <w:p w14:paraId="119FF668" w14:textId="77777777" w:rsidR="004F75B6" w:rsidRPr="004F75B6" w:rsidRDefault="004F75B6" w:rsidP="004F75B6"/>
    <w:p w14:paraId="412F2199" w14:textId="77777777" w:rsidR="0025283C" w:rsidRDefault="0025283C" w:rsidP="004F75B6">
      <w:pPr>
        <w:rPr>
          <w:lang w:val="en" w:eastAsia="en-GB"/>
        </w:rPr>
      </w:pPr>
      <w:r>
        <w:rPr>
          <w:lang w:val="en" w:eastAsia="en-GB"/>
        </w:rPr>
        <w:t xml:space="preserve">Introduction: </w:t>
      </w:r>
    </w:p>
    <w:p w14:paraId="387CF090" w14:textId="39D5266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 xml:space="preserve">Hello and thanks for taking the time </w:t>
      </w:r>
      <w:r w:rsidR="004C40BD">
        <w:rPr>
          <w:lang w:val="en" w:eastAsia="en-GB"/>
        </w:rPr>
        <w:t xml:space="preserve">for this </w:t>
      </w:r>
      <w:r w:rsidR="0025283C">
        <w:rPr>
          <w:lang w:val="en" w:eastAsia="en-GB"/>
        </w:rPr>
        <w:t>interview</w:t>
      </w:r>
      <w:r w:rsidRPr="00F6398E">
        <w:rPr>
          <w:lang w:val="en" w:eastAsia="en-GB"/>
        </w:rPr>
        <w:t>. We are having this conversation because you have experience of meeting someone from BUP on Video one or more times.</w:t>
      </w:r>
    </w:p>
    <w:p w14:paraId="0F8FC365" w14:textId="77777777" w:rsidR="00F6398E" w:rsidRPr="00F6398E" w:rsidRDefault="00F6398E" w:rsidP="004F75B6">
      <w:pPr>
        <w:rPr>
          <w:lang w:val="en" w:eastAsia="en-GB"/>
        </w:rPr>
      </w:pPr>
    </w:p>
    <w:p w14:paraId="1947B87C" w14:textId="0A75CE60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 xml:space="preserve">Can you </w:t>
      </w:r>
      <w:proofErr w:type="gramStart"/>
      <w:r w:rsidR="005D30DE">
        <w:rPr>
          <w:lang w:val="en" w:eastAsia="en-GB"/>
        </w:rPr>
        <w:t>tell</w:t>
      </w:r>
      <w:proofErr w:type="gramEnd"/>
      <w:r w:rsidRPr="00F6398E">
        <w:rPr>
          <w:lang w:val="en" w:eastAsia="en-GB"/>
        </w:rPr>
        <w:t xml:space="preserve"> about who you/you are and why you/you are in contact with BUP?</w:t>
      </w:r>
    </w:p>
    <w:p w14:paraId="6F7D28C3" w14:textId="78A3FA95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>Age, if you live with many people, do you live in the city or in the country? Far from the place of treatment? And maybe other things you think are important.</w:t>
      </w:r>
    </w:p>
    <w:p w14:paraId="2F91B821" w14:textId="77777777" w:rsidR="00F6398E" w:rsidRPr="00F6398E" w:rsidRDefault="00F6398E" w:rsidP="004F75B6">
      <w:pPr>
        <w:rPr>
          <w:lang w:val="en" w:eastAsia="en-GB"/>
        </w:rPr>
      </w:pPr>
    </w:p>
    <w:p w14:paraId="04518410" w14:textId="77777777" w:rsidR="00F6398E" w:rsidRPr="00F6398E" w:rsidRDefault="00F6398E" w:rsidP="004F75B6">
      <w:pPr>
        <w:rPr>
          <w:lang w:val="en" w:eastAsia="en-GB"/>
        </w:rPr>
      </w:pPr>
    </w:p>
    <w:p w14:paraId="46440486" w14:textId="77777777" w:rsidR="00F6398E" w:rsidRPr="00F6398E" w:rsidRDefault="00F6398E" w:rsidP="004F75B6">
      <w:pPr>
        <w:rPr>
          <w:b/>
          <w:bCs/>
          <w:lang w:val="en" w:eastAsia="en-GB"/>
        </w:rPr>
      </w:pPr>
      <w:r w:rsidRPr="00F6398E">
        <w:rPr>
          <w:b/>
          <w:bCs/>
          <w:lang w:val="en" w:eastAsia="en-GB"/>
        </w:rPr>
        <w:t>Technology - information and training</w:t>
      </w:r>
    </w:p>
    <w:p w14:paraId="3A6E50B0" w14:textId="7777777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>Which technologies/digital devices do you use in your everyday life in general?</w:t>
      </w:r>
    </w:p>
    <w:p w14:paraId="351A38C5" w14:textId="7777777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>(</w:t>
      </w:r>
      <w:proofErr w:type="spellStart"/>
      <w:r w:rsidRPr="00F6398E">
        <w:rPr>
          <w:lang w:val="en" w:eastAsia="en-GB"/>
        </w:rPr>
        <w:t>eg</w:t>
      </w:r>
      <w:proofErr w:type="spellEnd"/>
      <w:r w:rsidRPr="00F6398E">
        <w:rPr>
          <w:lang w:val="en" w:eastAsia="en-GB"/>
        </w:rPr>
        <w:t xml:space="preserve"> smartphone, tablet (iPad), computer (MAC/PC)?)</w:t>
      </w:r>
    </w:p>
    <w:p w14:paraId="1FAE0676" w14:textId="77777777" w:rsidR="00F6398E" w:rsidRPr="00F6398E" w:rsidRDefault="00F6398E" w:rsidP="004F75B6">
      <w:pPr>
        <w:rPr>
          <w:lang w:val="en" w:eastAsia="en-GB"/>
        </w:rPr>
      </w:pPr>
    </w:p>
    <w:p w14:paraId="723AA266" w14:textId="7777777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>• What type of technology/digital devices have you used when you/you have spoken to the therapist?</w:t>
      </w:r>
    </w:p>
    <w:p w14:paraId="4E751279" w14:textId="77777777" w:rsidR="00F6398E" w:rsidRPr="00F6398E" w:rsidRDefault="00F6398E" w:rsidP="004F75B6">
      <w:pPr>
        <w:rPr>
          <w:lang w:val="en" w:eastAsia="en-GB"/>
        </w:rPr>
      </w:pPr>
    </w:p>
    <w:p w14:paraId="7C5289B0" w14:textId="7777777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 xml:space="preserve">• Have you/you received help from someone to get started with using technology/video meetings? </w:t>
      </w:r>
    </w:p>
    <w:p w14:paraId="05792E0F" w14:textId="77777777" w:rsidR="00F6398E" w:rsidRPr="00F6398E" w:rsidRDefault="00F6398E" w:rsidP="004F75B6">
      <w:pPr>
        <w:rPr>
          <w:lang w:val="en" w:eastAsia="en-GB"/>
        </w:rPr>
      </w:pPr>
    </w:p>
    <w:p w14:paraId="14E8B883" w14:textId="7777777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>• Have you/you received help on how to log in to the video meeting?</w:t>
      </w:r>
    </w:p>
    <w:p w14:paraId="3EFB42DF" w14:textId="7777777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>If so, who has helped you? How?</w:t>
      </w:r>
    </w:p>
    <w:p w14:paraId="48413137" w14:textId="77777777" w:rsidR="00F6398E" w:rsidRPr="00F6398E" w:rsidRDefault="00F6398E" w:rsidP="004F75B6">
      <w:pPr>
        <w:rPr>
          <w:lang w:val="en" w:eastAsia="en-GB"/>
        </w:rPr>
      </w:pPr>
    </w:p>
    <w:p w14:paraId="0809DA68" w14:textId="7777777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 xml:space="preserve">• How is the technical quality of treatment over video?  </w:t>
      </w:r>
    </w:p>
    <w:p w14:paraId="7D0C8FEF" w14:textId="77777777" w:rsidR="00F6398E" w:rsidRPr="00F6398E" w:rsidRDefault="00F6398E" w:rsidP="004F75B6">
      <w:pPr>
        <w:rPr>
          <w:lang w:val="en" w:eastAsia="en-GB"/>
        </w:rPr>
      </w:pPr>
    </w:p>
    <w:p w14:paraId="65FAC0F4" w14:textId="77777777" w:rsidR="00F6398E" w:rsidRPr="00F6398E" w:rsidRDefault="00F6398E" w:rsidP="004F75B6">
      <w:pPr>
        <w:rPr>
          <w:b/>
          <w:bCs/>
          <w:lang w:val="en" w:eastAsia="en-GB"/>
        </w:rPr>
      </w:pPr>
      <w:r w:rsidRPr="00F6398E">
        <w:rPr>
          <w:b/>
          <w:bCs/>
          <w:lang w:val="en" w:eastAsia="en-GB"/>
        </w:rPr>
        <w:t>Video meetings BUP and others in the treatment system</w:t>
      </w:r>
    </w:p>
    <w:p w14:paraId="5FC937AA" w14:textId="0C63DAFD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>Meet physically, video and phone</w:t>
      </w:r>
    </w:p>
    <w:p w14:paraId="45696B98" w14:textId="77777777" w:rsidR="00F6398E" w:rsidRPr="00F6398E" w:rsidRDefault="00F6398E" w:rsidP="004F75B6">
      <w:pPr>
        <w:rPr>
          <w:lang w:val="en" w:eastAsia="en-GB"/>
        </w:rPr>
      </w:pPr>
    </w:p>
    <w:p w14:paraId="78518334" w14:textId="7777777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 xml:space="preserve">Can you </w:t>
      </w:r>
      <w:proofErr w:type="gramStart"/>
      <w:r w:rsidRPr="00F6398E">
        <w:rPr>
          <w:lang w:val="en" w:eastAsia="en-GB"/>
        </w:rPr>
        <w:t>tell</w:t>
      </w:r>
      <w:proofErr w:type="gramEnd"/>
      <w:r w:rsidRPr="00F6398E">
        <w:rPr>
          <w:lang w:val="en" w:eastAsia="en-GB"/>
        </w:rPr>
        <w:t xml:space="preserve"> about a meeting you/you have had on video with someone who works in BUP or elsewhere?</w:t>
      </w:r>
    </w:p>
    <w:p w14:paraId="6A234BB0" w14:textId="77777777" w:rsidR="00F6398E" w:rsidRPr="00F6398E" w:rsidRDefault="00F6398E" w:rsidP="004F75B6">
      <w:pPr>
        <w:rPr>
          <w:lang w:val="en" w:eastAsia="en-GB"/>
        </w:rPr>
      </w:pPr>
    </w:p>
    <w:p w14:paraId="671B8B0F" w14:textId="7777777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>• Has a telephone or computer been used to meet on video?</w:t>
      </w:r>
    </w:p>
    <w:p w14:paraId="26B29C69" w14:textId="77777777" w:rsidR="00F6398E" w:rsidRPr="00F6398E" w:rsidRDefault="00F6398E" w:rsidP="004F75B6">
      <w:pPr>
        <w:rPr>
          <w:lang w:val="en" w:eastAsia="en-GB"/>
        </w:rPr>
      </w:pPr>
    </w:p>
    <w:p w14:paraId="2D273971" w14:textId="77777777" w:rsidR="00F6398E" w:rsidRPr="00F6398E" w:rsidRDefault="00F6398E" w:rsidP="004F75B6">
      <w:pPr>
        <w:rPr>
          <w:lang w:val="en" w:eastAsia="en-GB"/>
        </w:rPr>
      </w:pPr>
      <w:r w:rsidRPr="00F6398E">
        <w:rPr>
          <w:lang w:val="en" w:eastAsia="en-GB"/>
        </w:rPr>
        <w:t>• How was this? (the experience of meeting on screen versus talking on the phone)</w:t>
      </w:r>
    </w:p>
    <w:p w14:paraId="54D380F6" w14:textId="77777777" w:rsidR="00F6398E" w:rsidRPr="00F6398E" w:rsidRDefault="00F6398E" w:rsidP="004F75B6">
      <w:pPr>
        <w:rPr>
          <w:lang w:val="en" w:eastAsia="en-GB"/>
        </w:rPr>
      </w:pPr>
    </w:p>
    <w:p w14:paraId="51074032" w14:textId="77777777" w:rsidR="00F6398E" w:rsidRPr="00F6398E" w:rsidRDefault="00F6398E" w:rsidP="004F75B6">
      <w:pPr>
        <w:rPr>
          <w:lang w:eastAsia="en-GB"/>
        </w:rPr>
      </w:pPr>
      <w:r w:rsidRPr="00F6398E">
        <w:rPr>
          <w:lang w:val="en" w:eastAsia="en-GB"/>
        </w:rPr>
        <w:t>• Can you tell a little about what happened in the video meeting?</w:t>
      </w:r>
    </w:p>
    <w:p w14:paraId="0AC6561F" w14:textId="77777777" w:rsidR="00816226" w:rsidRPr="004F75B6" w:rsidRDefault="00816226" w:rsidP="004F75B6"/>
    <w:p w14:paraId="6A8E0F21" w14:textId="77777777" w:rsidR="00F6398E" w:rsidRPr="00432C94" w:rsidRDefault="00F6398E" w:rsidP="004F75B6">
      <w:pPr>
        <w:rPr>
          <w:b/>
          <w:bCs/>
        </w:rPr>
      </w:pPr>
      <w:r w:rsidRPr="00432C94">
        <w:rPr>
          <w:b/>
          <w:bCs/>
        </w:rPr>
        <w:t>Relationships and communication</w:t>
      </w:r>
    </w:p>
    <w:p w14:paraId="66E75C1F" w14:textId="77777777" w:rsidR="00F6398E" w:rsidRPr="004F75B6" w:rsidRDefault="00F6398E" w:rsidP="004F75B6"/>
    <w:p w14:paraId="54C60A1F" w14:textId="77777777" w:rsidR="00F6398E" w:rsidRPr="004F75B6" w:rsidRDefault="00F6398E" w:rsidP="004F75B6">
      <w:r w:rsidRPr="004F75B6">
        <w:t>Do you think there is a difference between meeting physically and via video consultation?</w:t>
      </w:r>
    </w:p>
    <w:p w14:paraId="4C7F2093" w14:textId="77777777" w:rsidR="00F6398E" w:rsidRPr="004F75B6" w:rsidRDefault="00F6398E" w:rsidP="004F75B6"/>
    <w:p w14:paraId="44119506" w14:textId="77777777" w:rsidR="00F6398E" w:rsidRPr="004F75B6" w:rsidRDefault="00F6398E" w:rsidP="004F75B6">
      <w:r w:rsidRPr="004F75B6">
        <w:t>Can you say something about what it's like to talk to a therapist on Video?</w:t>
      </w:r>
    </w:p>
    <w:p w14:paraId="718ED70D" w14:textId="77777777" w:rsidR="00F6398E" w:rsidRPr="004F75B6" w:rsidRDefault="00F6398E" w:rsidP="004F75B6"/>
    <w:p w14:paraId="0FDCFFB1" w14:textId="77777777" w:rsidR="00F6398E" w:rsidRPr="004F75B6" w:rsidRDefault="00F6398E" w:rsidP="004F75B6">
      <w:r w:rsidRPr="004F75B6">
        <w:lastRenderedPageBreak/>
        <w:t>• Do you feel that something will be different than meeting physically?</w:t>
      </w:r>
    </w:p>
    <w:p w14:paraId="2C49E76B" w14:textId="77777777" w:rsidR="00F6398E" w:rsidRPr="004F75B6" w:rsidRDefault="00F6398E" w:rsidP="004F75B6"/>
    <w:p w14:paraId="6A598C98" w14:textId="42B09ED6" w:rsidR="00F6398E" w:rsidRPr="004F75B6" w:rsidRDefault="00F6398E" w:rsidP="004F75B6">
      <w:r w:rsidRPr="004F75B6">
        <w:t>• Is there something that is easier or more difficult to talk about on video than to meet in person?</w:t>
      </w:r>
      <w:r w:rsidR="00432C94">
        <w:t xml:space="preserve"> </w:t>
      </w:r>
      <w:r w:rsidRPr="004F75B6">
        <w:t>(or vice versa?)</w:t>
      </w:r>
    </w:p>
    <w:p w14:paraId="08738049" w14:textId="77777777" w:rsidR="00F6398E" w:rsidRPr="004F75B6" w:rsidRDefault="00F6398E" w:rsidP="004F75B6"/>
    <w:p w14:paraId="520D148F" w14:textId="77777777" w:rsidR="00F6398E" w:rsidRPr="004F75B6" w:rsidRDefault="00F6398E" w:rsidP="004F75B6">
      <w:r w:rsidRPr="004F75B6">
        <w:t>• Do you talk about other things than what you would do if you met? (topic/content of the conversation and the like, can you say something about it?)</w:t>
      </w:r>
    </w:p>
    <w:p w14:paraId="5ADA99F3" w14:textId="77777777" w:rsidR="00F6398E" w:rsidRPr="004F75B6" w:rsidRDefault="00F6398E" w:rsidP="004F75B6"/>
    <w:p w14:paraId="0F50DD9E" w14:textId="77777777" w:rsidR="00F6398E" w:rsidRPr="004F75B6" w:rsidRDefault="00F6398E" w:rsidP="004F75B6">
      <w:r w:rsidRPr="004F75B6">
        <w:t>• Has Corona affected in any way?</w:t>
      </w:r>
    </w:p>
    <w:p w14:paraId="2C529DD0" w14:textId="77777777" w:rsidR="00F6398E" w:rsidRPr="004F75B6" w:rsidRDefault="00F6398E" w:rsidP="004F75B6"/>
    <w:p w14:paraId="787CFCDD" w14:textId="77777777" w:rsidR="00F6398E" w:rsidRPr="004F75B6" w:rsidRDefault="00F6398E" w:rsidP="004F75B6">
      <w:r w:rsidRPr="004F75B6">
        <w:t>• What is it like watching yourself on video when you talk to your therapist?</w:t>
      </w:r>
    </w:p>
    <w:p w14:paraId="6DFDB559" w14:textId="77777777" w:rsidR="00F6398E" w:rsidRPr="004F75B6" w:rsidRDefault="00F6398E" w:rsidP="004F75B6"/>
    <w:p w14:paraId="39231C55" w14:textId="77777777" w:rsidR="00F6398E" w:rsidRPr="004F75B6" w:rsidRDefault="00F6398E" w:rsidP="004F75B6">
      <w:r w:rsidRPr="004F75B6">
        <w:t>• Do you think it is safe to use VK?</w:t>
      </w:r>
    </w:p>
    <w:p w14:paraId="1302AC3E" w14:textId="77777777" w:rsidR="00F6398E" w:rsidRPr="004F75B6" w:rsidRDefault="00F6398E" w:rsidP="004F75B6">
      <w:r w:rsidRPr="004F75B6">
        <w:t>(Key words: treatment context, information security)</w:t>
      </w:r>
    </w:p>
    <w:p w14:paraId="68968550" w14:textId="77777777" w:rsidR="00F6398E" w:rsidRPr="004F75B6" w:rsidRDefault="00F6398E" w:rsidP="004F75B6"/>
    <w:p w14:paraId="71853024" w14:textId="77777777" w:rsidR="00F6398E" w:rsidRPr="004F75B6" w:rsidRDefault="00F6398E" w:rsidP="004F75B6"/>
    <w:p w14:paraId="1D94CC5E" w14:textId="22F5F504" w:rsidR="00F6398E" w:rsidRPr="00432C94" w:rsidRDefault="00F6398E" w:rsidP="004F75B6">
      <w:pPr>
        <w:rPr>
          <w:b/>
          <w:bCs/>
        </w:rPr>
      </w:pPr>
      <w:r w:rsidRPr="00432C94">
        <w:rPr>
          <w:b/>
          <w:bCs/>
        </w:rPr>
        <w:t>Cooperation with other parties</w:t>
      </w:r>
      <w:r w:rsidR="00432C94">
        <w:rPr>
          <w:b/>
          <w:bCs/>
        </w:rPr>
        <w:t xml:space="preserve"> </w:t>
      </w:r>
    </w:p>
    <w:p w14:paraId="7070EC37" w14:textId="77777777" w:rsidR="00F6398E" w:rsidRPr="004F75B6" w:rsidRDefault="00F6398E" w:rsidP="004F75B6"/>
    <w:p w14:paraId="3722F16B" w14:textId="77777777" w:rsidR="00F6398E" w:rsidRPr="004F75B6" w:rsidRDefault="00F6398E" w:rsidP="004F75B6">
      <w:r w:rsidRPr="004F75B6">
        <w:t>• Has anyone else from hospital or school or the like participated in the video meetings?</w:t>
      </w:r>
    </w:p>
    <w:p w14:paraId="52945E07" w14:textId="77777777" w:rsidR="00F6398E" w:rsidRDefault="00F6398E" w:rsidP="004F75B6"/>
    <w:p w14:paraId="3F9E4EDA" w14:textId="3743E261" w:rsidR="00432C94" w:rsidRDefault="00432C94" w:rsidP="004F75B6">
      <w:pPr>
        <w:rPr>
          <w:b/>
          <w:bCs/>
        </w:rPr>
      </w:pPr>
      <w:r>
        <w:rPr>
          <w:b/>
          <w:bCs/>
        </w:rPr>
        <w:t>– if relevant:</w:t>
      </w:r>
    </w:p>
    <w:p w14:paraId="227CB53A" w14:textId="77777777" w:rsidR="00432C94" w:rsidRPr="004F75B6" w:rsidRDefault="00432C94" w:rsidP="004F75B6"/>
    <w:p w14:paraId="20E80950" w14:textId="77777777" w:rsidR="00F6398E" w:rsidRPr="004F75B6" w:rsidRDefault="00F6398E" w:rsidP="004F75B6">
      <w:r w:rsidRPr="004F75B6">
        <w:t>• How has it been?</w:t>
      </w:r>
    </w:p>
    <w:p w14:paraId="00BA0294" w14:textId="77777777" w:rsidR="00F6398E" w:rsidRPr="004F75B6" w:rsidRDefault="00F6398E" w:rsidP="004F75B6"/>
    <w:p w14:paraId="7B01AA4C" w14:textId="77777777" w:rsidR="00F6398E" w:rsidRPr="004F75B6" w:rsidRDefault="00F6398E" w:rsidP="004F75B6">
      <w:r w:rsidRPr="004F75B6">
        <w:t>• When you have video meetings, are there other people involved? (siblings, other relatives, teacher, others?)</w:t>
      </w:r>
    </w:p>
    <w:p w14:paraId="09EF3135" w14:textId="77777777" w:rsidR="00F6398E" w:rsidRPr="004F75B6" w:rsidRDefault="00F6398E" w:rsidP="004F75B6"/>
    <w:p w14:paraId="383F6631" w14:textId="77777777" w:rsidR="00F6398E" w:rsidRPr="004F75B6" w:rsidRDefault="00F6398E" w:rsidP="004F75B6">
      <w:r w:rsidRPr="004F75B6">
        <w:t>• Are they there every time or only sometimes and why?</w:t>
      </w:r>
    </w:p>
    <w:p w14:paraId="73403885" w14:textId="77777777" w:rsidR="00F6398E" w:rsidRPr="004F75B6" w:rsidRDefault="00F6398E" w:rsidP="004F75B6"/>
    <w:p w14:paraId="01C5348A" w14:textId="77777777" w:rsidR="00F6398E" w:rsidRPr="004F75B6" w:rsidRDefault="00F6398E" w:rsidP="004F75B6">
      <w:r w:rsidRPr="004F75B6">
        <w:t>• How is it that they are involved?</w:t>
      </w:r>
    </w:p>
    <w:p w14:paraId="3079D46B" w14:textId="77777777" w:rsidR="00F6398E" w:rsidRPr="004F75B6" w:rsidRDefault="00F6398E" w:rsidP="004F75B6"/>
    <w:p w14:paraId="4CD6E83F" w14:textId="77777777" w:rsidR="00F6398E" w:rsidRPr="004F75B6" w:rsidRDefault="00F6398E" w:rsidP="004F75B6">
      <w:r w:rsidRPr="004F75B6">
        <w:t>Finally (summary and putting things a little to the fore)</w:t>
      </w:r>
    </w:p>
    <w:p w14:paraId="6B989323" w14:textId="77777777" w:rsidR="00F6398E" w:rsidRPr="004F75B6" w:rsidRDefault="00F6398E" w:rsidP="004F75B6"/>
    <w:p w14:paraId="57518A91" w14:textId="77777777" w:rsidR="00F6398E" w:rsidRPr="004F75B6" w:rsidRDefault="00F6398E" w:rsidP="004F75B6">
      <w:r w:rsidRPr="004F75B6">
        <w:t>• What is the best thing about Video Meetings?</w:t>
      </w:r>
    </w:p>
    <w:p w14:paraId="6E3DC965" w14:textId="77777777" w:rsidR="00F6398E" w:rsidRPr="004F75B6" w:rsidRDefault="00F6398E" w:rsidP="004F75B6"/>
    <w:p w14:paraId="53641709" w14:textId="77777777" w:rsidR="00F6398E" w:rsidRPr="004F75B6" w:rsidRDefault="00F6398E" w:rsidP="004F75B6">
      <w:r w:rsidRPr="004F75B6">
        <w:t>• What is not so good about Video Meetings?</w:t>
      </w:r>
    </w:p>
    <w:p w14:paraId="41D48B1D" w14:textId="77777777" w:rsidR="00F6398E" w:rsidRPr="004F75B6" w:rsidRDefault="00F6398E" w:rsidP="004F75B6"/>
    <w:p w14:paraId="11E99F05" w14:textId="77777777" w:rsidR="00F6398E" w:rsidRPr="004F75B6" w:rsidRDefault="00F6398E" w:rsidP="004F75B6">
      <w:r w:rsidRPr="004F75B6">
        <w:t>• Are there any features you miss that could make the video meeting better?</w:t>
      </w:r>
    </w:p>
    <w:p w14:paraId="4A86413B" w14:textId="77777777" w:rsidR="00F6398E" w:rsidRPr="004F75B6" w:rsidRDefault="00F6398E" w:rsidP="004F75B6">
      <w:r w:rsidRPr="004F75B6">
        <w:t>(film capabilities, chat functions other?)</w:t>
      </w:r>
    </w:p>
    <w:p w14:paraId="399FA451" w14:textId="77777777" w:rsidR="00F6398E" w:rsidRPr="004F75B6" w:rsidRDefault="00F6398E" w:rsidP="004F75B6"/>
    <w:sectPr w:rsidR="00F6398E" w:rsidRPr="004F7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8E"/>
    <w:rsid w:val="00001EF0"/>
    <w:rsid w:val="00037920"/>
    <w:rsid w:val="00082D6D"/>
    <w:rsid w:val="00086BD3"/>
    <w:rsid w:val="000F1457"/>
    <w:rsid w:val="00150D16"/>
    <w:rsid w:val="00194F53"/>
    <w:rsid w:val="001A1498"/>
    <w:rsid w:val="001F164B"/>
    <w:rsid w:val="002370D9"/>
    <w:rsid w:val="0025110F"/>
    <w:rsid w:val="0025283C"/>
    <w:rsid w:val="002B5C0F"/>
    <w:rsid w:val="0032147E"/>
    <w:rsid w:val="003226F4"/>
    <w:rsid w:val="0032703D"/>
    <w:rsid w:val="003A400D"/>
    <w:rsid w:val="004021F3"/>
    <w:rsid w:val="00410D5E"/>
    <w:rsid w:val="00432C94"/>
    <w:rsid w:val="004A622C"/>
    <w:rsid w:val="004C40BD"/>
    <w:rsid w:val="004F75B6"/>
    <w:rsid w:val="0055757C"/>
    <w:rsid w:val="005600AF"/>
    <w:rsid w:val="00575C29"/>
    <w:rsid w:val="005A4742"/>
    <w:rsid w:val="005D30DE"/>
    <w:rsid w:val="00601AB4"/>
    <w:rsid w:val="00627A67"/>
    <w:rsid w:val="00664E0F"/>
    <w:rsid w:val="006931CE"/>
    <w:rsid w:val="00696305"/>
    <w:rsid w:val="0072613F"/>
    <w:rsid w:val="00753BE9"/>
    <w:rsid w:val="00786293"/>
    <w:rsid w:val="007A63E6"/>
    <w:rsid w:val="007F2A13"/>
    <w:rsid w:val="00816226"/>
    <w:rsid w:val="00847FB0"/>
    <w:rsid w:val="00856484"/>
    <w:rsid w:val="00907B6D"/>
    <w:rsid w:val="00920E70"/>
    <w:rsid w:val="00954931"/>
    <w:rsid w:val="0096391C"/>
    <w:rsid w:val="00996A9B"/>
    <w:rsid w:val="00A134C3"/>
    <w:rsid w:val="00A15FAF"/>
    <w:rsid w:val="00A31D06"/>
    <w:rsid w:val="00A55457"/>
    <w:rsid w:val="00A70FE2"/>
    <w:rsid w:val="00A96132"/>
    <w:rsid w:val="00AC2CC8"/>
    <w:rsid w:val="00AC78BF"/>
    <w:rsid w:val="00AE6CE0"/>
    <w:rsid w:val="00B45374"/>
    <w:rsid w:val="00B4609B"/>
    <w:rsid w:val="00B56CD1"/>
    <w:rsid w:val="00BC048F"/>
    <w:rsid w:val="00BC523B"/>
    <w:rsid w:val="00C3534B"/>
    <w:rsid w:val="00C741BA"/>
    <w:rsid w:val="00D7546E"/>
    <w:rsid w:val="00D81F3D"/>
    <w:rsid w:val="00DC13E9"/>
    <w:rsid w:val="00E950A7"/>
    <w:rsid w:val="00EA6B5B"/>
    <w:rsid w:val="00EE5007"/>
    <w:rsid w:val="00F06169"/>
    <w:rsid w:val="00F554C3"/>
    <w:rsid w:val="00F6398E"/>
    <w:rsid w:val="00F871B4"/>
    <w:rsid w:val="00FB2A80"/>
    <w:rsid w:val="00FB367C"/>
    <w:rsid w:val="00FF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4E5F4E0"/>
  <w15:chartTrackingRefBased/>
  <w15:docId w15:val="{7817DAA6-4767-954E-8FEE-A5BE4925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9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9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9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9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9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9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9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9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9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9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9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9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9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9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9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9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9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98E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39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398E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y2iqfc">
    <w:name w:val="y2iqfc"/>
    <w:basedOn w:val="DefaultParagraphFont"/>
    <w:rsid w:val="00F63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Knudsen Gullslett</dc:creator>
  <cp:keywords/>
  <dc:description/>
  <cp:lastModifiedBy>Monika Knudsen Gullslett</cp:lastModifiedBy>
  <cp:revision>2</cp:revision>
  <dcterms:created xsi:type="dcterms:W3CDTF">2024-06-18T12:27:00Z</dcterms:created>
  <dcterms:modified xsi:type="dcterms:W3CDTF">2024-06-18T12:27:00Z</dcterms:modified>
</cp:coreProperties>
</file>