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658" w:type="pct"/>
        <w:tblInd w:w="-595" w:type="dxa"/>
        <w:tblLook w:val="0600" w:firstRow="0" w:lastRow="0" w:firstColumn="0" w:lastColumn="0" w:noHBand="1" w:noVBand="1"/>
      </w:tblPr>
      <w:tblGrid>
        <w:gridCol w:w="3830"/>
        <w:gridCol w:w="1350"/>
        <w:gridCol w:w="1350"/>
        <w:gridCol w:w="1350"/>
        <w:gridCol w:w="1441"/>
        <w:gridCol w:w="1259"/>
      </w:tblGrid>
      <w:tr w:rsidR="00361BFA" w:rsidRPr="00361BFA" w14:paraId="03FAFDAE" w14:textId="77777777" w:rsidTr="00361BFA">
        <w:trPr>
          <w:trHeight w:val="350"/>
        </w:trPr>
        <w:tc>
          <w:tcPr>
            <w:tcW w:w="5000" w:type="pct"/>
            <w:gridSpan w:val="6"/>
          </w:tcPr>
          <w:p w14:paraId="23EADBB2" w14:textId="79BE27F2" w:rsidR="00361BFA" w:rsidRPr="007E2BD1" w:rsidRDefault="00361BFA" w:rsidP="007E2B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Supplemental Table 1: Demographics of Overall Study Population </w:t>
            </w:r>
          </w:p>
        </w:tc>
      </w:tr>
      <w:tr w:rsidR="00361BFA" w:rsidRPr="00361BFA" w14:paraId="3627FA51" w14:textId="77777777" w:rsidTr="00361BFA">
        <w:trPr>
          <w:trHeight w:val="170"/>
        </w:trPr>
        <w:tc>
          <w:tcPr>
            <w:tcW w:w="1810" w:type="pct"/>
            <w:hideMark/>
          </w:tcPr>
          <w:p w14:paraId="7E699CC5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Characteristics </w:t>
            </w:r>
          </w:p>
        </w:tc>
        <w:tc>
          <w:tcPr>
            <w:tcW w:w="638" w:type="pct"/>
            <w:hideMark/>
          </w:tcPr>
          <w:p w14:paraId="34B03152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638" w:type="pct"/>
            <w:hideMark/>
          </w:tcPr>
          <w:p w14:paraId="6660E516" w14:textId="3259950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NOT </w:t>
            </w:r>
            <w:r w:rsidR="00361B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nvited</w:t>
            </w:r>
          </w:p>
        </w:tc>
        <w:tc>
          <w:tcPr>
            <w:tcW w:w="638" w:type="pct"/>
            <w:hideMark/>
          </w:tcPr>
          <w:p w14:paraId="2E417614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Invited</w:t>
            </w:r>
          </w:p>
        </w:tc>
        <w:tc>
          <w:tcPr>
            <w:tcW w:w="681" w:type="pct"/>
            <w:hideMark/>
          </w:tcPr>
          <w:p w14:paraId="205BA520" w14:textId="0BEC7358" w:rsidR="007E2BD1" w:rsidRPr="007E2BD1" w:rsidRDefault="00361BFA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Did not</w:t>
            </w:r>
            <w:r w:rsidR="007E2BD1"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respond</w:t>
            </w:r>
          </w:p>
        </w:tc>
        <w:tc>
          <w:tcPr>
            <w:tcW w:w="595" w:type="pct"/>
            <w:hideMark/>
          </w:tcPr>
          <w:p w14:paraId="76DA7784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Enrolled</w:t>
            </w:r>
          </w:p>
        </w:tc>
      </w:tr>
      <w:tr w:rsidR="00361BFA" w:rsidRPr="00361BFA" w14:paraId="020CD2EB" w14:textId="77777777" w:rsidTr="00361BFA">
        <w:trPr>
          <w:trHeight w:val="233"/>
        </w:trPr>
        <w:tc>
          <w:tcPr>
            <w:tcW w:w="1810" w:type="pct"/>
            <w:hideMark/>
          </w:tcPr>
          <w:p w14:paraId="36BAB68A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38" w:type="pct"/>
            <w:hideMark/>
          </w:tcPr>
          <w:p w14:paraId="33F9A00E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22600</w:t>
            </w:r>
          </w:p>
        </w:tc>
        <w:tc>
          <w:tcPr>
            <w:tcW w:w="638" w:type="pct"/>
            <w:hideMark/>
          </w:tcPr>
          <w:p w14:paraId="0A7DFD59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21267</w:t>
            </w:r>
          </w:p>
        </w:tc>
        <w:tc>
          <w:tcPr>
            <w:tcW w:w="638" w:type="pct"/>
            <w:hideMark/>
          </w:tcPr>
          <w:p w14:paraId="1E6D0505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1333</w:t>
            </w:r>
          </w:p>
        </w:tc>
        <w:tc>
          <w:tcPr>
            <w:tcW w:w="681" w:type="pct"/>
            <w:hideMark/>
          </w:tcPr>
          <w:p w14:paraId="57664172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1233</w:t>
            </w:r>
          </w:p>
        </w:tc>
        <w:tc>
          <w:tcPr>
            <w:tcW w:w="595" w:type="pct"/>
            <w:hideMark/>
          </w:tcPr>
          <w:p w14:paraId="08E987D6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61BFA" w:rsidRPr="00361BFA" w14:paraId="0E552184" w14:textId="77777777" w:rsidTr="00361BFA">
        <w:trPr>
          <w:trHeight w:val="260"/>
        </w:trPr>
        <w:tc>
          <w:tcPr>
            <w:tcW w:w="1810" w:type="pct"/>
            <w:hideMark/>
          </w:tcPr>
          <w:p w14:paraId="4104415C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(mean (SD))</w:t>
            </w:r>
          </w:p>
        </w:tc>
        <w:tc>
          <w:tcPr>
            <w:tcW w:w="638" w:type="pct"/>
            <w:hideMark/>
          </w:tcPr>
          <w:p w14:paraId="5B4C44E8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71 (12)</w:t>
            </w:r>
          </w:p>
        </w:tc>
        <w:tc>
          <w:tcPr>
            <w:tcW w:w="638" w:type="pct"/>
            <w:hideMark/>
          </w:tcPr>
          <w:p w14:paraId="17FC6B00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71 (12)</w:t>
            </w:r>
          </w:p>
        </w:tc>
        <w:tc>
          <w:tcPr>
            <w:tcW w:w="638" w:type="pct"/>
            <w:hideMark/>
          </w:tcPr>
          <w:p w14:paraId="49A195FF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68 (12)</w:t>
            </w:r>
          </w:p>
        </w:tc>
        <w:tc>
          <w:tcPr>
            <w:tcW w:w="681" w:type="pct"/>
            <w:hideMark/>
          </w:tcPr>
          <w:p w14:paraId="57043DEA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68 (12)</w:t>
            </w:r>
          </w:p>
        </w:tc>
        <w:tc>
          <w:tcPr>
            <w:tcW w:w="595" w:type="pct"/>
            <w:hideMark/>
          </w:tcPr>
          <w:p w14:paraId="58C81186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66 (12)</w:t>
            </w:r>
          </w:p>
        </w:tc>
      </w:tr>
      <w:tr w:rsidR="00361BFA" w:rsidRPr="00361BFA" w14:paraId="13E157F8" w14:textId="77777777" w:rsidTr="00361BFA">
        <w:trPr>
          <w:trHeight w:val="269"/>
        </w:trPr>
        <w:tc>
          <w:tcPr>
            <w:tcW w:w="1810" w:type="pct"/>
            <w:hideMark/>
          </w:tcPr>
          <w:p w14:paraId="72F384A4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 = Male (%)</w:t>
            </w:r>
          </w:p>
        </w:tc>
        <w:tc>
          <w:tcPr>
            <w:tcW w:w="638" w:type="pct"/>
            <w:hideMark/>
          </w:tcPr>
          <w:p w14:paraId="0334708F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11061 (49.0)</w:t>
            </w:r>
          </w:p>
        </w:tc>
        <w:tc>
          <w:tcPr>
            <w:tcW w:w="638" w:type="pct"/>
            <w:hideMark/>
          </w:tcPr>
          <w:p w14:paraId="0DCEBD7F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10517 (49.5)</w:t>
            </w:r>
          </w:p>
        </w:tc>
        <w:tc>
          <w:tcPr>
            <w:tcW w:w="638" w:type="pct"/>
            <w:hideMark/>
          </w:tcPr>
          <w:p w14:paraId="4F4876AC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544 (41.5)</w:t>
            </w:r>
          </w:p>
        </w:tc>
        <w:tc>
          <w:tcPr>
            <w:tcW w:w="681" w:type="pct"/>
            <w:hideMark/>
          </w:tcPr>
          <w:p w14:paraId="29FD848B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496 (40.9)</w:t>
            </w:r>
          </w:p>
        </w:tc>
        <w:tc>
          <w:tcPr>
            <w:tcW w:w="595" w:type="pct"/>
            <w:hideMark/>
          </w:tcPr>
          <w:p w14:paraId="7DD29D16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48 (49.5)</w:t>
            </w:r>
          </w:p>
        </w:tc>
      </w:tr>
      <w:tr w:rsidR="00361BFA" w:rsidRPr="00361BFA" w14:paraId="78FA96A9" w14:textId="77777777" w:rsidTr="00361BFA">
        <w:trPr>
          <w:trHeight w:val="242"/>
        </w:trPr>
        <w:tc>
          <w:tcPr>
            <w:tcW w:w="1810" w:type="pct"/>
            <w:hideMark/>
          </w:tcPr>
          <w:p w14:paraId="46F88C0D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race (%)</w:t>
            </w:r>
          </w:p>
        </w:tc>
        <w:tc>
          <w:tcPr>
            <w:tcW w:w="638" w:type="pct"/>
            <w:hideMark/>
          </w:tcPr>
          <w:p w14:paraId="4821A916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pct"/>
            <w:hideMark/>
          </w:tcPr>
          <w:p w14:paraId="4E608D14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pct"/>
            <w:hideMark/>
          </w:tcPr>
          <w:p w14:paraId="69111B2B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pct"/>
            <w:hideMark/>
          </w:tcPr>
          <w:p w14:paraId="504C37D5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hideMark/>
          </w:tcPr>
          <w:p w14:paraId="1706BFD9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BFA" w:rsidRPr="00361BFA" w14:paraId="3D206ABB" w14:textId="77777777" w:rsidTr="00361BFA">
        <w:trPr>
          <w:trHeight w:val="269"/>
        </w:trPr>
        <w:tc>
          <w:tcPr>
            <w:tcW w:w="1810" w:type="pct"/>
            <w:hideMark/>
          </w:tcPr>
          <w:p w14:paraId="4072BF64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Black or African American</w:t>
            </w:r>
          </w:p>
        </w:tc>
        <w:tc>
          <w:tcPr>
            <w:tcW w:w="638" w:type="pct"/>
            <w:hideMark/>
          </w:tcPr>
          <w:p w14:paraId="0D252BAF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495 (2.2)</w:t>
            </w:r>
          </w:p>
        </w:tc>
        <w:tc>
          <w:tcPr>
            <w:tcW w:w="638" w:type="pct"/>
            <w:hideMark/>
          </w:tcPr>
          <w:p w14:paraId="66098F92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437 (2.1)</w:t>
            </w:r>
          </w:p>
        </w:tc>
        <w:tc>
          <w:tcPr>
            <w:tcW w:w="638" w:type="pct"/>
            <w:hideMark/>
          </w:tcPr>
          <w:p w14:paraId="17D5BA52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58 (4.5)</w:t>
            </w:r>
          </w:p>
        </w:tc>
        <w:tc>
          <w:tcPr>
            <w:tcW w:w="681" w:type="pct"/>
            <w:hideMark/>
          </w:tcPr>
          <w:p w14:paraId="7D598CF0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55 (4.6)</w:t>
            </w:r>
          </w:p>
        </w:tc>
        <w:tc>
          <w:tcPr>
            <w:tcW w:w="595" w:type="pct"/>
            <w:hideMark/>
          </w:tcPr>
          <w:p w14:paraId="6F80D962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3 (3.2)</w:t>
            </w:r>
          </w:p>
        </w:tc>
      </w:tr>
      <w:tr w:rsidR="00361BFA" w:rsidRPr="00361BFA" w14:paraId="3D5F3317" w14:textId="77777777" w:rsidTr="00361BFA">
        <w:trPr>
          <w:trHeight w:val="161"/>
        </w:trPr>
        <w:tc>
          <w:tcPr>
            <w:tcW w:w="1810" w:type="pct"/>
            <w:hideMark/>
          </w:tcPr>
          <w:p w14:paraId="1FAB5197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Other</w:t>
            </w:r>
          </w:p>
        </w:tc>
        <w:tc>
          <w:tcPr>
            <w:tcW w:w="638" w:type="pct"/>
            <w:hideMark/>
          </w:tcPr>
          <w:p w14:paraId="0A65D68A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1311 (5.9)</w:t>
            </w:r>
          </w:p>
        </w:tc>
        <w:tc>
          <w:tcPr>
            <w:tcW w:w="638" w:type="pct"/>
            <w:hideMark/>
          </w:tcPr>
          <w:p w14:paraId="7FE426F3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1182 (5.6)</w:t>
            </w:r>
          </w:p>
        </w:tc>
        <w:tc>
          <w:tcPr>
            <w:tcW w:w="638" w:type="pct"/>
            <w:hideMark/>
          </w:tcPr>
          <w:p w14:paraId="6EB728AB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129 (9.9)</w:t>
            </w:r>
          </w:p>
        </w:tc>
        <w:tc>
          <w:tcPr>
            <w:tcW w:w="681" w:type="pct"/>
            <w:hideMark/>
          </w:tcPr>
          <w:p w14:paraId="03A013A6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122 (10.1)</w:t>
            </w:r>
          </w:p>
        </w:tc>
        <w:tc>
          <w:tcPr>
            <w:tcW w:w="595" w:type="pct"/>
            <w:hideMark/>
          </w:tcPr>
          <w:p w14:paraId="2F1E6D98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7 (7.5)</w:t>
            </w:r>
          </w:p>
        </w:tc>
      </w:tr>
      <w:tr w:rsidR="00361BFA" w:rsidRPr="00361BFA" w14:paraId="6F78BFC9" w14:textId="77777777" w:rsidTr="00361BFA">
        <w:trPr>
          <w:trHeight w:val="206"/>
        </w:trPr>
        <w:tc>
          <w:tcPr>
            <w:tcW w:w="1810" w:type="pct"/>
            <w:hideMark/>
          </w:tcPr>
          <w:p w14:paraId="0837CF27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White</w:t>
            </w:r>
          </w:p>
        </w:tc>
        <w:tc>
          <w:tcPr>
            <w:tcW w:w="638" w:type="pct"/>
            <w:hideMark/>
          </w:tcPr>
          <w:p w14:paraId="6012BDD1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20506 (91.9)</w:t>
            </w:r>
          </w:p>
        </w:tc>
        <w:tc>
          <w:tcPr>
            <w:tcW w:w="638" w:type="pct"/>
            <w:hideMark/>
          </w:tcPr>
          <w:p w14:paraId="4A08F309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19394 (92.3)</w:t>
            </w:r>
          </w:p>
        </w:tc>
        <w:tc>
          <w:tcPr>
            <w:tcW w:w="638" w:type="pct"/>
            <w:hideMark/>
          </w:tcPr>
          <w:p w14:paraId="546080A0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1112 (85.6)</w:t>
            </w:r>
          </w:p>
        </w:tc>
        <w:tc>
          <w:tcPr>
            <w:tcW w:w="681" w:type="pct"/>
            <w:hideMark/>
          </w:tcPr>
          <w:p w14:paraId="15336A98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1029 (85.3)</w:t>
            </w:r>
          </w:p>
        </w:tc>
        <w:tc>
          <w:tcPr>
            <w:tcW w:w="595" w:type="pct"/>
            <w:hideMark/>
          </w:tcPr>
          <w:p w14:paraId="708D1558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83 (89.2)</w:t>
            </w:r>
          </w:p>
        </w:tc>
      </w:tr>
      <w:tr w:rsidR="00361BFA" w:rsidRPr="00361BFA" w14:paraId="26AC36EB" w14:textId="77777777" w:rsidTr="00361BFA">
        <w:trPr>
          <w:trHeight w:val="314"/>
        </w:trPr>
        <w:tc>
          <w:tcPr>
            <w:tcW w:w="1810" w:type="pct"/>
            <w:hideMark/>
          </w:tcPr>
          <w:p w14:paraId="066274BD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ethnicity = Not Hispanic or Latino (%)</w:t>
            </w:r>
          </w:p>
        </w:tc>
        <w:tc>
          <w:tcPr>
            <w:tcW w:w="638" w:type="pct"/>
            <w:hideMark/>
          </w:tcPr>
          <w:p w14:paraId="0A252DBC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20855 (94.2)</w:t>
            </w:r>
          </w:p>
        </w:tc>
        <w:tc>
          <w:tcPr>
            <w:tcW w:w="638" w:type="pct"/>
            <w:hideMark/>
          </w:tcPr>
          <w:p w14:paraId="4F584C2E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19696 (94.4)</w:t>
            </w:r>
          </w:p>
        </w:tc>
        <w:tc>
          <w:tcPr>
            <w:tcW w:w="638" w:type="pct"/>
            <w:hideMark/>
          </w:tcPr>
          <w:p w14:paraId="096F541C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1159 (90.4)</w:t>
            </w:r>
          </w:p>
        </w:tc>
        <w:tc>
          <w:tcPr>
            <w:tcW w:w="681" w:type="pct"/>
            <w:hideMark/>
          </w:tcPr>
          <w:p w14:paraId="0EFA7005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1074 (90.2)</w:t>
            </w:r>
          </w:p>
        </w:tc>
        <w:tc>
          <w:tcPr>
            <w:tcW w:w="595" w:type="pct"/>
            <w:hideMark/>
          </w:tcPr>
          <w:p w14:paraId="38A82BFC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85 (93.4)</w:t>
            </w:r>
          </w:p>
        </w:tc>
      </w:tr>
      <w:tr w:rsidR="00361BFA" w:rsidRPr="00361BFA" w14:paraId="51BB5F24" w14:textId="77777777" w:rsidTr="00361BFA">
        <w:trPr>
          <w:trHeight w:val="434"/>
        </w:trPr>
        <w:tc>
          <w:tcPr>
            <w:tcW w:w="1810" w:type="pct"/>
            <w:hideMark/>
          </w:tcPr>
          <w:p w14:paraId="37C39D14" w14:textId="7E511C19" w:rsidR="007E2BD1" w:rsidRPr="007E2BD1" w:rsidRDefault="00361BFA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Charleson</w:t>
            </w:r>
            <w:r w:rsidR="007E2BD1" w:rsidRPr="007E2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Comorbidities index unweighted  (mean (SD))</w:t>
            </w:r>
          </w:p>
        </w:tc>
        <w:tc>
          <w:tcPr>
            <w:tcW w:w="638" w:type="pct"/>
            <w:hideMark/>
          </w:tcPr>
          <w:p w14:paraId="666DDB95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2.74 (1.81)</w:t>
            </w:r>
          </w:p>
        </w:tc>
        <w:tc>
          <w:tcPr>
            <w:tcW w:w="638" w:type="pct"/>
            <w:hideMark/>
          </w:tcPr>
          <w:p w14:paraId="1F8DE2BC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2.74 (1.81)</w:t>
            </w:r>
          </w:p>
        </w:tc>
        <w:tc>
          <w:tcPr>
            <w:tcW w:w="638" w:type="pct"/>
            <w:hideMark/>
          </w:tcPr>
          <w:p w14:paraId="21400696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2.82 (1.81)</w:t>
            </w:r>
          </w:p>
        </w:tc>
        <w:tc>
          <w:tcPr>
            <w:tcW w:w="681" w:type="pct"/>
            <w:hideMark/>
          </w:tcPr>
          <w:p w14:paraId="30497C7D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2.84 (1.81)</w:t>
            </w:r>
          </w:p>
        </w:tc>
        <w:tc>
          <w:tcPr>
            <w:tcW w:w="595" w:type="pct"/>
            <w:hideMark/>
          </w:tcPr>
          <w:p w14:paraId="0E3992A4" w14:textId="77777777" w:rsidR="007E2BD1" w:rsidRPr="007E2BD1" w:rsidRDefault="007E2BD1" w:rsidP="007E2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BD1">
              <w:rPr>
                <w:rFonts w:ascii="Times New Roman" w:hAnsi="Times New Roman" w:cs="Times New Roman"/>
                <w:sz w:val="20"/>
                <w:szCs w:val="20"/>
              </w:rPr>
              <w:t>2.53 (1.81)</w:t>
            </w:r>
          </w:p>
        </w:tc>
      </w:tr>
    </w:tbl>
    <w:p w14:paraId="3FC45BE9" w14:textId="390E068E" w:rsidR="006C4280" w:rsidRDefault="006C4280"/>
    <w:sectPr w:rsidR="006C4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D1"/>
    <w:rsid w:val="00015F5C"/>
    <w:rsid w:val="0005408C"/>
    <w:rsid w:val="00055E48"/>
    <w:rsid w:val="0006551D"/>
    <w:rsid w:val="000707C9"/>
    <w:rsid w:val="00083D26"/>
    <w:rsid w:val="000A2FE1"/>
    <w:rsid w:val="000C0822"/>
    <w:rsid w:val="000C5FBB"/>
    <w:rsid w:val="000D3629"/>
    <w:rsid w:val="0010432E"/>
    <w:rsid w:val="00114C25"/>
    <w:rsid w:val="00116175"/>
    <w:rsid w:val="00135400"/>
    <w:rsid w:val="001367F5"/>
    <w:rsid w:val="00146E48"/>
    <w:rsid w:val="00161FA3"/>
    <w:rsid w:val="001831C6"/>
    <w:rsid w:val="001A0329"/>
    <w:rsid w:val="002623FF"/>
    <w:rsid w:val="002B6017"/>
    <w:rsid w:val="00303FE3"/>
    <w:rsid w:val="0032129B"/>
    <w:rsid w:val="00347773"/>
    <w:rsid w:val="00361BFA"/>
    <w:rsid w:val="0036437B"/>
    <w:rsid w:val="00383ED1"/>
    <w:rsid w:val="0039756F"/>
    <w:rsid w:val="003979CA"/>
    <w:rsid w:val="004101CC"/>
    <w:rsid w:val="00490D61"/>
    <w:rsid w:val="00496449"/>
    <w:rsid w:val="004D4845"/>
    <w:rsid w:val="0051176A"/>
    <w:rsid w:val="005340B8"/>
    <w:rsid w:val="00540C7B"/>
    <w:rsid w:val="00580E33"/>
    <w:rsid w:val="005A2990"/>
    <w:rsid w:val="00624161"/>
    <w:rsid w:val="006C4280"/>
    <w:rsid w:val="00705B59"/>
    <w:rsid w:val="00747665"/>
    <w:rsid w:val="007A6ADB"/>
    <w:rsid w:val="007C455F"/>
    <w:rsid w:val="007E2BD1"/>
    <w:rsid w:val="00870FEE"/>
    <w:rsid w:val="008906BF"/>
    <w:rsid w:val="008A2862"/>
    <w:rsid w:val="00935E51"/>
    <w:rsid w:val="0096198D"/>
    <w:rsid w:val="0096650B"/>
    <w:rsid w:val="00972EBC"/>
    <w:rsid w:val="00985645"/>
    <w:rsid w:val="0099511E"/>
    <w:rsid w:val="009975F1"/>
    <w:rsid w:val="009A4181"/>
    <w:rsid w:val="009B2F9B"/>
    <w:rsid w:val="009C2B00"/>
    <w:rsid w:val="009C3D9F"/>
    <w:rsid w:val="00A24BF2"/>
    <w:rsid w:val="00A4559D"/>
    <w:rsid w:val="00A6305E"/>
    <w:rsid w:val="00A87E5E"/>
    <w:rsid w:val="00A94AC5"/>
    <w:rsid w:val="00AA1917"/>
    <w:rsid w:val="00AC0857"/>
    <w:rsid w:val="00AC6E8B"/>
    <w:rsid w:val="00AD5772"/>
    <w:rsid w:val="00AE0FAC"/>
    <w:rsid w:val="00B03EA0"/>
    <w:rsid w:val="00B267DE"/>
    <w:rsid w:val="00B70E29"/>
    <w:rsid w:val="00B9218A"/>
    <w:rsid w:val="00C0543A"/>
    <w:rsid w:val="00C1751A"/>
    <w:rsid w:val="00C26D73"/>
    <w:rsid w:val="00C4532F"/>
    <w:rsid w:val="00C506B5"/>
    <w:rsid w:val="00CB64E7"/>
    <w:rsid w:val="00D23E8C"/>
    <w:rsid w:val="00D53634"/>
    <w:rsid w:val="00D8570C"/>
    <w:rsid w:val="00DD17EB"/>
    <w:rsid w:val="00E07D64"/>
    <w:rsid w:val="00E15D12"/>
    <w:rsid w:val="00E24860"/>
    <w:rsid w:val="00E24F93"/>
    <w:rsid w:val="00E37A4C"/>
    <w:rsid w:val="00E40860"/>
    <w:rsid w:val="00E90B7B"/>
    <w:rsid w:val="00E939C9"/>
    <w:rsid w:val="00EE21A1"/>
    <w:rsid w:val="00F00F81"/>
    <w:rsid w:val="00F46695"/>
    <w:rsid w:val="00F608B5"/>
    <w:rsid w:val="00F9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9AC6F"/>
  <w15:chartTrackingRefBased/>
  <w15:docId w15:val="{4BE0D9FE-07D5-AC4C-ADE9-1A85D81F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E2BD1"/>
    <w:rPr>
      <w:b/>
      <w:bCs/>
    </w:rPr>
  </w:style>
  <w:style w:type="table" w:styleId="TableGrid">
    <w:name w:val="Table Grid"/>
    <w:basedOn w:val="TableNormal"/>
    <w:uiPriority w:val="39"/>
    <w:rsid w:val="007E2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O'connor, Laurel</cp:lastModifiedBy>
  <cp:revision>2</cp:revision>
  <dcterms:created xsi:type="dcterms:W3CDTF">2024-08-13T14:24:00Z</dcterms:created>
  <dcterms:modified xsi:type="dcterms:W3CDTF">2024-08-13T14:28:00Z</dcterms:modified>
</cp:coreProperties>
</file>