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23386EF5" w:rsidR="00DB4B2C" w:rsidRPr="00BD5263" w:rsidRDefault="00BD5263" w:rsidP="00A22784">
      <w:pPr>
        <w:keepNext/>
        <w:keepLines/>
        <w:spacing w:line="240" w:lineRule="auto"/>
        <w:outlineLvl w:val="0"/>
        <w:rPr>
          <w:rFonts w:ascii="Calibri" w:eastAsiaTheme="majorEastAsia" w:hAnsi="Calibri" w:cs="Calibri"/>
          <w:b/>
          <w:bCs/>
          <w:szCs w:val="20"/>
        </w:rPr>
      </w:pPr>
      <w:r w:rsidRPr="00BD5263">
        <w:rPr>
          <w:rFonts w:ascii="Calibri" w:eastAsiaTheme="majorEastAsia" w:hAnsi="Calibri" w:cs="Calibri"/>
          <w:b/>
          <w:bCs/>
          <w:color w:val="262626" w:themeColor="text1"/>
        </w:rPr>
        <w:t xml:space="preserve">Additional file 1: </w:t>
      </w:r>
      <w:r w:rsidR="007856C6" w:rsidRPr="00BD5263">
        <w:rPr>
          <w:rFonts w:ascii="Calibri" w:eastAsiaTheme="majorEastAsia" w:hAnsi="Calibri" w:cs="Calibri"/>
          <w:b/>
          <w:bCs/>
          <w:szCs w:val="20"/>
        </w:rPr>
        <w:t>Preferred Reporting Items for Systematic reviews and Meta-Analyses extension for Scoping Reviews (PRISMA-</w:t>
      </w:r>
      <w:proofErr w:type="spellStart"/>
      <w:r w:rsidR="007856C6" w:rsidRPr="00BD5263">
        <w:rPr>
          <w:rFonts w:ascii="Calibri" w:eastAsiaTheme="majorEastAsia" w:hAnsi="Calibri" w:cs="Calibri"/>
          <w:b/>
          <w:bCs/>
          <w:szCs w:val="20"/>
        </w:rPr>
        <w:t>ScR</w:t>
      </w:r>
      <w:proofErr w:type="spellEnd"/>
      <w:r w:rsidR="007856C6" w:rsidRPr="00BD5263">
        <w:rPr>
          <w:rFonts w:ascii="Calibri" w:eastAsiaTheme="majorEastAsia" w:hAnsi="Calibri" w:cs="Calibri"/>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6AD5F55A" w:rsidR="00DB4B2C" w:rsidRPr="00410502" w:rsidRDefault="004B365A"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30728183" w:rsidR="00DB4B2C" w:rsidRPr="00410502" w:rsidRDefault="004B365A"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1A2347DF" w:rsidR="00DB4B2C" w:rsidRPr="00410502" w:rsidRDefault="004B365A" w:rsidP="006B2B65">
                <w:pPr>
                  <w:rPr>
                    <w:rFonts w:ascii="Arial" w:hAnsi="Arial" w:cs="Arial"/>
                    <w:sz w:val="20"/>
                    <w:szCs w:val="20"/>
                  </w:rPr>
                </w:pPr>
                <w:r>
                  <w:rPr>
                    <w:rFonts w:ascii="Arial" w:hAnsi="Arial" w:cs="Arial"/>
                    <w:sz w:val="20"/>
                    <w:szCs w:val="20"/>
                  </w:rPr>
                  <w:t>2</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4D61955" w:rsidR="00DB4B2C" w:rsidRPr="00410502" w:rsidRDefault="004B365A"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25699AF4" w:rsidR="00DB4B2C" w:rsidRPr="00410502" w:rsidRDefault="004B365A"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02058776" w:rsidR="00DB4B2C" w:rsidRPr="00410502" w:rsidRDefault="004B365A" w:rsidP="006B2B65">
                <w:pPr>
                  <w:rPr>
                    <w:rFonts w:ascii="Arial" w:hAnsi="Arial" w:cs="Arial"/>
                    <w:sz w:val="20"/>
                    <w:szCs w:val="20"/>
                  </w:rPr>
                </w:pPr>
                <w:r>
                  <w:rPr>
                    <w:rFonts w:ascii="Arial" w:hAnsi="Arial" w:cs="Arial"/>
                    <w:sz w:val="20"/>
                    <w:szCs w:val="20"/>
                  </w:rPr>
                  <w:t>4</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510F39D9" w:rsidR="00DB4B2C" w:rsidRPr="00410502" w:rsidRDefault="004B365A" w:rsidP="006B2B65">
                <w:pPr>
                  <w:rPr>
                    <w:rFonts w:ascii="Arial" w:hAnsi="Arial" w:cs="Arial"/>
                    <w:sz w:val="20"/>
                    <w:szCs w:val="20"/>
                  </w:rPr>
                </w:pPr>
                <w:r>
                  <w:rPr>
                    <w:rFonts w:ascii="Arial" w:hAnsi="Arial" w:cs="Arial"/>
                    <w:sz w:val="20"/>
                    <w:szCs w:val="20"/>
                  </w:rPr>
                  <w:t>3</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36CBBE99" w:rsidR="00DB4B2C" w:rsidRPr="00410502" w:rsidRDefault="004B365A" w:rsidP="006B2B65">
                <w:pPr>
                  <w:rPr>
                    <w:rFonts w:ascii="Arial" w:hAnsi="Arial" w:cs="Arial"/>
                    <w:sz w:val="20"/>
                    <w:szCs w:val="20"/>
                  </w:rPr>
                </w:pPr>
                <w:r>
                  <w:rPr>
                    <w:rFonts w:ascii="Arial" w:hAnsi="Arial" w:cs="Arial"/>
                    <w:sz w:val="20"/>
                    <w:szCs w:val="20"/>
                  </w:rPr>
                  <w:t>4, Additional File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478DE295" w:rsidR="00DB4B2C" w:rsidRPr="00410502" w:rsidRDefault="002420D1" w:rsidP="006B2B65">
                <w:pPr>
                  <w:rPr>
                    <w:rFonts w:ascii="Arial" w:hAnsi="Arial" w:cs="Arial"/>
                    <w:sz w:val="20"/>
                    <w:szCs w:val="20"/>
                  </w:rPr>
                </w:pPr>
                <w:r>
                  <w:rPr>
                    <w:rFonts w:ascii="Arial" w:hAnsi="Arial" w:cs="Arial"/>
                    <w:sz w:val="20"/>
                    <w:szCs w:val="20"/>
                  </w:rPr>
                  <w:t>4-5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6998573F" w:rsidR="00DB4B2C" w:rsidRPr="00410502" w:rsidRDefault="00E527BC" w:rsidP="006B2B65">
                <w:pPr>
                  <w:rPr>
                    <w:rFonts w:ascii="Arial" w:hAnsi="Arial" w:cs="Arial"/>
                    <w:sz w:val="20"/>
                    <w:szCs w:val="20"/>
                  </w:rPr>
                </w:pPr>
                <w:r>
                  <w:rPr>
                    <w:rFonts w:ascii="Arial" w:hAnsi="Arial" w:cs="Arial"/>
                    <w:sz w:val="20"/>
                    <w:szCs w:val="20"/>
                  </w:rPr>
                  <w:t>4-5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17B89A9B" w:rsidR="00DB4B2C" w:rsidRPr="00410502" w:rsidRDefault="00E527BC" w:rsidP="006B2B65">
                <w:pPr>
                  <w:rPr>
                    <w:rFonts w:ascii="Arial" w:hAnsi="Arial" w:cs="Arial"/>
                    <w:sz w:val="20"/>
                    <w:szCs w:val="20"/>
                  </w:rPr>
                </w:pPr>
                <w:r>
                  <w:rPr>
                    <w:rFonts w:ascii="Arial" w:hAnsi="Arial" w:cs="Arial"/>
                    <w:sz w:val="20"/>
                    <w:szCs w:val="20"/>
                  </w:rPr>
                  <w:t>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13F9F75B" w:rsidR="00DB4B2C" w:rsidRPr="00410502" w:rsidRDefault="00E527BC"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0640FC9B" w:rsidR="00DB4B2C" w:rsidRPr="00410502" w:rsidRDefault="00E527BC"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sdt>
              <w:sdtPr>
                <w:rPr>
                  <w:rFonts w:ascii="Arial" w:hAnsi="Arial" w:cs="Arial"/>
                  <w:sz w:val="20"/>
                  <w:szCs w:val="20"/>
                </w:rPr>
                <w:id w:val="1985964108"/>
                <w:placeholder>
                  <w:docPart w:val="D0A30DC3B40BA444B3245292D07DE791"/>
                </w:placeholder>
              </w:sdtPr>
              <w:sdtEndPr/>
              <w:sdtContent>
                <w:tc>
                  <w:tcPr>
                    <w:tcW w:w="0" w:type="auto"/>
                    <w:vAlign w:val="center"/>
                  </w:tcPr>
                  <w:p w14:paraId="2B8181F1" w14:textId="4ADE5677" w:rsidR="00DB4B2C" w:rsidRPr="00410502" w:rsidRDefault="002420D1" w:rsidP="006B2B65">
                    <w:pPr>
                      <w:rPr>
                        <w:rFonts w:ascii="Arial" w:hAnsi="Arial" w:cs="Arial"/>
                        <w:sz w:val="20"/>
                        <w:szCs w:val="20"/>
                      </w:rPr>
                    </w:pPr>
                    <w:r>
                      <w:rPr>
                        <w:rFonts w:ascii="Arial" w:hAnsi="Arial" w:cs="Arial"/>
                        <w:sz w:val="20"/>
                        <w:szCs w:val="20"/>
                      </w:rPr>
                      <w:t>6, Figure 1</w:t>
                    </w:r>
                  </w:p>
                </w:tc>
              </w:sdtContent>
            </w:sdt>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3FCAE225" w:rsidR="00DB4B2C" w:rsidRPr="00410502" w:rsidRDefault="002420D1" w:rsidP="006B2B65">
                <w:pPr>
                  <w:rPr>
                    <w:rFonts w:ascii="Arial" w:hAnsi="Arial" w:cs="Arial"/>
                    <w:sz w:val="20"/>
                    <w:szCs w:val="20"/>
                  </w:rPr>
                </w:pPr>
                <w:r>
                  <w:rPr>
                    <w:rFonts w:ascii="Arial" w:hAnsi="Arial" w:cs="Arial"/>
                    <w:sz w:val="20"/>
                    <w:szCs w:val="20"/>
                  </w:rPr>
                  <w:t>6-11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3D9FB28C" w:rsidR="00DB4B2C" w:rsidRPr="00410502" w:rsidRDefault="002420D1"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sdt>
              <w:sdtPr>
                <w:rPr>
                  <w:rFonts w:ascii="Arial" w:hAnsi="Arial" w:cs="Arial"/>
                  <w:sz w:val="20"/>
                  <w:szCs w:val="20"/>
                </w:rPr>
                <w:id w:val="1311525751"/>
                <w:placeholder>
                  <w:docPart w:val="49FB4EB74F99674B883D30E1EB6D6A87"/>
                </w:placeholder>
              </w:sdtPr>
              <w:sdtEndPr/>
              <w:sdtContent>
                <w:tc>
                  <w:tcPr>
                    <w:tcW w:w="0" w:type="auto"/>
                    <w:vAlign w:val="center"/>
                  </w:tcPr>
                  <w:p w14:paraId="5216E7AB" w14:textId="391D5605" w:rsidR="00DB4B2C" w:rsidRPr="00410502" w:rsidRDefault="002420D1" w:rsidP="006B2B65">
                    <w:pPr>
                      <w:rPr>
                        <w:rFonts w:ascii="Arial" w:hAnsi="Arial" w:cs="Arial"/>
                        <w:sz w:val="20"/>
                        <w:szCs w:val="20"/>
                      </w:rPr>
                    </w:pPr>
                    <w:r>
                      <w:rPr>
                        <w:rFonts w:ascii="Arial" w:hAnsi="Arial" w:cs="Arial"/>
                        <w:sz w:val="20"/>
                        <w:szCs w:val="20"/>
                      </w:rPr>
                      <w:t>6-11</w:t>
                    </w:r>
                  </w:p>
                </w:tc>
              </w:sdtContent>
            </w:sdt>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sdt>
              <w:sdtPr>
                <w:rPr>
                  <w:rFonts w:ascii="Arial" w:hAnsi="Arial" w:cs="Arial"/>
                  <w:sz w:val="20"/>
                  <w:szCs w:val="20"/>
                </w:rPr>
                <w:id w:val="-1640571386"/>
                <w:placeholder>
                  <w:docPart w:val="508A97E6A71B4245AF1DB97EC954CCBE"/>
                </w:placeholder>
              </w:sdtPr>
              <w:sdtEndPr/>
              <w:sdtContent>
                <w:tc>
                  <w:tcPr>
                    <w:tcW w:w="0" w:type="auto"/>
                    <w:vAlign w:val="center"/>
                  </w:tcPr>
                  <w:p w14:paraId="71489CEE" w14:textId="7BF0C47C" w:rsidR="00DB4B2C" w:rsidRPr="00410502" w:rsidRDefault="002420D1" w:rsidP="006B2B65">
                    <w:pPr>
                      <w:rPr>
                        <w:rFonts w:ascii="Arial" w:hAnsi="Arial" w:cs="Arial"/>
                        <w:sz w:val="20"/>
                        <w:szCs w:val="20"/>
                      </w:rPr>
                    </w:pPr>
                    <w:r>
                      <w:rPr>
                        <w:rFonts w:ascii="Arial" w:hAnsi="Arial" w:cs="Arial"/>
                        <w:sz w:val="20"/>
                        <w:szCs w:val="20"/>
                      </w:rPr>
                      <w:t>6-11</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78E4C58" w:rsidR="00DB4B2C" w:rsidRPr="00410502" w:rsidRDefault="002420D1" w:rsidP="006B2B65">
                <w:pPr>
                  <w:rPr>
                    <w:rFonts w:ascii="Arial" w:hAnsi="Arial" w:cs="Arial"/>
                    <w:sz w:val="20"/>
                    <w:szCs w:val="20"/>
                  </w:rPr>
                </w:pPr>
                <w:r>
                  <w:rPr>
                    <w:rFonts w:ascii="Arial" w:hAnsi="Arial" w:cs="Arial"/>
                    <w:sz w:val="20"/>
                    <w:szCs w:val="20"/>
                  </w:rPr>
                  <w:t>11-13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7BFFB3C4" w:rsidR="00DB4B2C" w:rsidRPr="00410502" w:rsidRDefault="002420D1" w:rsidP="006B2B65">
                <w:pPr>
                  <w:rPr>
                    <w:rFonts w:ascii="Arial" w:hAnsi="Arial" w:cs="Arial"/>
                    <w:sz w:val="20"/>
                    <w:szCs w:val="20"/>
                  </w:rPr>
                </w:pPr>
                <w:r>
                  <w:rPr>
                    <w:rFonts w:ascii="Arial" w:hAnsi="Arial" w:cs="Arial"/>
                    <w:sz w:val="20"/>
                    <w:szCs w:val="20"/>
                  </w:rPr>
                  <w:t>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762168FB" w:rsidR="00DB4B2C" w:rsidRPr="00410502" w:rsidRDefault="002420D1" w:rsidP="006B2B65">
                <w:pPr>
                  <w:rPr>
                    <w:rFonts w:ascii="Arial" w:hAnsi="Arial" w:cs="Arial"/>
                    <w:sz w:val="20"/>
                    <w:szCs w:val="20"/>
                  </w:rPr>
                </w:pPr>
                <w:r>
                  <w:rPr>
                    <w:rFonts w:ascii="Arial" w:hAnsi="Arial" w:cs="Arial"/>
                    <w:sz w:val="20"/>
                    <w:szCs w:val="20"/>
                  </w:rPr>
                  <w:t>13</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5F185428" w:rsidR="00DB4B2C" w:rsidRPr="00410502" w:rsidRDefault="002420D1" w:rsidP="006B2B65">
                <w:pPr>
                  <w:rPr>
                    <w:rFonts w:ascii="Arial" w:hAnsi="Arial" w:cs="Arial"/>
                    <w:sz w:val="20"/>
                    <w:szCs w:val="20"/>
                  </w:rPr>
                </w:pPr>
                <w:r>
                  <w:rPr>
                    <w:rFonts w:ascii="Arial" w:hAnsi="Arial" w:cs="Arial"/>
                    <w:sz w:val="20"/>
                    <w:szCs w:val="20"/>
                  </w:rPr>
                  <w:t>14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9D7BB" w14:textId="77777777" w:rsidR="00393106" w:rsidRDefault="00393106" w:rsidP="008F00FC">
      <w:pPr>
        <w:spacing w:after="0" w:line="240" w:lineRule="auto"/>
      </w:pPr>
      <w:r>
        <w:separator/>
      </w:r>
    </w:p>
  </w:endnote>
  <w:endnote w:type="continuationSeparator" w:id="0">
    <w:p w14:paraId="208FABCC" w14:textId="77777777" w:rsidR="00393106" w:rsidRDefault="0039310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48E08" w14:textId="77777777" w:rsidR="00393106" w:rsidRDefault="00393106" w:rsidP="008F00FC">
      <w:pPr>
        <w:spacing w:after="0" w:line="240" w:lineRule="auto"/>
      </w:pPr>
      <w:r>
        <w:separator/>
      </w:r>
    </w:p>
  </w:footnote>
  <w:footnote w:type="continuationSeparator" w:id="0">
    <w:p w14:paraId="00E0E9C1" w14:textId="77777777" w:rsidR="00393106" w:rsidRDefault="00393106"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1027795">
    <w:abstractNumId w:val="4"/>
  </w:num>
  <w:num w:numId="2" w16cid:durableId="1271664105">
    <w:abstractNumId w:val="5"/>
  </w:num>
  <w:num w:numId="3" w16cid:durableId="737480759">
    <w:abstractNumId w:val="7"/>
  </w:num>
  <w:num w:numId="4" w16cid:durableId="13257385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8249917">
    <w:abstractNumId w:val="9"/>
  </w:num>
  <w:num w:numId="6" w16cid:durableId="1804469193">
    <w:abstractNumId w:val="8"/>
  </w:num>
  <w:num w:numId="7" w16cid:durableId="1189022119">
    <w:abstractNumId w:val="0"/>
  </w:num>
  <w:num w:numId="8" w16cid:durableId="286160410">
    <w:abstractNumId w:val="6"/>
  </w:num>
  <w:num w:numId="9" w16cid:durableId="1340307291">
    <w:abstractNumId w:val="2"/>
  </w:num>
  <w:num w:numId="10" w16cid:durableId="1919627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0D1"/>
    <w:rsid w:val="00242A48"/>
    <w:rsid w:val="00264424"/>
    <w:rsid w:val="00281BCD"/>
    <w:rsid w:val="002B476F"/>
    <w:rsid w:val="002F5FA3"/>
    <w:rsid w:val="00302934"/>
    <w:rsid w:val="00313A2A"/>
    <w:rsid w:val="00322A8A"/>
    <w:rsid w:val="00323E65"/>
    <w:rsid w:val="00334101"/>
    <w:rsid w:val="00347431"/>
    <w:rsid w:val="003851F2"/>
    <w:rsid w:val="00393106"/>
    <w:rsid w:val="003B2237"/>
    <w:rsid w:val="003D1C59"/>
    <w:rsid w:val="003E68BD"/>
    <w:rsid w:val="003F0CA1"/>
    <w:rsid w:val="003F4381"/>
    <w:rsid w:val="00407446"/>
    <w:rsid w:val="00407858"/>
    <w:rsid w:val="004156DE"/>
    <w:rsid w:val="0046017E"/>
    <w:rsid w:val="0046461D"/>
    <w:rsid w:val="004770D8"/>
    <w:rsid w:val="00497EFE"/>
    <w:rsid w:val="004B1930"/>
    <w:rsid w:val="004B365A"/>
    <w:rsid w:val="004D3507"/>
    <w:rsid w:val="004E0449"/>
    <w:rsid w:val="004E66A9"/>
    <w:rsid w:val="004F5410"/>
    <w:rsid w:val="004F5660"/>
    <w:rsid w:val="00536F35"/>
    <w:rsid w:val="00552CC9"/>
    <w:rsid w:val="005627F4"/>
    <w:rsid w:val="00574F3D"/>
    <w:rsid w:val="005A5C74"/>
    <w:rsid w:val="005B2EA2"/>
    <w:rsid w:val="005C228E"/>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31301"/>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01BBF"/>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BD5263"/>
    <w:rsid w:val="00C07F77"/>
    <w:rsid w:val="00C31A64"/>
    <w:rsid w:val="00C97AC3"/>
    <w:rsid w:val="00CB3347"/>
    <w:rsid w:val="00CE29A4"/>
    <w:rsid w:val="00D5306E"/>
    <w:rsid w:val="00DB140C"/>
    <w:rsid w:val="00DB4B2C"/>
    <w:rsid w:val="00DE5B2B"/>
    <w:rsid w:val="00DF5B49"/>
    <w:rsid w:val="00E36760"/>
    <w:rsid w:val="00E37439"/>
    <w:rsid w:val="00E453DC"/>
    <w:rsid w:val="00E527B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BCF7B277-6196-9D4F-B049-2671EF19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D0A30DC3B40BA444B3245292D07DE791"/>
        <w:category>
          <w:name w:val="General"/>
          <w:gallery w:val="placeholder"/>
        </w:category>
        <w:types>
          <w:type w:val="bbPlcHdr"/>
        </w:types>
        <w:behaviors>
          <w:behavior w:val="content"/>
        </w:behaviors>
        <w:guid w:val="{E51FB16D-F403-604C-B02C-50B46DCC42D0}"/>
      </w:docPartPr>
      <w:docPartBody>
        <w:p w:rsidR="00000000" w:rsidRDefault="004446CA" w:rsidP="004446CA">
          <w:pPr>
            <w:pStyle w:val="D0A30DC3B40BA444B3245292D07DE791"/>
          </w:pPr>
          <w:r w:rsidRPr="003A2F5F">
            <w:rPr>
              <w:rStyle w:val="PlaceholderText"/>
            </w:rPr>
            <w:t>Click here to enter text.</w:t>
          </w:r>
        </w:p>
      </w:docPartBody>
    </w:docPart>
    <w:docPart>
      <w:docPartPr>
        <w:name w:val="49FB4EB74F99674B883D30E1EB6D6A87"/>
        <w:category>
          <w:name w:val="General"/>
          <w:gallery w:val="placeholder"/>
        </w:category>
        <w:types>
          <w:type w:val="bbPlcHdr"/>
        </w:types>
        <w:behaviors>
          <w:behavior w:val="content"/>
        </w:behaviors>
        <w:guid w:val="{71657799-DCBE-E040-99B6-48E237ED4723}"/>
      </w:docPartPr>
      <w:docPartBody>
        <w:p w:rsidR="00000000" w:rsidRDefault="004446CA" w:rsidP="004446CA">
          <w:pPr>
            <w:pStyle w:val="49FB4EB74F99674B883D30E1EB6D6A87"/>
          </w:pPr>
          <w:r w:rsidRPr="003A2F5F">
            <w:rPr>
              <w:rStyle w:val="PlaceholderText"/>
            </w:rPr>
            <w:t>Click here to enter text.</w:t>
          </w:r>
        </w:p>
      </w:docPartBody>
    </w:docPart>
    <w:docPart>
      <w:docPartPr>
        <w:name w:val="508A97E6A71B4245AF1DB97EC954CCBE"/>
        <w:category>
          <w:name w:val="General"/>
          <w:gallery w:val="placeholder"/>
        </w:category>
        <w:types>
          <w:type w:val="bbPlcHdr"/>
        </w:types>
        <w:behaviors>
          <w:behavior w:val="content"/>
        </w:behaviors>
        <w:guid w:val="{AFE2BC2A-C9D7-D545-92CB-5BD9E0178E05}"/>
      </w:docPartPr>
      <w:docPartBody>
        <w:p w:rsidR="00000000" w:rsidRDefault="004446CA" w:rsidP="004446CA">
          <w:pPr>
            <w:pStyle w:val="508A97E6A71B4245AF1DB97EC954CCBE"/>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4446CA"/>
    <w:rsid w:val="00A01BBF"/>
    <w:rsid w:val="00B3001D"/>
    <w:rsid w:val="00C33A07"/>
    <w:rsid w:val="00CC7CE7"/>
    <w:rsid w:val="00DF5B49"/>
    <w:rsid w:val="00E910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6CA"/>
    <w:rPr>
      <w:color w:val="808080"/>
    </w:rPr>
  </w:style>
  <w:style w:type="paragraph" w:customStyle="1" w:styleId="D0A30DC3B40BA444B3245292D07DE791">
    <w:name w:val="D0A30DC3B40BA444B3245292D07DE791"/>
    <w:rsid w:val="004446CA"/>
    <w:pPr>
      <w:spacing w:after="160" w:line="278" w:lineRule="auto"/>
    </w:pPr>
    <w:rPr>
      <w:kern w:val="2"/>
      <w:sz w:val="24"/>
      <w:szCs w:val="24"/>
      <w:lang w:val="en-CH" w:eastAsia="en-GB"/>
      <w14:ligatures w14:val="standardContextual"/>
    </w:rPr>
  </w:style>
  <w:style w:type="paragraph" w:customStyle="1" w:styleId="49FB4EB74F99674B883D30E1EB6D6A87">
    <w:name w:val="49FB4EB74F99674B883D30E1EB6D6A87"/>
    <w:rsid w:val="004446CA"/>
    <w:pPr>
      <w:spacing w:after="160" w:line="278" w:lineRule="auto"/>
    </w:pPr>
    <w:rPr>
      <w:kern w:val="2"/>
      <w:sz w:val="24"/>
      <w:szCs w:val="24"/>
      <w:lang w:val="en-CH" w:eastAsia="en-GB"/>
      <w14:ligatures w14:val="standardContextual"/>
    </w:rPr>
  </w:style>
  <w:style w:type="paragraph" w:customStyle="1" w:styleId="508A97E6A71B4245AF1DB97EC954CCBE">
    <w:name w:val="508A97E6A71B4245AF1DB97EC954CCBE"/>
    <w:rsid w:val="004446CA"/>
    <w:pPr>
      <w:spacing w:after="160" w:line="278" w:lineRule="auto"/>
    </w:pPr>
    <w:rPr>
      <w:kern w:val="2"/>
      <w:sz w:val="24"/>
      <w:szCs w:val="24"/>
      <w:lang w:val="en-CH"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.~WRD0000</Template>
  <TotalTime>6</TotalTime>
  <Pages>2</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Farah Islam</cp:lastModifiedBy>
  <cp:revision>8</cp:revision>
  <cp:lastPrinted>2018-11-16T17:06:00Z</cp:lastPrinted>
  <dcterms:created xsi:type="dcterms:W3CDTF">2019-09-09T17:41:00Z</dcterms:created>
  <dcterms:modified xsi:type="dcterms:W3CDTF">2024-08-31T10:27:00Z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