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A5093" w14:textId="782999B9" w:rsidR="005362E5" w:rsidRPr="007B4512" w:rsidRDefault="005362E5" w:rsidP="002D3D55">
      <w:pPr>
        <w:pStyle w:val="heading10"/>
        <w:rPr>
          <w:noProof/>
        </w:rPr>
      </w:pPr>
      <w:bookmarkStart w:id="0" w:name="_GoBack"/>
      <w:r w:rsidRPr="007B4512">
        <w:rPr>
          <w:noProof/>
        </w:rPr>
        <w:t xml:space="preserve">Supplementary </w:t>
      </w:r>
      <w:r w:rsidR="007B4512">
        <w:rPr>
          <w:noProof/>
        </w:rPr>
        <w:t>Material</w:t>
      </w:r>
    </w:p>
    <w:p w14:paraId="30A15B0C" w14:textId="36A892F6" w:rsidR="005362E5" w:rsidRDefault="00A22083" w:rsidP="00F8260E">
      <w:pPr>
        <w:pStyle w:val="heading20"/>
        <w:numPr>
          <w:ilvl w:val="0"/>
          <w:numId w:val="21"/>
        </w:numPr>
        <w:rPr>
          <w:noProof/>
        </w:rPr>
      </w:pPr>
      <w:r>
        <w:rPr>
          <w:noProof/>
        </w:rPr>
        <w:t>Elastic properties of the materials tested</w:t>
      </w:r>
    </w:p>
    <w:p w14:paraId="056DBF01" w14:textId="57BB53B6" w:rsidR="000E634E" w:rsidRDefault="00CD4B2E" w:rsidP="00CD4B2E">
      <w:pPr>
        <w:rPr>
          <w:noProof/>
        </w:rPr>
      </w:pPr>
      <w:r>
        <w:rPr>
          <w:noProof/>
        </w:rPr>
        <w:t xml:space="preserve">To add to the data presented in the main paper, this supplemantary material covers the mechanical properties (Young’s Modulus and strength) of the individual </w:t>
      </w:r>
      <w:r w:rsidR="002C730B">
        <w:rPr>
          <w:noProof/>
        </w:rPr>
        <w:t>specimens</w:t>
      </w:r>
      <w:r>
        <w:rPr>
          <w:noProof/>
        </w:rPr>
        <w:t xml:space="preserve"> under flexural load and compressive load.</w:t>
      </w:r>
      <w:r w:rsidR="000634D9">
        <w:rPr>
          <w:noProof/>
        </w:rPr>
        <w:t xml:space="preserve"> </w:t>
      </w:r>
      <w:r w:rsidR="000E634E">
        <w:rPr>
          <w:noProof/>
        </w:rPr>
        <w:t>Averages are given with the standard deviation (‘SD’) of the respective values as their margin of error.</w:t>
      </w:r>
    </w:p>
    <w:p w14:paraId="16E437AD" w14:textId="75CAF033" w:rsidR="005639A6" w:rsidRDefault="000634D9" w:rsidP="00CD4B2E">
      <w:pPr>
        <w:rPr>
          <w:noProof/>
        </w:rPr>
      </w:pPr>
      <w:r>
        <w:rPr>
          <w:noProof/>
        </w:rPr>
        <w:t>Data for the flexural tests</w:t>
      </w:r>
      <w:r w:rsidR="002C730B">
        <w:rPr>
          <w:noProof/>
        </w:rPr>
        <w:t xml:space="preserve"> on the monolithic prisms</w:t>
      </w:r>
      <w:r>
        <w:rPr>
          <w:noProof/>
        </w:rPr>
        <w:t xml:space="preserve"> can be found in </w:t>
      </w:r>
      <w:r>
        <w:rPr>
          <w:noProof/>
        </w:rPr>
        <w:fldChar w:fldCharType="begin"/>
      </w:r>
      <w:r>
        <w:rPr>
          <w:noProof/>
        </w:rPr>
        <w:instrText xml:space="preserve"> REF _Ref86932317 </w:instrText>
      </w:r>
      <w:r>
        <w:rPr>
          <w:noProof/>
        </w:rPr>
        <w:fldChar w:fldCharType="separate"/>
      </w:r>
      <w:r w:rsidR="00DC3196" w:rsidRPr="008E11D7">
        <w:rPr>
          <w:b/>
        </w:rPr>
        <w:t xml:space="preserve">Table </w:t>
      </w:r>
      <w:r w:rsidR="00DC3196">
        <w:rPr>
          <w:b/>
          <w:noProof/>
        </w:rPr>
        <w:t>1</w:t>
      </w:r>
      <w:r>
        <w:rPr>
          <w:noProof/>
        </w:rPr>
        <w:fldChar w:fldCharType="end"/>
      </w:r>
      <w:r>
        <w:rPr>
          <w:noProof/>
        </w:rPr>
        <w:t>, data for co</w:t>
      </w:r>
      <w:r w:rsidR="00DC3196">
        <w:rPr>
          <w:noProof/>
        </w:rPr>
        <w:t>mpressive tests</w:t>
      </w:r>
      <w:r>
        <w:rPr>
          <w:noProof/>
        </w:rPr>
        <w:t xml:space="preserve"> </w:t>
      </w:r>
      <w:r w:rsidR="002C730B">
        <w:rPr>
          <w:noProof/>
        </w:rPr>
        <w:t xml:space="preserve">on the monolithic cylinders </w:t>
      </w:r>
      <w:r>
        <w:rPr>
          <w:noProof/>
        </w:rPr>
        <w:t xml:space="preserve">can be found in </w:t>
      </w:r>
      <w:r>
        <w:rPr>
          <w:noProof/>
        </w:rPr>
        <w:fldChar w:fldCharType="begin"/>
      </w:r>
      <w:r>
        <w:rPr>
          <w:noProof/>
        </w:rPr>
        <w:instrText xml:space="preserve"> REF _Ref86932319 </w:instrText>
      </w:r>
      <w:r>
        <w:rPr>
          <w:noProof/>
        </w:rPr>
        <w:fldChar w:fldCharType="separate"/>
      </w:r>
      <w:r w:rsidR="00DC3196" w:rsidRPr="008E11D7">
        <w:rPr>
          <w:b/>
        </w:rPr>
        <w:t xml:space="preserve">Table </w:t>
      </w:r>
      <w:r w:rsidR="00DC3196">
        <w:rPr>
          <w:b/>
          <w:noProof/>
        </w:rPr>
        <w:t>2</w:t>
      </w:r>
      <w:r>
        <w:rPr>
          <w:noProof/>
        </w:rPr>
        <w:fldChar w:fldCharType="end"/>
      </w:r>
      <w:r>
        <w:rPr>
          <w:noProof/>
        </w:rPr>
        <w:t>.</w:t>
      </w:r>
    </w:p>
    <w:p w14:paraId="00D13166" w14:textId="13D96B90" w:rsidR="002C730B" w:rsidRDefault="002C730B" w:rsidP="00CD4B2E">
      <w:pPr>
        <w:rPr>
          <w:noProof/>
        </w:rPr>
      </w:pPr>
      <w:r>
        <w:rPr>
          <w:noProof/>
        </w:rPr>
        <w:t xml:space="preserve">The data for the multicomponent prisms can be found in </w:t>
      </w:r>
      <w:r>
        <w:rPr>
          <w:noProof/>
        </w:rPr>
        <w:fldChar w:fldCharType="begin"/>
      </w:r>
      <w:r>
        <w:rPr>
          <w:noProof/>
        </w:rPr>
        <w:instrText xml:space="preserve"> REF _Ref86949152 </w:instrText>
      </w:r>
      <w:r>
        <w:rPr>
          <w:noProof/>
        </w:rPr>
        <w:fldChar w:fldCharType="separate"/>
      </w:r>
      <w:r w:rsidRPr="00B020C2">
        <w:rPr>
          <w:b/>
        </w:rPr>
        <w:t>Table 3</w:t>
      </w:r>
      <w:r>
        <w:rPr>
          <w:noProof/>
        </w:rPr>
        <w:fldChar w:fldCharType="end"/>
      </w:r>
      <w:r>
        <w:rPr>
          <w:noProof/>
        </w:rPr>
        <w:t xml:space="preserve"> for specimens reinforced with 2 vol.-% of cementitious composite and in </w:t>
      </w:r>
      <w:r w:rsidRPr="002C730B">
        <w:rPr>
          <w:b/>
          <w:bCs/>
          <w:noProof/>
        </w:rPr>
        <w:fldChar w:fldCharType="begin"/>
      </w:r>
      <w:r w:rsidRPr="002C730B">
        <w:rPr>
          <w:b/>
          <w:bCs/>
          <w:noProof/>
        </w:rPr>
        <w:instrText xml:space="preserve"> REF _Ref86949154 </w:instrText>
      </w:r>
      <w:r>
        <w:rPr>
          <w:b/>
          <w:bCs/>
          <w:noProof/>
        </w:rPr>
        <w:instrText xml:space="preserve"> \* MERGEFORMAT </w:instrText>
      </w:r>
      <w:r w:rsidRPr="002C730B">
        <w:rPr>
          <w:b/>
          <w:bCs/>
          <w:noProof/>
        </w:rPr>
        <w:fldChar w:fldCharType="separate"/>
      </w:r>
      <w:r w:rsidRPr="002C730B">
        <w:rPr>
          <w:b/>
          <w:bCs/>
          <w:iCs/>
        </w:rPr>
        <w:t>Table 4</w:t>
      </w:r>
      <w:r w:rsidRPr="002C730B">
        <w:rPr>
          <w:b/>
          <w:bCs/>
          <w:noProof/>
        </w:rPr>
        <w:fldChar w:fldCharType="end"/>
      </w:r>
      <w:r w:rsidR="00406E1F">
        <w:rPr>
          <w:b/>
          <w:bCs/>
          <w:noProof/>
        </w:rPr>
        <w:t xml:space="preserve"> </w:t>
      </w:r>
      <w:r w:rsidR="00406E1F" w:rsidRPr="00406E1F">
        <w:rPr>
          <w:noProof/>
        </w:rPr>
        <w:t>for specimens  reinforced with 3 vol.-% cementitious composite.</w:t>
      </w:r>
    </w:p>
    <w:p w14:paraId="08B56908" w14:textId="7811621D" w:rsidR="00F8260E" w:rsidRDefault="00080617" w:rsidP="00080617">
      <w:pPr>
        <w:overflowPunct/>
        <w:autoSpaceDE/>
        <w:autoSpaceDN/>
        <w:adjustRightInd/>
        <w:spacing w:line="240" w:lineRule="auto"/>
        <w:textAlignment w:val="auto"/>
        <w:rPr>
          <w:noProof/>
        </w:rPr>
      </w:pPr>
      <w:r>
        <w:rPr>
          <w:noProof/>
        </w:rPr>
        <w:br w:type="page"/>
      </w:r>
    </w:p>
    <w:p w14:paraId="4DEDE6F9" w14:textId="0D4377A6" w:rsidR="00080617" w:rsidRPr="00D233ED" w:rsidRDefault="00080617" w:rsidP="00080617">
      <w:pPr>
        <w:overflowPunct/>
        <w:autoSpaceDE/>
        <w:autoSpaceDN/>
        <w:adjustRightInd/>
        <w:spacing w:line="240" w:lineRule="auto"/>
        <w:textAlignment w:val="auto"/>
        <w:rPr>
          <w:noProof/>
          <w:sz w:val="28"/>
          <w:szCs w:val="28"/>
        </w:rPr>
      </w:pPr>
      <w:bookmarkStart w:id="1" w:name="_Ref86932317"/>
      <w:r w:rsidRPr="00D233ED">
        <w:rPr>
          <w:b/>
          <w:sz w:val="28"/>
          <w:szCs w:val="28"/>
        </w:rPr>
        <w:lastRenderedPageBreak/>
        <w:t xml:space="preserve">Table </w:t>
      </w:r>
      <w:r w:rsidRPr="00D233ED">
        <w:rPr>
          <w:b/>
          <w:sz w:val="28"/>
          <w:szCs w:val="28"/>
        </w:rPr>
        <w:fldChar w:fldCharType="begin"/>
      </w:r>
      <w:r w:rsidRPr="00D233ED">
        <w:rPr>
          <w:b/>
          <w:sz w:val="28"/>
          <w:szCs w:val="28"/>
        </w:rPr>
        <w:instrText xml:space="preserve"> SEQ Table \* ARABIC </w:instrText>
      </w:r>
      <w:r w:rsidRPr="00D233ED">
        <w:rPr>
          <w:b/>
          <w:sz w:val="28"/>
          <w:szCs w:val="28"/>
        </w:rPr>
        <w:fldChar w:fldCharType="separate"/>
      </w:r>
      <w:r w:rsidR="00155665" w:rsidRPr="00D233ED">
        <w:rPr>
          <w:b/>
          <w:noProof/>
          <w:sz w:val="28"/>
          <w:szCs w:val="28"/>
        </w:rPr>
        <w:t>1</w:t>
      </w:r>
      <w:r w:rsidRPr="00D233ED">
        <w:rPr>
          <w:b/>
          <w:sz w:val="28"/>
          <w:szCs w:val="28"/>
        </w:rPr>
        <w:fldChar w:fldCharType="end"/>
      </w:r>
      <w:bookmarkEnd w:id="1"/>
      <w:r w:rsidRPr="00D233ED">
        <w:rPr>
          <w:b/>
          <w:sz w:val="28"/>
          <w:szCs w:val="28"/>
        </w:rPr>
        <w:t>:</w:t>
      </w:r>
      <w:r w:rsidRPr="00D233ED">
        <w:rPr>
          <w:sz w:val="28"/>
          <w:szCs w:val="28"/>
        </w:rPr>
        <w:t xml:space="preserve"> </w:t>
      </w:r>
      <w:r w:rsidR="00A92143">
        <w:rPr>
          <w:sz w:val="28"/>
          <w:szCs w:val="28"/>
        </w:rPr>
        <w:t>P</w:t>
      </w:r>
      <w:r w:rsidR="008E11D7" w:rsidRPr="00D233ED">
        <w:rPr>
          <w:sz w:val="28"/>
          <w:szCs w:val="28"/>
        </w:rPr>
        <w:t>roperties</w:t>
      </w:r>
      <w:r w:rsidR="00155665" w:rsidRPr="00D233ED">
        <w:rPr>
          <w:sz w:val="28"/>
          <w:szCs w:val="28"/>
        </w:rPr>
        <w:t xml:space="preserve"> of monolithic prisms</w:t>
      </w:r>
      <w:r w:rsidR="008E11D7" w:rsidRPr="00D233ED">
        <w:rPr>
          <w:sz w:val="28"/>
          <w:szCs w:val="28"/>
        </w:rPr>
        <w:t xml:space="preserve"> under flexural load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2643"/>
      </w:tblGrid>
      <w:tr w:rsidR="00A22083" w14:paraId="49D282C7" w14:textId="77777777" w:rsidTr="001223BB">
        <w:tc>
          <w:tcPr>
            <w:tcW w:w="2642" w:type="dxa"/>
          </w:tcPr>
          <w:p w14:paraId="7B2F7179" w14:textId="77777777" w:rsidR="00A22083" w:rsidRDefault="00A22083" w:rsidP="00F8260E"/>
        </w:tc>
        <w:tc>
          <w:tcPr>
            <w:tcW w:w="2642" w:type="dxa"/>
            <w:vAlign w:val="center"/>
          </w:tcPr>
          <w:p w14:paraId="58CCCA71" w14:textId="43B8F01F" w:rsidR="00080617" w:rsidRPr="00D233ED" w:rsidRDefault="00A22083" w:rsidP="001223BB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Young’s Modulus</w:t>
            </w:r>
          </w:p>
          <w:p w14:paraId="66211682" w14:textId="1B9907CB" w:rsidR="00A22083" w:rsidRPr="00D233ED" w:rsidRDefault="00A22083" w:rsidP="001223BB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[</w:t>
            </w:r>
            <w:proofErr w:type="spellStart"/>
            <w:r w:rsidRPr="00D233ED">
              <w:rPr>
                <w:b/>
                <w:sz w:val="26"/>
                <w:szCs w:val="26"/>
              </w:rPr>
              <w:t>GPa</w:t>
            </w:r>
            <w:proofErr w:type="spellEnd"/>
            <w:r w:rsidRPr="00D233ED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2643" w:type="dxa"/>
            <w:vAlign w:val="center"/>
          </w:tcPr>
          <w:p w14:paraId="1E695444" w14:textId="0FFFF1F2" w:rsidR="00A22083" w:rsidRPr="00D233ED" w:rsidRDefault="00A22083" w:rsidP="001223BB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Flexural strength [N/mm</w:t>
            </w:r>
            <w:r w:rsidRPr="00D233ED">
              <w:rPr>
                <w:b/>
                <w:sz w:val="26"/>
                <w:szCs w:val="26"/>
                <w:vertAlign w:val="superscript"/>
              </w:rPr>
              <w:t>2</w:t>
            </w:r>
            <w:r w:rsidRPr="00D233ED">
              <w:rPr>
                <w:b/>
                <w:sz w:val="26"/>
                <w:szCs w:val="26"/>
              </w:rPr>
              <w:t>]</w:t>
            </w:r>
          </w:p>
        </w:tc>
      </w:tr>
      <w:tr w:rsidR="00A22083" w14:paraId="2AD0863F" w14:textId="77777777" w:rsidTr="0052069D">
        <w:tc>
          <w:tcPr>
            <w:tcW w:w="7927" w:type="dxa"/>
            <w:gridSpan w:val="3"/>
          </w:tcPr>
          <w:p w14:paraId="416A6C7B" w14:textId="3A2234B7" w:rsidR="00A22083" w:rsidRPr="00D233ED" w:rsidRDefault="001223BB" w:rsidP="00A22083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Unreinforced specimens</w:t>
            </w:r>
          </w:p>
        </w:tc>
      </w:tr>
      <w:tr w:rsidR="00317499" w14:paraId="7615C395" w14:textId="77777777" w:rsidTr="00CD4B2E">
        <w:tc>
          <w:tcPr>
            <w:tcW w:w="2642" w:type="dxa"/>
          </w:tcPr>
          <w:p w14:paraId="1CBAF761" w14:textId="0E44A0CA" w:rsidR="00317499" w:rsidRDefault="00317499" w:rsidP="00317499">
            <w:r>
              <w:t>1</w:t>
            </w:r>
          </w:p>
        </w:tc>
        <w:tc>
          <w:tcPr>
            <w:tcW w:w="2642" w:type="dxa"/>
            <w:vAlign w:val="center"/>
          </w:tcPr>
          <w:p w14:paraId="4BB10B92" w14:textId="75531469" w:rsidR="00317499" w:rsidRDefault="00621C11" w:rsidP="00CD4B2E">
            <w:pPr>
              <w:jc w:val="center"/>
            </w:pPr>
            <w:r>
              <w:t>10.91</w:t>
            </w:r>
          </w:p>
        </w:tc>
        <w:tc>
          <w:tcPr>
            <w:tcW w:w="2643" w:type="dxa"/>
            <w:vAlign w:val="center"/>
          </w:tcPr>
          <w:p w14:paraId="6215B6E1" w14:textId="6410D461" w:rsidR="00317499" w:rsidRDefault="00317499" w:rsidP="00CD4B2E">
            <w:pPr>
              <w:jc w:val="center"/>
            </w:pPr>
            <w:r>
              <w:t>10.37</w:t>
            </w:r>
          </w:p>
        </w:tc>
      </w:tr>
      <w:tr w:rsidR="00317499" w14:paraId="36343BF0" w14:textId="77777777" w:rsidTr="00CD4B2E">
        <w:tc>
          <w:tcPr>
            <w:tcW w:w="2642" w:type="dxa"/>
          </w:tcPr>
          <w:p w14:paraId="3BFD0FE8" w14:textId="79D92DD6" w:rsidR="00317499" w:rsidRDefault="00317499" w:rsidP="00317499">
            <w:r>
              <w:t>2</w:t>
            </w:r>
          </w:p>
        </w:tc>
        <w:tc>
          <w:tcPr>
            <w:tcW w:w="2642" w:type="dxa"/>
            <w:vAlign w:val="center"/>
          </w:tcPr>
          <w:p w14:paraId="76581CF5" w14:textId="19B5F209" w:rsidR="00317499" w:rsidRDefault="00621C11" w:rsidP="00CD4B2E">
            <w:pPr>
              <w:jc w:val="center"/>
            </w:pPr>
            <w:r>
              <w:t>10.13</w:t>
            </w:r>
          </w:p>
        </w:tc>
        <w:tc>
          <w:tcPr>
            <w:tcW w:w="2643" w:type="dxa"/>
            <w:vAlign w:val="center"/>
          </w:tcPr>
          <w:p w14:paraId="2D5BCF80" w14:textId="74B06786" w:rsidR="00317499" w:rsidRDefault="00317499" w:rsidP="00CD4B2E">
            <w:pPr>
              <w:jc w:val="center"/>
            </w:pPr>
            <w:r>
              <w:t>7.81</w:t>
            </w:r>
          </w:p>
        </w:tc>
      </w:tr>
      <w:tr w:rsidR="00317499" w14:paraId="583F7CAD" w14:textId="77777777" w:rsidTr="00CD4B2E">
        <w:tc>
          <w:tcPr>
            <w:tcW w:w="2642" w:type="dxa"/>
          </w:tcPr>
          <w:p w14:paraId="0CEC493F" w14:textId="1BC05D63" w:rsidR="00317499" w:rsidRDefault="00317499" w:rsidP="00317499">
            <w:r>
              <w:t>3</w:t>
            </w:r>
          </w:p>
        </w:tc>
        <w:tc>
          <w:tcPr>
            <w:tcW w:w="2642" w:type="dxa"/>
            <w:vAlign w:val="center"/>
          </w:tcPr>
          <w:p w14:paraId="5FC2AE4E" w14:textId="5D799D6C" w:rsidR="00317499" w:rsidRDefault="00621C11" w:rsidP="00CD4B2E">
            <w:pPr>
              <w:jc w:val="center"/>
            </w:pPr>
            <w:r>
              <w:t>12.05</w:t>
            </w:r>
          </w:p>
        </w:tc>
        <w:tc>
          <w:tcPr>
            <w:tcW w:w="2643" w:type="dxa"/>
            <w:vAlign w:val="center"/>
          </w:tcPr>
          <w:p w14:paraId="4AA5DDEC" w14:textId="2E807B2A" w:rsidR="00317499" w:rsidRDefault="00317499" w:rsidP="00CD4B2E">
            <w:pPr>
              <w:jc w:val="center"/>
            </w:pPr>
            <w:r>
              <w:t>14.31</w:t>
            </w:r>
          </w:p>
        </w:tc>
      </w:tr>
      <w:tr w:rsidR="00A22083" w14:paraId="20CDDE7D" w14:textId="77777777" w:rsidTr="00CD4B2E">
        <w:tc>
          <w:tcPr>
            <w:tcW w:w="2642" w:type="dxa"/>
          </w:tcPr>
          <w:p w14:paraId="119356E3" w14:textId="178D1AD9" w:rsidR="00A22083" w:rsidRDefault="00875B70" w:rsidP="00F8260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5C790FB7" w14:textId="4EF4C620" w:rsidR="00A22083" w:rsidRDefault="00621C11" w:rsidP="00CD4B2E">
            <w:pPr>
              <w:jc w:val="center"/>
            </w:pPr>
            <w:r>
              <w:t xml:space="preserve">11.03 </w:t>
            </w:r>
            <w:r>
              <w:rPr>
                <w:rFonts w:cstheme="minorHAnsi"/>
              </w:rPr>
              <w:t>± 0.97</w:t>
            </w:r>
          </w:p>
        </w:tc>
        <w:tc>
          <w:tcPr>
            <w:tcW w:w="2643" w:type="dxa"/>
            <w:vAlign w:val="center"/>
          </w:tcPr>
          <w:p w14:paraId="2B5CC3BC" w14:textId="1DE30A25" w:rsidR="00A22083" w:rsidRDefault="00317499" w:rsidP="00CD4B2E">
            <w:pPr>
              <w:jc w:val="center"/>
            </w:pPr>
            <w:r>
              <w:t xml:space="preserve">10.83 </w:t>
            </w:r>
            <w:r>
              <w:rPr>
                <w:rFonts w:cstheme="minorHAnsi"/>
              </w:rPr>
              <w:t>± 3.27</w:t>
            </w:r>
          </w:p>
        </w:tc>
      </w:tr>
      <w:tr w:rsidR="00A22083" w14:paraId="24DEBAB4" w14:textId="77777777" w:rsidTr="00B020C2">
        <w:tc>
          <w:tcPr>
            <w:tcW w:w="7927" w:type="dxa"/>
            <w:gridSpan w:val="3"/>
            <w:vAlign w:val="center"/>
          </w:tcPr>
          <w:p w14:paraId="54A3A430" w14:textId="5D4EFB64" w:rsidR="00A22083" w:rsidRPr="00D233ED" w:rsidRDefault="001223BB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reinforced with 1 vol.-% carbon fiber</w:t>
            </w:r>
          </w:p>
        </w:tc>
      </w:tr>
      <w:tr w:rsidR="00690988" w14:paraId="66436115" w14:textId="77777777" w:rsidTr="00CD4B2E">
        <w:tc>
          <w:tcPr>
            <w:tcW w:w="2642" w:type="dxa"/>
          </w:tcPr>
          <w:p w14:paraId="7A7DD1B6" w14:textId="6810EF33" w:rsidR="00690988" w:rsidRDefault="00690988" w:rsidP="00690988">
            <w:r>
              <w:t>1</w:t>
            </w:r>
          </w:p>
        </w:tc>
        <w:tc>
          <w:tcPr>
            <w:tcW w:w="2642" w:type="dxa"/>
            <w:vAlign w:val="center"/>
          </w:tcPr>
          <w:p w14:paraId="47E3357E" w14:textId="2898DE16" w:rsidR="00690988" w:rsidRDefault="00DC5331" w:rsidP="00CD4B2E">
            <w:pPr>
              <w:jc w:val="center"/>
            </w:pPr>
            <w:r>
              <w:t>9.37</w:t>
            </w:r>
          </w:p>
        </w:tc>
        <w:tc>
          <w:tcPr>
            <w:tcW w:w="2643" w:type="dxa"/>
            <w:vAlign w:val="center"/>
          </w:tcPr>
          <w:p w14:paraId="7287FEB5" w14:textId="295A6C9D" w:rsidR="00690988" w:rsidRDefault="00690988" w:rsidP="00CD4B2E">
            <w:pPr>
              <w:jc w:val="center"/>
            </w:pPr>
            <w:r>
              <w:t>50.29</w:t>
            </w:r>
          </w:p>
        </w:tc>
      </w:tr>
      <w:tr w:rsidR="00690988" w14:paraId="132F8129" w14:textId="77777777" w:rsidTr="00CD4B2E">
        <w:tc>
          <w:tcPr>
            <w:tcW w:w="2642" w:type="dxa"/>
          </w:tcPr>
          <w:p w14:paraId="0E2FE7F8" w14:textId="6CB55410" w:rsidR="00690988" w:rsidRDefault="00690988" w:rsidP="00690988">
            <w:r>
              <w:t>2</w:t>
            </w:r>
          </w:p>
        </w:tc>
        <w:tc>
          <w:tcPr>
            <w:tcW w:w="2642" w:type="dxa"/>
            <w:vAlign w:val="center"/>
          </w:tcPr>
          <w:p w14:paraId="5EE2DAA0" w14:textId="679A2DB0" w:rsidR="00690988" w:rsidRDefault="00DC5331" w:rsidP="00CD4B2E">
            <w:pPr>
              <w:jc w:val="center"/>
            </w:pPr>
            <w:r>
              <w:t>12.90</w:t>
            </w:r>
          </w:p>
        </w:tc>
        <w:tc>
          <w:tcPr>
            <w:tcW w:w="2643" w:type="dxa"/>
            <w:vAlign w:val="center"/>
          </w:tcPr>
          <w:p w14:paraId="3FEA1B8B" w14:textId="0D05972F" w:rsidR="00690988" w:rsidRDefault="00690988" w:rsidP="00CD4B2E">
            <w:pPr>
              <w:jc w:val="center"/>
            </w:pPr>
            <w:r>
              <w:t>63.33</w:t>
            </w:r>
          </w:p>
        </w:tc>
      </w:tr>
      <w:tr w:rsidR="00690988" w14:paraId="79A27289" w14:textId="77777777" w:rsidTr="00CD4B2E">
        <w:tc>
          <w:tcPr>
            <w:tcW w:w="2642" w:type="dxa"/>
          </w:tcPr>
          <w:p w14:paraId="1D5223BB" w14:textId="0366D02B" w:rsidR="00690988" w:rsidRDefault="00690988" w:rsidP="00690988">
            <w:r>
              <w:t>3</w:t>
            </w:r>
          </w:p>
        </w:tc>
        <w:tc>
          <w:tcPr>
            <w:tcW w:w="2642" w:type="dxa"/>
            <w:vAlign w:val="center"/>
          </w:tcPr>
          <w:p w14:paraId="733179D9" w14:textId="5AAE61E1" w:rsidR="00690988" w:rsidRDefault="00287D82" w:rsidP="00CD4B2E">
            <w:pPr>
              <w:jc w:val="center"/>
            </w:pPr>
            <w:r>
              <w:t>12.28</w:t>
            </w:r>
          </w:p>
        </w:tc>
        <w:tc>
          <w:tcPr>
            <w:tcW w:w="2643" w:type="dxa"/>
            <w:vAlign w:val="center"/>
          </w:tcPr>
          <w:p w14:paraId="4C1C6D85" w14:textId="2A8598E1" w:rsidR="00690988" w:rsidRDefault="00690988" w:rsidP="00CD4B2E">
            <w:pPr>
              <w:jc w:val="center"/>
            </w:pPr>
            <w:r>
              <w:t>56.51</w:t>
            </w:r>
          </w:p>
        </w:tc>
      </w:tr>
      <w:tr w:rsidR="00690988" w14:paraId="57A21192" w14:textId="77777777" w:rsidTr="00CD4B2E">
        <w:tc>
          <w:tcPr>
            <w:tcW w:w="2642" w:type="dxa"/>
          </w:tcPr>
          <w:p w14:paraId="09D75A12" w14:textId="7D209C2E" w:rsidR="00690988" w:rsidRDefault="00875B70" w:rsidP="00690988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25A70EBA" w14:textId="388E6DE7" w:rsidR="00690988" w:rsidRDefault="00274B9D" w:rsidP="00CD4B2E">
            <w:pPr>
              <w:jc w:val="center"/>
            </w:pPr>
            <w:r>
              <w:t>11.52</w:t>
            </w:r>
            <w:r w:rsidR="00690988">
              <w:t xml:space="preserve"> </w:t>
            </w:r>
            <w:r w:rsidR="00690988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1.88</w:t>
            </w:r>
          </w:p>
        </w:tc>
        <w:tc>
          <w:tcPr>
            <w:tcW w:w="2643" w:type="dxa"/>
            <w:vAlign w:val="center"/>
          </w:tcPr>
          <w:p w14:paraId="14ECB32A" w14:textId="6246A90F" w:rsidR="00690988" w:rsidRDefault="00690988" w:rsidP="00CD4B2E">
            <w:pPr>
              <w:jc w:val="center"/>
            </w:pPr>
            <w:r>
              <w:t xml:space="preserve">56.71 </w:t>
            </w:r>
            <w:r>
              <w:rPr>
                <w:rFonts w:cstheme="minorHAnsi"/>
              </w:rPr>
              <w:t>± 6.52</w:t>
            </w:r>
          </w:p>
        </w:tc>
      </w:tr>
      <w:tr w:rsidR="00A22083" w14:paraId="67DECD29" w14:textId="77777777" w:rsidTr="00B020C2">
        <w:tc>
          <w:tcPr>
            <w:tcW w:w="7927" w:type="dxa"/>
            <w:gridSpan w:val="3"/>
            <w:vAlign w:val="center"/>
          </w:tcPr>
          <w:p w14:paraId="11B50072" w14:textId="288F2FDF" w:rsidR="00A22083" w:rsidRPr="00D233ED" w:rsidRDefault="001223BB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reinforced with 2 vol.-% carbon fiber</w:t>
            </w:r>
          </w:p>
        </w:tc>
      </w:tr>
      <w:tr w:rsidR="00A22083" w14:paraId="4BB56499" w14:textId="77777777" w:rsidTr="00CD4B2E">
        <w:tc>
          <w:tcPr>
            <w:tcW w:w="2642" w:type="dxa"/>
          </w:tcPr>
          <w:p w14:paraId="785A00DE" w14:textId="30BA4238" w:rsidR="00A22083" w:rsidRDefault="00A22083" w:rsidP="00F8260E">
            <w:r>
              <w:t>1</w:t>
            </w:r>
          </w:p>
        </w:tc>
        <w:tc>
          <w:tcPr>
            <w:tcW w:w="2642" w:type="dxa"/>
            <w:vAlign w:val="center"/>
          </w:tcPr>
          <w:p w14:paraId="2FE045C0" w14:textId="06AD53F7" w:rsidR="00A22083" w:rsidRDefault="00901EEF" w:rsidP="00CD4B2E">
            <w:pPr>
              <w:jc w:val="center"/>
            </w:pPr>
            <w:r>
              <w:t>13.02</w:t>
            </w:r>
          </w:p>
        </w:tc>
        <w:tc>
          <w:tcPr>
            <w:tcW w:w="2643" w:type="dxa"/>
            <w:vAlign w:val="center"/>
          </w:tcPr>
          <w:p w14:paraId="49E0AF64" w14:textId="384E0F42" w:rsidR="00A22083" w:rsidRDefault="00901EEF" w:rsidP="00CD4B2E">
            <w:pPr>
              <w:jc w:val="center"/>
            </w:pPr>
            <w:r>
              <w:t>92.65</w:t>
            </w:r>
          </w:p>
        </w:tc>
      </w:tr>
      <w:tr w:rsidR="00A22083" w14:paraId="28326786" w14:textId="77777777" w:rsidTr="00CD4B2E">
        <w:tc>
          <w:tcPr>
            <w:tcW w:w="2642" w:type="dxa"/>
          </w:tcPr>
          <w:p w14:paraId="19470F35" w14:textId="748B1D35" w:rsidR="00A22083" w:rsidRDefault="00A22083" w:rsidP="00F8260E">
            <w:r>
              <w:t>2</w:t>
            </w:r>
          </w:p>
        </w:tc>
        <w:tc>
          <w:tcPr>
            <w:tcW w:w="2642" w:type="dxa"/>
            <w:vAlign w:val="center"/>
          </w:tcPr>
          <w:p w14:paraId="561F2C69" w14:textId="7D077A9F" w:rsidR="00A22083" w:rsidRDefault="009F710B" w:rsidP="00CD4B2E">
            <w:pPr>
              <w:jc w:val="center"/>
            </w:pPr>
            <w:r>
              <w:t>12.80</w:t>
            </w:r>
          </w:p>
        </w:tc>
        <w:tc>
          <w:tcPr>
            <w:tcW w:w="2643" w:type="dxa"/>
            <w:vAlign w:val="center"/>
          </w:tcPr>
          <w:p w14:paraId="04F78EEA" w14:textId="39C2CC64" w:rsidR="00A22083" w:rsidRDefault="009F710B" w:rsidP="00CD4B2E">
            <w:pPr>
              <w:jc w:val="center"/>
            </w:pPr>
            <w:r>
              <w:t>94.43</w:t>
            </w:r>
          </w:p>
        </w:tc>
      </w:tr>
      <w:tr w:rsidR="00A22083" w14:paraId="00F3A3C3" w14:textId="77777777" w:rsidTr="00CD4B2E">
        <w:tc>
          <w:tcPr>
            <w:tcW w:w="2642" w:type="dxa"/>
          </w:tcPr>
          <w:p w14:paraId="59560D03" w14:textId="1DDE1B13" w:rsidR="00A22083" w:rsidRDefault="00A22083" w:rsidP="00F8260E">
            <w:r>
              <w:t>3</w:t>
            </w:r>
          </w:p>
        </w:tc>
        <w:tc>
          <w:tcPr>
            <w:tcW w:w="2642" w:type="dxa"/>
            <w:vAlign w:val="center"/>
          </w:tcPr>
          <w:p w14:paraId="553E069A" w14:textId="768965EC" w:rsidR="00A22083" w:rsidRDefault="008E11D7" w:rsidP="00CD4B2E">
            <w:pPr>
              <w:jc w:val="center"/>
            </w:pPr>
            <w:r>
              <w:t>14.92</w:t>
            </w:r>
          </w:p>
        </w:tc>
        <w:tc>
          <w:tcPr>
            <w:tcW w:w="2643" w:type="dxa"/>
            <w:vAlign w:val="center"/>
          </w:tcPr>
          <w:p w14:paraId="47902BF8" w14:textId="4519FD99" w:rsidR="00A22083" w:rsidRDefault="00F616B9" w:rsidP="00CD4B2E">
            <w:pPr>
              <w:jc w:val="center"/>
            </w:pPr>
            <w:r>
              <w:t>95.12</w:t>
            </w:r>
          </w:p>
        </w:tc>
      </w:tr>
      <w:tr w:rsidR="00A22083" w14:paraId="0AA1F9A3" w14:textId="77777777" w:rsidTr="00CD4B2E">
        <w:tc>
          <w:tcPr>
            <w:tcW w:w="2642" w:type="dxa"/>
          </w:tcPr>
          <w:p w14:paraId="53A4FE42" w14:textId="63CF69C0" w:rsidR="00A22083" w:rsidRDefault="00875B70" w:rsidP="00F8260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7BBB1964" w14:textId="4833C160" w:rsidR="00A22083" w:rsidRDefault="008E11D7" w:rsidP="00CD4B2E">
            <w:pPr>
              <w:jc w:val="center"/>
            </w:pPr>
            <w:r>
              <w:t>13.58</w:t>
            </w:r>
            <w:r w:rsidR="00690988">
              <w:t xml:space="preserve"> </w:t>
            </w:r>
            <w:r w:rsidR="00690988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1.17</w:t>
            </w:r>
          </w:p>
        </w:tc>
        <w:tc>
          <w:tcPr>
            <w:tcW w:w="2643" w:type="dxa"/>
            <w:vAlign w:val="center"/>
          </w:tcPr>
          <w:p w14:paraId="53CA155A" w14:textId="5DD13A33" w:rsidR="00A22083" w:rsidRDefault="00F616B9" w:rsidP="00CD4B2E">
            <w:pPr>
              <w:jc w:val="center"/>
            </w:pPr>
            <w:r>
              <w:t>94.07</w:t>
            </w:r>
            <w:r w:rsidR="00690988">
              <w:t xml:space="preserve"> </w:t>
            </w:r>
            <w:r w:rsidR="00690988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1.27</w:t>
            </w:r>
          </w:p>
        </w:tc>
      </w:tr>
      <w:tr w:rsidR="00A22083" w14:paraId="1F4CAB5F" w14:textId="77777777" w:rsidTr="00B020C2">
        <w:tc>
          <w:tcPr>
            <w:tcW w:w="7927" w:type="dxa"/>
            <w:gridSpan w:val="3"/>
            <w:vAlign w:val="center"/>
          </w:tcPr>
          <w:p w14:paraId="7EEB2DE5" w14:textId="71164046" w:rsidR="00A22083" w:rsidRPr="00D233ED" w:rsidRDefault="001223BB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reinforced with 3 vol.-% carbon fiber</w:t>
            </w:r>
          </w:p>
        </w:tc>
      </w:tr>
      <w:tr w:rsidR="00A22083" w14:paraId="3FC52B48" w14:textId="77777777" w:rsidTr="00CD4B2E">
        <w:tc>
          <w:tcPr>
            <w:tcW w:w="2642" w:type="dxa"/>
          </w:tcPr>
          <w:p w14:paraId="4136681B" w14:textId="59BCBCE5" w:rsidR="00A22083" w:rsidRDefault="00080617" w:rsidP="00F8260E">
            <w:r>
              <w:t>1</w:t>
            </w:r>
          </w:p>
        </w:tc>
        <w:tc>
          <w:tcPr>
            <w:tcW w:w="2642" w:type="dxa"/>
            <w:vAlign w:val="center"/>
          </w:tcPr>
          <w:p w14:paraId="5F449DD6" w14:textId="4852E6A6" w:rsidR="00A22083" w:rsidRDefault="00DF75D3" w:rsidP="00CD4B2E">
            <w:pPr>
              <w:jc w:val="center"/>
            </w:pPr>
            <w:r>
              <w:t>14.92</w:t>
            </w:r>
          </w:p>
        </w:tc>
        <w:tc>
          <w:tcPr>
            <w:tcW w:w="2643" w:type="dxa"/>
            <w:vAlign w:val="center"/>
          </w:tcPr>
          <w:p w14:paraId="66680643" w14:textId="2B590E39" w:rsidR="00A22083" w:rsidRDefault="000236B7" w:rsidP="00CD4B2E">
            <w:pPr>
              <w:jc w:val="center"/>
            </w:pPr>
            <w:r>
              <w:t>103.41</w:t>
            </w:r>
          </w:p>
        </w:tc>
      </w:tr>
      <w:tr w:rsidR="00A22083" w14:paraId="164DEE7F" w14:textId="77777777" w:rsidTr="00CD4B2E">
        <w:tc>
          <w:tcPr>
            <w:tcW w:w="2642" w:type="dxa"/>
          </w:tcPr>
          <w:p w14:paraId="53C27CDD" w14:textId="38A7869E" w:rsidR="00A22083" w:rsidRDefault="00080617" w:rsidP="00F8260E">
            <w:r>
              <w:t>2</w:t>
            </w:r>
          </w:p>
        </w:tc>
        <w:tc>
          <w:tcPr>
            <w:tcW w:w="2642" w:type="dxa"/>
            <w:vAlign w:val="center"/>
          </w:tcPr>
          <w:p w14:paraId="673D1F3F" w14:textId="61FA8216" w:rsidR="00A22083" w:rsidRDefault="00BB51B8" w:rsidP="00CD4B2E">
            <w:pPr>
              <w:jc w:val="center"/>
            </w:pPr>
            <w:r>
              <w:t>15.46</w:t>
            </w:r>
          </w:p>
        </w:tc>
        <w:tc>
          <w:tcPr>
            <w:tcW w:w="2643" w:type="dxa"/>
            <w:vAlign w:val="center"/>
          </w:tcPr>
          <w:p w14:paraId="2EE4B058" w14:textId="7D6BECED" w:rsidR="00A22083" w:rsidRDefault="000236B7" w:rsidP="00CD4B2E">
            <w:pPr>
              <w:jc w:val="center"/>
            </w:pPr>
            <w:r>
              <w:t>103.24</w:t>
            </w:r>
          </w:p>
        </w:tc>
      </w:tr>
      <w:tr w:rsidR="00080617" w14:paraId="03A74579" w14:textId="77777777" w:rsidTr="00CD4B2E">
        <w:tc>
          <w:tcPr>
            <w:tcW w:w="2642" w:type="dxa"/>
          </w:tcPr>
          <w:p w14:paraId="6ACD1B2D" w14:textId="0DE424AF" w:rsidR="00080617" w:rsidRDefault="00080617" w:rsidP="00F8260E">
            <w:r>
              <w:t>3</w:t>
            </w:r>
          </w:p>
        </w:tc>
        <w:tc>
          <w:tcPr>
            <w:tcW w:w="2642" w:type="dxa"/>
            <w:vAlign w:val="center"/>
          </w:tcPr>
          <w:p w14:paraId="59987220" w14:textId="6AB4DADE" w:rsidR="00080617" w:rsidRDefault="00956EC2" w:rsidP="00CD4B2E">
            <w:pPr>
              <w:jc w:val="center"/>
            </w:pPr>
            <w:r>
              <w:t>17.67</w:t>
            </w:r>
          </w:p>
        </w:tc>
        <w:tc>
          <w:tcPr>
            <w:tcW w:w="2643" w:type="dxa"/>
            <w:vAlign w:val="center"/>
          </w:tcPr>
          <w:p w14:paraId="485F1B4D" w14:textId="42783CAA" w:rsidR="00080617" w:rsidRDefault="000236B7" w:rsidP="00CD4B2E">
            <w:pPr>
              <w:jc w:val="center"/>
            </w:pPr>
            <w:r>
              <w:t>104.28</w:t>
            </w:r>
          </w:p>
        </w:tc>
      </w:tr>
      <w:tr w:rsidR="000236B7" w14:paraId="5107BEB7" w14:textId="77777777" w:rsidTr="00CD4B2E">
        <w:tc>
          <w:tcPr>
            <w:tcW w:w="2642" w:type="dxa"/>
          </w:tcPr>
          <w:p w14:paraId="6789E748" w14:textId="0DEE1141" w:rsidR="000236B7" w:rsidRDefault="000236B7" w:rsidP="00F8260E">
            <w:r>
              <w:t>4</w:t>
            </w:r>
          </w:p>
        </w:tc>
        <w:tc>
          <w:tcPr>
            <w:tcW w:w="2642" w:type="dxa"/>
            <w:vAlign w:val="center"/>
          </w:tcPr>
          <w:p w14:paraId="307AAE17" w14:textId="31E94E40" w:rsidR="000236B7" w:rsidRDefault="002456C7" w:rsidP="00CD4B2E">
            <w:pPr>
              <w:jc w:val="center"/>
            </w:pPr>
            <w:r>
              <w:t>11.48</w:t>
            </w:r>
          </w:p>
        </w:tc>
        <w:tc>
          <w:tcPr>
            <w:tcW w:w="2643" w:type="dxa"/>
            <w:vAlign w:val="center"/>
          </w:tcPr>
          <w:p w14:paraId="6D7588A3" w14:textId="2294FC07" w:rsidR="000236B7" w:rsidRDefault="000236B7" w:rsidP="00CD4B2E">
            <w:pPr>
              <w:jc w:val="center"/>
            </w:pPr>
            <w:r>
              <w:t>113.23</w:t>
            </w:r>
          </w:p>
        </w:tc>
      </w:tr>
      <w:tr w:rsidR="00080617" w14:paraId="7994BA51" w14:textId="77777777" w:rsidTr="00CD4B2E">
        <w:tc>
          <w:tcPr>
            <w:tcW w:w="2642" w:type="dxa"/>
          </w:tcPr>
          <w:p w14:paraId="15B7F565" w14:textId="729C5214" w:rsidR="00080617" w:rsidRDefault="00875B70" w:rsidP="00F8260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4D4DD345" w14:textId="5F4D9F5A" w:rsidR="00080617" w:rsidRDefault="00956EC2" w:rsidP="00CD4B2E">
            <w:pPr>
              <w:jc w:val="center"/>
            </w:pPr>
            <w:r>
              <w:t>14.88</w:t>
            </w:r>
            <w:r w:rsidR="00690988">
              <w:t xml:space="preserve"> </w:t>
            </w:r>
            <w:r w:rsidR="00690988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2.56</w:t>
            </w:r>
          </w:p>
        </w:tc>
        <w:tc>
          <w:tcPr>
            <w:tcW w:w="2643" w:type="dxa"/>
            <w:vAlign w:val="center"/>
          </w:tcPr>
          <w:p w14:paraId="3DAEE505" w14:textId="7FAC77FC" w:rsidR="00080617" w:rsidRDefault="002456C7" w:rsidP="00CD4B2E">
            <w:pPr>
              <w:jc w:val="center"/>
            </w:pPr>
            <w:r>
              <w:t>106.04</w:t>
            </w:r>
            <w:r w:rsidR="00690988">
              <w:t xml:space="preserve"> </w:t>
            </w:r>
            <w:r w:rsidR="00690988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4.81</w:t>
            </w:r>
          </w:p>
        </w:tc>
      </w:tr>
      <w:tr w:rsidR="00080617" w:rsidRPr="001223BB" w14:paraId="6F0F02F9" w14:textId="77777777" w:rsidTr="00B020C2">
        <w:tc>
          <w:tcPr>
            <w:tcW w:w="7927" w:type="dxa"/>
            <w:gridSpan w:val="3"/>
            <w:vAlign w:val="center"/>
          </w:tcPr>
          <w:p w14:paraId="4B7BFFBE" w14:textId="4AC9083B" w:rsidR="00080617" w:rsidRPr="00D233ED" w:rsidRDefault="001223BB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made from infill mortar</w:t>
            </w:r>
          </w:p>
        </w:tc>
      </w:tr>
      <w:tr w:rsidR="00080617" w14:paraId="4A97E513" w14:textId="77777777" w:rsidTr="00CD4B2E">
        <w:tc>
          <w:tcPr>
            <w:tcW w:w="2642" w:type="dxa"/>
          </w:tcPr>
          <w:p w14:paraId="2DB0AD19" w14:textId="03291D17" w:rsidR="00080617" w:rsidRDefault="00080617" w:rsidP="00F8260E">
            <w:r>
              <w:t>1</w:t>
            </w:r>
          </w:p>
        </w:tc>
        <w:tc>
          <w:tcPr>
            <w:tcW w:w="2642" w:type="dxa"/>
            <w:vAlign w:val="center"/>
          </w:tcPr>
          <w:p w14:paraId="6DED6DDF" w14:textId="55B1F70D" w:rsidR="00080617" w:rsidRDefault="00080617" w:rsidP="00CD4B2E">
            <w:pPr>
              <w:jc w:val="center"/>
            </w:pPr>
            <w:r>
              <w:t>5.74</w:t>
            </w:r>
          </w:p>
        </w:tc>
        <w:tc>
          <w:tcPr>
            <w:tcW w:w="2643" w:type="dxa"/>
            <w:vAlign w:val="center"/>
          </w:tcPr>
          <w:p w14:paraId="489D0364" w14:textId="412CE6F3" w:rsidR="00080617" w:rsidRDefault="00080617" w:rsidP="00CD4B2E">
            <w:pPr>
              <w:jc w:val="center"/>
            </w:pPr>
            <w:r>
              <w:t>10.73</w:t>
            </w:r>
          </w:p>
        </w:tc>
      </w:tr>
      <w:tr w:rsidR="00080617" w14:paraId="2B695686" w14:textId="77777777" w:rsidTr="00CD4B2E">
        <w:tc>
          <w:tcPr>
            <w:tcW w:w="2642" w:type="dxa"/>
          </w:tcPr>
          <w:p w14:paraId="10EBEF11" w14:textId="5B4DA444" w:rsidR="00080617" w:rsidRDefault="00080617" w:rsidP="00F8260E">
            <w:r>
              <w:t>2</w:t>
            </w:r>
          </w:p>
        </w:tc>
        <w:tc>
          <w:tcPr>
            <w:tcW w:w="2642" w:type="dxa"/>
            <w:vAlign w:val="center"/>
          </w:tcPr>
          <w:p w14:paraId="463F28E8" w14:textId="07CAE648" w:rsidR="00080617" w:rsidRDefault="00080617" w:rsidP="00CD4B2E">
            <w:pPr>
              <w:jc w:val="center"/>
            </w:pPr>
            <w:r>
              <w:t>4.13</w:t>
            </w:r>
          </w:p>
        </w:tc>
        <w:tc>
          <w:tcPr>
            <w:tcW w:w="2643" w:type="dxa"/>
            <w:vAlign w:val="center"/>
          </w:tcPr>
          <w:p w14:paraId="00111BEF" w14:textId="15686940" w:rsidR="00080617" w:rsidRDefault="00080617" w:rsidP="00CD4B2E">
            <w:pPr>
              <w:jc w:val="center"/>
            </w:pPr>
            <w:r>
              <w:t>9.12</w:t>
            </w:r>
          </w:p>
        </w:tc>
      </w:tr>
      <w:tr w:rsidR="00080617" w14:paraId="6BA44D4C" w14:textId="77777777" w:rsidTr="00CD4B2E">
        <w:tc>
          <w:tcPr>
            <w:tcW w:w="2642" w:type="dxa"/>
          </w:tcPr>
          <w:p w14:paraId="6975424D" w14:textId="4CA3A54A" w:rsidR="00080617" w:rsidRDefault="00080617" w:rsidP="00F8260E">
            <w:r>
              <w:t>3</w:t>
            </w:r>
          </w:p>
        </w:tc>
        <w:tc>
          <w:tcPr>
            <w:tcW w:w="2642" w:type="dxa"/>
            <w:vAlign w:val="center"/>
          </w:tcPr>
          <w:p w14:paraId="527D6754" w14:textId="7113F272" w:rsidR="00080617" w:rsidRDefault="00080617" w:rsidP="00CD4B2E">
            <w:pPr>
              <w:jc w:val="center"/>
            </w:pPr>
            <w:r>
              <w:t>5.09</w:t>
            </w:r>
          </w:p>
        </w:tc>
        <w:tc>
          <w:tcPr>
            <w:tcW w:w="2643" w:type="dxa"/>
            <w:vAlign w:val="center"/>
          </w:tcPr>
          <w:p w14:paraId="2FF1D5D0" w14:textId="3A4F77FF" w:rsidR="00080617" w:rsidRDefault="00080617" w:rsidP="00CD4B2E">
            <w:pPr>
              <w:jc w:val="center"/>
            </w:pPr>
            <w:r>
              <w:t>13.49</w:t>
            </w:r>
          </w:p>
        </w:tc>
      </w:tr>
      <w:tr w:rsidR="00080617" w14:paraId="27312E41" w14:textId="77777777" w:rsidTr="00CD4B2E">
        <w:tc>
          <w:tcPr>
            <w:tcW w:w="2642" w:type="dxa"/>
          </w:tcPr>
          <w:p w14:paraId="6EA290A2" w14:textId="24EFBE96" w:rsidR="00080617" w:rsidRDefault="00875B70" w:rsidP="00F8260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6D939B8C" w14:textId="6AAD6187" w:rsidR="00080617" w:rsidRDefault="00080617" w:rsidP="00CD4B2E">
            <w:pPr>
              <w:jc w:val="center"/>
            </w:pPr>
            <w:r>
              <w:t xml:space="preserve">4.99 </w:t>
            </w:r>
            <w:r>
              <w:rPr>
                <w:rFonts w:cstheme="minorHAnsi"/>
              </w:rPr>
              <w:t>±</w:t>
            </w:r>
            <w:r>
              <w:t xml:space="preserve"> 0.81</w:t>
            </w:r>
          </w:p>
        </w:tc>
        <w:tc>
          <w:tcPr>
            <w:tcW w:w="2643" w:type="dxa"/>
            <w:vAlign w:val="center"/>
          </w:tcPr>
          <w:p w14:paraId="52C33E13" w14:textId="5540216D" w:rsidR="00080617" w:rsidRDefault="00080617" w:rsidP="00CD4B2E">
            <w:pPr>
              <w:jc w:val="center"/>
            </w:pPr>
            <w:r>
              <w:t xml:space="preserve">11.11 </w:t>
            </w:r>
            <w:r>
              <w:rPr>
                <w:rFonts w:cstheme="minorHAnsi"/>
              </w:rPr>
              <w:t>± 2.21</w:t>
            </w:r>
          </w:p>
        </w:tc>
      </w:tr>
    </w:tbl>
    <w:p w14:paraId="04FCCC65" w14:textId="0EECD485" w:rsidR="00F8260E" w:rsidRDefault="00F8260E" w:rsidP="00052AC8">
      <w:pPr>
        <w:rPr>
          <w:lang w:eastAsia="en-US"/>
        </w:rPr>
      </w:pPr>
    </w:p>
    <w:p w14:paraId="2EA1A066" w14:textId="099337BC" w:rsidR="00862559" w:rsidRDefault="00862559">
      <w:pPr>
        <w:overflowPunct/>
        <w:autoSpaceDE/>
        <w:autoSpaceDN/>
        <w:adjustRightInd/>
        <w:spacing w:line="240" w:lineRule="auto"/>
        <w:textAlignment w:val="auto"/>
        <w:rPr>
          <w:lang w:eastAsia="en-US"/>
        </w:rPr>
      </w:pPr>
      <w:r>
        <w:rPr>
          <w:lang w:eastAsia="en-US"/>
        </w:rPr>
        <w:br w:type="page"/>
      </w:r>
    </w:p>
    <w:p w14:paraId="45B681F7" w14:textId="4014B894" w:rsidR="00862559" w:rsidRPr="00D233ED" w:rsidRDefault="00862559" w:rsidP="00862559">
      <w:pPr>
        <w:overflowPunct/>
        <w:autoSpaceDE/>
        <w:autoSpaceDN/>
        <w:adjustRightInd/>
        <w:spacing w:line="240" w:lineRule="auto"/>
        <w:textAlignment w:val="auto"/>
        <w:rPr>
          <w:noProof/>
          <w:sz w:val="28"/>
          <w:szCs w:val="28"/>
        </w:rPr>
      </w:pPr>
      <w:bookmarkStart w:id="2" w:name="_Ref86932319"/>
      <w:r w:rsidRPr="00D233ED">
        <w:rPr>
          <w:b/>
          <w:sz w:val="28"/>
          <w:szCs w:val="28"/>
        </w:rPr>
        <w:t xml:space="preserve">Table </w:t>
      </w:r>
      <w:r w:rsidRPr="00D233ED">
        <w:rPr>
          <w:b/>
          <w:sz w:val="28"/>
          <w:szCs w:val="28"/>
        </w:rPr>
        <w:fldChar w:fldCharType="begin"/>
      </w:r>
      <w:r w:rsidRPr="00D233ED">
        <w:rPr>
          <w:b/>
          <w:sz w:val="28"/>
          <w:szCs w:val="28"/>
        </w:rPr>
        <w:instrText xml:space="preserve"> SEQ Table \* ARABIC </w:instrText>
      </w:r>
      <w:r w:rsidRPr="00D233ED">
        <w:rPr>
          <w:b/>
          <w:sz w:val="28"/>
          <w:szCs w:val="28"/>
        </w:rPr>
        <w:fldChar w:fldCharType="separate"/>
      </w:r>
      <w:r w:rsidR="00155665" w:rsidRPr="00D233ED">
        <w:rPr>
          <w:b/>
          <w:noProof/>
          <w:sz w:val="28"/>
          <w:szCs w:val="28"/>
        </w:rPr>
        <w:t>2</w:t>
      </w:r>
      <w:r w:rsidRPr="00D233ED">
        <w:rPr>
          <w:b/>
          <w:sz w:val="28"/>
          <w:szCs w:val="28"/>
        </w:rPr>
        <w:fldChar w:fldCharType="end"/>
      </w:r>
      <w:bookmarkEnd w:id="2"/>
      <w:r w:rsidRPr="00D233ED">
        <w:rPr>
          <w:b/>
          <w:sz w:val="28"/>
          <w:szCs w:val="28"/>
        </w:rPr>
        <w:t>:</w:t>
      </w:r>
      <w:r w:rsidRPr="00D233ED">
        <w:rPr>
          <w:sz w:val="28"/>
          <w:szCs w:val="28"/>
        </w:rPr>
        <w:t xml:space="preserve"> </w:t>
      </w:r>
      <w:r w:rsidR="00A92143">
        <w:rPr>
          <w:sz w:val="28"/>
          <w:szCs w:val="28"/>
        </w:rPr>
        <w:t>P</w:t>
      </w:r>
      <w:r w:rsidR="008E11D7" w:rsidRPr="00D233ED">
        <w:rPr>
          <w:sz w:val="28"/>
          <w:szCs w:val="28"/>
        </w:rPr>
        <w:t>roperties</w:t>
      </w:r>
      <w:r w:rsidR="00155665" w:rsidRPr="00D233ED">
        <w:rPr>
          <w:sz w:val="28"/>
          <w:szCs w:val="28"/>
        </w:rPr>
        <w:t xml:space="preserve"> of monolithic cylinders</w:t>
      </w:r>
      <w:r w:rsidR="008E11D7" w:rsidRPr="00D233ED">
        <w:rPr>
          <w:sz w:val="28"/>
          <w:szCs w:val="28"/>
        </w:rPr>
        <w:t xml:space="preserve"> under compressive load.</w:t>
      </w:r>
    </w:p>
    <w:tbl>
      <w:tblPr>
        <w:tblStyle w:val="TableGrid"/>
        <w:tblW w:w="7932" w:type="dxa"/>
        <w:tblLook w:val="04A0" w:firstRow="1" w:lastRow="0" w:firstColumn="1" w:lastColumn="0" w:noHBand="0" w:noVBand="1"/>
      </w:tblPr>
      <w:tblGrid>
        <w:gridCol w:w="2641"/>
        <w:gridCol w:w="2632"/>
        <w:gridCol w:w="2659"/>
      </w:tblGrid>
      <w:tr w:rsidR="001223BB" w14:paraId="0409AFA7" w14:textId="03C1ECBF" w:rsidTr="00CD4B2E">
        <w:tc>
          <w:tcPr>
            <w:tcW w:w="2641" w:type="dxa"/>
          </w:tcPr>
          <w:p w14:paraId="05A4C3DD" w14:textId="77777777" w:rsidR="001223BB" w:rsidRDefault="001223BB" w:rsidP="00896CD9"/>
        </w:tc>
        <w:tc>
          <w:tcPr>
            <w:tcW w:w="2632" w:type="dxa"/>
            <w:vAlign w:val="center"/>
          </w:tcPr>
          <w:p w14:paraId="1CFAB4AD" w14:textId="200F61DA" w:rsidR="001223BB" w:rsidRPr="00D233ED" w:rsidRDefault="001223BB" w:rsidP="00CD4B2E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Young’s Modulus</w:t>
            </w:r>
          </w:p>
          <w:p w14:paraId="58F21DF3" w14:textId="77777777" w:rsidR="001223BB" w:rsidRPr="00D233ED" w:rsidRDefault="001223BB" w:rsidP="00CD4B2E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[</w:t>
            </w:r>
            <w:proofErr w:type="spellStart"/>
            <w:r w:rsidRPr="00D233ED">
              <w:rPr>
                <w:b/>
                <w:sz w:val="26"/>
                <w:szCs w:val="26"/>
              </w:rPr>
              <w:t>GPa</w:t>
            </w:r>
            <w:proofErr w:type="spellEnd"/>
            <w:r w:rsidRPr="00D233ED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2659" w:type="dxa"/>
            <w:vAlign w:val="center"/>
          </w:tcPr>
          <w:p w14:paraId="5B73C998" w14:textId="0AAC3DB8" w:rsidR="001223BB" w:rsidRPr="00D233ED" w:rsidRDefault="001223BB" w:rsidP="00CD4B2E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Compressive strength [N/mm</w:t>
            </w:r>
            <w:r w:rsidRPr="00D233ED">
              <w:rPr>
                <w:b/>
                <w:sz w:val="26"/>
                <w:szCs w:val="26"/>
                <w:vertAlign w:val="superscript"/>
              </w:rPr>
              <w:t>2</w:t>
            </w:r>
            <w:r w:rsidRPr="00D233ED">
              <w:rPr>
                <w:b/>
                <w:sz w:val="26"/>
                <w:szCs w:val="26"/>
              </w:rPr>
              <w:t>]</w:t>
            </w:r>
          </w:p>
        </w:tc>
      </w:tr>
      <w:tr w:rsidR="001223BB" w14:paraId="7466F3A7" w14:textId="4B8DC078" w:rsidTr="00B020C2">
        <w:tc>
          <w:tcPr>
            <w:tcW w:w="7932" w:type="dxa"/>
            <w:gridSpan w:val="3"/>
            <w:vAlign w:val="center"/>
          </w:tcPr>
          <w:p w14:paraId="4CBB1392" w14:textId="1154763C" w:rsidR="001223BB" w:rsidRPr="00D233ED" w:rsidRDefault="00CD4B2E" w:rsidP="00B020C2">
            <w:pPr>
              <w:jc w:val="center"/>
              <w:rPr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Unreinforced specimens</w:t>
            </w:r>
          </w:p>
        </w:tc>
      </w:tr>
      <w:tr w:rsidR="001223BB" w14:paraId="5892E9CE" w14:textId="4208F45A" w:rsidTr="001223BB">
        <w:tc>
          <w:tcPr>
            <w:tcW w:w="2641" w:type="dxa"/>
          </w:tcPr>
          <w:p w14:paraId="2C9E4BDA" w14:textId="77777777" w:rsidR="001223BB" w:rsidRDefault="001223BB" w:rsidP="00896CD9">
            <w:r>
              <w:t>1</w:t>
            </w:r>
          </w:p>
        </w:tc>
        <w:tc>
          <w:tcPr>
            <w:tcW w:w="2632" w:type="dxa"/>
            <w:vAlign w:val="center"/>
          </w:tcPr>
          <w:p w14:paraId="4FD0B041" w14:textId="1143596F" w:rsidR="001223BB" w:rsidRDefault="001223BB" w:rsidP="008E11D7">
            <w:pPr>
              <w:jc w:val="center"/>
            </w:pPr>
            <w:r>
              <w:t>31.67</w:t>
            </w:r>
          </w:p>
        </w:tc>
        <w:tc>
          <w:tcPr>
            <w:tcW w:w="2659" w:type="dxa"/>
            <w:vAlign w:val="center"/>
          </w:tcPr>
          <w:p w14:paraId="14068116" w14:textId="0F371230" w:rsidR="001223BB" w:rsidRDefault="001223BB" w:rsidP="008E11D7">
            <w:pPr>
              <w:jc w:val="center"/>
            </w:pPr>
            <w:r>
              <w:t>99.3</w:t>
            </w:r>
          </w:p>
        </w:tc>
      </w:tr>
      <w:tr w:rsidR="001223BB" w14:paraId="2DC45459" w14:textId="5A7A6FC8" w:rsidTr="001223BB">
        <w:tc>
          <w:tcPr>
            <w:tcW w:w="2641" w:type="dxa"/>
          </w:tcPr>
          <w:p w14:paraId="17206240" w14:textId="77777777" w:rsidR="001223BB" w:rsidRDefault="001223BB" w:rsidP="00896CD9">
            <w:r>
              <w:t>2</w:t>
            </w:r>
          </w:p>
        </w:tc>
        <w:tc>
          <w:tcPr>
            <w:tcW w:w="2632" w:type="dxa"/>
            <w:vAlign w:val="center"/>
          </w:tcPr>
          <w:p w14:paraId="5065DFA1" w14:textId="4B4502FF" w:rsidR="001223BB" w:rsidRDefault="001223BB" w:rsidP="008E11D7">
            <w:pPr>
              <w:jc w:val="center"/>
            </w:pPr>
            <w:r>
              <w:t>29.57</w:t>
            </w:r>
          </w:p>
        </w:tc>
        <w:tc>
          <w:tcPr>
            <w:tcW w:w="2659" w:type="dxa"/>
            <w:vAlign w:val="center"/>
          </w:tcPr>
          <w:p w14:paraId="6F410E09" w14:textId="366EDAA6" w:rsidR="001223BB" w:rsidRDefault="001223BB" w:rsidP="008E11D7">
            <w:pPr>
              <w:jc w:val="center"/>
            </w:pPr>
            <w:r>
              <w:t>106.9</w:t>
            </w:r>
          </w:p>
        </w:tc>
      </w:tr>
      <w:tr w:rsidR="001223BB" w14:paraId="2E08C41C" w14:textId="14F0FF2C" w:rsidTr="001223BB">
        <w:tc>
          <w:tcPr>
            <w:tcW w:w="2641" w:type="dxa"/>
          </w:tcPr>
          <w:p w14:paraId="5FE4B585" w14:textId="77777777" w:rsidR="001223BB" w:rsidRDefault="001223BB" w:rsidP="00896CD9">
            <w:r>
              <w:t>3</w:t>
            </w:r>
          </w:p>
        </w:tc>
        <w:tc>
          <w:tcPr>
            <w:tcW w:w="2632" w:type="dxa"/>
            <w:vAlign w:val="center"/>
          </w:tcPr>
          <w:p w14:paraId="64148B54" w14:textId="52024146" w:rsidR="001223BB" w:rsidRDefault="001223BB" w:rsidP="008E11D7">
            <w:pPr>
              <w:jc w:val="center"/>
            </w:pPr>
            <w:r>
              <w:t>30.03</w:t>
            </w:r>
          </w:p>
        </w:tc>
        <w:tc>
          <w:tcPr>
            <w:tcW w:w="2659" w:type="dxa"/>
            <w:vAlign w:val="center"/>
          </w:tcPr>
          <w:p w14:paraId="0331F175" w14:textId="34F9278A" w:rsidR="001223BB" w:rsidRDefault="001223BB" w:rsidP="008E11D7">
            <w:pPr>
              <w:jc w:val="center"/>
            </w:pPr>
            <w:r>
              <w:t>106.1</w:t>
            </w:r>
          </w:p>
        </w:tc>
      </w:tr>
      <w:tr w:rsidR="001223BB" w14:paraId="72D7AE10" w14:textId="6E956154" w:rsidTr="001223BB">
        <w:tc>
          <w:tcPr>
            <w:tcW w:w="2641" w:type="dxa"/>
          </w:tcPr>
          <w:p w14:paraId="21583F44" w14:textId="438049B8" w:rsidR="001223BB" w:rsidRDefault="00875B70" w:rsidP="00896CD9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32" w:type="dxa"/>
            <w:vAlign w:val="center"/>
          </w:tcPr>
          <w:p w14:paraId="517FDD0F" w14:textId="49121D12" w:rsidR="001223BB" w:rsidRDefault="001223BB" w:rsidP="008E11D7">
            <w:pPr>
              <w:jc w:val="center"/>
            </w:pPr>
            <w:r>
              <w:t xml:space="preserve">30.42 </w:t>
            </w:r>
            <w:r>
              <w:rPr>
                <w:rFonts w:cstheme="minorHAnsi"/>
              </w:rPr>
              <w:t>± 1.10</w:t>
            </w:r>
          </w:p>
        </w:tc>
        <w:tc>
          <w:tcPr>
            <w:tcW w:w="2659" w:type="dxa"/>
            <w:vAlign w:val="center"/>
          </w:tcPr>
          <w:p w14:paraId="31505B9F" w14:textId="3150527B" w:rsidR="001223BB" w:rsidRDefault="001223BB" w:rsidP="008E11D7">
            <w:pPr>
              <w:jc w:val="center"/>
            </w:pPr>
            <w:r>
              <w:t xml:space="preserve">104.13 </w:t>
            </w:r>
            <w:r>
              <w:rPr>
                <w:rFonts w:cstheme="minorHAnsi"/>
              </w:rPr>
              <w:t>± 4.18</w:t>
            </w:r>
          </w:p>
        </w:tc>
      </w:tr>
      <w:tr w:rsidR="00CD4B2E" w14:paraId="6EFF14FF" w14:textId="370634FA" w:rsidTr="00B020C2">
        <w:tc>
          <w:tcPr>
            <w:tcW w:w="7932" w:type="dxa"/>
            <w:gridSpan w:val="3"/>
            <w:vAlign w:val="center"/>
          </w:tcPr>
          <w:p w14:paraId="72D34FC6" w14:textId="563BB5CE" w:rsidR="00CD4B2E" w:rsidRPr="00D233ED" w:rsidRDefault="00CD4B2E" w:rsidP="00B020C2">
            <w:pPr>
              <w:jc w:val="center"/>
              <w:rPr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reinforced with 1 vol.-% carbon fiber</w:t>
            </w:r>
          </w:p>
        </w:tc>
      </w:tr>
      <w:tr w:rsidR="00CD4B2E" w14:paraId="76F6C940" w14:textId="05F52713" w:rsidTr="001223BB">
        <w:tc>
          <w:tcPr>
            <w:tcW w:w="2641" w:type="dxa"/>
          </w:tcPr>
          <w:p w14:paraId="4AD57345" w14:textId="77777777" w:rsidR="00CD4B2E" w:rsidRDefault="00CD4B2E" w:rsidP="00CD4B2E">
            <w:r>
              <w:t>1</w:t>
            </w:r>
          </w:p>
        </w:tc>
        <w:tc>
          <w:tcPr>
            <w:tcW w:w="2632" w:type="dxa"/>
            <w:vAlign w:val="center"/>
          </w:tcPr>
          <w:p w14:paraId="79B408FC" w14:textId="3180320C" w:rsidR="00CD4B2E" w:rsidRDefault="00CD4B2E" w:rsidP="00CD4B2E">
            <w:pPr>
              <w:jc w:val="center"/>
            </w:pPr>
            <w:r>
              <w:t>42.37</w:t>
            </w:r>
          </w:p>
        </w:tc>
        <w:tc>
          <w:tcPr>
            <w:tcW w:w="2659" w:type="dxa"/>
            <w:vAlign w:val="center"/>
          </w:tcPr>
          <w:p w14:paraId="0AC9B378" w14:textId="2A543765" w:rsidR="00CD4B2E" w:rsidRDefault="00CD4B2E" w:rsidP="00CD4B2E">
            <w:pPr>
              <w:jc w:val="center"/>
            </w:pPr>
            <w:r>
              <w:t>107.1</w:t>
            </w:r>
          </w:p>
        </w:tc>
      </w:tr>
      <w:tr w:rsidR="00CD4B2E" w14:paraId="7BA74381" w14:textId="024B9BDD" w:rsidTr="001223BB">
        <w:tc>
          <w:tcPr>
            <w:tcW w:w="2641" w:type="dxa"/>
          </w:tcPr>
          <w:p w14:paraId="7493811A" w14:textId="77777777" w:rsidR="00CD4B2E" w:rsidRDefault="00CD4B2E" w:rsidP="00CD4B2E">
            <w:r>
              <w:t>2</w:t>
            </w:r>
          </w:p>
        </w:tc>
        <w:tc>
          <w:tcPr>
            <w:tcW w:w="2632" w:type="dxa"/>
            <w:vAlign w:val="center"/>
          </w:tcPr>
          <w:p w14:paraId="59CCAF2A" w14:textId="416C7F13" w:rsidR="00CD4B2E" w:rsidRDefault="00CD4B2E" w:rsidP="00CD4B2E">
            <w:pPr>
              <w:jc w:val="center"/>
            </w:pPr>
            <w:r>
              <w:t>49.68</w:t>
            </w:r>
          </w:p>
        </w:tc>
        <w:tc>
          <w:tcPr>
            <w:tcW w:w="2659" w:type="dxa"/>
            <w:vAlign w:val="center"/>
          </w:tcPr>
          <w:p w14:paraId="1C68CDAE" w14:textId="7D5E5056" w:rsidR="00CD4B2E" w:rsidRDefault="00CD4B2E" w:rsidP="00CD4B2E">
            <w:pPr>
              <w:jc w:val="center"/>
            </w:pPr>
            <w:r>
              <w:t>122.5</w:t>
            </w:r>
          </w:p>
        </w:tc>
      </w:tr>
      <w:tr w:rsidR="00CD4B2E" w14:paraId="6CD06F18" w14:textId="0B392F2C" w:rsidTr="001223BB">
        <w:tc>
          <w:tcPr>
            <w:tcW w:w="2641" w:type="dxa"/>
          </w:tcPr>
          <w:p w14:paraId="5AD5AE03" w14:textId="77777777" w:rsidR="00CD4B2E" w:rsidRDefault="00CD4B2E" w:rsidP="00CD4B2E">
            <w:r>
              <w:t>3</w:t>
            </w:r>
          </w:p>
        </w:tc>
        <w:tc>
          <w:tcPr>
            <w:tcW w:w="2632" w:type="dxa"/>
            <w:vAlign w:val="center"/>
          </w:tcPr>
          <w:p w14:paraId="5281968F" w14:textId="254ACC16" w:rsidR="00CD4B2E" w:rsidRDefault="00CD4B2E" w:rsidP="00CD4B2E">
            <w:pPr>
              <w:jc w:val="center"/>
            </w:pPr>
            <w:r>
              <w:t>34.02</w:t>
            </w:r>
          </w:p>
        </w:tc>
        <w:tc>
          <w:tcPr>
            <w:tcW w:w="2659" w:type="dxa"/>
            <w:vAlign w:val="center"/>
          </w:tcPr>
          <w:p w14:paraId="5079D440" w14:textId="192756B5" w:rsidR="00CD4B2E" w:rsidRDefault="00CD4B2E" w:rsidP="00CD4B2E">
            <w:pPr>
              <w:jc w:val="center"/>
            </w:pPr>
            <w:r>
              <w:t>121.3</w:t>
            </w:r>
          </w:p>
        </w:tc>
      </w:tr>
      <w:tr w:rsidR="00CD4B2E" w14:paraId="7649ADBC" w14:textId="69796867" w:rsidTr="001223BB">
        <w:tc>
          <w:tcPr>
            <w:tcW w:w="2641" w:type="dxa"/>
          </w:tcPr>
          <w:p w14:paraId="1342CF60" w14:textId="576BF50D" w:rsidR="00CD4B2E" w:rsidRDefault="00875B70" w:rsidP="00CD4B2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32" w:type="dxa"/>
            <w:vAlign w:val="center"/>
          </w:tcPr>
          <w:p w14:paraId="051A5FD5" w14:textId="5C2B9F08" w:rsidR="00CD4B2E" w:rsidRDefault="00CD4B2E" w:rsidP="00CD4B2E">
            <w:pPr>
              <w:jc w:val="center"/>
            </w:pPr>
            <w:r>
              <w:t xml:space="preserve">42.03 </w:t>
            </w:r>
            <w:r>
              <w:rPr>
                <w:rFonts w:cstheme="minorHAnsi"/>
              </w:rPr>
              <w:t>± 7.84</w:t>
            </w:r>
          </w:p>
        </w:tc>
        <w:tc>
          <w:tcPr>
            <w:tcW w:w="2659" w:type="dxa"/>
            <w:vAlign w:val="center"/>
          </w:tcPr>
          <w:p w14:paraId="5FDB2C91" w14:textId="02EE741F" w:rsidR="00CD4B2E" w:rsidRDefault="00CD4B2E" w:rsidP="00CD4B2E">
            <w:pPr>
              <w:jc w:val="center"/>
            </w:pPr>
            <w:r>
              <w:t xml:space="preserve">116.97 </w:t>
            </w:r>
            <w:r>
              <w:rPr>
                <w:rFonts w:cstheme="minorHAnsi"/>
              </w:rPr>
              <w:t>± 8.57</w:t>
            </w:r>
          </w:p>
        </w:tc>
      </w:tr>
      <w:tr w:rsidR="00CD4B2E" w14:paraId="6B09C9DF" w14:textId="36D14326" w:rsidTr="00B020C2">
        <w:tc>
          <w:tcPr>
            <w:tcW w:w="7932" w:type="dxa"/>
            <w:gridSpan w:val="3"/>
            <w:vAlign w:val="center"/>
          </w:tcPr>
          <w:p w14:paraId="064C8B1C" w14:textId="724BECF4" w:rsidR="00CD4B2E" w:rsidRPr="00D233ED" w:rsidRDefault="00CD4B2E" w:rsidP="00B020C2">
            <w:pPr>
              <w:jc w:val="center"/>
              <w:rPr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reinforced with 2 vol.-% carbon fiber</w:t>
            </w:r>
          </w:p>
        </w:tc>
      </w:tr>
      <w:tr w:rsidR="00CD4B2E" w14:paraId="212DD507" w14:textId="38B2D552" w:rsidTr="001223BB">
        <w:tc>
          <w:tcPr>
            <w:tcW w:w="2641" w:type="dxa"/>
          </w:tcPr>
          <w:p w14:paraId="71925D41" w14:textId="77777777" w:rsidR="00CD4B2E" w:rsidRDefault="00CD4B2E" w:rsidP="00CD4B2E">
            <w:r>
              <w:t>1</w:t>
            </w:r>
          </w:p>
        </w:tc>
        <w:tc>
          <w:tcPr>
            <w:tcW w:w="2632" w:type="dxa"/>
            <w:vAlign w:val="center"/>
          </w:tcPr>
          <w:p w14:paraId="17108086" w14:textId="2B64EB38" w:rsidR="00CD4B2E" w:rsidRDefault="00CD4B2E" w:rsidP="00CD4B2E">
            <w:pPr>
              <w:jc w:val="center"/>
            </w:pPr>
            <w:r>
              <w:t>23.97</w:t>
            </w:r>
          </w:p>
        </w:tc>
        <w:tc>
          <w:tcPr>
            <w:tcW w:w="2659" w:type="dxa"/>
            <w:vAlign w:val="center"/>
          </w:tcPr>
          <w:p w14:paraId="6F1F5C89" w14:textId="03C7BAE1" w:rsidR="00CD4B2E" w:rsidRDefault="00CD4B2E" w:rsidP="00CD4B2E">
            <w:pPr>
              <w:jc w:val="center"/>
            </w:pPr>
            <w:r>
              <w:t>125.4</w:t>
            </w:r>
          </w:p>
        </w:tc>
      </w:tr>
      <w:tr w:rsidR="00CD4B2E" w14:paraId="5CC498BC" w14:textId="21FE0A60" w:rsidTr="001223BB">
        <w:tc>
          <w:tcPr>
            <w:tcW w:w="2641" w:type="dxa"/>
          </w:tcPr>
          <w:p w14:paraId="76523EB0" w14:textId="77777777" w:rsidR="00CD4B2E" w:rsidRDefault="00CD4B2E" w:rsidP="00CD4B2E">
            <w:r>
              <w:t>2</w:t>
            </w:r>
          </w:p>
        </w:tc>
        <w:tc>
          <w:tcPr>
            <w:tcW w:w="2632" w:type="dxa"/>
            <w:vAlign w:val="center"/>
          </w:tcPr>
          <w:p w14:paraId="4C3BDB46" w14:textId="703E0C79" w:rsidR="00CD4B2E" w:rsidRDefault="00CD4B2E" w:rsidP="00CD4B2E">
            <w:pPr>
              <w:jc w:val="center"/>
            </w:pPr>
            <w:r>
              <w:t>24.75</w:t>
            </w:r>
          </w:p>
        </w:tc>
        <w:tc>
          <w:tcPr>
            <w:tcW w:w="2659" w:type="dxa"/>
            <w:vAlign w:val="center"/>
          </w:tcPr>
          <w:p w14:paraId="2F57F7A7" w14:textId="3EAE14B3" w:rsidR="00CD4B2E" w:rsidRDefault="00CD4B2E" w:rsidP="00CD4B2E">
            <w:pPr>
              <w:jc w:val="center"/>
            </w:pPr>
            <w:r>
              <w:t>95.8</w:t>
            </w:r>
          </w:p>
        </w:tc>
      </w:tr>
      <w:tr w:rsidR="00CD4B2E" w14:paraId="63697140" w14:textId="2D6EE1F9" w:rsidTr="001223BB">
        <w:tc>
          <w:tcPr>
            <w:tcW w:w="2641" w:type="dxa"/>
          </w:tcPr>
          <w:p w14:paraId="7D2440AE" w14:textId="77777777" w:rsidR="00CD4B2E" w:rsidRDefault="00CD4B2E" w:rsidP="00CD4B2E">
            <w:r>
              <w:t>3</w:t>
            </w:r>
          </w:p>
        </w:tc>
        <w:tc>
          <w:tcPr>
            <w:tcW w:w="2632" w:type="dxa"/>
            <w:vAlign w:val="center"/>
          </w:tcPr>
          <w:p w14:paraId="72D251FD" w14:textId="0CBE5306" w:rsidR="00CD4B2E" w:rsidRDefault="00CD4B2E" w:rsidP="00CD4B2E">
            <w:pPr>
              <w:jc w:val="center"/>
            </w:pPr>
            <w:r>
              <w:t>36.79</w:t>
            </w:r>
          </w:p>
        </w:tc>
        <w:tc>
          <w:tcPr>
            <w:tcW w:w="2659" w:type="dxa"/>
            <w:vAlign w:val="center"/>
          </w:tcPr>
          <w:p w14:paraId="09A03DA4" w14:textId="1C4CCE96" w:rsidR="00CD4B2E" w:rsidRDefault="00CD4B2E" w:rsidP="00CD4B2E">
            <w:pPr>
              <w:jc w:val="center"/>
            </w:pPr>
            <w:r>
              <w:t>102.3</w:t>
            </w:r>
          </w:p>
        </w:tc>
      </w:tr>
      <w:tr w:rsidR="00CD4B2E" w14:paraId="784BE208" w14:textId="51E7CC40" w:rsidTr="001223BB">
        <w:tc>
          <w:tcPr>
            <w:tcW w:w="2641" w:type="dxa"/>
          </w:tcPr>
          <w:p w14:paraId="5F2A98B0" w14:textId="402B8286" w:rsidR="00CD4B2E" w:rsidRDefault="00875B70" w:rsidP="00CD4B2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32" w:type="dxa"/>
            <w:vAlign w:val="center"/>
          </w:tcPr>
          <w:p w14:paraId="00307C1F" w14:textId="624DEF4C" w:rsidR="00CD4B2E" w:rsidRDefault="00CD4B2E" w:rsidP="00CD4B2E">
            <w:pPr>
              <w:jc w:val="center"/>
            </w:pPr>
            <w:r>
              <w:t xml:space="preserve">28.51 </w:t>
            </w:r>
            <w:r>
              <w:rPr>
                <w:rFonts w:cstheme="minorHAnsi"/>
              </w:rPr>
              <w:t>± 7.19</w:t>
            </w:r>
          </w:p>
        </w:tc>
        <w:tc>
          <w:tcPr>
            <w:tcW w:w="2659" w:type="dxa"/>
            <w:vAlign w:val="center"/>
          </w:tcPr>
          <w:p w14:paraId="5F165F1E" w14:textId="583E5597" w:rsidR="00CD4B2E" w:rsidRDefault="00CD4B2E" w:rsidP="00CD4B2E">
            <w:pPr>
              <w:jc w:val="center"/>
            </w:pPr>
            <w:r>
              <w:t xml:space="preserve">107.81 </w:t>
            </w:r>
            <w:r>
              <w:rPr>
                <w:rFonts w:cstheme="minorHAnsi"/>
              </w:rPr>
              <w:t>± 15.58</w:t>
            </w:r>
          </w:p>
        </w:tc>
      </w:tr>
      <w:tr w:rsidR="00CD4B2E" w14:paraId="1EE44368" w14:textId="6E899B24" w:rsidTr="00B020C2">
        <w:tc>
          <w:tcPr>
            <w:tcW w:w="7932" w:type="dxa"/>
            <w:gridSpan w:val="3"/>
            <w:vAlign w:val="center"/>
          </w:tcPr>
          <w:p w14:paraId="7A722318" w14:textId="1D806DEE" w:rsidR="00CD4B2E" w:rsidRPr="00D233ED" w:rsidRDefault="00CD4B2E" w:rsidP="00B020C2">
            <w:pPr>
              <w:jc w:val="center"/>
              <w:rPr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Specimens reinforced with 3 vol.-% carbon fiber</w:t>
            </w:r>
          </w:p>
        </w:tc>
      </w:tr>
      <w:tr w:rsidR="00CD4B2E" w14:paraId="0FB8F774" w14:textId="31580A40" w:rsidTr="001223BB">
        <w:tc>
          <w:tcPr>
            <w:tcW w:w="2641" w:type="dxa"/>
          </w:tcPr>
          <w:p w14:paraId="35FAAA13" w14:textId="77777777" w:rsidR="00CD4B2E" w:rsidRDefault="00CD4B2E" w:rsidP="00CD4B2E">
            <w:r>
              <w:t>1</w:t>
            </w:r>
          </w:p>
        </w:tc>
        <w:tc>
          <w:tcPr>
            <w:tcW w:w="2632" w:type="dxa"/>
            <w:vAlign w:val="center"/>
          </w:tcPr>
          <w:p w14:paraId="6C5B64B4" w14:textId="25422ECF" w:rsidR="00CD4B2E" w:rsidRDefault="00CD4B2E" w:rsidP="00CD4B2E">
            <w:pPr>
              <w:jc w:val="center"/>
            </w:pPr>
            <w:r>
              <w:t>27.04</w:t>
            </w:r>
          </w:p>
        </w:tc>
        <w:tc>
          <w:tcPr>
            <w:tcW w:w="2659" w:type="dxa"/>
            <w:vAlign w:val="center"/>
          </w:tcPr>
          <w:p w14:paraId="09334A60" w14:textId="6C9CC07A" w:rsidR="00CD4B2E" w:rsidRDefault="00CD4B2E" w:rsidP="00CD4B2E">
            <w:pPr>
              <w:jc w:val="center"/>
            </w:pPr>
            <w:r>
              <w:t>123.7</w:t>
            </w:r>
          </w:p>
        </w:tc>
      </w:tr>
      <w:tr w:rsidR="00CD4B2E" w14:paraId="3AF92DBF" w14:textId="79235AAC" w:rsidTr="001223BB">
        <w:tc>
          <w:tcPr>
            <w:tcW w:w="2641" w:type="dxa"/>
          </w:tcPr>
          <w:p w14:paraId="45F9E7EB" w14:textId="77777777" w:rsidR="00CD4B2E" w:rsidRDefault="00CD4B2E" w:rsidP="00CD4B2E">
            <w:r>
              <w:t>2</w:t>
            </w:r>
          </w:p>
        </w:tc>
        <w:tc>
          <w:tcPr>
            <w:tcW w:w="2632" w:type="dxa"/>
            <w:vAlign w:val="center"/>
          </w:tcPr>
          <w:p w14:paraId="1F4306DA" w14:textId="5670F06D" w:rsidR="00CD4B2E" w:rsidRDefault="00CD4B2E" w:rsidP="00CD4B2E">
            <w:pPr>
              <w:jc w:val="center"/>
            </w:pPr>
            <w:r>
              <w:t>22.82</w:t>
            </w:r>
          </w:p>
        </w:tc>
        <w:tc>
          <w:tcPr>
            <w:tcW w:w="2659" w:type="dxa"/>
            <w:vAlign w:val="center"/>
          </w:tcPr>
          <w:p w14:paraId="696AA2EC" w14:textId="1E3DBF6F" w:rsidR="00CD4B2E" w:rsidRDefault="00CD4B2E" w:rsidP="00CD4B2E">
            <w:pPr>
              <w:jc w:val="center"/>
            </w:pPr>
            <w:r>
              <w:t>133.3</w:t>
            </w:r>
          </w:p>
        </w:tc>
      </w:tr>
      <w:tr w:rsidR="00CD4B2E" w14:paraId="7BDA1F73" w14:textId="15C0AA84" w:rsidTr="001223BB">
        <w:tc>
          <w:tcPr>
            <w:tcW w:w="2641" w:type="dxa"/>
          </w:tcPr>
          <w:p w14:paraId="045CD574" w14:textId="77777777" w:rsidR="00CD4B2E" w:rsidRDefault="00CD4B2E" w:rsidP="00CD4B2E">
            <w:r>
              <w:t>3</w:t>
            </w:r>
          </w:p>
        </w:tc>
        <w:tc>
          <w:tcPr>
            <w:tcW w:w="2632" w:type="dxa"/>
            <w:vAlign w:val="center"/>
          </w:tcPr>
          <w:p w14:paraId="7875672E" w14:textId="3269D310" w:rsidR="00CD4B2E" w:rsidRDefault="00CD4B2E" w:rsidP="00CD4B2E">
            <w:pPr>
              <w:jc w:val="center"/>
            </w:pPr>
            <w:r>
              <w:t>23.08</w:t>
            </w:r>
          </w:p>
        </w:tc>
        <w:tc>
          <w:tcPr>
            <w:tcW w:w="2659" w:type="dxa"/>
            <w:vAlign w:val="center"/>
          </w:tcPr>
          <w:p w14:paraId="4B0437B6" w14:textId="249DF695" w:rsidR="00CD4B2E" w:rsidRDefault="00CD4B2E" w:rsidP="00CD4B2E">
            <w:pPr>
              <w:jc w:val="center"/>
            </w:pPr>
            <w:r>
              <w:t>136.3</w:t>
            </w:r>
          </w:p>
        </w:tc>
      </w:tr>
      <w:tr w:rsidR="00CD4B2E" w14:paraId="399F1183" w14:textId="7434E59E" w:rsidTr="001223BB">
        <w:tc>
          <w:tcPr>
            <w:tcW w:w="2641" w:type="dxa"/>
          </w:tcPr>
          <w:p w14:paraId="79F572EA" w14:textId="6C410977" w:rsidR="00CD4B2E" w:rsidRDefault="00875B70" w:rsidP="00CD4B2E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32" w:type="dxa"/>
            <w:vAlign w:val="center"/>
          </w:tcPr>
          <w:p w14:paraId="584669D3" w14:textId="59022A56" w:rsidR="00CD4B2E" w:rsidRDefault="00CD4B2E" w:rsidP="00CD4B2E">
            <w:pPr>
              <w:jc w:val="center"/>
            </w:pPr>
            <w:r>
              <w:t xml:space="preserve">24.32 </w:t>
            </w:r>
            <w:r>
              <w:rPr>
                <w:rFonts w:cstheme="minorHAnsi"/>
              </w:rPr>
              <w:t>± 2.36</w:t>
            </w:r>
          </w:p>
        </w:tc>
        <w:tc>
          <w:tcPr>
            <w:tcW w:w="2659" w:type="dxa"/>
            <w:vAlign w:val="center"/>
          </w:tcPr>
          <w:p w14:paraId="2056B65F" w14:textId="161A1ECC" w:rsidR="00CD4B2E" w:rsidRDefault="00CD4B2E" w:rsidP="00CD4B2E">
            <w:pPr>
              <w:jc w:val="center"/>
            </w:pPr>
            <w:r>
              <w:t xml:space="preserve">131.11 </w:t>
            </w:r>
            <w:r>
              <w:rPr>
                <w:rFonts w:cstheme="minorHAnsi"/>
              </w:rPr>
              <w:t>± 6.59</w:t>
            </w:r>
          </w:p>
        </w:tc>
      </w:tr>
    </w:tbl>
    <w:p w14:paraId="3AABFEBB" w14:textId="1B6BD324" w:rsidR="00155665" w:rsidRDefault="00155665">
      <w:pPr>
        <w:overflowPunct/>
        <w:autoSpaceDE/>
        <w:autoSpaceDN/>
        <w:adjustRightInd/>
        <w:spacing w:line="240" w:lineRule="auto"/>
        <w:textAlignment w:val="auto"/>
        <w:rPr>
          <w:lang w:eastAsia="en-US"/>
        </w:rPr>
      </w:pPr>
    </w:p>
    <w:p w14:paraId="128FCB2C" w14:textId="31720837" w:rsidR="00155665" w:rsidRDefault="00155665">
      <w:pPr>
        <w:overflowPunct/>
        <w:autoSpaceDE/>
        <w:autoSpaceDN/>
        <w:adjustRightInd/>
        <w:spacing w:line="240" w:lineRule="auto"/>
        <w:textAlignment w:val="auto"/>
        <w:rPr>
          <w:lang w:eastAsia="en-US"/>
        </w:rPr>
      </w:pPr>
      <w:r>
        <w:rPr>
          <w:lang w:eastAsia="en-US"/>
        </w:rPr>
        <w:br w:type="page"/>
      </w:r>
    </w:p>
    <w:p w14:paraId="7EB1E66A" w14:textId="77777777" w:rsidR="00155665" w:rsidRDefault="00155665">
      <w:pPr>
        <w:overflowPunct/>
        <w:autoSpaceDE/>
        <w:autoSpaceDN/>
        <w:adjustRightInd/>
        <w:spacing w:line="240" w:lineRule="auto"/>
        <w:textAlignment w:val="auto"/>
        <w:rPr>
          <w:lang w:eastAsia="en-US"/>
        </w:rPr>
      </w:pPr>
    </w:p>
    <w:p w14:paraId="2533CA64" w14:textId="7BF547C9" w:rsidR="00155665" w:rsidRPr="00D233ED" w:rsidRDefault="00155665" w:rsidP="00B020C2">
      <w:pPr>
        <w:overflowPunct/>
        <w:autoSpaceDE/>
        <w:autoSpaceDN/>
        <w:adjustRightInd/>
        <w:spacing w:line="240" w:lineRule="auto"/>
        <w:textAlignment w:val="auto"/>
        <w:rPr>
          <w:bCs/>
          <w:sz w:val="28"/>
          <w:szCs w:val="28"/>
        </w:rPr>
      </w:pPr>
      <w:bookmarkStart w:id="3" w:name="_Ref86949152"/>
      <w:r w:rsidRPr="00D233ED">
        <w:rPr>
          <w:b/>
          <w:sz w:val="28"/>
          <w:szCs w:val="28"/>
        </w:rPr>
        <w:t xml:space="preserve">Table </w:t>
      </w:r>
      <w:r w:rsidRPr="00D233ED">
        <w:rPr>
          <w:b/>
          <w:sz w:val="28"/>
          <w:szCs w:val="28"/>
        </w:rPr>
        <w:fldChar w:fldCharType="begin"/>
      </w:r>
      <w:r w:rsidRPr="00D233ED">
        <w:rPr>
          <w:b/>
          <w:sz w:val="28"/>
          <w:szCs w:val="28"/>
        </w:rPr>
        <w:instrText xml:space="preserve"> SEQ Table \* ARABIC </w:instrText>
      </w:r>
      <w:r w:rsidRPr="00D233ED">
        <w:rPr>
          <w:b/>
          <w:sz w:val="28"/>
          <w:szCs w:val="28"/>
        </w:rPr>
        <w:fldChar w:fldCharType="separate"/>
      </w:r>
      <w:r w:rsidRPr="00D233ED">
        <w:rPr>
          <w:b/>
          <w:sz w:val="28"/>
          <w:szCs w:val="28"/>
        </w:rPr>
        <w:t>3</w:t>
      </w:r>
      <w:r w:rsidRPr="00D233ED">
        <w:rPr>
          <w:b/>
          <w:sz w:val="28"/>
          <w:szCs w:val="28"/>
        </w:rPr>
        <w:fldChar w:fldCharType="end"/>
      </w:r>
      <w:bookmarkEnd w:id="3"/>
      <w:r w:rsidRPr="00D233ED">
        <w:rPr>
          <w:b/>
          <w:sz w:val="28"/>
          <w:szCs w:val="28"/>
        </w:rPr>
        <w:t>:</w:t>
      </w:r>
      <w:r w:rsidR="00B020C2" w:rsidRPr="00D233ED">
        <w:rPr>
          <w:b/>
          <w:sz w:val="28"/>
          <w:szCs w:val="28"/>
        </w:rPr>
        <w:t xml:space="preserve"> </w:t>
      </w:r>
      <w:r w:rsidR="00A92143">
        <w:rPr>
          <w:bCs/>
          <w:sz w:val="28"/>
          <w:szCs w:val="28"/>
        </w:rPr>
        <w:t>P</w:t>
      </w:r>
      <w:r w:rsidR="00B020C2" w:rsidRPr="00D233ED">
        <w:rPr>
          <w:bCs/>
          <w:sz w:val="28"/>
          <w:szCs w:val="28"/>
        </w:rPr>
        <w:t>roperties of multicomponent prisms encased by composite material reinforced with 2 vol.-% of carbon fibers</w:t>
      </w:r>
      <w:r w:rsidR="001F0510" w:rsidRPr="00D233ED">
        <w:rPr>
          <w:bCs/>
          <w:sz w:val="28"/>
          <w:szCs w:val="28"/>
        </w:rPr>
        <w:t xml:space="preserve"> under flexural load</w:t>
      </w:r>
      <w:r w:rsidR="00B020C2" w:rsidRPr="00D233ED">
        <w:rPr>
          <w:bCs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2643"/>
      </w:tblGrid>
      <w:tr w:rsidR="00155665" w14:paraId="43F54373" w14:textId="77777777" w:rsidTr="004E66CD">
        <w:tc>
          <w:tcPr>
            <w:tcW w:w="2642" w:type="dxa"/>
          </w:tcPr>
          <w:p w14:paraId="6F937229" w14:textId="77777777" w:rsidR="00155665" w:rsidRPr="00D233ED" w:rsidRDefault="00155665" w:rsidP="004E66CD">
            <w:pPr>
              <w:rPr>
                <w:sz w:val="26"/>
                <w:szCs w:val="26"/>
              </w:rPr>
            </w:pPr>
          </w:p>
        </w:tc>
        <w:tc>
          <w:tcPr>
            <w:tcW w:w="2642" w:type="dxa"/>
            <w:vAlign w:val="center"/>
          </w:tcPr>
          <w:p w14:paraId="068F7B52" w14:textId="77777777" w:rsidR="00155665" w:rsidRPr="00D233ED" w:rsidRDefault="00155665" w:rsidP="004E66CD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Young’s Modulus</w:t>
            </w:r>
          </w:p>
          <w:p w14:paraId="497AA5F8" w14:textId="77777777" w:rsidR="00155665" w:rsidRPr="00D233ED" w:rsidRDefault="00155665" w:rsidP="004E66CD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[</w:t>
            </w:r>
            <w:proofErr w:type="spellStart"/>
            <w:r w:rsidRPr="00D233ED">
              <w:rPr>
                <w:b/>
                <w:sz w:val="26"/>
                <w:szCs w:val="26"/>
              </w:rPr>
              <w:t>GPa</w:t>
            </w:r>
            <w:proofErr w:type="spellEnd"/>
            <w:r w:rsidRPr="00D233ED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2643" w:type="dxa"/>
            <w:vAlign w:val="center"/>
          </w:tcPr>
          <w:p w14:paraId="013E093E" w14:textId="77777777" w:rsidR="00155665" w:rsidRPr="00D233ED" w:rsidRDefault="00155665" w:rsidP="004E66CD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Flexural strength [N/mm</w:t>
            </w:r>
            <w:r w:rsidRPr="00D233ED">
              <w:rPr>
                <w:b/>
                <w:sz w:val="26"/>
                <w:szCs w:val="26"/>
                <w:vertAlign w:val="superscript"/>
              </w:rPr>
              <w:t>2</w:t>
            </w:r>
            <w:r w:rsidRPr="00D233ED">
              <w:rPr>
                <w:b/>
                <w:sz w:val="26"/>
                <w:szCs w:val="26"/>
              </w:rPr>
              <w:t>]</w:t>
            </w:r>
          </w:p>
        </w:tc>
      </w:tr>
      <w:tr w:rsidR="00155665" w14:paraId="5683AEAE" w14:textId="77777777" w:rsidTr="00B020C2">
        <w:tc>
          <w:tcPr>
            <w:tcW w:w="7927" w:type="dxa"/>
            <w:gridSpan w:val="3"/>
            <w:vAlign w:val="center"/>
          </w:tcPr>
          <w:p w14:paraId="332967E6" w14:textId="2919F3C6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15 mm pocket depth</w:t>
            </w:r>
          </w:p>
        </w:tc>
      </w:tr>
      <w:tr w:rsidR="00155665" w14:paraId="3CD3CBA1" w14:textId="77777777" w:rsidTr="004E66CD">
        <w:tc>
          <w:tcPr>
            <w:tcW w:w="2642" w:type="dxa"/>
          </w:tcPr>
          <w:p w14:paraId="14D13808" w14:textId="77777777" w:rsidR="00155665" w:rsidRDefault="00155665" w:rsidP="004E66CD">
            <w:r>
              <w:t>1</w:t>
            </w:r>
          </w:p>
        </w:tc>
        <w:tc>
          <w:tcPr>
            <w:tcW w:w="2642" w:type="dxa"/>
            <w:vAlign w:val="center"/>
          </w:tcPr>
          <w:p w14:paraId="395F572F" w14:textId="20C58768" w:rsidR="00155665" w:rsidRDefault="005711CF" w:rsidP="004E66CD">
            <w:pPr>
              <w:jc w:val="center"/>
            </w:pPr>
            <w:r>
              <w:t>12.96</w:t>
            </w:r>
          </w:p>
        </w:tc>
        <w:tc>
          <w:tcPr>
            <w:tcW w:w="2643" w:type="dxa"/>
            <w:vAlign w:val="center"/>
          </w:tcPr>
          <w:p w14:paraId="19A07C78" w14:textId="6FBB15BF" w:rsidR="00155665" w:rsidRDefault="000C2056" w:rsidP="004E66CD">
            <w:pPr>
              <w:jc w:val="center"/>
            </w:pPr>
            <w:r>
              <w:t>79.50</w:t>
            </w:r>
          </w:p>
        </w:tc>
      </w:tr>
      <w:tr w:rsidR="00155665" w14:paraId="4D8E32F1" w14:textId="77777777" w:rsidTr="004E66CD">
        <w:tc>
          <w:tcPr>
            <w:tcW w:w="2642" w:type="dxa"/>
          </w:tcPr>
          <w:p w14:paraId="2437B6A2" w14:textId="77777777" w:rsidR="00155665" w:rsidRDefault="00155665" w:rsidP="004E66CD">
            <w:r>
              <w:t>2</w:t>
            </w:r>
          </w:p>
        </w:tc>
        <w:tc>
          <w:tcPr>
            <w:tcW w:w="2642" w:type="dxa"/>
            <w:vAlign w:val="center"/>
          </w:tcPr>
          <w:p w14:paraId="086621D9" w14:textId="1318462A" w:rsidR="00155665" w:rsidRDefault="005711CF" w:rsidP="004E66CD">
            <w:pPr>
              <w:jc w:val="center"/>
            </w:pPr>
            <w:r>
              <w:t>12.69</w:t>
            </w:r>
          </w:p>
        </w:tc>
        <w:tc>
          <w:tcPr>
            <w:tcW w:w="2643" w:type="dxa"/>
            <w:vAlign w:val="center"/>
          </w:tcPr>
          <w:p w14:paraId="512D2FC3" w14:textId="1479DA92" w:rsidR="00155665" w:rsidRDefault="000C2056" w:rsidP="004E66CD">
            <w:pPr>
              <w:jc w:val="center"/>
            </w:pPr>
            <w:r>
              <w:t>73.89</w:t>
            </w:r>
          </w:p>
        </w:tc>
      </w:tr>
      <w:tr w:rsidR="00155665" w14:paraId="147EFC25" w14:textId="77777777" w:rsidTr="004E66CD">
        <w:tc>
          <w:tcPr>
            <w:tcW w:w="2642" w:type="dxa"/>
          </w:tcPr>
          <w:p w14:paraId="63451EFE" w14:textId="77777777" w:rsidR="00155665" w:rsidRDefault="00155665" w:rsidP="004E66CD">
            <w:r>
              <w:t>3</w:t>
            </w:r>
          </w:p>
        </w:tc>
        <w:tc>
          <w:tcPr>
            <w:tcW w:w="2642" w:type="dxa"/>
            <w:vAlign w:val="center"/>
          </w:tcPr>
          <w:p w14:paraId="6DC2CF23" w14:textId="05803F87" w:rsidR="00155665" w:rsidRDefault="005711CF" w:rsidP="004E66CD">
            <w:pPr>
              <w:jc w:val="center"/>
            </w:pPr>
            <w:r>
              <w:t>11.01</w:t>
            </w:r>
          </w:p>
        </w:tc>
        <w:tc>
          <w:tcPr>
            <w:tcW w:w="2643" w:type="dxa"/>
            <w:vAlign w:val="center"/>
          </w:tcPr>
          <w:p w14:paraId="65915BE3" w14:textId="7A16A517" w:rsidR="00155665" w:rsidRDefault="000C2056" w:rsidP="004E66CD">
            <w:pPr>
              <w:jc w:val="center"/>
            </w:pPr>
            <w:r>
              <w:t>79.71</w:t>
            </w:r>
          </w:p>
        </w:tc>
      </w:tr>
      <w:tr w:rsidR="00155665" w14:paraId="2E950071" w14:textId="77777777" w:rsidTr="004E66CD">
        <w:tc>
          <w:tcPr>
            <w:tcW w:w="2642" w:type="dxa"/>
          </w:tcPr>
          <w:p w14:paraId="669BC166" w14:textId="7EBE9A6C" w:rsidR="00155665" w:rsidRDefault="00875B70" w:rsidP="004E66CD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00575B79" w14:textId="594351A5" w:rsidR="00155665" w:rsidRDefault="00155665" w:rsidP="004E66CD">
            <w:pPr>
              <w:jc w:val="center"/>
            </w:pPr>
            <w:r>
              <w:t>1</w:t>
            </w:r>
            <w:r w:rsidR="005711CF">
              <w:t>2</w:t>
            </w:r>
            <w:r>
              <w:t>.</w:t>
            </w:r>
            <w:r w:rsidR="005711CF">
              <w:t>22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5711CF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="005711CF">
              <w:rPr>
                <w:rFonts w:cstheme="minorHAnsi"/>
              </w:rPr>
              <w:t>06</w:t>
            </w:r>
          </w:p>
        </w:tc>
        <w:tc>
          <w:tcPr>
            <w:tcW w:w="2643" w:type="dxa"/>
            <w:vAlign w:val="center"/>
          </w:tcPr>
          <w:p w14:paraId="325CD646" w14:textId="067BECBD" w:rsidR="00155665" w:rsidRDefault="000C2056" w:rsidP="004E66CD">
            <w:pPr>
              <w:jc w:val="center"/>
            </w:pPr>
            <w:r>
              <w:t>77.70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3</w:t>
            </w:r>
            <w:r w:rsidR="00155665">
              <w:rPr>
                <w:rFonts w:cstheme="minorHAnsi"/>
              </w:rPr>
              <w:t>.</w:t>
            </w:r>
            <w:r>
              <w:rPr>
                <w:rFonts w:cstheme="minorHAnsi"/>
              </w:rPr>
              <w:t>30</w:t>
            </w:r>
          </w:p>
        </w:tc>
      </w:tr>
      <w:tr w:rsidR="00155665" w14:paraId="72C21A9D" w14:textId="77777777" w:rsidTr="00B020C2">
        <w:tc>
          <w:tcPr>
            <w:tcW w:w="7927" w:type="dxa"/>
            <w:gridSpan w:val="3"/>
            <w:vAlign w:val="center"/>
          </w:tcPr>
          <w:p w14:paraId="253EBC14" w14:textId="7EBCB7A6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20 mm pocket depth</w:t>
            </w:r>
          </w:p>
        </w:tc>
      </w:tr>
      <w:tr w:rsidR="00155665" w14:paraId="633982DC" w14:textId="77777777" w:rsidTr="004E66CD">
        <w:tc>
          <w:tcPr>
            <w:tcW w:w="2642" w:type="dxa"/>
          </w:tcPr>
          <w:p w14:paraId="1B83E097" w14:textId="77777777" w:rsidR="00155665" w:rsidRDefault="00155665" w:rsidP="004E66CD">
            <w:r>
              <w:t>1</w:t>
            </w:r>
          </w:p>
        </w:tc>
        <w:tc>
          <w:tcPr>
            <w:tcW w:w="2642" w:type="dxa"/>
            <w:vAlign w:val="center"/>
          </w:tcPr>
          <w:p w14:paraId="2D4BB588" w14:textId="31F1EBEA" w:rsidR="00155665" w:rsidRDefault="005164B3" w:rsidP="004E66CD">
            <w:pPr>
              <w:jc w:val="center"/>
            </w:pPr>
            <w:r>
              <w:t>11.87</w:t>
            </w:r>
          </w:p>
        </w:tc>
        <w:tc>
          <w:tcPr>
            <w:tcW w:w="2643" w:type="dxa"/>
            <w:vAlign w:val="center"/>
          </w:tcPr>
          <w:p w14:paraId="4C7FF07B" w14:textId="0B75D599" w:rsidR="00155665" w:rsidRDefault="000C2056" w:rsidP="004E66CD">
            <w:pPr>
              <w:jc w:val="center"/>
            </w:pPr>
            <w:r>
              <w:t>67.97</w:t>
            </w:r>
          </w:p>
        </w:tc>
      </w:tr>
      <w:tr w:rsidR="00155665" w14:paraId="3831B705" w14:textId="77777777" w:rsidTr="004E66CD">
        <w:tc>
          <w:tcPr>
            <w:tcW w:w="2642" w:type="dxa"/>
          </w:tcPr>
          <w:p w14:paraId="305E2C81" w14:textId="77777777" w:rsidR="00155665" w:rsidRDefault="00155665" w:rsidP="004E66CD">
            <w:r>
              <w:t>2</w:t>
            </w:r>
          </w:p>
        </w:tc>
        <w:tc>
          <w:tcPr>
            <w:tcW w:w="2642" w:type="dxa"/>
            <w:vAlign w:val="center"/>
          </w:tcPr>
          <w:p w14:paraId="27DE3100" w14:textId="33B2B604" w:rsidR="00155665" w:rsidRDefault="005164B3" w:rsidP="004E66CD">
            <w:pPr>
              <w:jc w:val="center"/>
            </w:pPr>
            <w:r>
              <w:t>10.92</w:t>
            </w:r>
          </w:p>
        </w:tc>
        <w:tc>
          <w:tcPr>
            <w:tcW w:w="2643" w:type="dxa"/>
            <w:vAlign w:val="center"/>
          </w:tcPr>
          <w:p w14:paraId="120A8234" w14:textId="5CD33B09" w:rsidR="00155665" w:rsidRDefault="000C2056" w:rsidP="004E66CD">
            <w:pPr>
              <w:jc w:val="center"/>
            </w:pPr>
            <w:r>
              <w:t>67.97</w:t>
            </w:r>
          </w:p>
        </w:tc>
      </w:tr>
      <w:tr w:rsidR="00155665" w14:paraId="158A80CD" w14:textId="77777777" w:rsidTr="004E66CD">
        <w:tc>
          <w:tcPr>
            <w:tcW w:w="2642" w:type="dxa"/>
          </w:tcPr>
          <w:p w14:paraId="66470225" w14:textId="77777777" w:rsidR="00155665" w:rsidRDefault="00155665" w:rsidP="004E66CD">
            <w:r>
              <w:t>3</w:t>
            </w:r>
          </w:p>
        </w:tc>
        <w:tc>
          <w:tcPr>
            <w:tcW w:w="2642" w:type="dxa"/>
            <w:vAlign w:val="center"/>
          </w:tcPr>
          <w:p w14:paraId="4D2A42A5" w14:textId="1E33DC25" w:rsidR="00155665" w:rsidRDefault="009010BB" w:rsidP="004E66CD">
            <w:pPr>
              <w:jc w:val="center"/>
            </w:pPr>
            <w:r>
              <w:t>8.03</w:t>
            </w:r>
          </w:p>
        </w:tc>
        <w:tc>
          <w:tcPr>
            <w:tcW w:w="2643" w:type="dxa"/>
            <w:vAlign w:val="center"/>
          </w:tcPr>
          <w:p w14:paraId="694BA1C9" w14:textId="5CAEA63F" w:rsidR="00155665" w:rsidRDefault="000C2056" w:rsidP="004E66CD">
            <w:pPr>
              <w:jc w:val="center"/>
            </w:pPr>
            <w:r>
              <w:t>69.40</w:t>
            </w:r>
          </w:p>
        </w:tc>
      </w:tr>
      <w:tr w:rsidR="00155665" w14:paraId="7D07BF0C" w14:textId="77777777" w:rsidTr="004E66CD">
        <w:tc>
          <w:tcPr>
            <w:tcW w:w="2642" w:type="dxa"/>
          </w:tcPr>
          <w:p w14:paraId="7D7BF7B5" w14:textId="0C532AA8" w:rsidR="00155665" w:rsidRDefault="00875B70" w:rsidP="004E66CD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17DAE6A6" w14:textId="2E7E3EE5" w:rsidR="00155665" w:rsidRDefault="00155665" w:rsidP="004E66CD">
            <w:pPr>
              <w:jc w:val="center"/>
            </w:pPr>
            <w:r>
              <w:t>1</w:t>
            </w:r>
            <w:r w:rsidR="009010BB">
              <w:t>0</w:t>
            </w:r>
            <w:r>
              <w:t>.</w:t>
            </w:r>
            <w:r w:rsidR="009010BB">
              <w:t>27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9010BB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="009010BB">
              <w:rPr>
                <w:rFonts w:cstheme="minorHAnsi"/>
              </w:rPr>
              <w:t>00</w:t>
            </w:r>
          </w:p>
        </w:tc>
        <w:tc>
          <w:tcPr>
            <w:tcW w:w="2643" w:type="dxa"/>
            <w:vAlign w:val="center"/>
          </w:tcPr>
          <w:p w14:paraId="43CF2693" w14:textId="4140B824" w:rsidR="00155665" w:rsidRDefault="000C2056" w:rsidP="004E66CD">
            <w:pPr>
              <w:jc w:val="center"/>
            </w:pPr>
            <w:r>
              <w:t>68.40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0.87</w:t>
            </w:r>
          </w:p>
        </w:tc>
      </w:tr>
      <w:tr w:rsidR="00155665" w14:paraId="06893190" w14:textId="77777777" w:rsidTr="00B020C2">
        <w:tc>
          <w:tcPr>
            <w:tcW w:w="7927" w:type="dxa"/>
            <w:gridSpan w:val="3"/>
            <w:vAlign w:val="center"/>
          </w:tcPr>
          <w:p w14:paraId="2D3933E9" w14:textId="595D5E27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30 mm pocket depth</w:t>
            </w:r>
          </w:p>
        </w:tc>
      </w:tr>
      <w:tr w:rsidR="00122A7F" w14:paraId="0BE6BD43" w14:textId="77777777" w:rsidTr="004E66CD">
        <w:tc>
          <w:tcPr>
            <w:tcW w:w="2642" w:type="dxa"/>
          </w:tcPr>
          <w:p w14:paraId="583F1277" w14:textId="77777777" w:rsidR="00122A7F" w:rsidRDefault="00122A7F" w:rsidP="00122A7F">
            <w:r>
              <w:t>1</w:t>
            </w:r>
          </w:p>
        </w:tc>
        <w:tc>
          <w:tcPr>
            <w:tcW w:w="2642" w:type="dxa"/>
            <w:vAlign w:val="center"/>
          </w:tcPr>
          <w:p w14:paraId="06B43F11" w14:textId="0A49AFA4" w:rsidR="00122A7F" w:rsidRDefault="00122A7F" w:rsidP="00122A7F">
            <w:pPr>
              <w:jc w:val="center"/>
            </w:pPr>
            <w:r>
              <w:t>14.34</w:t>
            </w:r>
          </w:p>
        </w:tc>
        <w:tc>
          <w:tcPr>
            <w:tcW w:w="2643" w:type="dxa"/>
            <w:vAlign w:val="center"/>
          </w:tcPr>
          <w:p w14:paraId="4BE42EDD" w14:textId="47E3E07F" w:rsidR="00122A7F" w:rsidRDefault="00122A7F" w:rsidP="00122A7F">
            <w:pPr>
              <w:jc w:val="center"/>
            </w:pPr>
            <w:r>
              <w:t>61.46</w:t>
            </w:r>
          </w:p>
        </w:tc>
      </w:tr>
      <w:tr w:rsidR="00122A7F" w14:paraId="36A1475C" w14:textId="77777777" w:rsidTr="004E66CD">
        <w:tc>
          <w:tcPr>
            <w:tcW w:w="2642" w:type="dxa"/>
          </w:tcPr>
          <w:p w14:paraId="2DF7792D" w14:textId="77777777" w:rsidR="00122A7F" w:rsidRDefault="00122A7F" w:rsidP="00122A7F">
            <w:r>
              <w:t>2</w:t>
            </w:r>
          </w:p>
        </w:tc>
        <w:tc>
          <w:tcPr>
            <w:tcW w:w="2642" w:type="dxa"/>
            <w:vAlign w:val="center"/>
          </w:tcPr>
          <w:p w14:paraId="09F071EB" w14:textId="0C2851A4" w:rsidR="00122A7F" w:rsidRDefault="00122A7F" w:rsidP="00122A7F">
            <w:pPr>
              <w:jc w:val="center"/>
            </w:pPr>
            <w:r>
              <w:t>15.59</w:t>
            </w:r>
          </w:p>
        </w:tc>
        <w:tc>
          <w:tcPr>
            <w:tcW w:w="2643" w:type="dxa"/>
            <w:vAlign w:val="center"/>
          </w:tcPr>
          <w:p w14:paraId="684EEB2F" w14:textId="01D0AA78" w:rsidR="00122A7F" w:rsidRDefault="00122A7F" w:rsidP="00122A7F">
            <w:pPr>
              <w:jc w:val="center"/>
            </w:pPr>
            <w:r>
              <w:t>71.53</w:t>
            </w:r>
          </w:p>
        </w:tc>
      </w:tr>
      <w:tr w:rsidR="00122A7F" w14:paraId="2F7699B6" w14:textId="77777777" w:rsidTr="004E66CD">
        <w:tc>
          <w:tcPr>
            <w:tcW w:w="2642" w:type="dxa"/>
          </w:tcPr>
          <w:p w14:paraId="643B73BB" w14:textId="77777777" w:rsidR="00122A7F" w:rsidRDefault="00122A7F" w:rsidP="00122A7F">
            <w:r>
              <w:t>3</w:t>
            </w:r>
          </w:p>
        </w:tc>
        <w:tc>
          <w:tcPr>
            <w:tcW w:w="2642" w:type="dxa"/>
            <w:vAlign w:val="center"/>
          </w:tcPr>
          <w:p w14:paraId="57D3A892" w14:textId="3D285F50" w:rsidR="00122A7F" w:rsidRDefault="00122A7F" w:rsidP="00122A7F">
            <w:pPr>
              <w:jc w:val="center"/>
            </w:pPr>
            <w:r>
              <w:t>13.21</w:t>
            </w:r>
          </w:p>
        </w:tc>
        <w:tc>
          <w:tcPr>
            <w:tcW w:w="2643" w:type="dxa"/>
            <w:vAlign w:val="center"/>
          </w:tcPr>
          <w:p w14:paraId="6DF6C87F" w14:textId="50DD4FDD" w:rsidR="00122A7F" w:rsidRDefault="00122A7F" w:rsidP="00122A7F">
            <w:pPr>
              <w:jc w:val="center"/>
            </w:pPr>
            <w:r>
              <w:t>55.47</w:t>
            </w:r>
          </w:p>
        </w:tc>
      </w:tr>
      <w:tr w:rsidR="00122A7F" w14:paraId="311B857E" w14:textId="77777777" w:rsidTr="004E66CD">
        <w:tc>
          <w:tcPr>
            <w:tcW w:w="2642" w:type="dxa"/>
          </w:tcPr>
          <w:p w14:paraId="73F3B268" w14:textId="0090B13F" w:rsidR="00122A7F" w:rsidRDefault="00122A7F" w:rsidP="00122A7F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67103112" w14:textId="1FEFB932" w:rsidR="00122A7F" w:rsidRDefault="00122A7F" w:rsidP="00122A7F">
            <w:pPr>
              <w:jc w:val="center"/>
            </w:pPr>
            <w:r>
              <w:t xml:space="preserve">14.38 </w:t>
            </w:r>
            <w:r>
              <w:rPr>
                <w:rFonts w:cstheme="minorHAnsi"/>
              </w:rPr>
              <w:t>± 1.19</w:t>
            </w:r>
          </w:p>
        </w:tc>
        <w:tc>
          <w:tcPr>
            <w:tcW w:w="2643" w:type="dxa"/>
            <w:vAlign w:val="center"/>
          </w:tcPr>
          <w:p w14:paraId="733771F4" w14:textId="08EA1818" w:rsidR="00122A7F" w:rsidRDefault="00122A7F" w:rsidP="00122A7F">
            <w:pPr>
              <w:jc w:val="center"/>
            </w:pPr>
            <w:r>
              <w:t xml:space="preserve">62.82 </w:t>
            </w:r>
            <w:r>
              <w:rPr>
                <w:rFonts w:cstheme="minorHAnsi"/>
              </w:rPr>
              <w:t>± 8.11</w:t>
            </w:r>
          </w:p>
        </w:tc>
      </w:tr>
      <w:tr w:rsidR="00155665" w14:paraId="44D544BE" w14:textId="77777777" w:rsidTr="00B020C2">
        <w:tc>
          <w:tcPr>
            <w:tcW w:w="7927" w:type="dxa"/>
            <w:gridSpan w:val="3"/>
            <w:vAlign w:val="center"/>
          </w:tcPr>
          <w:p w14:paraId="07DD0353" w14:textId="5C778608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38 mm pocket depth</w:t>
            </w:r>
          </w:p>
        </w:tc>
      </w:tr>
      <w:tr w:rsidR="00122A7F" w14:paraId="587185F4" w14:textId="77777777" w:rsidTr="004E66CD">
        <w:tc>
          <w:tcPr>
            <w:tcW w:w="2642" w:type="dxa"/>
          </w:tcPr>
          <w:p w14:paraId="44BB12B3" w14:textId="77777777" w:rsidR="00122A7F" w:rsidRDefault="00122A7F" w:rsidP="00122A7F">
            <w:r>
              <w:t>1</w:t>
            </w:r>
          </w:p>
        </w:tc>
        <w:tc>
          <w:tcPr>
            <w:tcW w:w="2642" w:type="dxa"/>
            <w:vAlign w:val="center"/>
          </w:tcPr>
          <w:p w14:paraId="57C94986" w14:textId="3BDA256A" w:rsidR="00122A7F" w:rsidRDefault="00122A7F" w:rsidP="00122A7F">
            <w:pPr>
              <w:jc w:val="center"/>
            </w:pPr>
            <w:r>
              <w:t>10.95</w:t>
            </w:r>
          </w:p>
        </w:tc>
        <w:tc>
          <w:tcPr>
            <w:tcW w:w="2643" w:type="dxa"/>
            <w:vAlign w:val="center"/>
          </w:tcPr>
          <w:p w14:paraId="6016741E" w14:textId="3ADA39EF" w:rsidR="00122A7F" w:rsidRDefault="00122A7F" w:rsidP="00122A7F">
            <w:pPr>
              <w:jc w:val="center"/>
            </w:pPr>
            <w:r>
              <w:t>41.69</w:t>
            </w:r>
          </w:p>
        </w:tc>
      </w:tr>
      <w:tr w:rsidR="00122A7F" w14:paraId="5B92AA62" w14:textId="77777777" w:rsidTr="004E66CD">
        <w:tc>
          <w:tcPr>
            <w:tcW w:w="2642" w:type="dxa"/>
          </w:tcPr>
          <w:p w14:paraId="162CC06E" w14:textId="77777777" w:rsidR="00122A7F" w:rsidRDefault="00122A7F" w:rsidP="00122A7F">
            <w:r>
              <w:t>2</w:t>
            </w:r>
          </w:p>
        </w:tc>
        <w:tc>
          <w:tcPr>
            <w:tcW w:w="2642" w:type="dxa"/>
            <w:vAlign w:val="center"/>
          </w:tcPr>
          <w:p w14:paraId="4DDEE6D2" w14:textId="60ED6B47" w:rsidR="00122A7F" w:rsidRDefault="00122A7F" w:rsidP="00122A7F">
            <w:pPr>
              <w:jc w:val="center"/>
            </w:pPr>
            <w:r>
              <w:t>12.65</w:t>
            </w:r>
          </w:p>
        </w:tc>
        <w:tc>
          <w:tcPr>
            <w:tcW w:w="2643" w:type="dxa"/>
            <w:vAlign w:val="center"/>
          </w:tcPr>
          <w:p w14:paraId="7B49DC3B" w14:textId="0F395A63" w:rsidR="00122A7F" w:rsidRDefault="00122A7F" w:rsidP="00122A7F">
            <w:pPr>
              <w:jc w:val="center"/>
            </w:pPr>
            <w:r>
              <w:t>38.87</w:t>
            </w:r>
          </w:p>
        </w:tc>
      </w:tr>
      <w:tr w:rsidR="00122A7F" w14:paraId="4A99B8D3" w14:textId="77777777" w:rsidTr="004E66CD">
        <w:tc>
          <w:tcPr>
            <w:tcW w:w="2642" w:type="dxa"/>
          </w:tcPr>
          <w:p w14:paraId="249F619F" w14:textId="77777777" w:rsidR="00122A7F" w:rsidRDefault="00122A7F" w:rsidP="00122A7F">
            <w:r>
              <w:t>3</w:t>
            </w:r>
          </w:p>
        </w:tc>
        <w:tc>
          <w:tcPr>
            <w:tcW w:w="2642" w:type="dxa"/>
            <w:vAlign w:val="center"/>
          </w:tcPr>
          <w:p w14:paraId="1170D972" w14:textId="264D4868" w:rsidR="00122A7F" w:rsidRDefault="00122A7F" w:rsidP="00122A7F">
            <w:pPr>
              <w:jc w:val="center"/>
            </w:pPr>
            <w:r>
              <w:t>12.41</w:t>
            </w:r>
          </w:p>
        </w:tc>
        <w:tc>
          <w:tcPr>
            <w:tcW w:w="2643" w:type="dxa"/>
            <w:vAlign w:val="center"/>
          </w:tcPr>
          <w:p w14:paraId="3152A53C" w14:textId="7DDF7959" w:rsidR="00122A7F" w:rsidRDefault="00122A7F" w:rsidP="00122A7F">
            <w:pPr>
              <w:jc w:val="center"/>
            </w:pPr>
            <w:r>
              <w:t>43.59</w:t>
            </w:r>
          </w:p>
        </w:tc>
      </w:tr>
      <w:tr w:rsidR="00122A7F" w14:paraId="09C8CAD6" w14:textId="77777777" w:rsidTr="004E66CD">
        <w:tc>
          <w:tcPr>
            <w:tcW w:w="2642" w:type="dxa"/>
          </w:tcPr>
          <w:p w14:paraId="72962284" w14:textId="67800854" w:rsidR="00122A7F" w:rsidRDefault="00122A7F" w:rsidP="00122A7F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04B71978" w14:textId="70D4E008" w:rsidR="00122A7F" w:rsidRDefault="00122A7F" w:rsidP="00122A7F">
            <w:pPr>
              <w:jc w:val="center"/>
            </w:pPr>
            <w:r>
              <w:t xml:space="preserve">12.00 </w:t>
            </w:r>
            <w:r>
              <w:rPr>
                <w:rFonts w:cstheme="minorHAnsi"/>
              </w:rPr>
              <w:t>± 0.92</w:t>
            </w:r>
          </w:p>
        </w:tc>
        <w:tc>
          <w:tcPr>
            <w:tcW w:w="2643" w:type="dxa"/>
            <w:vAlign w:val="center"/>
          </w:tcPr>
          <w:p w14:paraId="7F58B947" w14:textId="6BF90EC0" w:rsidR="00122A7F" w:rsidRDefault="00122A7F" w:rsidP="00122A7F">
            <w:pPr>
              <w:jc w:val="center"/>
            </w:pPr>
            <w:r>
              <w:t xml:space="preserve">41.38 </w:t>
            </w:r>
            <w:r>
              <w:rPr>
                <w:rFonts w:cstheme="minorHAnsi"/>
              </w:rPr>
              <w:t>± 2.37</w:t>
            </w:r>
          </w:p>
        </w:tc>
      </w:tr>
    </w:tbl>
    <w:p w14:paraId="78CF277D" w14:textId="29E439E6" w:rsidR="00862559" w:rsidRDefault="00862559" w:rsidP="00052AC8">
      <w:pPr>
        <w:rPr>
          <w:lang w:eastAsia="en-US"/>
        </w:rPr>
      </w:pPr>
    </w:p>
    <w:p w14:paraId="338DF5D6" w14:textId="681CDEF1" w:rsidR="00155665" w:rsidRDefault="00155665">
      <w:pPr>
        <w:overflowPunct/>
        <w:autoSpaceDE/>
        <w:autoSpaceDN/>
        <w:adjustRightInd/>
        <w:spacing w:line="240" w:lineRule="auto"/>
        <w:textAlignment w:val="auto"/>
        <w:rPr>
          <w:lang w:eastAsia="en-US"/>
        </w:rPr>
      </w:pPr>
      <w:r>
        <w:rPr>
          <w:lang w:eastAsia="en-US"/>
        </w:rPr>
        <w:br w:type="page"/>
      </w:r>
    </w:p>
    <w:p w14:paraId="36A1B957" w14:textId="194517E5" w:rsidR="00155665" w:rsidRPr="00D233ED" w:rsidRDefault="00155665" w:rsidP="00155665">
      <w:pPr>
        <w:pStyle w:val="Caption"/>
        <w:rPr>
          <w:rFonts w:ascii="Times New Roman" w:eastAsia="Times New Roman" w:hAnsi="Times New Roman" w:cs="Times New Roman"/>
          <w:b w:val="0"/>
          <w:bCs/>
          <w:iCs w:val="0"/>
          <w:sz w:val="28"/>
          <w:szCs w:val="28"/>
          <w:lang w:val="en-US" w:eastAsia="de-DE"/>
        </w:rPr>
      </w:pPr>
      <w:bookmarkStart w:id="4" w:name="_Ref86949154"/>
      <w:r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t xml:space="preserve">Table </w:t>
      </w:r>
      <w:r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fldChar w:fldCharType="begin"/>
      </w:r>
      <w:r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instrText xml:space="preserve"> SEQ Table \* ARABIC </w:instrText>
      </w:r>
      <w:r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fldChar w:fldCharType="separate"/>
      </w:r>
      <w:r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t>4</w:t>
      </w:r>
      <w:r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fldChar w:fldCharType="end"/>
      </w:r>
      <w:bookmarkEnd w:id="4"/>
      <w:r w:rsidR="00B020C2" w:rsidRPr="00D233ED">
        <w:rPr>
          <w:rFonts w:ascii="Times New Roman" w:eastAsia="Times New Roman" w:hAnsi="Times New Roman" w:cs="Times New Roman"/>
          <w:iCs w:val="0"/>
          <w:sz w:val="28"/>
          <w:szCs w:val="28"/>
          <w:lang w:val="en-US" w:eastAsia="de-DE"/>
        </w:rPr>
        <w:t xml:space="preserve">: </w:t>
      </w:r>
      <w:r w:rsidR="00A92143">
        <w:rPr>
          <w:rFonts w:ascii="Times New Roman" w:eastAsia="Times New Roman" w:hAnsi="Times New Roman" w:cs="Times New Roman"/>
          <w:b w:val="0"/>
          <w:bCs/>
          <w:iCs w:val="0"/>
          <w:sz w:val="28"/>
          <w:szCs w:val="28"/>
          <w:lang w:val="en-US" w:eastAsia="de-DE"/>
        </w:rPr>
        <w:t>P</w:t>
      </w:r>
      <w:r w:rsidR="00B020C2" w:rsidRPr="00D233ED">
        <w:rPr>
          <w:rFonts w:ascii="Times New Roman" w:eastAsia="Times New Roman" w:hAnsi="Times New Roman" w:cs="Times New Roman"/>
          <w:b w:val="0"/>
          <w:bCs/>
          <w:iCs w:val="0"/>
          <w:sz w:val="28"/>
          <w:szCs w:val="28"/>
          <w:lang w:val="en-US" w:eastAsia="de-DE"/>
        </w:rPr>
        <w:t>roperties of multicomponent prisms encased by composite material reinforced with 3 vol.-% of carbon fibers</w:t>
      </w:r>
      <w:r w:rsidR="001F0510" w:rsidRPr="00D233ED">
        <w:rPr>
          <w:rFonts w:ascii="Times New Roman" w:eastAsia="Times New Roman" w:hAnsi="Times New Roman" w:cs="Times New Roman"/>
          <w:b w:val="0"/>
          <w:bCs/>
          <w:iCs w:val="0"/>
          <w:sz w:val="28"/>
          <w:szCs w:val="28"/>
          <w:lang w:val="en-US" w:eastAsia="de-DE"/>
        </w:rPr>
        <w:t xml:space="preserve"> under flexural load</w:t>
      </w:r>
      <w:r w:rsidR="00B020C2" w:rsidRPr="00D233ED">
        <w:rPr>
          <w:rFonts w:ascii="Times New Roman" w:eastAsia="Times New Roman" w:hAnsi="Times New Roman" w:cs="Times New Roman"/>
          <w:b w:val="0"/>
          <w:bCs/>
          <w:iCs w:val="0"/>
          <w:sz w:val="28"/>
          <w:szCs w:val="28"/>
          <w:lang w:val="en-US" w:eastAsia="de-D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2643"/>
      </w:tblGrid>
      <w:tr w:rsidR="00155665" w14:paraId="3E5AB4D7" w14:textId="77777777" w:rsidTr="004E66CD">
        <w:tc>
          <w:tcPr>
            <w:tcW w:w="2642" w:type="dxa"/>
          </w:tcPr>
          <w:p w14:paraId="3538C881" w14:textId="77777777" w:rsidR="00155665" w:rsidRPr="00D233ED" w:rsidRDefault="00155665" w:rsidP="004E66CD">
            <w:pPr>
              <w:rPr>
                <w:sz w:val="26"/>
                <w:szCs w:val="26"/>
              </w:rPr>
            </w:pPr>
          </w:p>
        </w:tc>
        <w:tc>
          <w:tcPr>
            <w:tcW w:w="2642" w:type="dxa"/>
            <w:vAlign w:val="center"/>
          </w:tcPr>
          <w:p w14:paraId="5E70DF78" w14:textId="77777777" w:rsidR="00155665" w:rsidRPr="00D233ED" w:rsidRDefault="00155665" w:rsidP="004E66CD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Young’s Modulus</w:t>
            </w:r>
          </w:p>
          <w:p w14:paraId="2B39D9EF" w14:textId="77777777" w:rsidR="00155665" w:rsidRPr="00D233ED" w:rsidRDefault="00155665" w:rsidP="004E66CD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[</w:t>
            </w:r>
            <w:proofErr w:type="spellStart"/>
            <w:r w:rsidRPr="00D233ED">
              <w:rPr>
                <w:b/>
                <w:sz w:val="26"/>
                <w:szCs w:val="26"/>
              </w:rPr>
              <w:t>GPa</w:t>
            </w:r>
            <w:proofErr w:type="spellEnd"/>
            <w:r w:rsidRPr="00D233ED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2643" w:type="dxa"/>
            <w:vAlign w:val="center"/>
          </w:tcPr>
          <w:p w14:paraId="656A6968" w14:textId="77777777" w:rsidR="00155665" w:rsidRPr="00D233ED" w:rsidRDefault="00155665" w:rsidP="004E66CD">
            <w:pPr>
              <w:jc w:val="center"/>
              <w:rPr>
                <w:b/>
                <w:sz w:val="26"/>
                <w:szCs w:val="26"/>
              </w:rPr>
            </w:pPr>
            <w:r w:rsidRPr="00D233ED">
              <w:rPr>
                <w:b/>
                <w:sz w:val="26"/>
                <w:szCs w:val="26"/>
              </w:rPr>
              <w:t>Flexural strength [N/mm</w:t>
            </w:r>
            <w:r w:rsidRPr="00D233ED">
              <w:rPr>
                <w:b/>
                <w:sz w:val="26"/>
                <w:szCs w:val="26"/>
                <w:vertAlign w:val="superscript"/>
              </w:rPr>
              <w:t>2</w:t>
            </w:r>
            <w:r w:rsidRPr="00D233ED">
              <w:rPr>
                <w:b/>
                <w:sz w:val="26"/>
                <w:szCs w:val="26"/>
              </w:rPr>
              <w:t>]</w:t>
            </w:r>
          </w:p>
        </w:tc>
      </w:tr>
      <w:tr w:rsidR="00155665" w14:paraId="62937DB2" w14:textId="77777777" w:rsidTr="00B020C2">
        <w:tc>
          <w:tcPr>
            <w:tcW w:w="7927" w:type="dxa"/>
            <w:gridSpan w:val="3"/>
            <w:vAlign w:val="center"/>
          </w:tcPr>
          <w:p w14:paraId="38D871D3" w14:textId="77777777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15 mm pocket depth</w:t>
            </w:r>
          </w:p>
        </w:tc>
      </w:tr>
      <w:tr w:rsidR="00155665" w14:paraId="02E27E32" w14:textId="77777777" w:rsidTr="004E66CD">
        <w:tc>
          <w:tcPr>
            <w:tcW w:w="2642" w:type="dxa"/>
          </w:tcPr>
          <w:p w14:paraId="4F4A11E5" w14:textId="77777777" w:rsidR="00155665" w:rsidRDefault="00155665" w:rsidP="004E66CD">
            <w:r>
              <w:t>1</w:t>
            </w:r>
          </w:p>
        </w:tc>
        <w:tc>
          <w:tcPr>
            <w:tcW w:w="2642" w:type="dxa"/>
            <w:vAlign w:val="center"/>
          </w:tcPr>
          <w:p w14:paraId="679D5E2C" w14:textId="3C58D1AF" w:rsidR="00155665" w:rsidRDefault="00E323F4" w:rsidP="004E66CD">
            <w:pPr>
              <w:jc w:val="center"/>
            </w:pPr>
            <w:r>
              <w:t>13.82</w:t>
            </w:r>
          </w:p>
        </w:tc>
        <w:tc>
          <w:tcPr>
            <w:tcW w:w="2643" w:type="dxa"/>
            <w:vAlign w:val="center"/>
          </w:tcPr>
          <w:p w14:paraId="1B32B1FA" w14:textId="0268BCE9" w:rsidR="00155665" w:rsidRDefault="00E323F4" w:rsidP="004E66CD">
            <w:pPr>
              <w:jc w:val="center"/>
            </w:pPr>
            <w:r>
              <w:t>89.83</w:t>
            </w:r>
          </w:p>
        </w:tc>
      </w:tr>
      <w:tr w:rsidR="00155665" w14:paraId="2DF725FE" w14:textId="77777777" w:rsidTr="004E66CD">
        <w:tc>
          <w:tcPr>
            <w:tcW w:w="2642" w:type="dxa"/>
          </w:tcPr>
          <w:p w14:paraId="460FE462" w14:textId="77777777" w:rsidR="00155665" w:rsidRDefault="00155665" w:rsidP="004E66CD">
            <w:r>
              <w:t>2</w:t>
            </w:r>
          </w:p>
        </w:tc>
        <w:tc>
          <w:tcPr>
            <w:tcW w:w="2642" w:type="dxa"/>
            <w:vAlign w:val="center"/>
          </w:tcPr>
          <w:p w14:paraId="6AB9617D" w14:textId="7E4E3319" w:rsidR="00155665" w:rsidRDefault="002662A6" w:rsidP="004E66CD">
            <w:pPr>
              <w:jc w:val="center"/>
            </w:pPr>
            <w:r>
              <w:t>15.69</w:t>
            </w:r>
          </w:p>
        </w:tc>
        <w:tc>
          <w:tcPr>
            <w:tcW w:w="2643" w:type="dxa"/>
            <w:vAlign w:val="center"/>
          </w:tcPr>
          <w:p w14:paraId="64DDD9BD" w14:textId="0E364A55" w:rsidR="00155665" w:rsidRDefault="00E323F4" w:rsidP="004E66CD">
            <w:pPr>
              <w:jc w:val="center"/>
            </w:pPr>
            <w:r>
              <w:t>93.83</w:t>
            </w:r>
          </w:p>
        </w:tc>
      </w:tr>
      <w:tr w:rsidR="00155665" w14:paraId="1490BCE7" w14:textId="77777777" w:rsidTr="004E66CD">
        <w:tc>
          <w:tcPr>
            <w:tcW w:w="2642" w:type="dxa"/>
          </w:tcPr>
          <w:p w14:paraId="7D793E30" w14:textId="77777777" w:rsidR="00155665" w:rsidRDefault="00155665" w:rsidP="004E66CD">
            <w:r>
              <w:t>3</w:t>
            </w:r>
          </w:p>
        </w:tc>
        <w:tc>
          <w:tcPr>
            <w:tcW w:w="2642" w:type="dxa"/>
            <w:vAlign w:val="center"/>
          </w:tcPr>
          <w:p w14:paraId="2F53AB21" w14:textId="6A2EC9AE" w:rsidR="00155665" w:rsidRDefault="002662A6" w:rsidP="004E66CD">
            <w:pPr>
              <w:jc w:val="center"/>
            </w:pPr>
            <w:r>
              <w:t>13.74</w:t>
            </w:r>
          </w:p>
        </w:tc>
        <w:tc>
          <w:tcPr>
            <w:tcW w:w="2643" w:type="dxa"/>
            <w:vAlign w:val="center"/>
          </w:tcPr>
          <w:p w14:paraId="37D8D5D9" w14:textId="220B7583" w:rsidR="00155665" w:rsidRDefault="00E323F4" w:rsidP="004E66CD">
            <w:pPr>
              <w:jc w:val="center"/>
            </w:pPr>
            <w:r>
              <w:t>102.2</w:t>
            </w:r>
          </w:p>
        </w:tc>
      </w:tr>
      <w:tr w:rsidR="00155665" w14:paraId="1DDFDD78" w14:textId="77777777" w:rsidTr="004E66CD">
        <w:tc>
          <w:tcPr>
            <w:tcW w:w="2642" w:type="dxa"/>
          </w:tcPr>
          <w:p w14:paraId="0FAB9FF2" w14:textId="08DD3B45" w:rsidR="00155665" w:rsidRDefault="00155665" w:rsidP="004E66CD">
            <w:r>
              <w:t xml:space="preserve">Average </w:t>
            </w:r>
            <w:r w:rsidR="00875B70"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4623B8F7" w14:textId="6B564773" w:rsidR="00155665" w:rsidRDefault="00155665" w:rsidP="004E66CD">
            <w:pPr>
              <w:jc w:val="center"/>
            </w:pPr>
            <w:r>
              <w:t>1</w:t>
            </w:r>
            <w:r w:rsidR="002662A6">
              <w:t>4</w:t>
            </w:r>
            <w:r>
              <w:t>.</w:t>
            </w:r>
            <w:r w:rsidR="002662A6">
              <w:t>42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2662A6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="002662A6">
              <w:rPr>
                <w:rFonts w:cstheme="minorHAnsi"/>
              </w:rPr>
              <w:t>10</w:t>
            </w:r>
          </w:p>
        </w:tc>
        <w:tc>
          <w:tcPr>
            <w:tcW w:w="2643" w:type="dxa"/>
            <w:vAlign w:val="center"/>
          </w:tcPr>
          <w:p w14:paraId="637BC275" w14:textId="555D01BA" w:rsidR="00155665" w:rsidRDefault="00E323F4" w:rsidP="004E66CD">
            <w:pPr>
              <w:jc w:val="center"/>
            </w:pPr>
            <w:r>
              <w:t>95</w:t>
            </w:r>
            <w:r w:rsidR="00155665">
              <w:t>.</w:t>
            </w:r>
            <w:r>
              <w:t>29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6</w:t>
            </w:r>
            <w:r w:rsidR="00155665">
              <w:rPr>
                <w:rFonts w:cstheme="minorHAnsi"/>
              </w:rPr>
              <w:t>.</w:t>
            </w:r>
            <w:r>
              <w:rPr>
                <w:rFonts w:cstheme="minorHAnsi"/>
              </w:rPr>
              <w:t>31</w:t>
            </w:r>
          </w:p>
        </w:tc>
      </w:tr>
      <w:tr w:rsidR="00155665" w14:paraId="240DBA54" w14:textId="77777777" w:rsidTr="00B020C2">
        <w:tc>
          <w:tcPr>
            <w:tcW w:w="7927" w:type="dxa"/>
            <w:gridSpan w:val="3"/>
            <w:vAlign w:val="center"/>
          </w:tcPr>
          <w:p w14:paraId="30400BB4" w14:textId="77777777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20 mm pocket depth</w:t>
            </w:r>
          </w:p>
        </w:tc>
      </w:tr>
      <w:tr w:rsidR="00155665" w14:paraId="49A64F3B" w14:textId="77777777" w:rsidTr="004E66CD">
        <w:tc>
          <w:tcPr>
            <w:tcW w:w="2642" w:type="dxa"/>
          </w:tcPr>
          <w:p w14:paraId="3DB1FC5C" w14:textId="77777777" w:rsidR="00155665" w:rsidRDefault="00155665" w:rsidP="004E66CD">
            <w:r>
              <w:t>1</w:t>
            </w:r>
          </w:p>
        </w:tc>
        <w:tc>
          <w:tcPr>
            <w:tcW w:w="2642" w:type="dxa"/>
            <w:vAlign w:val="center"/>
          </w:tcPr>
          <w:p w14:paraId="702B3913" w14:textId="519C598D" w:rsidR="00155665" w:rsidRDefault="002662A6" w:rsidP="004E66CD">
            <w:pPr>
              <w:jc w:val="center"/>
            </w:pPr>
            <w:r>
              <w:t>15.60</w:t>
            </w:r>
          </w:p>
        </w:tc>
        <w:tc>
          <w:tcPr>
            <w:tcW w:w="2643" w:type="dxa"/>
            <w:vAlign w:val="center"/>
          </w:tcPr>
          <w:p w14:paraId="45397E12" w14:textId="02CC3C66" w:rsidR="00155665" w:rsidRDefault="00E323F4" w:rsidP="004E66CD">
            <w:pPr>
              <w:jc w:val="center"/>
            </w:pPr>
            <w:r>
              <w:t>93.34</w:t>
            </w:r>
          </w:p>
        </w:tc>
      </w:tr>
      <w:tr w:rsidR="00155665" w14:paraId="2A7F4165" w14:textId="77777777" w:rsidTr="004E66CD">
        <w:tc>
          <w:tcPr>
            <w:tcW w:w="2642" w:type="dxa"/>
          </w:tcPr>
          <w:p w14:paraId="0C3A6A58" w14:textId="77777777" w:rsidR="00155665" w:rsidRDefault="00155665" w:rsidP="004E66CD">
            <w:r>
              <w:t>2</w:t>
            </w:r>
          </w:p>
        </w:tc>
        <w:tc>
          <w:tcPr>
            <w:tcW w:w="2642" w:type="dxa"/>
            <w:vAlign w:val="center"/>
          </w:tcPr>
          <w:p w14:paraId="380E78A0" w14:textId="0643085E" w:rsidR="00155665" w:rsidRDefault="004A0233" w:rsidP="004E66CD">
            <w:pPr>
              <w:jc w:val="center"/>
            </w:pPr>
            <w:r>
              <w:t>16.07</w:t>
            </w:r>
          </w:p>
        </w:tc>
        <w:tc>
          <w:tcPr>
            <w:tcW w:w="2643" w:type="dxa"/>
            <w:vAlign w:val="center"/>
          </w:tcPr>
          <w:p w14:paraId="1E3676FB" w14:textId="727F9EAF" w:rsidR="00155665" w:rsidRDefault="00E323F4" w:rsidP="004E66CD">
            <w:pPr>
              <w:jc w:val="center"/>
            </w:pPr>
            <w:r>
              <w:t>90.71</w:t>
            </w:r>
          </w:p>
        </w:tc>
      </w:tr>
      <w:tr w:rsidR="00155665" w14:paraId="78A497C9" w14:textId="77777777" w:rsidTr="004E66CD">
        <w:tc>
          <w:tcPr>
            <w:tcW w:w="2642" w:type="dxa"/>
          </w:tcPr>
          <w:p w14:paraId="6EFC7ABB" w14:textId="77777777" w:rsidR="00155665" w:rsidRDefault="00155665" w:rsidP="004E66CD">
            <w:r>
              <w:t>3</w:t>
            </w:r>
          </w:p>
        </w:tc>
        <w:tc>
          <w:tcPr>
            <w:tcW w:w="2642" w:type="dxa"/>
            <w:vAlign w:val="center"/>
          </w:tcPr>
          <w:p w14:paraId="66FD5D3B" w14:textId="1E167202" w:rsidR="00155665" w:rsidRDefault="004A0233" w:rsidP="004E66CD">
            <w:pPr>
              <w:jc w:val="center"/>
            </w:pPr>
            <w:r>
              <w:t>15.80</w:t>
            </w:r>
          </w:p>
        </w:tc>
        <w:tc>
          <w:tcPr>
            <w:tcW w:w="2643" w:type="dxa"/>
            <w:vAlign w:val="center"/>
          </w:tcPr>
          <w:p w14:paraId="20EE7FAB" w14:textId="0FD89BD4" w:rsidR="00155665" w:rsidRDefault="00E323F4" w:rsidP="004E66CD">
            <w:pPr>
              <w:jc w:val="center"/>
            </w:pPr>
            <w:r>
              <w:t>83.50</w:t>
            </w:r>
          </w:p>
        </w:tc>
      </w:tr>
      <w:tr w:rsidR="00155665" w14:paraId="288BCAF7" w14:textId="77777777" w:rsidTr="004E66CD">
        <w:tc>
          <w:tcPr>
            <w:tcW w:w="2642" w:type="dxa"/>
          </w:tcPr>
          <w:p w14:paraId="5D6003F6" w14:textId="7695C853" w:rsidR="00155665" w:rsidRDefault="00875B70" w:rsidP="004E66CD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4784DDA4" w14:textId="23C26895" w:rsidR="00155665" w:rsidRDefault="00155665" w:rsidP="004E66CD">
            <w:pPr>
              <w:jc w:val="center"/>
            </w:pPr>
            <w:r>
              <w:t>1</w:t>
            </w:r>
            <w:r w:rsidR="004A0233">
              <w:t>5</w:t>
            </w:r>
            <w:r>
              <w:t>.</w:t>
            </w:r>
            <w:r w:rsidR="004A0233">
              <w:t>82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4A0233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="004A0233">
              <w:rPr>
                <w:rFonts w:cstheme="minorHAnsi"/>
              </w:rPr>
              <w:t>24</w:t>
            </w:r>
          </w:p>
        </w:tc>
        <w:tc>
          <w:tcPr>
            <w:tcW w:w="2643" w:type="dxa"/>
            <w:vAlign w:val="center"/>
          </w:tcPr>
          <w:p w14:paraId="4F37BE49" w14:textId="58FD73BA" w:rsidR="00155665" w:rsidRDefault="00E323F4" w:rsidP="004E66CD">
            <w:pPr>
              <w:jc w:val="center"/>
            </w:pPr>
            <w:r>
              <w:t>89</w:t>
            </w:r>
            <w:r w:rsidR="00155665">
              <w:t>.</w:t>
            </w:r>
            <w:r>
              <w:t>18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5</w:t>
            </w:r>
            <w:r w:rsidR="00155665">
              <w:rPr>
                <w:rFonts w:cstheme="minorHAnsi"/>
              </w:rPr>
              <w:t>.</w:t>
            </w:r>
            <w:r>
              <w:rPr>
                <w:rFonts w:cstheme="minorHAnsi"/>
              </w:rPr>
              <w:t>09</w:t>
            </w:r>
          </w:p>
        </w:tc>
      </w:tr>
      <w:tr w:rsidR="00155665" w14:paraId="214548FC" w14:textId="77777777" w:rsidTr="00B020C2">
        <w:tc>
          <w:tcPr>
            <w:tcW w:w="7927" w:type="dxa"/>
            <w:gridSpan w:val="3"/>
            <w:vAlign w:val="center"/>
          </w:tcPr>
          <w:p w14:paraId="15F63468" w14:textId="77777777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30 mm pocket depth</w:t>
            </w:r>
          </w:p>
        </w:tc>
      </w:tr>
      <w:tr w:rsidR="00155665" w14:paraId="2CBDF60E" w14:textId="77777777" w:rsidTr="004E66CD">
        <w:tc>
          <w:tcPr>
            <w:tcW w:w="2642" w:type="dxa"/>
          </w:tcPr>
          <w:p w14:paraId="7A0D9ECB" w14:textId="77777777" w:rsidR="00155665" w:rsidRDefault="00155665" w:rsidP="004E66CD">
            <w:r>
              <w:t>1</w:t>
            </w:r>
          </w:p>
        </w:tc>
        <w:tc>
          <w:tcPr>
            <w:tcW w:w="2642" w:type="dxa"/>
            <w:vAlign w:val="center"/>
          </w:tcPr>
          <w:p w14:paraId="7791DB3D" w14:textId="61214A56" w:rsidR="00155665" w:rsidRDefault="0061115B" w:rsidP="004E66CD">
            <w:pPr>
              <w:jc w:val="center"/>
            </w:pPr>
            <w:r>
              <w:t>14.26</w:t>
            </w:r>
          </w:p>
        </w:tc>
        <w:tc>
          <w:tcPr>
            <w:tcW w:w="2643" w:type="dxa"/>
            <w:vAlign w:val="center"/>
          </w:tcPr>
          <w:p w14:paraId="319498FD" w14:textId="62A0D613" w:rsidR="00155665" w:rsidRDefault="00E323F4" w:rsidP="004E66CD">
            <w:pPr>
              <w:jc w:val="center"/>
            </w:pPr>
            <w:r>
              <w:t>67.68</w:t>
            </w:r>
          </w:p>
        </w:tc>
      </w:tr>
      <w:tr w:rsidR="00155665" w14:paraId="77F92667" w14:textId="77777777" w:rsidTr="004E66CD">
        <w:tc>
          <w:tcPr>
            <w:tcW w:w="2642" w:type="dxa"/>
          </w:tcPr>
          <w:p w14:paraId="0E955041" w14:textId="77777777" w:rsidR="00155665" w:rsidRDefault="00155665" w:rsidP="004E66CD">
            <w:r>
              <w:t>2</w:t>
            </w:r>
          </w:p>
        </w:tc>
        <w:tc>
          <w:tcPr>
            <w:tcW w:w="2642" w:type="dxa"/>
            <w:vAlign w:val="center"/>
          </w:tcPr>
          <w:p w14:paraId="113486F0" w14:textId="45238EA3" w:rsidR="00155665" w:rsidRDefault="0061115B" w:rsidP="004E66CD">
            <w:pPr>
              <w:jc w:val="center"/>
            </w:pPr>
            <w:r>
              <w:t>11.68</w:t>
            </w:r>
          </w:p>
        </w:tc>
        <w:tc>
          <w:tcPr>
            <w:tcW w:w="2643" w:type="dxa"/>
            <w:vAlign w:val="center"/>
          </w:tcPr>
          <w:p w14:paraId="272956F1" w14:textId="42CA4A70" w:rsidR="00155665" w:rsidRDefault="00E323F4" w:rsidP="004E66CD">
            <w:pPr>
              <w:jc w:val="center"/>
            </w:pPr>
            <w:r>
              <w:t>70.72</w:t>
            </w:r>
          </w:p>
        </w:tc>
      </w:tr>
      <w:tr w:rsidR="00155665" w14:paraId="44A8B352" w14:textId="77777777" w:rsidTr="004E66CD">
        <w:tc>
          <w:tcPr>
            <w:tcW w:w="2642" w:type="dxa"/>
          </w:tcPr>
          <w:p w14:paraId="2C4328DE" w14:textId="77777777" w:rsidR="00155665" w:rsidRDefault="00155665" w:rsidP="004E66CD">
            <w:r>
              <w:t>3</w:t>
            </w:r>
          </w:p>
        </w:tc>
        <w:tc>
          <w:tcPr>
            <w:tcW w:w="2642" w:type="dxa"/>
            <w:vAlign w:val="center"/>
          </w:tcPr>
          <w:p w14:paraId="27839269" w14:textId="787F381D" w:rsidR="00155665" w:rsidRDefault="0061115B" w:rsidP="004E66CD">
            <w:pPr>
              <w:jc w:val="center"/>
            </w:pPr>
            <w:r>
              <w:t>13.77</w:t>
            </w:r>
          </w:p>
        </w:tc>
        <w:tc>
          <w:tcPr>
            <w:tcW w:w="2643" w:type="dxa"/>
            <w:vAlign w:val="center"/>
          </w:tcPr>
          <w:p w14:paraId="7D947DBD" w14:textId="62514394" w:rsidR="00155665" w:rsidRDefault="00E323F4" w:rsidP="004E66CD">
            <w:pPr>
              <w:jc w:val="center"/>
            </w:pPr>
            <w:r>
              <w:t>66.26</w:t>
            </w:r>
          </w:p>
        </w:tc>
      </w:tr>
      <w:tr w:rsidR="00155665" w14:paraId="43780143" w14:textId="77777777" w:rsidTr="004E66CD">
        <w:tc>
          <w:tcPr>
            <w:tcW w:w="2642" w:type="dxa"/>
          </w:tcPr>
          <w:p w14:paraId="16F42DC7" w14:textId="22C4269A" w:rsidR="00155665" w:rsidRDefault="00875B70" w:rsidP="004E66CD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308CEEBB" w14:textId="0F84268B" w:rsidR="00155665" w:rsidRDefault="00155665" w:rsidP="004E66CD">
            <w:pPr>
              <w:jc w:val="center"/>
            </w:pPr>
            <w:r>
              <w:t>1</w:t>
            </w:r>
            <w:r w:rsidR="00DC6874">
              <w:t>3</w:t>
            </w:r>
            <w:r>
              <w:t>.</w:t>
            </w:r>
            <w:r w:rsidR="00DC6874">
              <w:t>24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875B70">
              <w:rPr>
                <w:rFonts w:cstheme="minorHAnsi"/>
              </w:rPr>
              <w:t>1.</w:t>
            </w:r>
            <w:r w:rsidR="00DC6874">
              <w:rPr>
                <w:rFonts w:cstheme="minorHAnsi"/>
              </w:rPr>
              <w:t>37</w:t>
            </w:r>
          </w:p>
        </w:tc>
        <w:tc>
          <w:tcPr>
            <w:tcW w:w="2643" w:type="dxa"/>
            <w:vAlign w:val="center"/>
          </w:tcPr>
          <w:p w14:paraId="29AF41B2" w14:textId="558D1DA0" w:rsidR="00155665" w:rsidRDefault="00E323F4" w:rsidP="004E66CD">
            <w:pPr>
              <w:jc w:val="center"/>
            </w:pPr>
            <w:r>
              <w:t>68</w:t>
            </w:r>
            <w:r w:rsidR="006B16CF">
              <w:t>.</w:t>
            </w:r>
            <w:r>
              <w:t>22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2</w:t>
            </w:r>
            <w:r w:rsidR="006B16CF">
              <w:rPr>
                <w:rFonts w:cstheme="minorHAnsi"/>
              </w:rPr>
              <w:t>.</w:t>
            </w:r>
            <w:r>
              <w:rPr>
                <w:rFonts w:cstheme="minorHAnsi"/>
              </w:rPr>
              <w:t>28</w:t>
            </w:r>
          </w:p>
        </w:tc>
      </w:tr>
      <w:tr w:rsidR="00155665" w14:paraId="27EAA221" w14:textId="77777777" w:rsidTr="00B020C2">
        <w:tc>
          <w:tcPr>
            <w:tcW w:w="7927" w:type="dxa"/>
            <w:gridSpan w:val="3"/>
            <w:vAlign w:val="center"/>
          </w:tcPr>
          <w:p w14:paraId="6DD538A2" w14:textId="77777777" w:rsidR="00155665" w:rsidRPr="00D233ED" w:rsidRDefault="00155665" w:rsidP="00B020C2">
            <w:pPr>
              <w:jc w:val="center"/>
              <w:rPr>
                <w:i/>
                <w:sz w:val="26"/>
                <w:szCs w:val="26"/>
              </w:rPr>
            </w:pPr>
            <w:r w:rsidRPr="00D233ED">
              <w:rPr>
                <w:i/>
                <w:sz w:val="26"/>
                <w:szCs w:val="26"/>
              </w:rPr>
              <w:t>Multicomponent specimens with 38 mm pocket depth</w:t>
            </w:r>
          </w:p>
        </w:tc>
      </w:tr>
      <w:tr w:rsidR="00155665" w14:paraId="65670912" w14:textId="77777777" w:rsidTr="004E66CD">
        <w:tc>
          <w:tcPr>
            <w:tcW w:w="2642" w:type="dxa"/>
          </w:tcPr>
          <w:p w14:paraId="6F5A8874" w14:textId="77777777" w:rsidR="00155665" w:rsidRDefault="00155665" w:rsidP="004E66CD">
            <w:r>
              <w:t>1</w:t>
            </w:r>
          </w:p>
        </w:tc>
        <w:tc>
          <w:tcPr>
            <w:tcW w:w="2642" w:type="dxa"/>
            <w:vAlign w:val="center"/>
          </w:tcPr>
          <w:p w14:paraId="7F31BA61" w14:textId="71306725" w:rsidR="00155665" w:rsidRDefault="00F5708A" w:rsidP="004E66CD">
            <w:pPr>
              <w:jc w:val="center"/>
            </w:pPr>
            <w:r>
              <w:t>12.34</w:t>
            </w:r>
          </w:p>
        </w:tc>
        <w:tc>
          <w:tcPr>
            <w:tcW w:w="2643" w:type="dxa"/>
            <w:vAlign w:val="center"/>
          </w:tcPr>
          <w:p w14:paraId="31C81F57" w14:textId="4DE3AACE" w:rsidR="00155665" w:rsidRDefault="00E323F4" w:rsidP="004E66CD">
            <w:pPr>
              <w:jc w:val="center"/>
            </w:pPr>
            <w:r>
              <w:t>45.65</w:t>
            </w:r>
          </w:p>
        </w:tc>
      </w:tr>
      <w:tr w:rsidR="00155665" w14:paraId="7AF8C71E" w14:textId="77777777" w:rsidTr="004E66CD">
        <w:tc>
          <w:tcPr>
            <w:tcW w:w="2642" w:type="dxa"/>
          </w:tcPr>
          <w:p w14:paraId="3CD3E7C8" w14:textId="77777777" w:rsidR="00155665" w:rsidRDefault="00155665" w:rsidP="004E66CD">
            <w:r>
              <w:t>2</w:t>
            </w:r>
          </w:p>
        </w:tc>
        <w:tc>
          <w:tcPr>
            <w:tcW w:w="2642" w:type="dxa"/>
            <w:vAlign w:val="center"/>
          </w:tcPr>
          <w:p w14:paraId="286FC13E" w14:textId="491AF58E" w:rsidR="00155665" w:rsidRDefault="00F5708A" w:rsidP="004E66CD">
            <w:pPr>
              <w:jc w:val="center"/>
            </w:pPr>
            <w:r>
              <w:t>1</w:t>
            </w:r>
            <w:r w:rsidR="00EE5115">
              <w:t>3</w:t>
            </w:r>
            <w:r>
              <w:t>.</w:t>
            </w:r>
            <w:r w:rsidR="00EE5115">
              <w:t>91</w:t>
            </w:r>
          </w:p>
        </w:tc>
        <w:tc>
          <w:tcPr>
            <w:tcW w:w="2643" w:type="dxa"/>
            <w:vAlign w:val="center"/>
          </w:tcPr>
          <w:p w14:paraId="62553C57" w14:textId="49DF15AA" w:rsidR="00155665" w:rsidRDefault="00E323F4" w:rsidP="004E66CD">
            <w:pPr>
              <w:jc w:val="center"/>
            </w:pPr>
            <w:r>
              <w:t>42.75</w:t>
            </w:r>
          </w:p>
        </w:tc>
      </w:tr>
      <w:tr w:rsidR="00155665" w14:paraId="76491526" w14:textId="77777777" w:rsidTr="004E66CD">
        <w:tc>
          <w:tcPr>
            <w:tcW w:w="2642" w:type="dxa"/>
          </w:tcPr>
          <w:p w14:paraId="34FBD138" w14:textId="77777777" w:rsidR="00155665" w:rsidRDefault="00155665" w:rsidP="004E66CD">
            <w:r>
              <w:t>3</w:t>
            </w:r>
          </w:p>
        </w:tc>
        <w:tc>
          <w:tcPr>
            <w:tcW w:w="2642" w:type="dxa"/>
            <w:vAlign w:val="center"/>
          </w:tcPr>
          <w:p w14:paraId="3B962CFB" w14:textId="1FD87072" w:rsidR="00155665" w:rsidRDefault="00A92143" w:rsidP="004E66CD">
            <w:pPr>
              <w:jc w:val="center"/>
            </w:pPr>
            <w:r>
              <w:t>12.39</w:t>
            </w:r>
          </w:p>
        </w:tc>
        <w:tc>
          <w:tcPr>
            <w:tcW w:w="2643" w:type="dxa"/>
            <w:vAlign w:val="center"/>
          </w:tcPr>
          <w:p w14:paraId="0B4878A5" w14:textId="31A29357" w:rsidR="00155665" w:rsidRDefault="00E323F4" w:rsidP="004E66CD">
            <w:pPr>
              <w:jc w:val="center"/>
            </w:pPr>
            <w:r>
              <w:t>38.37</w:t>
            </w:r>
          </w:p>
        </w:tc>
      </w:tr>
      <w:tr w:rsidR="00155665" w14:paraId="789DA30E" w14:textId="77777777" w:rsidTr="004E66CD">
        <w:tc>
          <w:tcPr>
            <w:tcW w:w="2642" w:type="dxa"/>
          </w:tcPr>
          <w:p w14:paraId="2AD3D94F" w14:textId="3CCD20DF" w:rsidR="00155665" w:rsidRDefault="00875B70" w:rsidP="004E66CD">
            <w:r>
              <w:t xml:space="preserve">Average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2642" w:type="dxa"/>
            <w:vAlign w:val="center"/>
          </w:tcPr>
          <w:p w14:paraId="1C447069" w14:textId="465C5835" w:rsidR="00155665" w:rsidRDefault="001F0510" w:rsidP="004E66CD">
            <w:pPr>
              <w:jc w:val="center"/>
            </w:pPr>
            <w:r>
              <w:t>12.</w:t>
            </w:r>
            <w:r w:rsidR="00A92143">
              <w:t>88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0.</w:t>
            </w:r>
            <w:r w:rsidR="00A92143">
              <w:rPr>
                <w:rFonts w:cstheme="minorHAnsi"/>
              </w:rPr>
              <w:t>89</w:t>
            </w:r>
          </w:p>
        </w:tc>
        <w:tc>
          <w:tcPr>
            <w:tcW w:w="2643" w:type="dxa"/>
            <w:vAlign w:val="center"/>
          </w:tcPr>
          <w:p w14:paraId="08993547" w14:textId="0490F1FF" w:rsidR="00155665" w:rsidRDefault="00E323F4" w:rsidP="004E66CD">
            <w:pPr>
              <w:jc w:val="center"/>
            </w:pPr>
            <w:r>
              <w:t>42</w:t>
            </w:r>
            <w:r w:rsidR="006B16CF">
              <w:t>.</w:t>
            </w:r>
            <w:r>
              <w:t>25</w:t>
            </w:r>
            <w:r w:rsidR="00155665">
              <w:t xml:space="preserve"> </w:t>
            </w:r>
            <w:r w:rsidR="00155665">
              <w:rPr>
                <w:rFonts w:cstheme="minorHAnsi"/>
              </w:rPr>
              <w:t xml:space="preserve">± </w:t>
            </w:r>
            <w:r>
              <w:rPr>
                <w:rFonts w:cstheme="minorHAnsi"/>
              </w:rPr>
              <w:t>3</w:t>
            </w:r>
            <w:r w:rsidR="006B16CF">
              <w:rPr>
                <w:rFonts w:cstheme="minorHAnsi"/>
              </w:rPr>
              <w:t>.</w:t>
            </w:r>
            <w:r>
              <w:rPr>
                <w:rFonts w:cstheme="minorHAnsi"/>
              </w:rPr>
              <w:t>67</w:t>
            </w:r>
          </w:p>
        </w:tc>
      </w:tr>
      <w:bookmarkEnd w:id="0"/>
    </w:tbl>
    <w:p w14:paraId="059F9E93" w14:textId="77777777" w:rsidR="00155665" w:rsidRPr="00155665" w:rsidRDefault="00155665" w:rsidP="00155665">
      <w:pPr>
        <w:rPr>
          <w:lang w:val="de-DE" w:eastAsia="en-US"/>
        </w:rPr>
      </w:pPr>
    </w:p>
    <w:sectPr w:rsidR="00155665" w:rsidRPr="00155665" w:rsidSect="00D64F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418" w:bottom="1134" w:left="25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628B8" w14:textId="77777777" w:rsidR="00A51F6B" w:rsidRDefault="00A51F6B">
      <w:r>
        <w:separator/>
      </w:r>
    </w:p>
  </w:endnote>
  <w:endnote w:type="continuationSeparator" w:id="0">
    <w:p w14:paraId="7251A0A5" w14:textId="77777777" w:rsidR="00A51F6B" w:rsidRDefault="00A5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20F7B" w14:textId="77777777" w:rsidR="00D233ED" w:rsidRDefault="00D233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B6FDF" w14:textId="5A028C8C" w:rsidR="00A51F6B" w:rsidRDefault="00A51F6B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343E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9316E" w14:textId="77777777" w:rsidR="00D233ED" w:rsidRDefault="00D233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A6E4A" w14:textId="77777777" w:rsidR="00A51F6B" w:rsidRDefault="00A51F6B">
      <w:r>
        <w:separator/>
      </w:r>
    </w:p>
  </w:footnote>
  <w:footnote w:type="continuationSeparator" w:id="0">
    <w:p w14:paraId="40275940" w14:textId="77777777" w:rsidR="00A51F6B" w:rsidRDefault="00A51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77041A" w14:textId="77777777" w:rsidR="00D233ED" w:rsidRDefault="00D233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09F5E" w14:textId="77777777" w:rsidR="00D233ED" w:rsidRDefault="00D233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2DE0EC" w14:textId="77777777" w:rsidR="00D233ED" w:rsidRDefault="00D233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274B"/>
    <w:multiLevelType w:val="hybridMultilevel"/>
    <w:tmpl w:val="2482E5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4557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C86BB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3A7ECC"/>
    <w:multiLevelType w:val="hybridMultilevel"/>
    <w:tmpl w:val="E64C9CD0"/>
    <w:lvl w:ilvl="0" w:tplc="99E201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40D8"/>
    <w:multiLevelType w:val="hybridMultilevel"/>
    <w:tmpl w:val="C0ECB6C8"/>
    <w:lvl w:ilvl="0" w:tplc="E7123A58">
      <w:start w:val="42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257FC"/>
    <w:multiLevelType w:val="hybridMultilevel"/>
    <w:tmpl w:val="29EA71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D627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0D264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F0C62B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B80266"/>
    <w:multiLevelType w:val="multilevel"/>
    <w:tmpl w:val="FFE6E89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0" w15:restartNumberingAfterBreak="0">
    <w:nsid w:val="4393207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A2F2C97"/>
    <w:multiLevelType w:val="hybridMultilevel"/>
    <w:tmpl w:val="AD76F2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B6F6A"/>
    <w:multiLevelType w:val="hybridMultilevel"/>
    <w:tmpl w:val="0A0817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73CB1"/>
    <w:multiLevelType w:val="hybridMultilevel"/>
    <w:tmpl w:val="88280710"/>
    <w:lvl w:ilvl="0" w:tplc="65C222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213EE"/>
    <w:multiLevelType w:val="hybridMultilevel"/>
    <w:tmpl w:val="0672B06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41279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1BE039C"/>
    <w:multiLevelType w:val="multilevel"/>
    <w:tmpl w:val="DC8A5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3C671D2"/>
    <w:multiLevelType w:val="hybridMultilevel"/>
    <w:tmpl w:val="C4A6AE46"/>
    <w:lvl w:ilvl="0" w:tplc="4DEE29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9090A"/>
    <w:multiLevelType w:val="multilevel"/>
    <w:tmpl w:val="093CBA8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9" w15:restartNumberingAfterBreak="0">
    <w:nsid w:val="661A5161"/>
    <w:multiLevelType w:val="hybridMultilevel"/>
    <w:tmpl w:val="C44C2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54A60"/>
    <w:multiLevelType w:val="hybridMultilevel"/>
    <w:tmpl w:val="1DAE1A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8"/>
  </w:num>
  <w:num w:numId="4">
    <w:abstractNumId w:val="6"/>
  </w:num>
  <w:num w:numId="5">
    <w:abstractNumId w:val="12"/>
  </w:num>
  <w:num w:numId="6">
    <w:abstractNumId w:val="18"/>
  </w:num>
  <w:num w:numId="7">
    <w:abstractNumId w:val="2"/>
  </w:num>
  <w:num w:numId="8">
    <w:abstractNumId w:val="1"/>
  </w:num>
  <w:num w:numId="9">
    <w:abstractNumId w:val="11"/>
  </w:num>
  <w:num w:numId="10">
    <w:abstractNumId w:val="5"/>
  </w:num>
  <w:num w:numId="11">
    <w:abstractNumId w:val="17"/>
  </w:num>
  <w:num w:numId="12">
    <w:abstractNumId w:val="13"/>
  </w:num>
  <w:num w:numId="13">
    <w:abstractNumId w:val="4"/>
  </w:num>
  <w:num w:numId="14">
    <w:abstractNumId w:val="19"/>
  </w:num>
  <w:num w:numId="15">
    <w:abstractNumId w:val="20"/>
  </w:num>
  <w:num w:numId="16">
    <w:abstractNumId w:val="16"/>
  </w:num>
  <w:num w:numId="17">
    <w:abstractNumId w:val="10"/>
  </w:num>
  <w:num w:numId="18">
    <w:abstractNumId w:val="7"/>
  </w:num>
  <w:num w:numId="19">
    <w:abstractNumId w:val="3"/>
  </w:num>
  <w:num w:numId="20">
    <w:abstractNumId w:val="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1AF"/>
    <w:rsid w:val="00001DB1"/>
    <w:rsid w:val="000236B7"/>
    <w:rsid w:val="00026535"/>
    <w:rsid w:val="00032FEC"/>
    <w:rsid w:val="000407CF"/>
    <w:rsid w:val="00041A6F"/>
    <w:rsid w:val="000431DE"/>
    <w:rsid w:val="00043E68"/>
    <w:rsid w:val="0004443F"/>
    <w:rsid w:val="00052AC8"/>
    <w:rsid w:val="00060B33"/>
    <w:rsid w:val="000634D9"/>
    <w:rsid w:val="00065978"/>
    <w:rsid w:val="00080002"/>
    <w:rsid w:val="00080617"/>
    <w:rsid w:val="00097985"/>
    <w:rsid w:val="000A06FD"/>
    <w:rsid w:val="000B17F7"/>
    <w:rsid w:val="000B3952"/>
    <w:rsid w:val="000B62E1"/>
    <w:rsid w:val="000B6334"/>
    <w:rsid w:val="000C2056"/>
    <w:rsid w:val="000E1C97"/>
    <w:rsid w:val="000E3530"/>
    <w:rsid w:val="000E379F"/>
    <w:rsid w:val="000E634E"/>
    <w:rsid w:val="000E7CEB"/>
    <w:rsid w:val="000F5618"/>
    <w:rsid w:val="00100E00"/>
    <w:rsid w:val="00110CD5"/>
    <w:rsid w:val="001223BB"/>
    <w:rsid w:val="00122A7F"/>
    <w:rsid w:val="00147EF5"/>
    <w:rsid w:val="001542C9"/>
    <w:rsid w:val="00155665"/>
    <w:rsid w:val="00156C58"/>
    <w:rsid w:val="0015712D"/>
    <w:rsid w:val="001701CA"/>
    <w:rsid w:val="00170E1E"/>
    <w:rsid w:val="00175C04"/>
    <w:rsid w:val="00183963"/>
    <w:rsid w:val="00190079"/>
    <w:rsid w:val="00191205"/>
    <w:rsid w:val="00191FF6"/>
    <w:rsid w:val="001E1421"/>
    <w:rsid w:val="001E6DDB"/>
    <w:rsid w:val="001F0510"/>
    <w:rsid w:val="00203860"/>
    <w:rsid w:val="00217D21"/>
    <w:rsid w:val="00222715"/>
    <w:rsid w:val="00234A26"/>
    <w:rsid w:val="002456C7"/>
    <w:rsid w:val="0025716A"/>
    <w:rsid w:val="002662A6"/>
    <w:rsid w:val="00271D5B"/>
    <w:rsid w:val="0027204E"/>
    <w:rsid w:val="00274B9D"/>
    <w:rsid w:val="00274DBE"/>
    <w:rsid w:val="00283EFB"/>
    <w:rsid w:val="00284A09"/>
    <w:rsid w:val="00287D82"/>
    <w:rsid w:val="00287E66"/>
    <w:rsid w:val="00292D25"/>
    <w:rsid w:val="002A64EC"/>
    <w:rsid w:val="002A712C"/>
    <w:rsid w:val="002B6501"/>
    <w:rsid w:val="002C331D"/>
    <w:rsid w:val="002C730B"/>
    <w:rsid w:val="002D3AD0"/>
    <w:rsid w:val="002D3D55"/>
    <w:rsid w:val="002E4D15"/>
    <w:rsid w:val="00302A94"/>
    <w:rsid w:val="00303718"/>
    <w:rsid w:val="00304501"/>
    <w:rsid w:val="00314FEF"/>
    <w:rsid w:val="00317499"/>
    <w:rsid w:val="003365EA"/>
    <w:rsid w:val="003448D9"/>
    <w:rsid w:val="00346FAA"/>
    <w:rsid w:val="00352C3A"/>
    <w:rsid w:val="00353129"/>
    <w:rsid w:val="003749C8"/>
    <w:rsid w:val="003813DC"/>
    <w:rsid w:val="003C66AA"/>
    <w:rsid w:val="003D70D9"/>
    <w:rsid w:val="003E41D7"/>
    <w:rsid w:val="003E4B68"/>
    <w:rsid w:val="003F2457"/>
    <w:rsid w:val="003F2C25"/>
    <w:rsid w:val="003F3DC7"/>
    <w:rsid w:val="003F5DB8"/>
    <w:rsid w:val="00406E1F"/>
    <w:rsid w:val="00406F6A"/>
    <w:rsid w:val="004217E9"/>
    <w:rsid w:val="00427592"/>
    <w:rsid w:val="00430381"/>
    <w:rsid w:val="0043053C"/>
    <w:rsid w:val="00434AE3"/>
    <w:rsid w:val="004371D9"/>
    <w:rsid w:val="004459A6"/>
    <w:rsid w:val="0046512B"/>
    <w:rsid w:val="0047597B"/>
    <w:rsid w:val="004820B6"/>
    <w:rsid w:val="00496941"/>
    <w:rsid w:val="004A0233"/>
    <w:rsid w:val="004A0C6B"/>
    <w:rsid w:val="004A7052"/>
    <w:rsid w:val="004B11E4"/>
    <w:rsid w:val="004B751C"/>
    <w:rsid w:val="004B7700"/>
    <w:rsid w:val="004B79AE"/>
    <w:rsid w:val="004C4A16"/>
    <w:rsid w:val="004C7510"/>
    <w:rsid w:val="004D6919"/>
    <w:rsid w:val="004F753F"/>
    <w:rsid w:val="00503F06"/>
    <w:rsid w:val="005164B3"/>
    <w:rsid w:val="0052130D"/>
    <w:rsid w:val="00527023"/>
    <w:rsid w:val="00530D62"/>
    <w:rsid w:val="00532E4D"/>
    <w:rsid w:val="005362E5"/>
    <w:rsid w:val="00546987"/>
    <w:rsid w:val="0054701C"/>
    <w:rsid w:val="0055008D"/>
    <w:rsid w:val="005537E3"/>
    <w:rsid w:val="005569BB"/>
    <w:rsid w:val="0056144C"/>
    <w:rsid w:val="00562F5C"/>
    <w:rsid w:val="005639A6"/>
    <w:rsid w:val="005711CF"/>
    <w:rsid w:val="00574017"/>
    <w:rsid w:val="00587084"/>
    <w:rsid w:val="005901F5"/>
    <w:rsid w:val="00591E0C"/>
    <w:rsid w:val="00592372"/>
    <w:rsid w:val="0059385A"/>
    <w:rsid w:val="005A5CA0"/>
    <w:rsid w:val="005A7E77"/>
    <w:rsid w:val="005B33D8"/>
    <w:rsid w:val="005B3428"/>
    <w:rsid w:val="005B3770"/>
    <w:rsid w:val="005C1937"/>
    <w:rsid w:val="005C60B1"/>
    <w:rsid w:val="005C6254"/>
    <w:rsid w:val="005D4FC7"/>
    <w:rsid w:val="005D5331"/>
    <w:rsid w:val="006073E5"/>
    <w:rsid w:val="0061115B"/>
    <w:rsid w:val="00621C11"/>
    <w:rsid w:val="00626C8C"/>
    <w:rsid w:val="0063751F"/>
    <w:rsid w:val="006705F8"/>
    <w:rsid w:val="00677D67"/>
    <w:rsid w:val="00683912"/>
    <w:rsid w:val="00687D45"/>
    <w:rsid w:val="00690988"/>
    <w:rsid w:val="006958A4"/>
    <w:rsid w:val="006972A4"/>
    <w:rsid w:val="006A7CF5"/>
    <w:rsid w:val="006B16CF"/>
    <w:rsid w:val="006B4C4B"/>
    <w:rsid w:val="006B7D3E"/>
    <w:rsid w:val="006C356F"/>
    <w:rsid w:val="006C4173"/>
    <w:rsid w:val="006C5EBE"/>
    <w:rsid w:val="006F27D6"/>
    <w:rsid w:val="0075072A"/>
    <w:rsid w:val="00787B95"/>
    <w:rsid w:val="007923B5"/>
    <w:rsid w:val="007B2810"/>
    <w:rsid w:val="007B2D88"/>
    <w:rsid w:val="007B4512"/>
    <w:rsid w:val="007B5B6B"/>
    <w:rsid w:val="007E34C4"/>
    <w:rsid w:val="007F0A25"/>
    <w:rsid w:val="007F7AE4"/>
    <w:rsid w:val="00804206"/>
    <w:rsid w:val="00814BB1"/>
    <w:rsid w:val="00822136"/>
    <w:rsid w:val="00826473"/>
    <w:rsid w:val="00832CB3"/>
    <w:rsid w:val="00836432"/>
    <w:rsid w:val="00840F92"/>
    <w:rsid w:val="008476C0"/>
    <w:rsid w:val="00851822"/>
    <w:rsid w:val="00852B8E"/>
    <w:rsid w:val="00862559"/>
    <w:rsid w:val="00873639"/>
    <w:rsid w:val="00873716"/>
    <w:rsid w:val="00874DF9"/>
    <w:rsid w:val="00875B70"/>
    <w:rsid w:val="0087608E"/>
    <w:rsid w:val="00886C87"/>
    <w:rsid w:val="008B21CE"/>
    <w:rsid w:val="008C1EA6"/>
    <w:rsid w:val="008C4654"/>
    <w:rsid w:val="008C55EB"/>
    <w:rsid w:val="008D170D"/>
    <w:rsid w:val="008E11D7"/>
    <w:rsid w:val="008E3736"/>
    <w:rsid w:val="008E7626"/>
    <w:rsid w:val="008F347E"/>
    <w:rsid w:val="008F4DC9"/>
    <w:rsid w:val="009010BB"/>
    <w:rsid w:val="00901EEF"/>
    <w:rsid w:val="00907047"/>
    <w:rsid w:val="009111FC"/>
    <w:rsid w:val="00911CDF"/>
    <w:rsid w:val="00914823"/>
    <w:rsid w:val="009249B6"/>
    <w:rsid w:val="00940ADC"/>
    <w:rsid w:val="0094607A"/>
    <w:rsid w:val="00956EC2"/>
    <w:rsid w:val="00960B65"/>
    <w:rsid w:val="00961B37"/>
    <w:rsid w:val="0098765D"/>
    <w:rsid w:val="009904B0"/>
    <w:rsid w:val="009922C4"/>
    <w:rsid w:val="009C0954"/>
    <w:rsid w:val="009C6E50"/>
    <w:rsid w:val="009D12C5"/>
    <w:rsid w:val="009E4344"/>
    <w:rsid w:val="009E6F9B"/>
    <w:rsid w:val="009F710B"/>
    <w:rsid w:val="00A12880"/>
    <w:rsid w:val="00A22083"/>
    <w:rsid w:val="00A250C6"/>
    <w:rsid w:val="00A47422"/>
    <w:rsid w:val="00A51F6B"/>
    <w:rsid w:val="00A57425"/>
    <w:rsid w:val="00A651D0"/>
    <w:rsid w:val="00A70963"/>
    <w:rsid w:val="00A900C8"/>
    <w:rsid w:val="00A92143"/>
    <w:rsid w:val="00AB0096"/>
    <w:rsid w:val="00AD6170"/>
    <w:rsid w:val="00AE07E8"/>
    <w:rsid w:val="00AE19F4"/>
    <w:rsid w:val="00AF0EBD"/>
    <w:rsid w:val="00AF0F0D"/>
    <w:rsid w:val="00B011AF"/>
    <w:rsid w:val="00B017EE"/>
    <w:rsid w:val="00B020C2"/>
    <w:rsid w:val="00B05A88"/>
    <w:rsid w:val="00B54EFD"/>
    <w:rsid w:val="00B61E78"/>
    <w:rsid w:val="00B64ED6"/>
    <w:rsid w:val="00B6578D"/>
    <w:rsid w:val="00B71CE5"/>
    <w:rsid w:val="00B74AB9"/>
    <w:rsid w:val="00B83797"/>
    <w:rsid w:val="00B856D3"/>
    <w:rsid w:val="00B976F5"/>
    <w:rsid w:val="00BB51B8"/>
    <w:rsid w:val="00BC0BCD"/>
    <w:rsid w:val="00BC693C"/>
    <w:rsid w:val="00BE0565"/>
    <w:rsid w:val="00BF350A"/>
    <w:rsid w:val="00BF5FA9"/>
    <w:rsid w:val="00C03C60"/>
    <w:rsid w:val="00C06754"/>
    <w:rsid w:val="00C075EB"/>
    <w:rsid w:val="00C244A0"/>
    <w:rsid w:val="00C253DD"/>
    <w:rsid w:val="00C55BE0"/>
    <w:rsid w:val="00C604A1"/>
    <w:rsid w:val="00C82CFA"/>
    <w:rsid w:val="00C949B9"/>
    <w:rsid w:val="00C95F96"/>
    <w:rsid w:val="00CA05B3"/>
    <w:rsid w:val="00CB0CC3"/>
    <w:rsid w:val="00CB11C8"/>
    <w:rsid w:val="00CD0AAB"/>
    <w:rsid w:val="00CD4B2E"/>
    <w:rsid w:val="00CE2390"/>
    <w:rsid w:val="00CE472E"/>
    <w:rsid w:val="00CE6692"/>
    <w:rsid w:val="00D001CB"/>
    <w:rsid w:val="00D20EC2"/>
    <w:rsid w:val="00D233ED"/>
    <w:rsid w:val="00D27E13"/>
    <w:rsid w:val="00D408B6"/>
    <w:rsid w:val="00D51DEA"/>
    <w:rsid w:val="00D5343E"/>
    <w:rsid w:val="00D548A6"/>
    <w:rsid w:val="00D6197E"/>
    <w:rsid w:val="00D64F63"/>
    <w:rsid w:val="00D821C5"/>
    <w:rsid w:val="00D85821"/>
    <w:rsid w:val="00D875D9"/>
    <w:rsid w:val="00D90350"/>
    <w:rsid w:val="00D924BB"/>
    <w:rsid w:val="00DB06F8"/>
    <w:rsid w:val="00DC0C13"/>
    <w:rsid w:val="00DC3196"/>
    <w:rsid w:val="00DC5331"/>
    <w:rsid w:val="00DC6874"/>
    <w:rsid w:val="00DF75D3"/>
    <w:rsid w:val="00E0180A"/>
    <w:rsid w:val="00E01E3F"/>
    <w:rsid w:val="00E06013"/>
    <w:rsid w:val="00E13EBC"/>
    <w:rsid w:val="00E24D67"/>
    <w:rsid w:val="00E271B7"/>
    <w:rsid w:val="00E323F4"/>
    <w:rsid w:val="00E33D79"/>
    <w:rsid w:val="00E35AC3"/>
    <w:rsid w:val="00E441C4"/>
    <w:rsid w:val="00E46307"/>
    <w:rsid w:val="00E645F0"/>
    <w:rsid w:val="00E7259E"/>
    <w:rsid w:val="00E82BEE"/>
    <w:rsid w:val="00EA1994"/>
    <w:rsid w:val="00EA786A"/>
    <w:rsid w:val="00EB50DB"/>
    <w:rsid w:val="00EC0902"/>
    <w:rsid w:val="00EC6319"/>
    <w:rsid w:val="00EC6AC5"/>
    <w:rsid w:val="00ED095D"/>
    <w:rsid w:val="00ED1B07"/>
    <w:rsid w:val="00EE5115"/>
    <w:rsid w:val="00EF042F"/>
    <w:rsid w:val="00EF34F2"/>
    <w:rsid w:val="00F04D68"/>
    <w:rsid w:val="00F16321"/>
    <w:rsid w:val="00F5708A"/>
    <w:rsid w:val="00F60710"/>
    <w:rsid w:val="00F616B9"/>
    <w:rsid w:val="00F64F1B"/>
    <w:rsid w:val="00F65E4F"/>
    <w:rsid w:val="00F824F1"/>
    <w:rsid w:val="00F8260E"/>
    <w:rsid w:val="00F862A5"/>
    <w:rsid w:val="00F87010"/>
    <w:rsid w:val="00F95E42"/>
    <w:rsid w:val="00FA0B5A"/>
    <w:rsid w:val="00FB3D07"/>
    <w:rsid w:val="00FC26E4"/>
    <w:rsid w:val="00FD4C3F"/>
    <w:rsid w:val="00FE47D7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468FA1"/>
  <w15:docId w15:val="{AE71DD19-3FA6-481A-8D50-AC505BD9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665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1CB"/>
    <w:pPr>
      <w:keepNext/>
      <w:keepLines/>
      <w:overflowPunct/>
      <w:autoSpaceDE/>
      <w:autoSpaceDN/>
      <w:adjustRightInd/>
      <w:spacing w:before="240" w:line="480" w:lineRule="auto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  <w:lang w:val="de-DE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de-DE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val="de-DE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de-DE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de-DE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1CB"/>
    <w:pPr>
      <w:keepNext/>
      <w:keepLines/>
      <w:overflowPunct/>
      <w:autoSpaceDE/>
      <w:autoSpaceDN/>
      <w:adjustRightInd/>
      <w:spacing w:before="40" w:line="480" w:lineRule="auto"/>
      <w:textAlignment w:val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1C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001C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001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1CB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1CB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1CB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1CB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1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1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eader">
    <w:name w:val="header"/>
    <w:basedOn w:val="Normal"/>
    <w:rsid w:val="00D64F6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64F6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64F63"/>
  </w:style>
  <w:style w:type="paragraph" w:customStyle="1" w:styleId="abbreviations">
    <w:name w:val="abbreviations"/>
    <w:basedOn w:val="abstract"/>
    <w:next w:val="Normal"/>
    <w:rsid w:val="00D64F63"/>
    <w:pPr>
      <w:tabs>
        <w:tab w:val="left" w:pos="3402"/>
      </w:tabs>
      <w:ind w:left="3402" w:hanging="3402"/>
    </w:pPr>
  </w:style>
  <w:style w:type="paragraph" w:customStyle="1" w:styleId="abstract">
    <w:name w:val="abstract"/>
    <w:basedOn w:val="Normal"/>
    <w:next w:val="keywords"/>
    <w:rsid w:val="00D64F63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rsid w:val="00D64F63"/>
    <w:pPr>
      <w:spacing w:before="120"/>
    </w:pPr>
    <w:rPr>
      <w:i/>
    </w:rPr>
  </w:style>
  <w:style w:type="paragraph" w:customStyle="1" w:styleId="Titel1">
    <w:name w:val="Titel1"/>
    <w:basedOn w:val="Normal"/>
    <w:next w:val="author"/>
    <w:rsid w:val="00D64F63"/>
    <w:rPr>
      <w:rFonts w:ascii="Arial" w:hAnsi="Arial"/>
      <w:b/>
      <w:sz w:val="36"/>
    </w:rPr>
  </w:style>
  <w:style w:type="paragraph" w:customStyle="1" w:styleId="author">
    <w:name w:val="author"/>
    <w:basedOn w:val="Normal"/>
    <w:next w:val="affiliation"/>
    <w:rsid w:val="00D64F63"/>
    <w:pPr>
      <w:spacing w:before="120"/>
    </w:pPr>
  </w:style>
  <w:style w:type="paragraph" w:customStyle="1" w:styleId="affiliation">
    <w:name w:val="affiliation"/>
    <w:basedOn w:val="Normal"/>
    <w:next w:val="phone"/>
    <w:rsid w:val="00D64F63"/>
    <w:pPr>
      <w:spacing w:before="120" w:line="240" w:lineRule="auto"/>
    </w:pPr>
    <w:rPr>
      <w:i/>
    </w:rPr>
  </w:style>
  <w:style w:type="paragraph" w:customStyle="1" w:styleId="phone">
    <w:name w:val="phone"/>
    <w:basedOn w:val="email"/>
    <w:next w:val="fax"/>
    <w:rsid w:val="00D64F63"/>
  </w:style>
  <w:style w:type="paragraph" w:customStyle="1" w:styleId="email">
    <w:name w:val="email"/>
    <w:basedOn w:val="Normal"/>
    <w:next w:val="url"/>
    <w:rsid w:val="00D64F63"/>
    <w:pPr>
      <w:spacing w:before="120" w:line="240" w:lineRule="auto"/>
    </w:pPr>
    <w:rPr>
      <w:sz w:val="20"/>
    </w:rPr>
  </w:style>
  <w:style w:type="paragraph" w:customStyle="1" w:styleId="url">
    <w:name w:val="url"/>
    <w:basedOn w:val="email"/>
    <w:next w:val="Normal"/>
    <w:rsid w:val="00D64F63"/>
  </w:style>
  <w:style w:type="paragraph" w:customStyle="1" w:styleId="fax">
    <w:name w:val="fax"/>
    <w:basedOn w:val="email"/>
    <w:next w:val="email"/>
    <w:rsid w:val="00D64F63"/>
  </w:style>
  <w:style w:type="paragraph" w:customStyle="1" w:styleId="heading10">
    <w:name w:val="heading1"/>
    <w:basedOn w:val="Normal"/>
    <w:next w:val="Normal"/>
    <w:rsid w:val="00D64F63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0">
    <w:name w:val="heading2"/>
    <w:basedOn w:val="Normal"/>
    <w:next w:val="Normal"/>
    <w:rsid w:val="00D64F63"/>
    <w:pPr>
      <w:keepNext/>
      <w:spacing w:before="240" w:after="180"/>
    </w:pPr>
    <w:rPr>
      <w:rFonts w:ascii="Arial" w:hAnsi="Arial"/>
      <w:b/>
    </w:rPr>
  </w:style>
  <w:style w:type="paragraph" w:customStyle="1" w:styleId="heading30">
    <w:name w:val="heading3"/>
    <w:basedOn w:val="Normal"/>
    <w:next w:val="Normal"/>
    <w:rsid w:val="00D64F63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rsid w:val="00D64F63"/>
    <w:pPr>
      <w:keepNext/>
      <w:spacing w:before="120"/>
    </w:pPr>
    <w:rPr>
      <w:b/>
    </w:rPr>
  </w:style>
  <w:style w:type="paragraph" w:customStyle="1" w:styleId="figurecitation">
    <w:name w:val="figurecitation"/>
    <w:basedOn w:val="Normal"/>
    <w:rsid w:val="00D64F63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rsid w:val="00D64F63"/>
    <w:pPr>
      <w:spacing w:before="240"/>
    </w:pPr>
  </w:style>
  <w:style w:type="paragraph" w:customStyle="1" w:styleId="extraaddress">
    <w:name w:val="extraaddress"/>
    <w:basedOn w:val="email"/>
    <w:rsid w:val="00D64F63"/>
  </w:style>
  <w:style w:type="paragraph" w:customStyle="1" w:styleId="reference">
    <w:name w:val="reference"/>
    <w:basedOn w:val="Normal"/>
    <w:rsid w:val="00D64F63"/>
    <w:rPr>
      <w:sz w:val="20"/>
    </w:rPr>
  </w:style>
  <w:style w:type="paragraph" w:customStyle="1" w:styleId="equation">
    <w:name w:val="equation"/>
    <w:basedOn w:val="Normal"/>
    <w:next w:val="Normal"/>
    <w:rsid w:val="00D64F63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rsid w:val="00D64F63"/>
    <w:pPr>
      <w:spacing w:line="240" w:lineRule="auto"/>
    </w:pPr>
    <w:rPr>
      <w:sz w:val="22"/>
    </w:rPr>
  </w:style>
  <w:style w:type="paragraph" w:customStyle="1" w:styleId="figlegend">
    <w:name w:val="figlegend"/>
    <w:basedOn w:val="Normal"/>
    <w:next w:val="Normal"/>
    <w:rsid w:val="00D64F63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rsid w:val="00D64F63"/>
    <w:pPr>
      <w:spacing w:before="12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D001CB"/>
    <w:rPr>
      <w:color w:val="0000FF"/>
      <w:u w:val="single"/>
    </w:rPr>
  </w:style>
  <w:style w:type="table" w:styleId="TableGrid">
    <w:name w:val="Table Grid"/>
    <w:basedOn w:val="TableNormal"/>
    <w:uiPriority w:val="39"/>
    <w:rsid w:val="00D001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E6F9B"/>
    <w:pPr>
      <w:overflowPunct/>
      <w:autoSpaceDE/>
      <w:autoSpaceDN/>
      <w:adjustRightInd/>
      <w:spacing w:after="200" w:line="240" w:lineRule="auto"/>
      <w:textAlignment w:val="auto"/>
    </w:pPr>
    <w:rPr>
      <w:rFonts w:asciiTheme="minorHAnsi" w:eastAsiaTheme="minorHAnsi" w:hAnsiTheme="minorHAnsi" w:cstheme="minorBidi"/>
      <w:b/>
      <w:iCs/>
      <w:sz w:val="20"/>
      <w:szCs w:val="18"/>
      <w:lang w:val="de-DE" w:eastAsia="en-US"/>
    </w:rPr>
  </w:style>
  <w:style w:type="paragraph" w:styleId="ListParagraph">
    <w:name w:val="List Paragraph"/>
    <w:basedOn w:val="Normal"/>
    <w:uiPriority w:val="34"/>
    <w:qFormat/>
    <w:rsid w:val="00D001CB"/>
    <w:pPr>
      <w:overflowPunct/>
      <w:autoSpaceDE/>
      <w:autoSpaceDN/>
      <w:adjustRightInd/>
      <w:spacing w:after="160" w:line="480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NormalWeb">
    <w:name w:val="Normal (Web)"/>
    <w:basedOn w:val="Normal"/>
    <w:uiPriority w:val="99"/>
    <w:unhideWhenUsed/>
    <w:rsid w:val="00D001CB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Cs w:val="24"/>
      <w:lang w:val="de-DE"/>
    </w:rPr>
  </w:style>
  <w:style w:type="paragraph" w:styleId="BalloonText">
    <w:name w:val="Balloon Text"/>
    <w:basedOn w:val="Normal"/>
    <w:link w:val="BalloonTextChar"/>
    <w:uiPriority w:val="99"/>
    <w:unhideWhenUsed/>
    <w:rsid w:val="00D001CB"/>
    <w:pPr>
      <w:overflowPunct/>
      <w:autoSpaceDE/>
      <w:autoSpaceDN/>
      <w:adjustRightInd/>
      <w:spacing w:line="240" w:lineRule="auto"/>
      <w:textAlignment w:val="auto"/>
    </w:pPr>
    <w:rPr>
      <w:rFonts w:ascii="Tahoma" w:eastAsiaTheme="minorHAnsi" w:hAnsi="Tahoma" w:cs="Tahoma"/>
      <w:sz w:val="16"/>
      <w:szCs w:val="16"/>
      <w:lang w:val="de-D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01CB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itaviBibliographyEntry">
    <w:name w:val="Citavi Bibliography Entry"/>
    <w:basedOn w:val="Normal"/>
    <w:link w:val="CitaviBibliographyEntryZchn"/>
    <w:rsid w:val="00D001CB"/>
    <w:pPr>
      <w:tabs>
        <w:tab w:val="left" w:pos="454"/>
      </w:tabs>
      <w:overflowPunct/>
      <w:autoSpaceDE/>
      <w:autoSpaceDN/>
      <w:adjustRightInd/>
      <w:spacing w:line="480" w:lineRule="auto"/>
      <w:ind w:left="454" w:hanging="454"/>
      <w:textAlignment w:val="auto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CitaviBibliographyEntryZchn">
    <w:name w:val="Citavi Bibliography Entry Zchn"/>
    <w:basedOn w:val="DefaultParagraphFont"/>
    <w:link w:val="CitaviBibliographyEntry"/>
    <w:rsid w:val="00D001C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itaviBibliographyHeading">
    <w:name w:val="Citavi Bibliography Heading"/>
    <w:basedOn w:val="Heading1"/>
    <w:link w:val="CitaviBibliographyHeadingZchn"/>
    <w:rsid w:val="00D001CB"/>
  </w:style>
  <w:style w:type="character" w:customStyle="1" w:styleId="CitaviBibliographyHeadingZchn">
    <w:name w:val="Citavi Bibliography Heading Zchn"/>
    <w:basedOn w:val="DefaultParagraphFont"/>
    <w:link w:val="CitaviBibliographyHeading"/>
    <w:rsid w:val="00D001C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D001CB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D001CB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D001CB"/>
    <w:rPr>
      <w:rFonts w:asciiTheme="majorHAnsi" w:eastAsiaTheme="majorEastAsia" w:hAnsiTheme="majorHAnsi" w:cstheme="majorBidi"/>
      <w:i/>
      <w:iCs/>
      <w:noProof/>
      <w:color w:val="2E74B5" w:themeColor="accent1" w:themeShade="BF"/>
      <w:sz w:val="22"/>
      <w:szCs w:val="22"/>
      <w:lang w:val="en-US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D001CB"/>
    <w:rPr>
      <w:rFonts w:asciiTheme="majorHAnsi" w:eastAsiaTheme="majorEastAsia" w:hAnsiTheme="majorHAnsi" w:cstheme="majorBidi"/>
      <w:noProof/>
      <w:color w:val="2E74B5" w:themeColor="accent1" w:themeShade="BF"/>
      <w:sz w:val="22"/>
      <w:szCs w:val="22"/>
      <w:lang w:val="en-US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D001CB"/>
    <w:rPr>
      <w:rFonts w:asciiTheme="majorHAnsi" w:eastAsiaTheme="majorEastAsia" w:hAnsiTheme="majorHAnsi" w:cstheme="majorBidi"/>
      <w:noProof/>
      <w:color w:val="1F4D78" w:themeColor="accent1" w:themeShade="7F"/>
      <w:sz w:val="22"/>
      <w:szCs w:val="22"/>
      <w:lang w:val="en-US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D001CB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2"/>
      <w:szCs w:val="22"/>
      <w:lang w:val="en-US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D001CB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D001CB"/>
    <w:pPr>
      <w:outlineLvl w:val="9"/>
    </w:pPr>
    <w:rPr>
      <w:noProof/>
      <w:lang w:val="en-US" w:eastAsia="de-DE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D001CB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en-US"/>
    </w:rPr>
  </w:style>
  <w:style w:type="paragraph" w:styleId="NoSpacing">
    <w:name w:val="No Spacing"/>
    <w:uiPriority w:val="1"/>
    <w:qFormat/>
    <w:rsid w:val="00D001C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D00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01CB"/>
    <w:pPr>
      <w:overflowPunct/>
      <w:autoSpaceDE/>
      <w:autoSpaceDN/>
      <w:adjustRightInd/>
      <w:spacing w:after="160" w:line="240" w:lineRule="auto"/>
      <w:textAlignment w:val="auto"/>
    </w:pPr>
    <w:rPr>
      <w:rFonts w:asciiTheme="minorHAnsi" w:eastAsiaTheme="minorHAnsi" w:hAnsiTheme="minorHAnsi" w:cstheme="minorBidi"/>
      <w:sz w:val="20"/>
      <w:lang w:val="de-D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01CB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00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001CB"/>
    <w:rPr>
      <w:rFonts w:asciiTheme="minorHAnsi" w:eastAsiaTheme="minorHAnsi" w:hAnsiTheme="minorHAnsi" w:cstheme="minorBidi"/>
      <w:b/>
      <w:bCs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001CB"/>
    <w:pPr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0"/>
      <w:lang w:val="de-D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001CB"/>
    <w:rPr>
      <w:rFonts w:asciiTheme="minorHAnsi" w:eastAsiaTheme="minorHAnsi" w:hAnsiTheme="minorHAnsi" w:cstheme="minorBid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D001CB"/>
    <w:rPr>
      <w:vertAlign w:val="superscript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D001CB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D001C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D001CB"/>
    <w:pPr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0"/>
      <w:lang w:val="de-D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01CB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D001CB"/>
    <w:rPr>
      <w:vertAlign w:val="superscript"/>
    </w:rPr>
  </w:style>
  <w:style w:type="character" w:styleId="FollowedHyperlink">
    <w:name w:val="FollowedHyperlink"/>
    <w:basedOn w:val="DefaultParagraphFont"/>
    <w:uiPriority w:val="99"/>
    <w:unhideWhenUsed/>
    <w:rsid w:val="00D001CB"/>
    <w:rPr>
      <w:color w:val="954F72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unhideWhenUsed/>
    <w:rsid w:val="00D001CB"/>
    <w:pPr>
      <w:overflowPunct/>
      <w:autoSpaceDE/>
      <w:autoSpaceDN/>
      <w:adjustRightInd/>
      <w:spacing w:line="240" w:lineRule="auto"/>
      <w:textAlignment w:val="auto"/>
    </w:pPr>
    <w:rPr>
      <w:rFonts w:ascii="Tahoma" w:eastAsiaTheme="minorHAnsi" w:hAnsi="Tahoma" w:cs="Tahoma"/>
      <w:sz w:val="16"/>
      <w:szCs w:val="16"/>
      <w:lang w:val="de-DE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001C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value">
    <w:name w:val="value"/>
    <w:basedOn w:val="DefaultParagraphFont"/>
    <w:rsid w:val="005C1937"/>
  </w:style>
  <w:style w:type="character" w:styleId="PlaceholderText">
    <w:name w:val="Placeholder Text"/>
    <w:basedOn w:val="DefaultParagraphFont"/>
    <w:uiPriority w:val="99"/>
    <w:semiHidden/>
    <w:rsid w:val="00F87010"/>
    <w:rPr>
      <w:color w:val="808080"/>
    </w:rPr>
  </w:style>
  <w:style w:type="paragraph" w:styleId="Revision">
    <w:name w:val="Revision"/>
    <w:hidden/>
    <w:uiPriority w:val="99"/>
    <w:semiHidden/>
    <w:rsid w:val="00911CD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hias\AppData\Roaming\Microsoft\Templates\sv-jour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5762-CB79-4E21-A282-02BDBA88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sv-journ.dot</Template>
  <TotalTime>0</TotalTime>
  <Pages>5</Pages>
  <Words>617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Author template for journal articles</vt:lpstr>
    </vt:vector>
  </TitlesOfParts>
  <Company>SPRINGER VERLAG</Company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creator>Matthias</dc:creator>
  <dc:description>Springer Heidelberg 2005</dc:description>
  <cp:lastModifiedBy>Shenbagavalli R.</cp:lastModifiedBy>
  <cp:revision>33</cp:revision>
  <cp:lastPrinted>2021-11-04T14:33:00Z</cp:lastPrinted>
  <dcterms:created xsi:type="dcterms:W3CDTF">2021-01-19T16:21:00Z</dcterms:created>
  <dcterms:modified xsi:type="dcterms:W3CDTF">2021-11-22T11:47:00Z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Paper1</vt:lpwstr>
  </property>
  <property fmtid="{D5CDD505-2E9C-101B-9397-08002B2CF9AE}" pid="3" name="CitaviDocumentProperty_0">
    <vt:lpwstr>3f50017c-529e-4a29-97e8-83309b520269</vt:lpwstr>
  </property>
  <property fmtid="{D5CDD505-2E9C-101B-9397-08002B2CF9AE}" pid="4" name="CitaviDocumentProperty_6">
    <vt:lpwstr>True</vt:lpwstr>
  </property>
  <property fmtid="{D5CDD505-2E9C-101B-9397-08002B2CF9AE}" pid="5" name="CitaviDocumentProperty_8">
    <vt:lpwstr>CloudProjectKey=ywv3jugc3i3x8cpdttc71wha2cxypxnnbx7uoje6d67hwz3cogq; ProjectName=Paper1</vt:lpwstr>
  </property>
  <property fmtid="{D5CDD505-2E9C-101B-9397-08002B2CF9AE}" pid="6" name="CitaviDocumentProperty_1">
    <vt:lpwstr>6.5.0.0</vt:lpwstr>
  </property>
</Properties>
</file>