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80" w:rsidRPr="00DA64CE" w:rsidRDefault="002768FB" w:rsidP="000A2A2E">
      <w:pPr>
        <w:pStyle w:val="NormalWeb"/>
        <w:ind w:left="480" w:hanging="480"/>
        <w:jc w:val="center"/>
        <w:divId w:val="1974362700"/>
        <w:rPr>
          <w:b/>
          <w:color w:val="000000" w:themeColor="text1"/>
          <w:sz w:val="22"/>
          <w:szCs w:val="22"/>
          <w:lang w:val="en-GB"/>
        </w:rPr>
      </w:pPr>
      <w:r w:rsidRPr="00DA64CE">
        <w:rPr>
          <w:b/>
          <w:color w:val="000000" w:themeColor="text1"/>
          <w:sz w:val="22"/>
          <w:szCs w:val="22"/>
          <w:lang w:val="en-GB"/>
        </w:rPr>
        <w:t>Supplementary material</w:t>
      </w:r>
    </w:p>
    <w:p w:rsidR="000A2A2E" w:rsidRPr="00DA64CE" w:rsidRDefault="000A2A2E" w:rsidP="000A2A2E">
      <w:pPr>
        <w:pStyle w:val="NormalWeb"/>
        <w:ind w:left="480" w:hanging="480"/>
        <w:jc w:val="center"/>
        <w:divId w:val="1974362700"/>
        <w:rPr>
          <w:b/>
          <w:color w:val="000000" w:themeColor="text1"/>
          <w:sz w:val="22"/>
          <w:szCs w:val="22"/>
          <w:lang w:val="en-GB"/>
        </w:rPr>
      </w:pPr>
    </w:p>
    <w:p w:rsidR="000A2A2E" w:rsidRPr="00DA64CE" w:rsidRDefault="00C520B7" w:rsidP="000A2A2E">
      <w:pPr>
        <w:pStyle w:val="NormalWeb"/>
        <w:keepNext/>
        <w:ind w:left="480" w:hanging="480"/>
        <w:jc w:val="center"/>
        <w:divId w:val="1974362700"/>
        <w:rPr>
          <w:color w:val="000000" w:themeColor="text1"/>
        </w:rPr>
      </w:pPr>
      <w:r w:rsidRPr="00DA64CE">
        <w:rPr>
          <w:noProof/>
          <w:color w:val="000000" w:themeColor="text1"/>
          <w:lang w:val="en-PH" w:eastAsia="en-PH"/>
        </w:rPr>
        <w:drawing>
          <wp:inline distT="0" distB="0" distL="0" distR="0">
            <wp:extent cx="4600575" cy="2790825"/>
            <wp:effectExtent l="19050" t="0" r="9525" b="0"/>
            <wp:docPr id="1" name="Picture 0" descr="VIMStrial-to-trial20150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MStrial-to-trial2015092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A2E" w:rsidRPr="00DA64CE" w:rsidRDefault="000A2A2E" w:rsidP="000A2A2E">
      <w:pPr>
        <w:pStyle w:val="Caption"/>
        <w:spacing w:line="480" w:lineRule="auto"/>
        <w:divId w:val="1974362700"/>
        <w:rPr>
          <w:rFonts w:eastAsiaTheme="minorHAnsi"/>
          <w:b w:val="0"/>
          <w:i/>
          <w:noProof/>
          <w:color w:val="000000" w:themeColor="text1"/>
          <w:sz w:val="16"/>
          <w:szCs w:val="16"/>
        </w:rPr>
      </w:pPr>
      <w:proofErr w:type="gramStart"/>
      <w:r w:rsidRPr="00DA64CE">
        <w:rPr>
          <w:color w:val="000000" w:themeColor="text1"/>
          <w:sz w:val="16"/>
          <w:szCs w:val="16"/>
        </w:rPr>
        <w:t>Supplementary figure 1.</w:t>
      </w:r>
      <w:proofErr w:type="gramEnd"/>
      <w:r w:rsidRPr="00DA64CE">
        <w:rPr>
          <w:color w:val="000000" w:themeColor="text1"/>
          <w:sz w:val="16"/>
          <w:szCs w:val="16"/>
        </w:rPr>
        <w:t xml:space="preserve"> </w:t>
      </w:r>
      <w:proofErr w:type="spellStart"/>
      <w:r w:rsidRPr="00DA64CE">
        <w:rPr>
          <w:b w:val="0"/>
          <w:color w:val="000000" w:themeColor="text1"/>
          <w:sz w:val="16"/>
          <w:szCs w:val="16"/>
        </w:rPr>
        <w:t>Boxplots</w:t>
      </w:r>
      <w:proofErr w:type="spellEnd"/>
      <w:r w:rsidRPr="00DA64CE">
        <w:rPr>
          <w:b w:val="0"/>
          <w:color w:val="000000" w:themeColor="text1"/>
          <w:sz w:val="16"/>
          <w:szCs w:val="16"/>
        </w:rPr>
        <w:t xml:space="preserve"> of the MISC rates separated for participants starting with the NF condition (left) and with the F condition (right). The solid </w:t>
      </w:r>
      <w:r w:rsidR="00C520B7" w:rsidRPr="00DA64CE">
        <w:rPr>
          <w:b w:val="0"/>
          <w:color w:val="000000" w:themeColor="text1"/>
          <w:sz w:val="16"/>
          <w:szCs w:val="16"/>
        </w:rPr>
        <w:t>black</w:t>
      </w:r>
      <w:r w:rsidRPr="00DA64CE">
        <w:rPr>
          <w:b w:val="0"/>
          <w:color w:val="000000" w:themeColor="text1"/>
          <w:sz w:val="16"/>
          <w:szCs w:val="16"/>
        </w:rPr>
        <w:t xml:space="preserve"> line</w:t>
      </w:r>
      <w:r w:rsidR="00C520B7" w:rsidRPr="00DA64CE">
        <w:rPr>
          <w:b w:val="0"/>
          <w:color w:val="000000" w:themeColor="text1"/>
          <w:sz w:val="16"/>
          <w:szCs w:val="16"/>
        </w:rPr>
        <w:t>s indicate</w:t>
      </w:r>
      <w:r w:rsidRPr="00DA64CE">
        <w:rPr>
          <w:b w:val="0"/>
          <w:color w:val="000000" w:themeColor="text1"/>
          <w:sz w:val="16"/>
          <w:szCs w:val="16"/>
        </w:rPr>
        <w:t xml:space="preserve"> the median MISC rate. </w:t>
      </w:r>
    </w:p>
    <w:p w:rsidR="000A2A2E" w:rsidRPr="00DA64CE" w:rsidRDefault="000A2A2E" w:rsidP="000A2A2E">
      <w:pPr>
        <w:pStyle w:val="Caption"/>
        <w:jc w:val="center"/>
        <w:divId w:val="1974362700"/>
        <w:rPr>
          <w:b w:val="0"/>
          <w:color w:val="000000" w:themeColor="text1"/>
          <w:sz w:val="22"/>
          <w:szCs w:val="22"/>
        </w:rPr>
      </w:pPr>
    </w:p>
    <w:p w:rsidR="000A2A2E" w:rsidRPr="00DA64CE" w:rsidRDefault="000A2A2E" w:rsidP="000A2A2E">
      <w:pPr>
        <w:pStyle w:val="NormalWeb"/>
        <w:ind w:left="480" w:hanging="480"/>
        <w:jc w:val="center"/>
        <w:divId w:val="1974362700"/>
        <w:rPr>
          <w:b/>
          <w:color w:val="000000" w:themeColor="text1"/>
          <w:sz w:val="22"/>
          <w:szCs w:val="22"/>
          <w:lang w:val="en-GB"/>
        </w:rPr>
      </w:pPr>
    </w:p>
    <w:sectPr w:rsidR="000A2A2E" w:rsidRPr="00DA64CE" w:rsidSect="0001223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392" w:rsidRDefault="004A3392" w:rsidP="00ED1C54">
      <w:pPr>
        <w:spacing w:line="240" w:lineRule="auto"/>
      </w:pPr>
      <w:r>
        <w:separator/>
      </w:r>
    </w:p>
  </w:endnote>
  <w:endnote w:type="continuationSeparator" w:id="0">
    <w:p w:rsidR="004A3392" w:rsidRDefault="004A3392" w:rsidP="00ED1C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39873"/>
      <w:docPartObj>
        <w:docPartGallery w:val="Page Numbers (Bottom of Page)"/>
        <w:docPartUnique/>
      </w:docPartObj>
    </w:sdtPr>
    <w:sdtContent>
      <w:p w:rsidR="00D3231C" w:rsidRDefault="005D257B">
        <w:pPr>
          <w:pStyle w:val="Footer"/>
          <w:jc w:val="right"/>
        </w:pPr>
        <w:r>
          <w:fldChar w:fldCharType="begin"/>
        </w:r>
        <w:r w:rsidR="0086364F">
          <w:instrText xml:space="preserve"> PAGE   \* MERGEFORMAT </w:instrText>
        </w:r>
        <w:r>
          <w:fldChar w:fldCharType="separate"/>
        </w:r>
        <w:r w:rsidR="009401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231C" w:rsidRDefault="00D323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392" w:rsidRDefault="004A3392" w:rsidP="00ED1C54">
      <w:pPr>
        <w:spacing w:line="240" w:lineRule="auto"/>
      </w:pPr>
      <w:r>
        <w:separator/>
      </w:r>
    </w:p>
  </w:footnote>
  <w:footnote w:type="continuationSeparator" w:id="0">
    <w:p w:rsidR="004A3392" w:rsidRDefault="004A3392" w:rsidP="00ED1C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ED2"/>
    <w:multiLevelType w:val="multilevel"/>
    <w:tmpl w:val="259C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A0BE7"/>
    <w:multiLevelType w:val="multilevel"/>
    <w:tmpl w:val="A3DC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50828"/>
    <w:multiLevelType w:val="hybridMultilevel"/>
    <w:tmpl w:val="3B929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01FC6"/>
    <w:multiLevelType w:val="hybridMultilevel"/>
    <w:tmpl w:val="274E6014"/>
    <w:lvl w:ilvl="0" w:tplc="F68E4E7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46F77"/>
    <w:multiLevelType w:val="hybridMultilevel"/>
    <w:tmpl w:val="13D0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E0375"/>
    <w:multiLevelType w:val="hybridMultilevel"/>
    <w:tmpl w:val="95209894"/>
    <w:lvl w:ilvl="0" w:tplc="F68E4E7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D4ED5"/>
    <w:multiLevelType w:val="multilevel"/>
    <w:tmpl w:val="303A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B0B35"/>
    <w:multiLevelType w:val="hybridMultilevel"/>
    <w:tmpl w:val="A6D82E84"/>
    <w:lvl w:ilvl="0" w:tplc="DA4E83D2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linkStyl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3560"/>
    <w:rsid w:val="0000001D"/>
    <w:rsid w:val="000007DE"/>
    <w:rsid w:val="00003544"/>
    <w:rsid w:val="000045D3"/>
    <w:rsid w:val="0000487D"/>
    <w:rsid w:val="00007553"/>
    <w:rsid w:val="00007D36"/>
    <w:rsid w:val="00007DEC"/>
    <w:rsid w:val="000100DC"/>
    <w:rsid w:val="000101D9"/>
    <w:rsid w:val="00012238"/>
    <w:rsid w:val="00013A87"/>
    <w:rsid w:val="000157E0"/>
    <w:rsid w:val="00017CBE"/>
    <w:rsid w:val="000200CA"/>
    <w:rsid w:val="00020E4D"/>
    <w:rsid w:val="000247C3"/>
    <w:rsid w:val="00025E7A"/>
    <w:rsid w:val="000272A0"/>
    <w:rsid w:val="0003131B"/>
    <w:rsid w:val="0003175B"/>
    <w:rsid w:val="00031C96"/>
    <w:rsid w:val="000330D3"/>
    <w:rsid w:val="0003627F"/>
    <w:rsid w:val="00036419"/>
    <w:rsid w:val="00040B84"/>
    <w:rsid w:val="00040CDE"/>
    <w:rsid w:val="0004148C"/>
    <w:rsid w:val="00041E3A"/>
    <w:rsid w:val="00044363"/>
    <w:rsid w:val="00044609"/>
    <w:rsid w:val="0004475C"/>
    <w:rsid w:val="000449B0"/>
    <w:rsid w:val="000454CB"/>
    <w:rsid w:val="000461E2"/>
    <w:rsid w:val="000507C3"/>
    <w:rsid w:val="00050847"/>
    <w:rsid w:val="00050E58"/>
    <w:rsid w:val="00050E78"/>
    <w:rsid w:val="0005109E"/>
    <w:rsid w:val="000568C0"/>
    <w:rsid w:val="000602A7"/>
    <w:rsid w:val="00060907"/>
    <w:rsid w:val="00063BB5"/>
    <w:rsid w:val="00064670"/>
    <w:rsid w:val="00065D2E"/>
    <w:rsid w:val="00070003"/>
    <w:rsid w:val="000700AE"/>
    <w:rsid w:val="00071A9B"/>
    <w:rsid w:val="000720AC"/>
    <w:rsid w:val="000775A4"/>
    <w:rsid w:val="00077E8F"/>
    <w:rsid w:val="00081D18"/>
    <w:rsid w:val="000833C8"/>
    <w:rsid w:val="00083A28"/>
    <w:rsid w:val="0008576D"/>
    <w:rsid w:val="000866A9"/>
    <w:rsid w:val="00090663"/>
    <w:rsid w:val="00091305"/>
    <w:rsid w:val="0009166B"/>
    <w:rsid w:val="000941EF"/>
    <w:rsid w:val="00094206"/>
    <w:rsid w:val="000951B6"/>
    <w:rsid w:val="000964B6"/>
    <w:rsid w:val="00096D5E"/>
    <w:rsid w:val="000A0151"/>
    <w:rsid w:val="000A10A8"/>
    <w:rsid w:val="000A2A2E"/>
    <w:rsid w:val="000A4D78"/>
    <w:rsid w:val="000A598D"/>
    <w:rsid w:val="000A745E"/>
    <w:rsid w:val="000A7C6E"/>
    <w:rsid w:val="000A7E11"/>
    <w:rsid w:val="000B0C34"/>
    <w:rsid w:val="000B1071"/>
    <w:rsid w:val="000B1B76"/>
    <w:rsid w:val="000B49B5"/>
    <w:rsid w:val="000B7AC3"/>
    <w:rsid w:val="000C089E"/>
    <w:rsid w:val="000D040A"/>
    <w:rsid w:val="000D1659"/>
    <w:rsid w:val="000D3B6A"/>
    <w:rsid w:val="000D44AA"/>
    <w:rsid w:val="000D6A75"/>
    <w:rsid w:val="000E262A"/>
    <w:rsid w:val="000E289C"/>
    <w:rsid w:val="000E2921"/>
    <w:rsid w:val="000E4CBE"/>
    <w:rsid w:val="000E5FDF"/>
    <w:rsid w:val="000E5FE3"/>
    <w:rsid w:val="000E6CFD"/>
    <w:rsid w:val="000E702E"/>
    <w:rsid w:val="000F0780"/>
    <w:rsid w:val="000F15D4"/>
    <w:rsid w:val="000F377A"/>
    <w:rsid w:val="000F4F71"/>
    <w:rsid w:val="000F5481"/>
    <w:rsid w:val="000F5AF6"/>
    <w:rsid w:val="000F79DA"/>
    <w:rsid w:val="000F7A52"/>
    <w:rsid w:val="00102111"/>
    <w:rsid w:val="00107BCF"/>
    <w:rsid w:val="00110171"/>
    <w:rsid w:val="0011051C"/>
    <w:rsid w:val="00111E6F"/>
    <w:rsid w:val="00113073"/>
    <w:rsid w:val="001159DF"/>
    <w:rsid w:val="001212A2"/>
    <w:rsid w:val="00122452"/>
    <w:rsid w:val="00125101"/>
    <w:rsid w:val="00125412"/>
    <w:rsid w:val="00125A00"/>
    <w:rsid w:val="00126F5C"/>
    <w:rsid w:val="001278C1"/>
    <w:rsid w:val="00127ADC"/>
    <w:rsid w:val="00130D55"/>
    <w:rsid w:val="00131296"/>
    <w:rsid w:val="00131E71"/>
    <w:rsid w:val="00134F1E"/>
    <w:rsid w:val="00135725"/>
    <w:rsid w:val="0013581F"/>
    <w:rsid w:val="00136E72"/>
    <w:rsid w:val="00137951"/>
    <w:rsid w:val="001422D1"/>
    <w:rsid w:val="0014734A"/>
    <w:rsid w:val="00147B47"/>
    <w:rsid w:val="001529AA"/>
    <w:rsid w:val="00154FEA"/>
    <w:rsid w:val="00157003"/>
    <w:rsid w:val="001572F3"/>
    <w:rsid w:val="001609A8"/>
    <w:rsid w:val="00160B39"/>
    <w:rsid w:val="00160E03"/>
    <w:rsid w:val="00161509"/>
    <w:rsid w:val="00162150"/>
    <w:rsid w:val="00165F3C"/>
    <w:rsid w:val="00166523"/>
    <w:rsid w:val="0016787A"/>
    <w:rsid w:val="00171045"/>
    <w:rsid w:val="00171187"/>
    <w:rsid w:val="001737FF"/>
    <w:rsid w:val="001744E5"/>
    <w:rsid w:val="00174E4D"/>
    <w:rsid w:val="00175F4D"/>
    <w:rsid w:val="00176358"/>
    <w:rsid w:val="00177B40"/>
    <w:rsid w:val="001846B3"/>
    <w:rsid w:val="00186CA6"/>
    <w:rsid w:val="00186F8C"/>
    <w:rsid w:val="00187A76"/>
    <w:rsid w:val="00192799"/>
    <w:rsid w:val="00194BDB"/>
    <w:rsid w:val="00196188"/>
    <w:rsid w:val="00196786"/>
    <w:rsid w:val="00196BED"/>
    <w:rsid w:val="00197DEB"/>
    <w:rsid w:val="001A0A42"/>
    <w:rsid w:val="001A2939"/>
    <w:rsid w:val="001A37BB"/>
    <w:rsid w:val="001A5709"/>
    <w:rsid w:val="001A58EF"/>
    <w:rsid w:val="001B2945"/>
    <w:rsid w:val="001B3F0D"/>
    <w:rsid w:val="001B41E7"/>
    <w:rsid w:val="001B71A7"/>
    <w:rsid w:val="001C053C"/>
    <w:rsid w:val="001C1093"/>
    <w:rsid w:val="001C3B94"/>
    <w:rsid w:val="001C5923"/>
    <w:rsid w:val="001C5AE1"/>
    <w:rsid w:val="001C5E20"/>
    <w:rsid w:val="001C7208"/>
    <w:rsid w:val="001C773C"/>
    <w:rsid w:val="001D1393"/>
    <w:rsid w:val="001D3A81"/>
    <w:rsid w:val="001D534D"/>
    <w:rsid w:val="001D66CE"/>
    <w:rsid w:val="001E1333"/>
    <w:rsid w:val="001E438C"/>
    <w:rsid w:val="001E4671"/>
    <w:rsid w:val="001E58D1"/>
    <w:rsid w:val="001E7CCD"/>
    <w:rsid w:val="001E7D58"/>
    <w:rsid w:val="001F0BBC"/>
    <w:rsid w:val="001F1648"/>
    <w:rsid w:val="001F1A4B"/>
    <w:rsid w:val="001F39A4"/>
    <w:rsid w:val="001F6F55"/>
    <w:rsid w:val="001F7FB1"/>
    <w:rsid w:val="00200533"/>
    <w:rsid w:val="002120E5"/>
    <w:rsid w:val="00212493"/>
    <w:rsid w:val="002141AA"/>
    <w:rsid w:val="00215108"/>
    <w:rsid w:val="00216F46"/>
    <w:rsid w:val="00217D2F"/>
    <w:rsid w:val="00223A8C"/>
    <w:rsid w:val="00224176"/>
    <w:rsid w:val="0022697F"/>
    <w:rsid w:val="00226CC7"/>
    <w:rsid w:val="0023111E"/>
    <w:rsid w:val="00235FD6"/>
    <w:rsid w:val="002438E5"/>
    <w:rsid w:val="002451EA"/>
    <w:rsid w:val="00251E72"/>
    <w:rsid w:val="00252EB6"/>
    <w:rsid w:val="0025390C"/>
    <w:rsid w:val="0025405D"/>
    <w:rsid w:val="002552BA"/>
    <w:rsid w:val="002559D0"/>
    <w:rsid w:val="00261076"/>
    <w:rsid w:val="002610B7"/>
    <w:rsid w:val="00263193"/>
    <w:rsid w:val="00264FC0"/>
    <w:rsid w:val="00265B20"/>
    <w:rsid w:val="00266824"/>
    <w:rsid w:val="00271234"/>
    <w:rsid w:val="00274586"/>
    <w:rsid w:val="0027510D"/>
    <w:rsid w:val="0027594F"/>
    <w:rsid w:val="00275C04"/>
    <w:rsid w:val="002768FB"/>
    <w:rsid w:val="00276CCA"/>
    <w:rsid w:val="00276D0C"/>
    <w:rsid w:val="00276D36"/>
    <w:rsid w:val="00282F4F"/>
    <w:rsid w:val="00283EFF"/>
    <w:rsid w:val="00294B39"/>
    <w:rsid w:val="002A1277"/>
    <w:rsid w:val="002A12BF"/>
    <w:rsid w:val="002A3278"/>
    <w:rsid w:val="002A64B8"/>
    <w:rsid w:val="002A73B0"/>
    <w:rsid w:val="002A7C24"/>
    <w:rsid w:val="002B087E"/>
    <w:rsid w:val="002B23F0"/>
    <w:rsid w:val="002B3C7A"/>
    <w:rsid w:val="002B5318"/>
    <w:rsid w:val="002B563B"/>
    <w:rsid w:val="002C1819"/>
    <w:rsid w:val="002C2567"/>
    <w:rsid w:val="002C55B8"/>
    <w:rsid w:val="002C66C6"/>
    <w:rsid w:val="002C774B"/>
    <w:rsid w:val="002D08D0"/>
    <w:rsid w:val="002D2AA3"/>
    <w:rsid w:val="002D6F33"/>
    <w:rsid w:val="002E1300"/>
    <w:rsid w:val="002E488D"/>
    <w:rsid w:val="002F1EA7"/>
    <w:rsid w:val="002F24FE"/>
    <w:rsid w:val="002F38CF"/>
    <w:rsid w:val="002F42F5"/>
    <w:rsid w:val="002F4EFF"/>
    <w:rsid w:val="00303056"/>
    <w:rsid w:val="00303B6F"/>
    <w:rsid w:val="00304554"/>
    <w:rsid w:val="00306EFA"/>
    <w:rsid w:val="0031065F"/>
    <w:rsid w:val="003116CC"/>
    <w:rsid w:val="003122C6"/>
    <w:rsid w:val="0031416F"/>
    <w:rsid w:val="0031525C"/>
    <w:rsid w:val="003176CF"/>
    <w:rsid w:val="003244B1"/>
    <w:rsid w:val="00324B4B"/>
    <w:rsid w:val="0033510A"/>
    <w:rsid w:val="00335843"/>
    <w:rsid w:val="00337F99"/>
    <w:rsid w:val="003416F3"/>
    <w:rsid w:val="00341D50"/>
    <w:rsid w:val="00342B45"/>
    <w:rsid w:val="00343342"/>
    <w:rsid w:val="00343C78"/>
    <w:rsid w:val="00344201"/>
    <w:rsid w:val="0034480E"/>
    <w:rsid w:val="00351490"/>
    <w:rsid w:val="003532BD"/>
    <w:rsid w:val="003544C9"/>
    <w:rsid w:val="00356646"/>
    <w:rsid w:val="00361F28"/>
    <w:rsid w:val="00363273"/>
    <w:rsid w:val="00364D1F"/>
    <w:rsid w:val="00365F2E"/>
    <w:rsid w:val="00367E98"/>
    <w:rsid w:val="00370EC6"/>
    <w:rsid w:val="0037119B"/>
    <w:rsid w:val="0037141C"/>
    <w:rsid w:val="00372659"/>
    <w:rsid w:val="00372B37"/>
    <w:rsid w:val="003735BC"/>
    <w:rsid w:val="00373E8B"/>
    <w:rsid w:val="003744E0"/>
    <w:rsid w:val="00375F72"/>
    <w:rsid w:val="00375FA1"/>
    <w:rsid w:val="00382A06"/>
    <w:rsid w:val="00383CCD"/>
    <w:rsid w:val="00384383"/>
    <w:rsid w:val="00385714"/>
    <w:rsid w:val="00390BD5"/>
    <w:rsid w:val="003918C5"/>
    <w:rsid w:val="00391DA8"/>
    <w:rsid w:val="00392A10"/>
    <w:rsid w:val="003956D0"/>
    <w:rsid w:val="0039721E"/>
    <w:rsid w:val="003A02FA"/>
    <w:rsid w:val="003A0E11"/>
    <w:rsid w:val="003A1F3E"/>
    <w:rsid w:val="003A3E72"/>
    <w:rsid w:val="003A4100"/>
    <w:rsid w:val="003A565D"/>
    <w:rsid w:val="003A59B1"/>
    <w:rsid w:val="003B0CDD"/>
    <w:rsid w:val="003B4774"/>
    <w:rsid w:val="003B47C9"/>
    <w:rsid w:val="003B6764"/>
    <w:rsid w:val="003C0D5A"/>
    <w:rsid w:val="003C0D61"/>
    <w:rsid w:val="003C16BC"/>
    <w:rsid w:val="003C1B77"/>
    <w:rsid w:val="003C4BD9"/>
    <w:rsid w:val="003C5648"/>
    <w:rsid w:val="003C5E07"/>
    <w:rsid w:val="003D06A7"/>
    <w:rsid w:val="003D0A1E"/>
    <w:rsid w:val="003D298E"/>
    <w:rsid w:val="003D587B"/>
    <w:rsid w:val="003E07F9"/>
    <w:rsid w:val="003E1A70"/>
    <w:rsid w:val="003E257B"/>
    <w:rsid w:val="003E308B"/>
    <w:rsid w:val="003E5858"/>
    <w:rsid w:val="003E627B"/>
    <w:rsid w:val="003E7E49"/>
    <w:rsid w:val="003F074A"/>
    <w:rsid w:val="003F146D"/>
    <w:rsid w:val="003F1565"/>
    <w:rsid w:val="003F2FA0"/>
    <w:rsid w:val="003F4252"/>
    <w:rsid w:val="003F71F2"/>
    <w:rsid w:val="00400B51"/>
    <w:rsid w:val="00401566"/>
    <w:rsid w:val="0040209C"/>
    <w:rsid w:val="0040287B"/>
    <w:rsid w:val="00402BBF"/>
    <w:rsid w:val="0040303D"/>
    <w:rsid w:val="00405CF9"/>
    <w:rsid w:val="004065C0"/>
    <w:rsid w:val="00407552"/>
    <w:rsid w:val="004102B4"/>
    <w:rsid w:val="0041082A"/>
    <w:rsid w:val="004122C0"/>
    <w:rsid w:val="004132CA"/>
    <w:rsid w:val="00413B13"/>
    <w:rsid w:val="00420059"/>
    <w:rsid w:val="00421BE4"/>
    <w:rsid w:val="00423181"/>
    <w:rsid w:val="004256F3"/>
    <w:rsid w:val="00425720"/>
    <w:rsid w:val="00425CDA"/>
    <w:rsid w:val="00426090"/>
    <w:rsid w:val="00431D40"/>
    <w:rsid w:val="004341F2"/>
    <w:rsid w:val="00435DAB"/>
    <w:rsid w:val="0043634D"/>
    <w:rsid w:val="00436726"/>
    <w:rsid w:val="00441457"/>
    <w:rsid w:val="00441EBF"/>
    <w:rsid w:val="004435BD"/>
    <w:rsid w:val="00443E72"/>
    <w:rsid w:val="004449D4"/>
    <w:rsid w:val="004478D7"/>
    <w:rsid w:val="004479DD"/>
    <w:rsid w:val="00450541"/>
    <w:rsid w:val="004523F4"/>
    <w:rsid w:val="00452612"/>
    <w:rsid w:val="00452844"/>
    <w:rsid w:val="00454CC5"/>
    <w:rsid w:val="00455715"/>
    <w:rsid w:val="00456B16"/>
    <w:rsid w:val="00460807"/>
    <w:rsid w:val="0046338B"/>
    <w:rsid w:val="00466E88"/>
    <w:rsid w:val="00466FD9"/>
    <w:rsid w:val="00477125"/>
    <w:rsid w:val="00477F4F"/>
    <w:rsid w:val="00480677"/>
    <w:rsid w:val="00484290"/>
    <w:rsid w:val="0048771F"/>
    <w:rsid w:val="00494131"/>
    <w:rsid w:val="0049462E"/>
    <w:rsid w:val="004947CF"/>
    <w:rsid w:val="004971C1"/>
    <w:rsid w:val="004A0418"/>
    <w:rsid w:val="004A162E"/>
    <w:rsid w:val="004A3392"/>
    <w:rsid w:val="004A428B"/>
    <w:rsid w:val="004A4777"/>
    <w:rsid w:val="004A6822"/>
    <w:rsid w:val="004A692E"/>
    <w:rsid w:val="004A6936"/>
    <w:rsid w:val="004B4A48"/>
    <w:rsid w:val="004C14DD"/>
    <w:rsid w:val="004C290C"/>
    <w:rsid w:val="004C5863"/>
    <w:rsid w:val="004C59A5"/>
    <w:rsid w:val="004D13A3"/>
    <w:rsid w:val="004D1879"/>
    <w:rsid w:val="004D1C76"/>
    <w:rsid w:val="004D329C"/>
    <w:rsid w:val="004D4511"/>
    <w:rsid w:val="004D5AF1"/>
    <w:rsid w:val="004D5C71"/>
    <w:rsid w:val="004E2423"/>
    <w:rsid w:val="004E24A3"/>
    <w:rsid w:val="004E38FF"/>
    <w:rsid w:val="004E41CC"/>
    <w:rsid w:val="004E41D1"/>
    <w:rsid w:val="004E5862"/>
    <w:rsid w:val="004E78BF"/>
    <w:rsid w:val="004F187C"/>
    <w:rsid w:val="004F28E8"/>
    <w:rsid w:val="004F473B"/>
    <w:rsid w:val="004F794B"/>
    <w:rsid w:val="004F7C70"/>
    <w:rsid w:val="00500386"/>
    <w:rsid w:val="005008BC"/>
    <w:rsid w:val="00503C8D"/>
    <w:rsid w:val="005064C6"/>
    <w:rsid w:val="005073DD"/>
    <w:rsid w:val="005076BD"/>
    <w:rsid w:val="00510B0C"/>
    <w:rsid w:val="0051516E"/>
    <w:rsid w:val="005153A3"/>
    <w:rsid w:val="00515A2F"/>
    <w:rsid w:val="005168F6"/>
    <w:rsid w:val="00520A01"/>
    <w:rsid w:val="00524122"/>
    <w:rsid w:val="005244EB"/>
    <w:rsid w:val="005251CB"/>
    <w:rsid w:val="00530436"/>
    <w:rsid w:val="00531510"/>
    <w:rsid w:val="00533E4E"/>
    <w:rsid w:val="00534908"/>
    <w:rsid w:val="005437CB"/>
    <w:rsid w:val="005438AE"/>
    <w:rsid w:val="0054651C"/>
    <w:rsid w:val="00550076"/>
    <w:rsid w:val="0055139F"/>
    <w:rsid w:val="00552C97"/>
    <w:rsid w:val="0055413C"/>
    <w:rsid w:val="005553AC"/>
    <w:rsid w:val="0055552E"/>
    <w:rsid w:val="0055598C"/>
    <w:rsid w:val="005569E5"/>
    <w:rsid w:val="0055779E"/>
    <w:rsid w:val="00564873"/>
    <w:rsid w:val="00566C62"/>
    <w:rsid w:val="00574066"/>
    <w:rsid w:val="0058281B"/>
    <w:rsid w:val="00583A69"/>
    <w:rsid w:val="005847A9"/>
    <w:rsid w:val="0058684E"/>
    <w:rsid w:val="00592B27"/>
    <w:rsid w:val="00592B82"/>
    <w:rsid w:val="00594B08"/>
    <w:rsid w:val="005978E1"/>
    <w:rsid w:val="005A1C54"/>
    <w:rsid w:val="005A3051"/>
    <w:rsid w:val="005A368A"/>
    <w:rsid w:val="005A45D7"/>
    <w:rsid w:val="005A5068"/>
    <w:rsid w:val="005A50CC"/>
    <w:rsid w:val="005A66D0"/>
    <w:rsid w:val="005A6959"/>
    <w:rsid w:val="005B5FD1"/>
    <w:rsid w:val="005C0C3C"/>
    <w:rsid w:val="005C0F24"/>
    <w:rsid w:val="005C1737"/>
    <w:rsid w:val="005C27DA"/>
    <w:rsid w:val="005C3559"/>
    <w:rsid w:val="005C379F"/>
    <w:rsid w:val="005C3A44"/>
    <w:rsid w:val="005C3F7A"/>
    <w:rsid w:val="005D1441"/>
    <w:rsid w:val="005D257B"/>
    <w:rsid w:val="005D3C11"/>
    <w:rsid w:val="005D6C3F"/>
    <w:rsid w:val="005D6F9B"/>
    <w:rsid w:val="005D712A"/>
    <w:rsid w:val="005D76BF"/>
    <w:rsid w:val="005E2A2A"/>
    <w:rsid w:val="005E3CD1"/>
    <w:rsid w:val="005E512F"/>
    <w:rsid w:val="005E6944"/>
    <w:rsid w:val="005F2731"/>
    <w:rsid w:val="005F2F87"/>
    <w:rsid w:val="005F322A"/>
    <w:rsid w:val="005F3949"/>
    <w:rsid w:val="005F60DB"/>
    <w:rsid w:val="005F618D"/>
    <w:rsid w:val="005F7730"/>
    <w:rsid w:val="00600F34"/>
    <w:rsid w:val="006018B3"/>
    <w:rsid w:val="006051E9"/>
    <w:rsid w:val="00605A3F"/>
    <w:rsid w:val="006061C4"/>
    <w:rsid w:val="006065A1"/>
    <w:rsid w:val="006068B8"/>
    <w:rsid w:val="00610347"/>
    <w:rsid w:val="00610B45"/>
    <w:rsid w:val="00612353"/>
    <w:rsid w:val="00614C6D"/>
    <w:rsid w:val="006162CF"/>
    <w:rsid w:val="00620380"/>
    <w:rsid w:val="006221CC"/>
    <w:rsid w:val="00623D8D"/>
    <w:rsid w:val="00625CBC"/>
    <w:rsid w:val="00626F77"/>
    <w:rsid w:val="006343CC"/>
    <w:rsid w:val="00636428"/>
    <w:rsid w:val="00636D0D"/>
    <w:rsid w:val="006377D8"/>
    <w:rsid w:val="0064013F"/>
    <w:rsid w:val="00640293"/>
    <w:rsid w:val="00641689"/>
    <w:rsid w:val="006431BE"/>
    <w:rsid w:val="00646D83"/>
    <w:rsid w:val="006519D7"/>
    <w:rsid w:val="00652D22"/>
    <w:rsid w:val="00653007"/>
    <w:rsid w:val="006535CD"/>
    <w:rsid w:val="00653D66"/>
    <w:rsid w:val="00654A8B"/>
    <w:rsid w:val="00656CED"/>
    <w:rsid w:val="006572D7"/>
    <w:rsid w:val="006579BE"/>
    <w:rsid w:val="006600B8"/>
    <w:rsid w:val="0066174C"/>
    <w:rsid w:val="00664670"/>
    <w:rsid w:val="0066484C"/>
    <w:rsid w:val="00664B08"/>
    <w:rsid w:val="00667B52"/>
    <w:rsid w:val="00671AD5"/>
    <w:rsid w:val="00671EB9"/>
    <w:rsid w:val="006734F7"/>
    <w:rsid w:val="00673E89"/>
    <w:rsid w:val="00675E1D"/>
    <w:rsid w:val="00687F07"/>
    <w:rsid w:val="00691B10"/>
    <w:rsid w:val="006935E9"/>
    <w:rsid w:val="00693BB2"/>
    <w:rsid w:val="006948E1"/>
    <w:rsid w:val="006958E9"/>
    <w:rsid w:val="00696034"/>
    <w:rsid w:val="006962DC"/>
    <w:rsid w:val="006A2BF5"/>
    <w:rsid w:val="006A5D07"/>
    <w:rsid w:val="006A6093"/>
    <w:rsid w:val="006A628E"/>
    <w:rsid w:val="006A68FE"/>
    <w:rsid w:val="006B34EE"/>
    <w:rsid w:val="006B5AB5"/>
    <w:rsid w:val="006C3153"/>
    <w:rsid w:val="006C3436"/>
    <w:rsid w:val="006C3C10"/>
    <w:rsid w:val="006C4DBB"/>
    <w:rsid w:val="006C6A4B"/>
    <w:rsid w:val="006D1062"/>
    <w:rsid w:val="006D2229"/>
    <w:rsid w:val="006D2408"/>
    <w:rsid w:val="006D4AD8"/>
    <w:rsid w:val="006D6D15"/>
    <w:rsid w:val="006E01DE"/>
    <w:rsid w:val="006E048B"/>
    <w:rsid w:val="006E2D32"/>
    <w:rsid w:val="006E4E87"/>
    <w:rsid w:val="006E7EB1"/>
    <w:rsid w:val="006F1857"/>
    <w:rsid w:val="006F4AF4"/>
    <w:rsid w:val="006F4B65"/>
    <w:rsid w:val="00700565"/>
    <w:rsid w:val="00701448"/>
    <w:rsid w:val="00704FC3"/>
    <w:rsid w:val="00706DA8"/>
    <w:rsid w:val="00710307"/>
    <w:rsid w:val="0071064D"/>
    <w:rsid w:val="00711B25"/>
    <w:rsid w:val="0071298F"/>
    <w:rsid w:val="00714B66"/>
    <w:rsid w:val="0072217C"/>
    <w:rsid w:val="00722DB3"/>
    <w:rsid w:val="00724036"/>
    <w:rsid w:val="007262B6"/>
    <w:rsid w:val="00726D01"/>
    <w:rsid w:val="007329B9"/>
    <w:rsid w:val="0073404D"/>
    <w:rsid w:val="00734469"/>
    <w:rsid w:val="007360BA"/>
    <w:rsid w:val="0073768B"/>
    <w:rsid w:val="00740490"/>
    <w:rsid w:val="00747428"/>
    <w:rsid w:val="00752CE0"/>
    <w:rsid w:val="007536EC"/>
    <w:rsid w:val="00753C54"/>
    <w:rsid w:val="00756384"/>
    <w:rsid w:val="00756C90"/>
    <w:rsid w:val="0076163A"/>
    <w:rsid w:val="00762C64"/>
    <w:rsid w:val="0076470C"/>
    <w:rsid w:val="00764F5F"/>
    <w:rsid w:val="007656BA"/>
    <w:rsid w:val="00766BF1"/>
    <w:rsid w:val="007701B4"/>
    <w:rsid w:val="00770E55"/>
    <w:rsid w:val="00772A4B"/>
    <w:rsid w:val="00774713"/>
    <w:rsid w:val="007760C0"/>
    <w:rsid w:val="00777FB9"/>
    <w:rsid w:val="0078047F"/>
    <w:rsid w:val="00780B50"/>
    <w:rsid w:val="00781666"/>
    <w:rsid w:val="007818A3"/>
    <w:rsid w:val="00781B5B"/>
    <w:rsid w:val="00781CDD"/>
    <w:rsid w:val="007857B7"/>
    <w:rsid w:val="007869B2"/>
    <w:rsid w:val="00786B74"/>
    <w:rsid w:val="00794474"/>
    <w:rsid w:val="007A32DA"/>
    <w:rsid w:val="007A5217"/>
    <w:rsid w:val="007A7BF9"/>
    <w:rsid w:val="007B14B7"/>
    <w:rsid w:val="007B1D52"/>
    <w:rsid w:val="007B2CB5"/>
    <w:rsid w:val="007C207C"/>
    <w:rsid w:val="007C4856"/>
    <w:rsid w:val="007C5224"/>
    <w:rsid w:val="007C57EF"/>
    <w:rsid w:val="007C61BD"/>
    <w:rsid w:val="007C6958"/>
    <w:rsid w:val="007D0F82"/>
    <w:rsid w:val="007D4838"/>
    <w:rsid w:val="007E1B3B"/>
    <w:rsid w:val="007E4AC3"/>
    <w:rsid w:val="007E4D4A"/>
    <w:rsid w:val="007E67CD"/>
    <w:rsid w:val="007F7C82"/>
    <w:rsid w:val="008021D7"/>
    <w:rsid w:val="0080583A"/>
    <w:rsid w:val="00805893"/>
    <w:rsid w:val="008065C3"/>
    <w:rsid w:val="0081023C"/>
    <w:rsid w:val="0081068C"/>
    <w:rsid w:val="008124EE"/>
    <w:rsid w:val="008128D2"/>
    <w:rsid w:val="00813CDE"/>
    <w:rsid w:val="0081489A"/>
    <w:rsid w:val="00816593"/>
    <w:rsid w:val="00820296"/>
    <w:rsid w:val="00820CA0"/>
    <w:rsid w:val="00820DB6"/>
    <w:rsid w:val="00821F98"/>
    <w:rsid w:val="00823935"/>
    <w:rsid w:val="00823CF4"/>
    <w:rsid w:val="008275D0"/>
    <w:rsid w:val="00831F51"/>
    <w:rsid w:val="008335CA"/>
    <w:rsid w:val="00833B2E"/>
    <w:rsid w:val="0083427C"/>
    <w:rsid w:val="008345DB"/>
    <w:rsid w:val="00836B24"/>
    <w:rsid w:val="00840993"/>
    <w:rsid w:val="00840F51"/>
    <w:rsid w:val="00841BC4"/>
    <w:rsid w:val="00842726"/>
    <w:rsid w:val="008428A5"/>
    <w:rsid w:val="00845781"/>
    <w:rsid w:val="00846A9D"/>
    <w:rsid w:val="00850EE1"/>
    <w:rsid w:val="00850FC9"/>
    <w:rsid w:val="00851353"/>
    <w:rsid w:val="00851676"/>
    <w:rsid w:val="00855338"/>
    <w:rsid w:val="00856D73"/>
    <w:rsid w:val="008571DD"/>
    <w:rsid w:val="008575D7"/>
    <w:rsid w:val="00862AE1"/>
    <w:rsid w:val="00862BDF"/>
    <w:rsid w:val="00863093"/>
    <w:rsid w:val="0086364F"/>
    <w:rsid w:val="008652CB"/>
    <w:rsid w:val="00870ACD"/>
    <w:rsid w:val="00873F7D"/>
    <w:rsid w:val="008745CE"/>
    <w:rsid w:val="0087507A"/>
    <w:rsid w:val="00875D95"/>
    <w:rsid w:val="008760BB"/>
    <w:rsid w:val="008764E8"/>
    <w:rsid w:val="008765B8"/>
    <w:rsid w:val="00877B1A"/>
    <w:rsid w:val="008804AD"/>
    <w:rsid w:val="00880ED7"/>
    <w:rsid w:val="00881ADE"/>
    <w:rsid w:val="00882962"/>
    <w:rsid w:val="00887313"/>
    <w:rsid w:val="0089046B"/>
    <w:rsid w:val="00892C4D"/>
    <w:rsid w:val="00894232"/>
    <w:rsid w:val="008956A7"/>
    <w:rsid w:val="0089662D"/>
    <w:rsid w:val="008A22FD"/>
    <w:rsid w:val="008A27F6"/>
    <w:rsid w:val="008A44D4"/>
    <w:rsid w:val="008A66D2"/>
    <w:rsid w:val="008A7CCA"/>
    <w:rsid w:val="008B33ED"/>
    <w:rsid w:val="008B4B29"/>
    <w:rsid w:val="008B596F"/>
    <w:rsid w:val="008C259C"/>
    <w:rsid w:val="008C3D45"/>
    <w:rsid w:val="008C7271"/>
    <w:rsid w:val="008D2906"/>
    <w:rsid w:val="008D600F"/>
    <w:rsid w:val="008E1743"/>
    <w:rsid w:val="008E27E4"/>
    <w:rsid w:val="008E35F3"/>
    <w:rsid w:val="008E3E6B"/>
    <w:rsid w:val="008E5216"/>
    <w:rsid w:val="008E5F76"/>
    <w:rsid w:val="008E70FE"/>
    <w:rsid w:val="008F0B2F"/>
    <w:rsid w:val="008F4960"/>
    <w:rsid w:val="008F5CF2"/>
    <w:rsid w:val="008F61DD"/>
    <w:rsid w:val="008F7E8C"/>
    <w:rsid w:val="009023CA"/>
    <w:rsid w:val="00907CF5"/>
    <w:rsid w:val="009115F6"/>
    <w:rsid w:val="00912FBF"/>
    <w:rsid w:val="00915732"/>
    <w:rsid w:val="00916B65"/>
    <w:rsid w:val="00920B91"/>
    <w:rsid w:val="009226CA"/>
    <w:rsid w:val="00922A22"/>
    <w:rsid w:val="00923D05"/>
    <w:rsid w:val="009247A2"/>
    <w:rsid w:val="009401E5"/>
    <w:rsid w:val="00940E22"/>
    <w:rsid w:val="009410D5"/>
    <w:rsid w:val="00941216"/>
    <w:rsid w:val="009419DC"/>
    <w:rsid w:val="00941E27"/>
    <w:rsid w:val="00941ED9"/>
    <w:rsid w:val="009440C1"/>
    <w:rsid w:val="0094477D"/>
    <w:rsid w:val="00950798"/>
    <w:rsid w:val="00951F0E"/>
    <w:rsid w:val="009520FD"/>
    <w:rsid w:val="00953727"/>
    <w:rsid w:val="00955481"/>
    <w:rsid w:val="00956837"/>
    <w:rsid w:val="00963FF0"/>
    <w:rsid w:val="00964CB9"/>
    <w:rsid w:val="009657B0"/>
    <w:rsid w:val="00966FEE"/>
    <w:rsid w:val="00970935"/>
    <w:rsid w:val="00970E13"/>
    <w:rsid w:val="00971906"/>
    <w:rsid w:val="00974506"/>
    <w:rsid w:val="00974FA9"/>
    <w:rsid w:val="009751E0"/>
    <w:rsid w:val="009800BF"/>
    <w:rsid w:val="0098136B"/>
    <w:rsid w:val="009845E5"/>
    <w:rsid w:val="009851B3"/>
    <w:rsid w:val="009860AE"/>
    <w:rsid w:val="00990AA7"/>
    <w:rsid w:val="00990C37"/>
    <w:rsid w:val="00993144"/>
    <w:rsid w:val="00994AE5"/>
    <w:rsid w:val="0099612B"/>
    <w:rsid w:val="009966B2"/>
    <w:rsid w:val="00997DFD"/>
    <w:rsid w:val="009A14BE"/>
    <w:rsid w:val="009A1B0B"/>
    <w:rsid w:val="009A2A3D"/>
    <w:rsid w:val="009A49C4"/>
    <w:rsid w:val="009A5119"/>
    <w:rsid w:val="009B0E45"/>
    <w:rsid w:val="009B1116"/>
    <w:rsid w:val="009B157E"/>
    <w:rsid w:val="009B4013"/>
    <w:rsid w:val="009B5CA4"/>
    <w:rsid w:val="009B7F35"/>
    <w:rsid w:val="009C395A"/>
    <w:rsid w:val="009C4411"/>
    <w:rsid w:val="009C5D6A"/>
    <w:rsid w:val="009D0B9C"/>
    <w:rsid w:val="009D0FFE"/>
    <w:rsid w:val="009D1EF4"/>
    <w:rsid w:val="009D1FB5"/>
    <w:rsid w:val="009D20DA"/>
    <w:rsid w:val="009D2A51"/>
    <w:rsid w:val="009D4A5C"/>
    <w:rsid w:val="009D723F"/>
    <w:rsid w:val="009E2080"/>
    <w:rsid w:val="009E40CD"/>
    <w:rsid w:val="009E6A70"/>
    <w:rsid w:val="009F0E3B"/>
    <w:rsid w:val="009F35E6"/>
    <w:rsid w:val="009F3733"/>
    <w:rsid w:val="009F7072"/>
    <w:rsid w:val="009F74DA"/>
    <w:rsid w:val="00A01AB6"/>
    <w:rsid w:val="00A02DF9"/>
    <w:rsid w:val="00A032CE"/>
    <w:rsid w:val="00A0468E"/>
    <w:rsid w:val="00A050F4"/>
    <w:rsid w:val="00A0597F"/>
    <w:rsid w:val="00A07B19"/>
    <w:rsid w:val="00A07D44"/>
    <w:rsid w:val="00A07F4E"/>
    <w:rsid w:val="00A11ECE"/>
    <w:rsid w:val="00A122EA"/>
    <w:rsid w:val="00A16A52"/>
    <w:rsid w:val="00A21397"/>
    <w:rsid w:val="00A21B53"/>
    <w:rsid w:val="00A2300E"/>
    <w:rsid w:val="00A245FB"/>
    <w:rsid w:val="00A27716"/>
    <w:rsid w:val="00A27ABC"/>
    <w:rsid w:val="00A30EB4"/>
    <w:rsid w:val="00A31C60"/>
    <w:rsid w:val="00A32125"/>
    <w:rsid w:val="00A32E2F"/>
    <w:rsid w:val="00A33D56"/>
    <w:rsid w:val="00A3558D"/>
    <w:rsid w:val="00A378E3"/>
    <w:rsid w:val="00A40462"/>
    <w:rsid w:val="00A42322"/>
    <w:rsid w:val="00A42341"/>
    <w:rsid w:val="00A43862"/>
    <w:rsid w:val="00A44A54"/>
    <w:rsid w:val="00A4552B"/>
    <w:rsid w:val="00A47AF5"/>
    <w:rsid w:val="00A5032F"/>
    <w:rsid w:val="00A50FDF"/>
    <w:rsid w:val="00A51FEE"/>
    <w:rsid w:val="00A520A9"/>
    <w:rsid w:val="00A52CD9"/>
    <w:rsid w:val="00A5563E"/>
    <w:rsid w:val="00A57FFD"/>
    <w:rsid w:val="00A61480"/>
    <w:rsid w:val="00A61F56"/>
    <w:rsid w:val="00A6201B"/>
    <w:rsid w:val="00A63DFA"/>
    <w:rsid w:val="00A66B80"/>
    <w:rsid w:val="00A66D6F"/>
    <w:rsid w:val="00A71DB6"/>
    <w:rsid w:val="00A759C1"/>
    <w:rsid w:val="00A77EC8"/>
    <w:rsid w:val="00A830A6"/>
    <w:rsid w:val="00A83A7A"/>
    <w:rsid w:val="00A84775"/>
    <w:rsid w:val="00A847E0"/>
    <w:rsid w:val="00A87740"/>
    <w:rsid w:val="00A91D87"/>
    <w:rsid w:val="00A924AF"/>
    <w:rsid w:val="00A93B98"/>
    <w:rsid w:val="00A94953"/>
    <w:rsid w:val="00A94A08"/>
    <w:rsid w:val="00A951FC"/>
    <w:rsid w:val="00A9559E"/>
    <w:rsid w:val="00A967E0"/>
    <w:rsid w:val="00A96A25"/>
    <w:rsid w:val="00A96B6A"/>
    <w:rsid w:val="00A96ECB"/>
    <w:rsid w:val="00A97722"/>
    <w:rsid w:val="00A9792D"/>
    <w:rsid w:val="00AA3CAC"/>
    <w:rsid w:val="00AA52F6"/>
    <w:rsid w:val="00AA7CD2"/>
    <w:rsid w:val="00AB4399"/>
    <w:rsid w:val="00AB7260"/>
    <w:rsid w:val="00AC0011"/>
    <w:rsid w:val="00AC041F"/>
    <w:rsid w:val="00AC2F58"/>
    <w:rsid w:val="00AC2FAF"/>
    <w:rsid w:val="00AC49F6"/>
    <w:rsid w:val="00AC53B8"/>
    <w:rsid w:val="00AC5D6F"/>
    <w:rsid w:val="00AC61CB"/>
    <w:rsid w:val="00AC70DD"/>
    <w:rsid w:val="00AD0549"/>
    <w:rsid w:val="00AD1992"/>
    <w:rsid w:val="00AD4F66"/>
    <w:rsid w:val="00AD5F8D"/>
    <w:rsid w:val="00AD67EA"/>
    <w:rsid w:val="00AD6CA2"/>
    <w:rsid w:val="00AD75C6"/>
    <w:rsid w:val="00AE16AA"/>
    <w:rsid w:val="00AE20E3"/>
    <w:rsid w:val="00AE241E"/>
    <w:rsid w:val="00AE3AB1"/>
    <w:rsid w:val="00AE3F8A"/>
    <w:rsid w:val="00AE76C3"/>
    <w:rsid w:val="00AF1B0F"/>
    <w:rsid w:val="00AF229E"/>
    <w:rsid w:val="00AF5D1F"/>
    <w:rsid w:val="00AF765D"/>
    <w:rsid w:val="00B01060"/>
    <w:rsid w:val="00B011CA"/>
    <w:rsid w:val="00B043F6"/>
    <w:rsid w:val="00B0626E"/>
    <w:rsid w:val="00B102BD"/>
    <w:rsid w:val="00B12A75"/>
    <w:rsid w:val="00B13D39"/>
    <w:rsid w:val="00B20AE2"/>
    <w:rsid w:val="00B238ED"/>
    <w:rsid w:val="00B244F9"/>
    <w:rsid w:val="00B27BCB"/>
    <w:rsid w:val="00B336A8"/>
    <w:rsid w:val="00B33F29"/>
    <w:rsid w:val="00B34B31"/>
    <w:rsid w:val="00B3623C"/>
    <w:rsid w:val="00B37162"/>
    <w:rsid w:val="00B378C7"/>
    <w:rsid w:val="00B40E54"/>
    <w:rsid w:val="00B427F1"/>
    <w:rsid w:val="00B42C64"/>
    <w:rsid w:val="00B42E3C"/>
    <w:rsid w:val="00B42F64"/>
    <w:rsid w:val="00B43A28"/>
    <w:rsid w:val="00B4550F"/>
    <w:rsid w:val="00B45B1D"/>
    <w:rsid w:val="00B51130"/>
    <w:rsid w:val="00B52921"/>
    <w:rsid w:val="00B53F2C"/>
    <w:rsid w:val="00B54698"/>
    <w:rsid w:val="00B548A5"/>
    <w:rsid w:val="00B55C34"/>
    <w:rsid w:val="00B56014"/>
    <w:rsid w:val="00B56187"/>
    <w:rsid w:val="00B56D39"/>
    <w:rsid w:val="00B601E4"/>
    <w:rsid w:val="00B61380"/>
    <w:rsid w:val="00B6168C"/>
    <w:rsid w:val="00B6186D"/>
    <w:rsid w:val="00B6545A"/>
    <w:rsid w:val="00B7244E"/>
    <w:rsid w:val="00B8122F"/>
    <w:rsid w:val="00B823CF"/>
    <w:rsid w:val="00B83A66"/>
    <w:rsid w:val="00B83B7D"/>
    <w:rsid w:val="00B84B09"/>
    <w:rsid w:val="00B93C86"/>
    <w:rsid w:val="00B9502E"/>
    <w:rsid w:val="00B95350"/>
    <w:rsid w:val="00BA0E4D"/>
    <w:rsid w:val="00BA1312"/>
    <w:rsid w:val="00BA13CA"/>
    <w:rsid w:val="00BA1CBF"/>
    <w:rsid w:val="00BA38B7"/>
    <w:rsid w:val="00BA5452"/>
    <w:rsid w:val="00BB0A8B"/>
    <w:rsid w:val="00BB0D74"/>
    <w:rsid w:val="00BB3A28"/>
    <w:rsid w:val="00BB5DC7"/>
    <w:rsid w:val="00BC0CEE"/>
    <w:rsid w:val="00BC19EC"/>
    <w:rsid w:val="00BC19F5"/>
    <w:rsid w:val="00BC1ED8"/>
    <w:rsid w:val="00BC2A5D"/>
    <w:rsid w:val="00BC36A4"/>
    <w:rsid w:val="00BC3855"/>
    <w:rsid w:val="00BC3DE4"/>
    <w:rsid w:val="00BC4A89"/>
    <w:rsid w:val="00BC74FC"/>
    <w:rsid w:val="00BD1C0F"/>
    <w:rsid w:val="00BD5F94"/>
    <w:rsid w:val="00BD78C2"/>
    <w:rsid w:val="00BD7C49"/>
    <w:rsid w:val="00BE1079"/>
    <w:rsid w:val="00BE1568"/>
    <w:rsid w:val="00BE2010"/>
    <w:rsid w:val="00BE7532"/>
    <w:rsid w:val="00BE7C23"/>
    <w:rsid w:val="00BF63DC"/>
    <w:rsid w:val="00BF7280"/>
    <w:rsid w:val="00C000CA"/>
    <w:rsid w:val="00C00E42"/>
    <w:rsid w:val="00C03C0D"/>
    <w:rsid w:val="00C0553E"/>
    <w:rsid w:val="00C05C23"/>
    <w:rsid w:val="00C066B4"/>
    <w:rsid w:val="00C075B8"/>
    <w:rsid w:val="00C07AA9"/>
    <w:rsid w:val="00C10536"/>
    <w:rsid w:val="00C14494"/>
    <w:rsid w:val="00C14927"/>
    <w:rsid w:val="00C16537"/>
    <w:rsid w:val="00C17B66"/>
    <w:rsid w:val="00C20827"/>
    <w:rsid w:val="00C22491"/>
    <w:rsid w:val="00C224B1"/>
    <w:rsid w:val="00C22A77"/>
    <w:rsid w:val="00C23B80"/>
    <w:rsid w:val="00C2416E"/>
    <w:rsid w:val="00C26E7E"/>
    <w:rsid w:val="00C31AB8"/>
    <w:rsid w:val="00C33391"/>
    <w:rsid w:val="00C33A1C"/>
    <w:rsid w:val="00C34873"/>
    <w:rsid w:val="00C34B98"/>
    <w:rsid w:val="00C37644"/>
    <w:rsid w:val="00C439F7"/>
    <w:rsid w:val="00C4634D"/>
    <w:rsid w:val="00C46F47"/>
    <w:rsid w:val="00C47A6E"/>
    <w:rsid w:val="00C47F38"/>
    <w:rsid w:val="00C5162A"/>
    <w:rsid w:val="00C520B7"/>
    <w:rsid w:val="00C55088"/>
    <w:rsid w:val="00C55FDE"/>
    <w:rsid w:val="00C56996"/>
    <w:rsid w:val="00C5728B"/>
    <w:rsid w:val="00C66880"/>
    <w:rsid w:val="00C673E4"/>
    <w:rsid w:val="00C70202"/>
    <w:rsid w:val="00C7116A"/>
    <w:rsid w:val="00C71820"/>
    <w:rsid w:val="00C7682B"/>
    <w:rsid w:val="00C77737"/>
    <w:rsid w:val="00C8021A"/>
    <w:rsid w:val="00C82430"/>
    <w:rsid w:val="00C8251F"/>
    <w:rsid w:val="00C83F3D"/>
    <w:rsid w:val="00C87ED6"/>
    <w:rsid w:val="00C90873"/>
    <w:rsid w:val="00C90CFA"/>
    <w:rsid w:val="00C9398F"/>
    <w:rsid w:val="00C95A57"/>
    <w:rsid w:val="00C960A2"/>
    <w:rsid w:val="00C9748C"/>
    <w:rsid w:val="00C97704"/>
    <w:rsid w:val="00CA160B"/>
    <w:rsid w:val="00CA1D55"/>
    <w:rsid w:val="00CA2931"/>
    <w:rsid w:val="00CA4231"/>
    <w:rsid w:val="00CA674B"/>
    <w:rsid w:val="00CA6CB5"/>
    <w:rsid w:val="00CA7FA8"/>
    <w:rsid w:val="00CB21EF"/>
    <w:rsid w:val="00CB3F3B"/>
    <w:rsid w:val="00CB5273"/>
    <w:rsid w:val="00CB6EC9"/>
    <w:rsid w:val="00CC0ADB"/>
    <w:rsid w:val="00CC1E3F"/>
    <w:rsid w:val="00CC3560"/>
    <w:rsid w:val="00CC519D"/>
    <w:rsid w:val="00CC5FB7"/>
    <w:rsid w:val="00CD259C"/>
    <w:rsid w:val="00CD3C0E"/>
    <w:rsid w:val="00CD3C38"/>
    <w:rsid w:val="00CD4144"/>
    <w:rsid w:val="00CE070B"/>
    <w:rsid w:val="00CE1A8F"/>
    <w:rsid w:val="00CE2AF6"/>
    <w:rsid w:val="00CE2E84"/>
    <w:rsid w:val="00CE4AAB"/>
    <w:rsid w:val="00CE5EE7"/>
    <w:rsid w:val="00CE727F"/>
    <w:rsid w:val="00CF2201"/>
    <w:rsid w:val="00CF290C"/>
    <w:rsid w:val="00CF474D"/>
    <w:rsid w:val="00CF7F04"/>
    <w:rsid w:val="00D01273"/>
    <w:rsid w:val="00D07D53"/>
    <w:rsid w:val="00D11472"/>
    <w:rsid w:val="00D1213A"/>
    <w:rsid w:val="00D13466"/>
    <w:rsid w:val="00D150B6"/>
    <w:rsid w:val="00D17BA1"/>
    <w:rsid w:val="00D20BC6"/>
    <w:rsid w:val="00D21928"/>
    <w:rsid w:val="00D21B45"/>
    <w:rsid w:val="00D250EE"/>
    <w:rsid w:val="00D30140"/>
    <w:rsid w:val="00D3231C"/>
    <w:rsid w:val="00D353CA"/>
    <w:rsid w:val="00D37176"/>
    <w:rsid w:val="00D37FEA"/>
    <w:rsid w:val="00D40562"/>
    <w:rsid w:val="00D408A7"/>
    <w:rsid w:val="00D40CC0"/>
    <w:rsid w:val="00D41F95"/>
    <w:rsid w:val="00D426A4"/>
    <w:rsid w:val="00D4430E"/>
    <w:rsid w:val="00D5038F"/>
    <w:rsid w:val="00D52566"/>
    <w:rsid w:val="00D5340D"/>
    <w:rsid w:val="00D54B50"/>
    <w:rsid w:val="00D55EA5"/>
    <w:rsid w:val="00D56754"/>
    <w:rsid w:val="00D61219"/>
    <w:rsid w:val="00D637AC"/>
    <w:rsid w:val="00D648E4"/>
    <w:rsid w:val="00D67B55"/>
    <w:rsid w:val="00D67FA1"/>
    <w:rsid w:val="00D705DB"/>
    <w:rsid w:val="00D70FD0"/>
    <w:rsid w:val="00D7115F"/>
    <w:rsid w:val="00D711CF"/>
    <w:rsid w:val="00D72159"/>
    <w:rsid w:val="00D73F91"/>
    <w:rsid w:val="00D74A96"/>
    <w:rsid w:val="00D75102"/>
    <w:rsid w:val="00D75392"/>
    <w:rsid w:val="00D7773C"/>
    <w:rsid w:val="00D80626"/>
    <w:rsid w:val="00D817A1"/>
    <w:rsid w:val="00D82764"/>
    <w:rsid w:val="00D83176"/>
    <w:rsid w:val="00D857BB"/>
    <w:rsid w:val="00D85B64"/>
    <w:rsid w:val="00D8629C"/>
    <w:rsid w:val="00D90912"/>
    <w:rsid w:val="00D90D0E"/>
    <w:rsid w:val="00D918C5"/>
    <w:rsid w:val="00D9370F"/>
    <w:rsid w:val="00D93C53"/>
    <w:rsid w:val="00D952FF"/>
    <w:rsid w:val="00D977D0"/>
    <w:rsid w:val="00DA0B1C"/>
    <w:rsid w:val="00DA3F18"/>
    <w:rsid w:val="00DA46D8"/>
    <w:rsid w:val="00DA4A70"/>
    <w:rsid w:val="00DA52B9"/>
    <w:rsid w:val="00DA5E80"/>
    <w:rsid w:val="00DA64CE"/>
    <w:rsid w:val="00DA64FF"/>
    <w:rsid w:val="00DA6AA1"/>
    <w:rsid w:val="00DB0168"/>
    <w:rsid w:val="00DB4599"/>
    <w:rsid w:val="00DB591E"/>
    <w:rsid w:val="00DB745F"/>
    <w:rsid w:val="00DB748F"/>
    <w:rsid w:val="00DC0E63"/>
    <w:rsid w:val="00DC15FD"/>
    <w:rsid w:val="00DC31A5"/>
    <w:rsid w:val="00DC6650"/>
    <w:rsid w:val="00DC6A16"/>
    <w:rsid w:val="00DC7900"/>
    <w:rsid w:val="00DD0B40"/>
    <w:rsid w:val="00DD504D"/>
    <w:rsid w:val="00DE1691"/>
    <w:rsid w:val="00DE1F0A"/>
    <w:rsid w:val="00DE2782"/>
    <w:rsid w:val="00DE34E1"/>
    <w:rsid w:val="00DE407D"/>
    <w:rsid w:val="00DE5CBC"/>
    <w:rsid w:val="00DE6DCF"/>
    <w:rsid w:val="00DF04B6"/>
    <w:rsid w:val="00DF115B"/>
    <w:rsid w:val="00DF6049"/>
    <w:rsid w:val="00DF7910"/>
    <w:rsid w:val="00DF79D9"/>
    <w:rsid w:val="00E0060E"/>
    <w:rsid w:val="00E0419E"/>
    <w:rsid w:val="00E1089E"/>
    <w:rsid w:val="00E132C4"/>
    <w:rsid w:val="00E24FC8"/>
    <w:rsid w:val="00E25B25"/>
    <w:rsid w:val="00E25D03"/>
    <w:rsid w:val="00E31B85"/>
    <w:rsid w:val="00E31CBD"/>
    <w:rsid w:val="00E3255E"/>
    <w:rsid w:val="00E33ED5"/>
    <w:rsid w:val="00E35E2F"/>
    <w:rsid w:val="00E3633D"/>
    <w:rsid w:val="00E3778B"/>
    <w:rsid w:val="00E37F9C"/>
    <w:rsid w:val="00E44B3A"/>
    <w:rsid w:val="00E45DDC"/>
    <w:rsid w:val="00E47B98"/>
    <w:rsid w:val="00E50BBE"/>
    <w:rsid w:val="00E50FE9"/>
    <w:rsid w:val="00E519C7"/>
    <w:rsid w:val="00E53DD1"/>
    <w:rsid w:val="00E5448C"/>
    <w:rsid w:val="00E57B44"/>
    <w:rsid w:val="00E60961"/>
    <w:rsid w:val="00E60B5E"/>
    <w:rsid w:val="00E60EA7"/>
    <w:rsid w:val="00E63306"/>
    <w:rsid w:val="00E63685"/>
    <w:rsid w:val="00E6720B"/>
    <w:rsid w:val="00E67838"/>
    <w:rsid w:val="00E733E2"/>
    <w:rsid w:val="00E73EEA"/>
    <w:rsid w:val="00E740D8"/>
    <w:rsid w:val="00E80E2B"/>
    <w:rsid w:val="00E83038"/>
    <w:rsid w:val="00E83C84"/>
    <w:rsid w:val="00E857E6"/>
    <w:rsid w:val="00E85E0D"/>
    <w:rsid w:val="00E91808"/>
    <w:rsid w:val="00E92559"/>
    <w:rsid w:val="00E9274D"/>
    <w:rsid w:val="00E9434A"/>
    <w:rsid w:val="00E9450D"/>
    <w:rsid w:val="00E95DFB"/>
    <w:rsid w:val="00E96575"/>
    <w:rsid w:val="00EA02FA"/>
    <w:rsid w:val="00EA196A"/>
    <w:rsid w:val="00EA1CB8"/>
    <w:rsid w:val="00EA30D6"/>
    <w:rsid w:val="00EA40FD"/>
    <w:rsid w:val="00EB1AAB"/>
    <w:rsid w:val="00EB315F"/>
    <w:rsid w:val="00EB3DFB"/>
    <w:rsid w:val="00EB690D"/>
    <w:rsid w:val="00EC1DF5"/>
    <w:rsid w:val="00EC434C"/>
    <w:rsid w:val="00EC6107"/>
    <w:rsid w:val="00EC6794"/>
    <w:rsid w:val="00EC707D"/>
    <w:rsid w:val="00ED1789"/>
    <w:rsid w:val="00ED1C54"/>
    <w:rsid w:val="00ED24F7"/>
    <w:rsid w:val="00EE300C"/>
    <w:rsid w:val="00EE3CD4"/>
    <w:rsid w:val="00EE6E11"/>
    <w:rsid w:val="00EF38EE"/>
    <w:rsid w:val="00EF452D"/>
    <w:rsid w:val="00EF4C20"/>
    <w:rsid w:val="00EF77F0"/>
    <w:rsid w:val="00EF7CFD"/>
    <w:rsid w:val="00F0168C"/>
    <w:rsid w:val="00F03C98"/>
    <w:rsid w:val="00F05DF5"/>
    <w:rsid w:val="00F06B04"/>
    <w:rsid w:val="00F06FDD"/>
    <w:rsid w:val="00F12C89"/>
    <w:rsid w:val="00F12D98"/>
    <w:rsid w:val="00F13247"/>
    <w:rsid w:val="00F133E0"/>
    <w:rsid w:val="00F13953"/>
    <w:rsid w:val="00F20B62"/>
    <w:rsid w:val="00F20E88"/>
    <w:rsid w:val="00F21C5C"/>
    <w:rsid w:val="00F22813"/>
    <w:rsid w:val="00F2307D"/>
    <w:rsid w:val="00F23D03"/>
    <w:rsid w:val="00F2459C"/>
    <w:rsid w:val="00F26122"/>
    <w:rsid w:val="00F268C5"/>
    <w:rsid w:val="00F2710D"/>
    <w:rsid w:val="00F272A5"/>
    <w:rsid w:val="00F30B99"/>
    <w:rsid w:val="00F30D4C"/>
    <w:rsid w:val="00F32335"/>
    <w:rsid w:val="00F32A02"/>
    <w:rsid w:val="00F350F7"/>
    <w:rsid w:val="00F36F5C"/>
    <w:rsid w:val="00F37854"/>
    <w:rsid w:val="00F37C01"/>
    <w:rsid w:val="00F4000B"/>
    <w:rsid w:val="00F40064"/>
    <w:rsid w:val="00F41E5C"/>
    <w:rsid w:val="00F446C1"/>
    <w:rsid w:val="00F45D3A"/>
    <w:rsid w:val="00F46CF9"/>
    <w:rsid w:val="00F46EB6"/>
    <w:rsid w:val="00F50BD9"/>
    <w:rsid w:val="00F52481"/>
    <w:rsid w:val="00F5418D"/>
    <w:rsid w:val="00F5735C"/>
    <w:rsid w:val="00F6390E"/>
    <w:rsid w:val="00F63BAA"/>
    <w:rsid w:val="00F65E4A"/>
    <w:rsid w:val="00F71242"/>
    <w:rsid w:val="00F72E51"/>
    <w:rsid w:val="00F72E8B"/>
    <w:rsid w:val="00F764A8"/>
    <w:rsid w:val="00F7723F"/>
    <w:rsid w:val="00F82357"/>
    <w:rsid w:val="00F82493"/>
    <w:rsid w:val="00F834B0"/>
    <w:rsid w:val="00F85087"/>
    <w:rsid w:val="00F86B73"/>
    <w:rsid w:val="00F87D74"/>
    <w:rsid w:val="00F90691"/>
    <w:rsid w:val="00F94898"/>
    <w:rsid w:val="00F969C5"/>
    <w:rsid w:val="00F96E01"/>
    <w:rsid w:val="00F974F2"/>
    <w:rsid w:val="00FA0F79"/>
    <w:rsid w:val="00FA1CCF"/>
    <w:rsid w:val="00FA3C69"/>
    <w:rsid w:val="00FA44CF"/>
    <w:rsid w:val="00FA4644"/>
    <w:rsid w:val="00FA54C6"/>
    <w:rsid w:val="00FA6237"/>
    <w:rsid w:val="00FA7A5E"/>
    <w:rsid w:val="00FB039E"/>
    <w:rsid w:val="00FB05F0"/>
    <w:rsid w:val="00FB153B"/>
    <w:rsid w:val="00FB1F0C"/>
    <w:rsid w:val="00FB2618"/>
    <w:rsid w:val="00FB3B9E"/>
    <w:rsid w:val="00FB54EE"/>
    <w:rsid w:val="00FC0B42"/>
    <w:rsid w:val="00FC160C"/>
    <w:rsid w:val="00FC78AD"/>
    <w:rsid w:val="00FD2A22"/>
    <w:rsid w:val="00FD2BC6"/>
    <w:rsid w:val="00FD2F33"/>
    <w:rsid w:val="00FD6058"/>
    <w:rsid w:val="00FE4F08"/>
    <w:rsid w:val="00FE507E"/>
    <w:rsid w:val="00FE73C3"/>
    <w:rsid w:val="00FE76B1"/>
    <w:rsid w:val="00FF00E8"/>
    <w:rsid w:val="00FF0E12"/>
    <w:rsid w:val="00FF2CF8"/>
    <w:rsid w:val="00FF306B"/>
    <w:rsid w:val="00FF4068"/>
    <w:rsid w:val="00FF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60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C3560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C3560"/>
    <w:rPr>
      <w:rFonts w:eastAsiaTheme="minorEastAsia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CC35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35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3560"/>
    <w:pPr>
      <w:spacing w:before="100" w:beforeAutospacing="1" w:after="100" w:afterAutospacing="1" w:line="240" w:lineRule="auto"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3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56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560"/>
    <w:rPr>
      <w:rFonts w:eastAsiaTheme="minorEastAsia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560"/>
    <w:rPr>
      <w:rFonts w:eastAsiaTheme="minorEastAsia"/>
      <w:b/>
      <w:bCs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CC3560"/>
    <w:pPr>
      <w:spacing w:after="0" w:line="240" w:lineRule="auto"/>
    </w:pPr>
    <w:rPr>
      <w:rFonts w:eastAsiaTheme="minorEastAsia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5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560"/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hps">
    <w:name w:val="hps"/>
    <w:basedOn w:val="DefaultParagraphFont"/>
    <w:rsid w:val="00CC3560"/>
  </w:style>
  <w:style w:type="table" w:styleId="TableGrid">
    <w:name w:val="Table Grid"/>
    <w:basedOn w:val="TableNormal"/>
    <w:uiPriority w:val="59"/>
    <w:rsid w:val="00CC3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CC3560"/>
    <w:pPr>
      <w:spacing w:after="0" w:line="240" w:lineRule="auto"/>
    </w:pPr>
    <w:rPr>
      <w:rFonts w:eastAsiaTheme="minorEastAsia"/>
      <w:color w:val="000000" w:themeColor="text1" w:themeShade="BF"/>
      <w:lang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rsid w:val="00CA16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C3560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styleId="Footer">
    <w:name w:val="footer"/>
    <w:basedOn w:val="Normal"/>
    <w:link w:val="FooterChar"/>
    <w:rsid w:val="00CA16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C3560"/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paragraph" w:customStyle="1" w:styleId="JournalStyle">
    <w:name w:val="JournalStyle"/>
    <w:basedOn w:val="NoSpacing"/>
    <w:link w:val="JournalStyleChar"/>
    <w:qFormat/>
    <w:rsid w:val="00CC3560"/>
    <w:pPr>
      <w:spacing w:line="480" w:lineRule="auto"/>
      <w:ind w:firstLine="708"/>
    </w:pPr>
    <w:rPr>
      <w:rFonts w:ascii="Times New Roman" w:hAnsi="Times New Roman" w:cs="Times New Roman"/>
    </w:rPr>
  </w:style>
  <w:style w:type="character" w:customStyle="1" w:styleId="JournalStyleChar">
    <w:name w:val="JournalStyle Char"/>
    <w:basedOn w:val="NoSpacingChar"/>
    <w:link w:val="JournalStyle"/>
    <w:rsid w:val="00CC3560"/>
    <w:rPr>
      <w:rFonts w:ascii="Times New Roman" w:eastAsiaTheme="minorEastAsia" w:hAnsi="Times New Roman" w:cs="Times New Roman"/>
      <w:lang w:val="en-US" w:eastAsia="zh-CN"/>
    </w:rPr>
  </w:style>
  <w:style w:type="character" w:styleId="Strong">
    <w:name w:val="Strong"/>
    <w:basedOn w:val="DefaultParagraphFont"/>
    <w:uiPriority w:val="22"/>
    <w:qFormat/>
    <w:rsid w:val="000E2921"/>
    <w:rPr>
      <w:b/>
      <w:bCs/>
    </w:rPr>
  </w:style>
  <w:style w:type="character" w:styleId="PageNumber">
    <w:name w:val="page number"/>
    <w:basedOn w:val="DefaultParagraphFont"/>
    <w:rsid w:val="00CA160B"/>
  </w:style>
  <w:style w:type="paragraph" w:customStyle="1" w:styleId="abbreviations">
    <w:name w:val="abbreviations"/>
    <w:basedOn w:val="abstract"/>
    <w:next w:val="Normal"/>
    <w:rsid w:val="00CA160B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sid w:val="001E438C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rsid w:val="00CA160B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rsid w:val="00CA160B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rsid w:val="00CA160B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CA160B"/>
    <w:pPr>
      <w:keepNext/>
      <w:spacing w:before="120"/>
    </w:pPr>
    <w:rPr>
      <w:b/>
    </w:rPr>
  </w:style>
  <w:style w:type="paragraph" w:customStyle="1" w:styleId="figurecitation">
    <w:name w:val="figurecitation"/>
    <w:basedOn w:val="Normal"/>
    <w:rsid w:val="00CA160B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CA160B"/>
    <w:pPr>
      <w:spacing w:before="240"/>
    </w:pPr>
  </w:style>
  <w:style w:type="paragraph" w:customStyle="1" w:styleId="author">
    <w:name w:val="author"/>
    <w:basedOn w:val="Normal"/>
    <w:next w:val="affiliation"/>
    <w:rsid w:val="00CA160B"/>
    <w:pPr>
      <w:spacing w:before="120"/>
    </w:pPr>
  </w:style>
  <w:style w:type="paragraph" w:customStyle="1" w:styleId="affiliation">
    <w:name w:val="affiliation"/>
    <w:basedOn w:val="Normal"/>
    <w:next w:val="phone"/>
    <w:rsid w:val="00CA160B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rsid w:val="00CA160B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CA160B"/>
  </w:style>
  <w:style w:type="paragraph" w:customStyle="1" w:styleId="fax">
    <w:name w:val="fax"/>
    <w:basedOn w:val="email"/>
    <w:next w:val="email"/>
    <w:rsid w:val="00CA160B"/>
  </w:style>
  <w:style w:type="paragraph" w:customStyle="1" w:styleId="abstract">
    <w:name w:val="abstract"/>
    <w:basedOn w:val="Normal"/>
    <w:next w:val="keywords"/>
    <w:rsid w:val="00CA160B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CA160B"/>
    <w:pPr>
      <w:spacing w:before="120"/>
    </w:pPr>
    <w:rPr>
      <w:i/>
    </w:rPr>
  </w:style>
  <w:style w:type="paragraph" w:customStyle="1" w:styleId="extraaddress">
    <w:name w:val="extraaddress"/>
    <w:basedOn w:val="email"/>
    <w:rsid w:val="00CA160B"/>
  </w:style>
  <w:style w:type="paragraph" w:customStyle="1" w:styleId="reference">
    <w:name w:val="reference"/>
    <w:basedOn w:val="Normal"/>
    <w:rsid w:val="00CA160B"/>
    <w:rPr>
      <w:sz w:val="20"/>
    </w:rPr>
  </w:style>
  <w:style w:type="paragraph" w:customStyle="1" w:styleId="equation">
    <w:name w:val="equation"/>
    <w:basedOn w:val="Normal"/>
    <w:next w:val="Normal"/>
    <w:rsid w:val="00CA160B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CA160B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CA160B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CA160B"/>
    <w:pPr>
      <w:spacing w:before="120"/>
    </w:pPr>
    <w:rPr>
      <w:sz w:val="20"/>
    </w:rPr>
  </w:style>
  <w:style w:type="paragraph" w:customStyle="1" w:styleId="url">
    <w:name w:val="url"/>
    <w:basedOn w:val="email"/>
    <w:next w:val="Normal"/>
    <w:rsid w:val="00CA160B"/>
  </w:style>
  <w:style w:type="paragraph" w:customStyle="1" w:styleId="Title2">
    <w:name w:val="Title2"/>
    <w:basedOn w:val="Normal"/>
    <w:next w:val="author"/>
    <w:rsid w:val="00CA160B"/>
    <w:rPr>
      <w:rFonts w:ascii="Arial" w:hAnsi="Arial"/>
      <w:b/>
      <w:sz w:val="36"/>
    </w:rPr>
  </w:style>
  <w:style w:type="paragraph" w:customStyle="1" w:styleId="Title3">
    <w:name w:val="Title3"/>
    <w:basedOn w:val="Normal"/>
    <w:next w:val="author"/>
    <w:rsid w:val="00162150"/>
    <w:rPr>
      <w:rFonts w:ascii="Arial" w:hAnsi="Arial"/>
      <w:b/>
      <w:sz w:val="36"/>
    </w:rPr>
  </w:style>
  <w:style w:type="paragraph" w:customStyle="1" w:styleId="Title4">
    <w:name w:val="Title4"/>
    <w:basedOn w:val="Normal"/>
    <w:next w:val="author"/>
    <w:rsid w:val="00877B1A"/>
    <w:rPr>
      <w:rFonts w:ascii="Arial" w:hAnsi="Arial"/>
      <w:b/>
      <w:sz w:val="36"/>
    </w:rPr>
  </w:style>
  <w:style w:type="paragraph" w:customStyle="1" w:styleId="Title5">
    <w:name w:val="Title5"/>
    <w:basedOn w:val="Normal"/>
    <w:next w:val="author"/>
    <w:rsid w:val="00110171"/>
    <w:rPr>
      <w:rFonts w:ascii="Arial" w:hAnsi="Arial"/>
      <w:b/>
      <w:sz w:val="36"/>
    </w:rPr>
  </w:style>
  <w:style w:type="paragraph" w:customStyle="1" w:styleId="Title6">
    <w:name w:val="Title6"/>
    <w:basedOn w:val="Normal"/>
    <w:next w:val="author"/>
    <w:rsid w:val="008F7E8C"/>
    <w:rPr>
      <w:rFonts w:ascii="Arial" w:hAnsi="Arial"/>
      <w:b/>
      <w:sz w:val="36"/>
    </w:rPr>
  </w:style>
  <w:style w:type="paragraph" w:customStyle="1" w:styleId="Title7">
    <w:name w:val="Title7"/>
    <w:basedOn w:val="Normal"/>
    <w:next w:val="author"/>
    <w:rsid w:val="00F71242"/>
    <w:rPr>
      <w:rFonts w:ascii="Arial" w:hAnsi="Arial"/>
      <w:b/>
      <w:sz w:val="36"/>
    </w:rPr>
  </w:style>
  <w:style w:type="paragraph" w:customStyle="1" w:styleId="Titel1">
    <w:name w:val="Titel1"/>
    <w:basedOn w:val="Normal"/>
    <w:next w:val="author"/>
    <w:rsid w:val="003C16BC"/>
    <w:rPr>
      <w:rFonts w:ascii="Arial" w:hAnsi="Arial"/>
      <w:b/>
      <w:sz w:val="36"/>
    </w:rPr>
  </w:style>
  <w:style w:type="paragraph" w:styleId="Caption">
    <w:name w:val="caption"/>
    <w:basedOn w:val="Normal"/>
    <w:next w:val="Normal"/>
    <w:uiPriority w:val="35"/>
    <w:unhideWhenUsed/>
    <w:qFormat/>
    <w:rsid w:val="007857B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itel2">
    <w:name w:val="Titel2"/>
    <w:basedOn w:val="Normal"/>
    <w:next w:val="author"/>
    <w:rsid w:val="00CA1D55"/>
    <w:rPr>
      <w:rFonts w:ascii="Arial" w:hAnsi="Arial"/>
      <w:b/>
      <w:sz w:val="36"/>
    </w:rPr>
  </w:style>
  <w:style w:type="paragraph" w:customStyle="1" w:styleId="Titel3">
    <w:name w:val="Titel3"/>
    <w:basedOn w:val="Normal"/>
    <w:next w:val="author"/>
    <w:rsid w:val="00130D55"/>
    <w:rPr>
      <w:rFonts w:ascii="Arial" w:hAnsi="Arial"/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2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8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897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66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891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35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43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058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643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870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541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171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46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345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672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685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89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6838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362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2671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8947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770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0889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6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6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72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99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45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70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8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87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30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32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362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21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1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28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7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199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08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7705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1429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6218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192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90462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00825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0001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8579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8503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55532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67410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95629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6500340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095543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255499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81080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1844735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6613203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347999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571287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7618863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70377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6877288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7142927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255753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3106885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5785588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53642831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073799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4205022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2709607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6784902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876905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5361251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30501443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795714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3186520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37226854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3958215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859346474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23111963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1163343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33855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99038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464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023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570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87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4305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79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929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0234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3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762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130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418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6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951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8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290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958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173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667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6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293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851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258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9671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064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468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4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106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0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376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093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00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178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64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63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933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434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48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7038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713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8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846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34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851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3775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6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329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214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256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88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699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84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57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23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44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00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669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9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373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rid%20Lubeck\AppData\Roaming\Microsoft\Templates\sv-jour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149F6-05CC-4261-AC88-3AA7308E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alk210</dc:creator>
  <cp:lastModifiedBy>anduran</cp:lastModifiedBy>
  <cp:revision>2</cp:revision>
  <cp:lastPrinted>2015-09-24T14:50:00Z</cp:lastPrinted>
  <dcterms:created xsi:type="dcterms:W3CDTF">2016-05-27T07:59:00Z</dcterms:created>
  <dcterms:modified xsi:type="dcterms:W3CDTF">2016-05-27T07:59:00Z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a.j.a.lubeck@vu.nl@www.mendeley.com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http://www.zotero.org/styles/displays</vt:lpwstr>
  </property>
  <property fmtid="{D5CDD505-2E9C-101B-9397-08002B2CF9AE}" pid="12" name="Mendeley Recent Style Name 3_1">
    <vt:lpwstr>Displays</vt:lpwstr>
  </property>
  <property fmtid="{D5CDD505-2E9C-101B-9397-08002B2CF9AE}" pid="13" name="Mendeley Recent Style Id 4_1">
    <vt:lpwstr>http://www.zotero.org/styles/elsevier-vancouver</vt:lpwstr>
  </property>
  <property fmtid="{D5CDD505-2E9C-101B-9397-08002B2CF9AE}" pid="14" name="Mendeley Recent Style Name 4_1">
    <vt:lpwstr>Elsevier Vancouver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http://www.zotero.org/styles/plos-medicine</vt:lpwstr>
  </property>
  <property fmtid="{D5CDD505-2E9C-101B-9397-08002B2CF9AE}" pid="18" name="Mendeley Recent Style Name 6_1">
    <vt:lpwstr>PLOS Medicine</vt:lpwstr>
  </property>
  <property fmtid="{D5CDD505-2E9C-101B-9397-08002B2CF9AE}" pid="19" name="Mendeley Recent Style Id 7_1">
    <vt:lpwstr>http://www.zotero.org/styles/plos-one</vt:lpwstr>
  </property>
  <property fmtid="{D5CDD505-2E9C-101B-9397-08002B2CF9AE}" pid="20" name="Mendeley Recent Style Name 7_1">
    <vt:lpwstr>PLOS ONE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