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F7D" w:rsidRDefault="003156CA" w:rsidP="00AB09FE">
      <w:pPr>
        <w:tabs>
          <w:tab w:val="right" w:pos="3150"/>
          <w:tab w:val="right" w:pos="3780"/>
          <w:tab w:val="right" w:pos="5040"/>
          <w:tab w:val="right" w:pos="5760"/>
          <w:tab w:val="right" w:pos="6930"/>
          <w:tab w:val="right" w:pos="7650"/>
        </w:tabs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Table S1</w:t>
      </w:r>
      <w:bookmarkStart w:id="0" w:name="_GoBack"/>
      <w:bookmarkEnd w:id="0"/>
    </w:p>
    <w:p w:rsidR="003156CA" w:rsidRPr="003156CA" w:rsidRDefault="003156CA" w:rsidP="00AB09FE">
      <w:pPr>
        <w:tabs>
          <w:tab w:val="right" w:pos="3150"/>
          <w:tab w:val="right" w:pos="3780"/>
          <w:tab w:val="right" w:pos="5040"/>
          <w:tab w:val="right" w:pos="5760"/>
          <w:tab w:val="right" w:pos="6930"/>
          <w:tab w:val="right" w:pos="7650"/>
        </w:tabs>
        <w:spacing w:after="0" w:line="48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Mean Reaction Time for Correct and Incorrect Responses by Task Condition</w:t>
      </w:r>
    </w:p>
    <w:p w:rsidR="00787F7D" w:rsidRDefault="003156CA" w:rsidP="00AB09FE">
      <w:pPr>
        <w:tabs>
          <w:tab w:val="right" w:pos="3150"/>
          <w:tab w:val="right" w:pos="3780"/>
          <w:tab w:val="right" w:pos="5040"/>
          <w:tab w:val="right" w:pos="5760"/>
          <w:tab w:val="right" w:pos="6930"/>
          <w:tab w:val="right" w:pos="7650"/>
        </w:tabs>
        <w:spacing w:after="0" w:line="480" w:lineRule="auto"/>
        <w:rPr>
          <w:sz w:val="24"/>
          <w:szCs w:val="24"/>
        </w:rPr>
      </w:pPr>
      <w:r w:rsidRPr="003156C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C4D1D0" wp14:editId="3EB20150">
                <wp:simplePos x="0" y="0"/>
                <wp:positionH relativeFrom="margin">
                  <wp:posOffset>-190500</wp:posOffset>
                </wp:positionH>
                <wp:positionV relativeFrom="paragraph">
                  <wp:posOffset>149860</wp:posOffset>
                </wp:positionV>
                <wp:extent cx="5943600" cy="0"/>
                <wp:effectExtent l="0" t="0" r="19050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040927" id="Straight Connector 4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5pt,11.8pt" to="453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BD33E5" w:rsidRDefault="003156CA" w:rsidP="00AB09FE">
      <w:pPr>
        <w:tabs>
          <w:tab w:val="right" w:pos="3150"/>
          <w:tab w:val="right" w:pos="3780"/>
          <w:tab w:val="right" w:pos="5040"/>
          <w:tab w:val="right" w:pos="5760"/>
          <w:tab w:val="right" w:pos="6930"/>
          <w:tab w:val="right" w:pos="7650"/>
        </w:tabs>
        <w:spacing w:after="0" w:line="480" w:lineRule="auto"/>
        <w:rPr>
          <w:sz w:val="24"/>
          <w:szCs w:val="24"/>
        </w:rPr>
      </w:pPr>
      <w:r w:rsidRPr="003156C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6577F" wp14:editId="362772F0">
                <wp:simplePos x="0" y="0"/>
                <wp:positionH relativeFrom="margin">
                  <wp:posOffset>-190500</wp:posOffset>
                </wp:positionH>
                <wp:positionV relativeFrom="paragraph">
                  <wp:posOffset>224155</wp:posOffset>
                </wp:positionV>
                <wp:extent cx="5943600" cy="0"/>
                <wp:effectExtent l="0" t="0" r="190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85037" id="Straight Connector 4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5pt,17.65pt" to="453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787F7D">
        <w:rPr>
          <w:sz w:val="24"/>
          <w:szCs w:val="24"/>
        </w:rPr>
        <w:t xml:space="preserve">                                                  </w:t>
      </w:r>
      <w:r w:rsidR="00787F7D" w:rsidRPr="00787F7D">
        <w:rPr>
          <w:sz w:val="24"/>
          <w:szCs w:val="24"/>
        </w:rPr>
        <w:t>Comp</w:t>
      </w:r>
      <w:r w:rsidR="00787F7D">
        <w:rPr>
          <w:sz w:val="24"/>
          <w:szCs w:val="24"/>
        </w:rPr>
        <w:t xml:space="preserve">atible                </w:t>
      </w:r>
      <w:r w:rsidR="00787F7D">
        <w:rPr>
          <w:sz w:val="24"/>
          <w:szCs w:val="24"/>
        </w:rPr>
        <w:tab/>
        <w:t xml:space="preserve">Neutral </w:t>
      </w:r>
      <w:r w:rsidR="00787F7D">
        <w:rPr>
          <w:sz w:val="24"/>
          <w:szCs w:val="24"/>
        </w:rPr>
        <w:tab/>
      </w:r>
      <w:r w:rsidR="00787F7D">
        <w:rPr>
          <w:sz w:val="24"/>
          <w:szCs w:val="24"/>
        </w:rPr>
        <w:tab/>
        <w:t xml:space="preserve">              Incompatible</w:t>
      </w:r>
    </w:p>
    <w:p w:rsidR="00787F7D" w:rsidRDefault="00787F7D" w:rsidP="00AB09FE">
      <w:pPr>
        <w:tabs>
          <w:tab w:val="right" w:pos="3150"/>
          <w:tab w:val="right" w:pos="3780"/>
          <w:tab w:val="right" w:pos="5040"/>
          <w:tab w:val="right" w:pos="5760"/>
          <w:tab w:val="right" w:pos="6930"/>
          <w:tab w:val="right" w:pos="7650"/>
        </w:tabs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Correct Responses</w:t>
      </w:r>
      <w:r>
        <w:rPr>
          <w:sz w:val="24"/>
          <w:szCs w:val="24"/>
        </w:rPr>
        <w:tab/>
        <w:t xml:space="preserve">706 </w:t>
      </w:r>
      <w:r>
        <w:rPr>
          <w:sz w:val="24"/>
          <w:szCs w:val="24"/>
        </w:rPr>
        <w:tab/>
        <w:t>(95)</w:t>
      </w:r>
      <w:r>
        <w:rPr>
          <w:sz w:val="24"/>
          <w:szCs w:val="24"/>
        </w:rPr>
        <w:tab/>
        <w:t xml:space="preserve">719 </w:t>
      </w:r>
      <w:r>
        <w:rPr>
          <w:sz w:val="24"/>
          <w:szCs w:val="24"/>
        </w:rPr>
        <w:tab/>
        <w:t>(100)</w:t>
      </w:r>
      <w:r>
        <w:rPr>
          <w:sz w:val="24"/>
          <w:szCs w:val="24"/>
        </w:rPr>
        <w:tab/>
        <w:t xml:space="preserve">728 </w:t>
      </w:r>
      <w:r>
        <w:rPr>
          <w:sz w:val="24"/>
          <w:szCs w:val="24"/>
        </w:rPr>
        <w:tab/>
        <w:t>(101)</w:t>
      </w:r>
    </w:p>
    <w:p w:rsidR="00787F7D" w:rsidRDefault="003156CA" w:rsidP="00AB09FE">
      <w:pPr>
        <w:tabs>
          <w:tab w:val="right" w:pos="3150"/>
          <w:tab w:val="right" w:pos="3780"/>
          <w:tab w:val="right" w:pos="5040"/>
          <w:tab w:val="right" w:pos="5760"/>
          <w:tab w:val="right" w:pos="6930"/>
          <w:tab w:val="right" w:pos="7650"/>
        </w:tabs>
        <w:spacing w:after="0" w:line="480" w:lineRule="auto"/>
        <w:rPr>
          <w:sz w:val="24"/>
          <w:szCs w:val="24"/>
        </w:rPr>
      </w:pPr>
      <w:r w:rsidRPr="003156C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D6932E" wp14:editId="36D91152">
                <wp:simplePos x="0" y="0"/>
                <wp:positionH relativeFrom="margin">
                  <wp:posOffset>-236220</wp:posOffset>
                </wp:positionH>
                <wp:positionV relativeFrom="paragraph">
                  <wp:posOffset>260985</wp:posOffset>
                </wp:positionV>
                <wp:extent cx="59436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84287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8.6pt,20.55pt" to="449.4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787F7D">
        <w:rPr>
          <w:sz w:val="24"/>
          <w:szCs w:val="24"/>
        </w:rPr>
        <w:t xml:space="preserve">Incorrect Responses </w:t>
      </w:r>
      <w:r w:rsidR="00787F7D">
        <w:rPr>
          <w:sz w:val="24"/>
          <w:szCs w:val="24"/>
        </w:rPr>
        <w:tab/>
        <w:t>677</w:t>
      </w:r>
      <w:r w:rsidR="00787F7D">
        <w:rPr>
          <w:sz w:val="24"/>
          <w:szCs w:val="24"/>
        </w:rPr>
        <w:tab/>
        <w:t>(244)</w:t>
      </w:r>
      <w:r w:rsidR="00787F7D">
        <w:rPr>
          <w:sz w:val="24"/>
          <w:szCs w:val="24"/>
        </w:rPr>
        <w:tab/>
        <w:t>644</w:t>
      </w:r>
      <w:r w:rsidR="00787F7D">
        <w:rPr>
          <w:sz w:val="24"/>
          <w:szCs w:val="24"/>
        </w:rPr>
        <w:tab/>
        <w:t>(166)</w:t>
      </w:r>
      <w:r w:rsidR="00787F7D">
        <w:rPr>
          <w:sz w:val="24"/>
          <w:szCs w:val="24"/>
        </w:rPr>
        <w:tab/>
        <w:t>626</w:t>
      </w:r>
      <w:r w:rsidR="00787F7D">
        <w:rPr>
          <w:sz w:val="24"/>
          <w:szCs w:val="24"/>
        </w:rPr>
        <w:tab/>
        <w:t>(156)</w:t>
      </w:r>
    </w:p>
    <w:p w:rsidR="00787F7D" w:rsidRPr="003156CA" w:rsidRDefault="003156CA" w:rsidP="00AB09FE">
      <w:pPr>
        <w:tabs>
          <w:tab w:val="right" w:pos="3150"/>
          <w:tab w:val="right" w:pos="3780"/>
          <w:tab w:val="right" w:pos="5760"/>
          <w:tab w:val="right" w:pos="6930"/>
          <w:tab w:val="right" w:pos="7650"/>
        </w:tabs>
        <w:spacing w:after="0" w:line="48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Note. </w:t>
      </w:r>
      <w:r>
        <w:rPr>
          <w:sz w:val="24"/>
          <w:szCs w:val="24"/>
        </w:rPr>
        <w:t>Values are means in ms, with SD in parentheses</w:t>
      </w:r>
      <w:r w:rsidR="009A567A">
        <w:rPr>
          <w:sz w:val="24"/>
          <w:szCs w:val="24"/>
        </w:rPr>
        <w:t>.</w:t>
      </w:r>
    </w:p>
    <w:sectPr w:rsidR="00787F7D" w:rsidRPr="00315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7D"/>
    <w:rsid w:val="003156CA"/>
    <w:rsid w:val="00510077"/>
    <w:rsid w:val="005C1BAF"/>
    <w:rsid w:val="00787F7D"/>
    <w:rsid w:val="009A567A"/>
    <w:rsid w:val="00AB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2A2BC-964C-42B0-BF07-A6D04817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5A3B8CE6.dotm</Template>
  <TotalTime>13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Madden, Ph.D.</dc:creator>
  <cp:keywords/>
  <dc:description/>
  <cp:lastModifiedBy>David Madden, Ph.D.</cp:lastModifiedBy>
  <cp:revision>4</cp:revision>
  <dcterms:created xsi:type="dcterms:W3CDTF">2017-06-20T19:15:00Z</dcterms:created>
  <dcterms:modified xsi:type="dcterms:W3CDTF">2018-10-05T19:05:00Z</dcterms:modified>
</cp:coreProperties>
</file>