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9FC09C" w14:textId="77777777" w:rsidR="00BC240A" w:rsidRDefault="00BC240A" w:rsidP="00BC240A">
      <w:pPr>
        <w:pStyle w:val="Heading1"/>
        <w:rPr>
          <w:lang w:eastAsia="en-US"/>
        </w:rPr>
      </w:pPr>
      <w:bookmarkStart w:id="0" w:name="_GoBack"/>
      <w:bookmarkEnd w:id="0"/>
      <w:r>
        <w:rPr>
          <w:lang w:eastAsia="en-US"/>
        </w:rPr>
        <w:t>Supplementary Materials</w:t>
      </w:r>
    </w:p>
    <w:p w14:paraId="0EAD18C9" w14:textId="77777777" w:rsidR="00BC240A" w:rsidRPr="00B076B1" w:rsidRDefault="00BC240A" w:rsidP="00BC240A">
      <w:pPr>
        <w:pStyle w:val="Heading2"/>
        <w:rPr>
          <w:lang w:val="en-GB" w:eastAsia="en-US"/>
        </w:rPr>
      </w:pPr>
      <w:r>
        <w:rPr>
          <w:lang w:val="en-GB" w:eastAsia="en-US"/>
        </w:rPr>
        <w:t>Questions and closed-ended response options</w:t>
      </w:r>
    </w:p>
    <w:p w14:paraId="219C9104" w14:textId="77777777" w:rsidR="00BC240A" w:rsidRPr="005400DC" w:rsidRDefault="00BC240A" w:rsidP="00BC240A">
      <w:pPr>
        <w:spacing w:line="276" w:lineRule="auto"/>
        <w:rPr>
          <w:b/>
          <w:lang w:val="en-GB" w:eastAsia="en-US"/>
        </w:rPr>
      </w:pPr>
      <w:r w:rsidRPr="005400DC">
        <w:rPr>
          <w:b/>
          <w:lang w:val="en-GB" w:eastAsia="en-US"/>
        </w:rPr>
        <w:t>Inference Questions</w:t>
      </w:r>
      <w:r w:rsidRPr="005400DC">
        <w:rPr>
          <w:b/>
          <w:lang w:val="en-GB" w:eastAsia="en-US"/>
        </w:rPr>
        <w:tab/>
      </w:r>
    </w:p>
    <w:p w14:paraId="0E741090" w14:textId="77777777" w:rsidR="00BC240A" w:rsidRDefault="00BC240A" w:rsidP="00BC240A">
      <w:pPr>
        <w:spacing w:line="276" w:lineRule="auto"/>
        <w:rPr>
          <w:lang w:val="en-GB" w:eastAsia="en-US"/>
        </w:rPr>
      </w:pPr>
    </w:p>
    <w:p w14:paraId="15AC0A14" w14:textId="77777777" w:rsidR="00BC240A" w:rsidRPr="00B076B1" w:rsidRDefault="00BC240A" w:rsidP="00BC240A">
      <w:pPr>
        <w:spacing w:line="276" w:lineRule="auto"/>
        <w:rPr>
          <w:lang w:val="en-GB" w:eastAsia="en-US"/>
        </w:rPr>
      </w:pPr>
      <w:r w:rsidRPr="00B076B1">
        <w:rPr>
          <w:lang w:val="en-GB" w:eastAsia="en-US"/>
        </w:rPr>
        <w:t>1.  Why did the fire spread so quickly?</w:t>
      </w:r>
    </w:p>
    <w:p w14:paraId="040B69BA" w14:textId="77777777" w:rsidR="00BC240A" w:rsidRPr="00B076B1" w:rsidRDefault="00BC240A" w:rsidP="00BC240A">
      <w:pPr>
        <w:pStyle w:val="ListParagraph"/>
        <w:numPr>
          <w:ilvl w:val="0"/>
          <w:numId w:val="31"/>
        </w:numPr>
        <w:spacing w:line="276" w:lineRule="auto"/>
        <w:rPr>
          <w:lang w:val="en-GB" w:eastAsia="en-US"/>
        </w:rPr>
      </w:pPr>
      <w:r w:rsidRPr="00B076B1">
        <w:rPr>
          <w:lang w:val="en-GB" w:eastAsia="en-US"/>
        </w:rPr>
        <w:t xml:space="preserve">Burning paint may have spilled over a large area     </w:t>
      </w:r>
    </w:p>
    <w:p w14:paraId="44E3AA7C" w14:textId="77777777" w:rsidR="00BC240A" w:rsidRPr="00B076B1" w:rsidRDefault="00BC240A" w:rsidP="00BC240A">
      <w:pPr>
        <w:pStyle w:val="ListParagraph"/>
        <w:numPr>
          <w:ilvl w:val="0"/>
          <w:numId w:val="31"/>
        </w:numPr>
        <w:spacing w:line="276" w:lineRule="auto"/>
        <w:rPr>
          <w:lang w:val="en-GB" w:eastAsia="en-US"/>
        </w:rPr>
      </w:pPr>
      <w:r w:rsidRPr="00B076B1">
        <w:rPr>
          <w:lang w:val="en-GB" w:eastAsia="en-US"/>
        </w:rPr>
        <w:t>Flammable materials could have been deliberately soaked in gasoline</w:t>
      </w:r>
    </w:p>
    <w:p w14:paraId="6D102D70" w14:textId="77777777" w:rsidR="00BC240A" w:rsidRPr="00B076B1" w:rsidRDefault="00BC240A" w:rsidP="00BC240A">
      <w:pPr>
        <w:pStyle w:val="ListParagraph"/>
        <w:numPr>
          <w:ilvl w:val="0"/>
          <w:numId w:val="31"/>
        </w:numPr>
        <w:spacing w:line="276" w:lineRule="auto"/>
        <w:rPr>
          <w:lang w:val="en-GB" w:eastAsia="en-US"/>
        </w:rPr>
      </w:pPr>
      <w:r w:rsidRPr="00B076B1">
        <w:rPr>
          <w:lang w:val="en-GB" w:eastAsia="en-US"/>
        </w:rPr>
        <w:t xml:space="preserve">There could have been large amounts of paper throughout the building   </w:t>
      </w:r>
    </w:p>
    <w:p w14:paraId="20AC0C17" w14:textId="77777777" w:rsidR="00BC240A" w:rsidRPr="00B076B1" w:rsidRDefault="00BC240A" w:rsidP="00BC240A">
      <w:pPr>
        <w:pStyle w:val="ListParagraph"/>
        <w:numPr>
          <w:ilvl w:val="0"/>
          <w:numId w:val="31"/>
        </w:numPr>
        <w:spacing w:line="276" w:lineRule="auto"/>
        <w:rPr>
          <w:lang w:val="en-GB" w:eastAsia="en-US"/>
        </w:rPr>
      </w:pPr>
      <w:r w:rsidRPr="00B076B1">
        <w:rPr>
          <w:lang w:val="en-GB" w:eastAsia="en-US"/>
        </w:rPr>
        <w:t>The kitchen door may have been left open</w:t>
      </w:r>
    </w:p>
    <w:p w14:paraId="03587F23" w14:textId="77777777" w:rsidR="00BC240A" w:rsidRDefault="00BC240A" w:rsidP="00BC240A">
      <w:pPr>
        <w:spacing w:line="276" w:lineRule="auto"/>
        <w:rPr>
          <w:lang w:val="en-GB" w:eastAsia="en-US"/>
        </w:rPr>
      </w:pPr>
    </w:p>
    <w:p w14:paraId="75121EB4" w14:textId="77777777" w:rsidR="00BC240A" w:rsidRPr="00B076B1" w:rsidRDefault="00BC240A" w:rsidP="00BC240A">
      <w:pPr>
        <w:spacing w:line="276" w:lineRule="auto"/>
        <w:rPr>
          <w:lang w:val="en-GB" w:eastAsia="en-US"/>
        </w:rPr>
      </w:pPr>
      <w:r>
        <w:rPr>
          <w:lang w:val="en-GB" w:eastAsia="en-US"/>
        </w:rPr>
        <w:t>2</w:t>
      </w:r>
      <w:r w:rsidRPr="00B076B1">
        <w:rPr>
          <w:lang w:val="en-GB" w:eastAsia="en-US"/>
        </w:rPr>
        <w:t>. What was the possible cause of the fumes?</w:t>
      </w:r>
      <w:r w:rsidRPr="00B076B1">
        <w:rPr>
          <w:lang w:val="en-GB" w:eastAsia="en-US"/>
        </w:rPr>
        <w:tab/>
      </w:r>
    </w:p>
    <w:p w14:paraId="5330DA0C" w14:textId="77777777" w:rsidR="00BC240A" w:rsidRPr="00B076B1" w:rsidRDefault="00BC240A" w:rsidP="00BC240A">
      <w:pPr>
        <w:pStyle w:val="ListParagraph"/>
        <w:numPr>
          <w:ilvl w:val="0"/>
          <w:numId w:val="34"/>
        </w:numPr>
        <w:spacing w:line="276" w:lineRule="auto"/>
        <w:rPr>
          <w:lang w:val="en-GB" w:eastAsia="en-US"/>
        </w:rPr>
      </w:pPr>
      <w:r w:rsidRPr="00B076B1">
        <w:rPr>
          <w:lang w:val="en-GB" w:eastAsia="en-US"/>
        </w:rPr>
        <w:t>Oil-based paint</w:t>
      </w:r>
    </w:p>
    <w:p w14:paraId="1429E58A" w14:textId="77777777" w:rsidR="00BC240A" w:rsidRPr="00B076B1" w:rsidRDefault="00BC240A" w:rsidP="00BC240A">
      <w:pPr>
        <w:pStyle w:val="ListParagraph"/>
        <w:numPr>
          <w:ilvl w:val="0"/>
          <w:numId w:val="34"/>
        </w:numPr>
        <w:spacing w:line="276" w:lineRule="auto"/>
        <w:rPr>
          <w:lang w:val="en-GB" w:eastAsia="en-US"/>
        </w:rPr>
      </w:pPr>
      <w:r w:rsidRPr="00B076B1">
        <w:rPr>
          <w:lang w:val="en-GB" w:eastAsia="en-US"/>
        </w:rPr>
        <w:t xml:space="preserve">Gasoline   </w:t>
      </w:r>
    </w:p>
    <w:p w14:paraId="2657972E" w14:textId="77777777" w:rsidR="00BC240A" w:rsidRPr="00B076B1" w:rsidRDefault="00BC240A" w:rsidP="00BC240A">
      <w:pPr>
        <w:pStyle w:val="ListParagraph"/>
        <w:numPr>
          <w:ilvl w:val="0"/>
          <w:numId w:val="34"/>
        </w:numPr>
        <w:spacing w:line="276" w:lineRule="auto"/>
        <w:rPr>
          <w:lang w:val="en-GB" w:eastAsia="en-US"/>
        </w:rPr>
      </w:pPr>
      <w:r w:rsidRPr="00B076B1">
        <w:rPr>
          <w:lang w:val="en-GB" w:eastAsia="en-US"/>
        </w:rPr>
        <w:t>Paper and cardboard</w:t>
      </w:r>
    </w:p>
    <w:p w14:paraId="094F9475" w14:textId="77777777" w:rsidR="00BC240A" w:rsidRPr="00B076B1" w:rsidRDefault="00BC240A" w:rsidP="00BC240A">
      <w:pPr>
        <w:pStyle w:val="ListParagraph"/>
        <w:numPr>
          <w:ilvl w:val="0"/>
          <w:numId w:val="34"/>
        </w:numPr>
        <w:spacing w:line="276" w:lineRule="auto"/>
        <w:rPr>
          <w:lang w:val="en-GB" w:eastAsia="en-US"/>
        </w:rPr>
      </w:pPr>
      <w:r w:rsidRPr="00B076B1">
        <w:rPr>
          <w:lang w:val="en-GB" w:eastAsia="en-US"/>
        </w:rPr>
        <w:t>Cooking oil</w:t>
      </w:r>
    </w:p>
    <w:p w14:paraId="4CFF10B0" w14:textId="77777777" w:rsidR="00BC240A" w:rsidRDefault="00BC240A" w:rsidP="00BC240A">
      <w:pPr>
        <w:spacing w:line="276" w:lineRule="auto"/>
        <w:rPr>
          <w:lang w:val="en-GB" w:eastAsia="en-US"/>
        </w:rPr>
      </w:pPr>
    </w:p>
    <w:p w14:paraId="70301503" w14:textId="77777777" w:rsidR="00BC240A" w:rsidRPr="00B076B1" w:rsidRDefault="00BC240A" w:rsidP="00BC240A">
      <w:pPr>
        <w:spacing w:line="276" w:lineRule="auto"/>
        <w:rPr>
          <w:lang w:val="en-GB" w:eastAsia="en-US"/>
        </w:rPr>
      </w:pPr>
      <w:r>
        <w:rPr>
          <w:lang w:val="en-GB" w:eastAsia="en-US"/>
        </w:rPr>
        <w:t>3</w:t>
      </w:r>
      <w:r w:rsidRPr="00B076B1">
        <w:rPr>
          <w:lang w:val="en-GB" w:eastAsia="en-US"/>
        </w:rPr>
        <w:t>. What aspect of the fire might the police want to continue investigating?</w:t>
      </w:r>
      <w:r w:rsidRPr="00B076B1">
        <w:rPr>
          <w:lang w:val="en-GB" w:eastAsia="en-US"/>
        </w:rPr>
        <w:tab/>
      </w:r>
      <w:r w:rsidRPr="00B076B1">
        <w:rPr>
          <w:lang w:val="en-GB" w:eastAsia="en-US"/>
        </w:rPr>
        <w:tab/>
      </w:r>
    </w:p>
    <w:p w14:paraId="7FA31590" w14:textId="77777777" w:rsidR="00BC240A" w:rsidRPr="00B076B1" w:rsidRDefault="00BC240A" w:rsidP="00BC240A">
      <w:pPr>
        <w:pStyle w:val="ListParagraph"/>
        <w:numPr>
          <w:ilvl w:val="0"/>
          <w:numId w:val="35"/>
        </w:numPr>
        <w:spacing w:line="276" w:lineRule="auto"/>
        <w:rPr>
          <w:lang w:val="en-GB" w:eastAsia="en-US"/>
        </w:rPr>
      </w:pPr>
      <w:r w:rsidRPr="00B076B1">
        <w:rPr>
          <w:lang w:val="en-GB" w:eastAsia="en-US"/>
        </w:rPr>
        <w:t>Dangerously flammable materials were stored carelessly</w:t>
      </w:r>
    </w:p>
    <w:p w14:paraId="2E7F30B9" w14:textId="77777777" w:rsidR="00BC240A" w:rsidRPr="00B076B1" w:rsidRDefault="00BC240A" w:rsidP="00BC240A">
      <w:pPr>
        <w:pStyle w:val="ListParagraph"/>
        <w:numPr>
          <w:ilvl w:val="0"/>
          <w:numId w:val="35"/>
        </w:numPr>
        <w:spacing w:line="276" w:lineRule="auto"/>
        <w:rPr>
          <w:lang w:val="en-GB" w:eastAsia="en-US"/>
        </w:rPr>
      </w:pPr>
      <w:r w:rsidRPr="00B076B1">
        <w:rPr>
          <w:lang w:val="en-GB" w:eastAsia="en-US"/>
        </w:rPr>
        <w:t>The presence of items of a suspicious nature</w:t>
      </w:r>
    </w:p>
    <w:p w14:paraId="607CE2FA" w14:textId="77777777" w:rsidR="00BC240A" w:rsidRPr="00B076B1" w:rsidRDefault="00BC240A" w:rsidP="00BC240A">
      <w:pPr>
        <w:pStyle w:val="ListParagraph"/>
        <w:numPr>
          <w:ilvl w:val="0"/>
          <w:numId w:val="35"/>
        </w:numPr>
        <w:spacing w:line="276" w:lineRule="auto"/>
        <w:rPr>
          <w:lang w:val="en-GB" w:eastAsia="en-US"/>
        </w:rPr>
      </w:pPr>
      <w:r w:rsidRPr="00B076B1">
        <w:rPr>
          <w:lang w:val="en-GB" w:eastAsia="en-US"/>
        </w:rPr>
        <w:t xml:space="preserve">Unaddressed fire code violations </w:t>
      </w:r>
    </w:p>
    <w:p w14:paraId="321C6C62" w14:textId="77777777" w:rsidR="00BC240A" w:rsidRPr="00B076B1" w:rsidRDefault="00BC240A" w:rsidP="00BC240A">
      <w:pPr>
        <w:pStyle w:val="ListParagraph"/>
        <w:numPr>
          <w:ilvl w:val="0"/>
          <w:numId w:val="35"/>
        </w:numPr>
        <w:spacing w:line="276" w:lineRule="auto"/>
        <w:rPr>
          <w:lang w:val="en-GB" w:eastAsia="en-US"/>
        </w:rPr>
      </w:pPr>
      <w:r w:rsidRPr="00B076B1">
        <w:rPr>
          <w:lang w:val="en-GB" w:eastAsia="en-US"/>
        </w:rPr>
        <w:t>Fire not adequately prevented by open fire door</w:t>
      </w:r>
    </w:p>
    <w:p w14:paraId="0776C418" w14:textId="77777777" w:rsidR="00BC240A" w:rsidRDefault="00BC240A" w:rsidP="00BC240A">
      <w:pPr>
        <w:spacing w:line="276" w:lineRule="auto"/>
        <w:rPr>
          <w:lang w:val="en-GB" w:eastAsia="en-US"/>
        </w:rPr>
      </w:pPr>
    </w:p>
    <w:p w14:paraId="724D940C" w14:textId="77777777" w:rsidR="00BC240A" w:rsidRPr="00B076B1" w:rsidRDefault="00BC240A" w:rsidP="00BC240A">
      <w:pPr>
        <w:spacing w:line="276" w:lineRule="auto"/>
        <w:rPr>
          <w:lang w:val="en-GB" w:eastAsia="en-US"/>
        </w:rPr>
      </w:pPr>
      <w:r>
        <w:rPr>
          <w:lang w:val="en-GB" w:eastAsia="en-US"/>
        </w:rPr>
        <w:t>4</w:t>
      </w:r>
      <w:r w:rsidRPr="00B076B1">
        <w:rPr>
          <w:lang w:val="en-GB" w:eastAsia="en-US"/>
        </w:rPr>
        <w:t>. What could have caused the explosions?</w:t>
      </w:r>
      <w:r w:rsidRPr="00B076B1">
        <w:rPr>
          <w:lang w:val="en-GB" w:eastAsia="en-US"/>
        </w:rPr>
        <w:tab/>
      </w:r>
    </w:p>
    <w:p w14:paraId="25358D91" w14:textId="77777777" w:rsidR="00BC240A" w:rsidRPr="00B076B1" w:rsidRDefault="00BC240A" w:rsidP="00BC240A">
      <w:pPr>
        <w:pStyle w:val="ListParagraph"/>
        <w:numPr>
          <w:ilvl w:val="0"/>
          <w:numId w:val="37"/>
        </w:numPr>
        <w:spacing w:line="276" w:lineRule="auto"/>
        <w:rPr>
          <w:lang w:val="en-GB" w:eastAsia="en-US"/>
        </w:rPr>
      </w:pPr>
      <w:r w:rsidRPr="00B076B1">
        <w:rPr>
          <w:lang w:val="en-GB" w:eastAsia="en-US"/>
        </w:rPr>
        <w:t>Fire came in contact with compressed gas cylinders</w:t>
      </w:r>
    </w:p>
    <w:p w14:paraId="1284BB3C" w14:textId="77777777" w:rsidR="00BC240A" w:rsidRPr="00B076B1" w:rsidRDefault="00BC240A" w:rsidP="00BC240A">
      <w:pPr>
        <w:pStyle w:val="ListParagraph"/>
        <w:numPr>
          <w:ilvl w:val="0"/>
          <w:numId w:val="37"/>
        </w:numPr>
        <w:spacing w:line="276" w:lineRule="auto"/>
        <w:rPr>
          <w:lang w:val="en-GB" w:eastAsia="en-US"/>
        </w:rPr>
      </w:pPr>
      <w:r w:rsidRPr="00B076B1">
        <w:rPr>
          <w:lang w:val="en-GB" w:eastAsia="en-US"/>
        </w:rPr>
        <w:t xml:space="preserve">Steel drums filled with liquid accelerants  </w:t>
      </w:r>
    </w:p>
    <w:p w14:paraId="090FB22F" w14:textId="77777777" w:rsidR="00BC240A" w:rsidRPr="00B076B1" w:rsidRDefault="00BC240A" w:rsidP="00BC240A">
      <w:pPr>
        <w:pStyle w:val="ListParagraph"/>
        <w:numPr>
          <w:ilvl w:val="0"/>
          <w:numId w:val="37"/>
        </w:numPr>
        <w:spacing w:line="276" w:lineRule="auto"/>
        <w:rPr>
          <w:lang w:val="en-GB" w:eastAsia="en-US"/>
        </w:rPr>
      </w:pPr>
      <w:r w:rsidRPr="00B076B1">
        <w:rPr>
          <w:lang w:val="en-GB" w:eastAsia="en-US"/>
        </w:rPr>
        <w:t>Volatile compounds in photocopiers caught on fire</w:t>
      </w:r>
    </w:p>
    <w:p w14:paraId="3A337031" w14:textId="77777777" w:rsidR="00BC240A" w:rsidRPr="00B076B1" w:rsidRDefault="00BC240A" w:rsidP="00BC240A">
      <w:pPr>
        <w:pStyle w:val="ListParagraph"/>
        <w:numPr>
          <w:ilvl w:val="0"/>
          <w:numId w:val="37"/>
        </w:numPr>
        <w:spacing w:line="276" w:lineRule="auto"/>
        <w:rPr>
          <w:lang w:val="en-GB" w:eastAsia="en-US"/>
        </w:rPr>
      </w:pPr>
      <w:r w:rsidRPr="00B076B1">
        <w:rPr>
          <w:lang w:val="en-GB" w:eastAsia="en-US"/>
        </w:rPr>
        <w:t xml:space="preserve">Cooking equipment caught on fire </w:t>
      </w:r>
    </w:p>
    <w:p w14:paraId="6263EDB4" w14:textId="77777777" w:rsidR="00BC240A" w:rsidRDefault="00BC240A" w:rsidP="00BC240A">
      <w:pPr>
        <w:spacing w:line="276" w:lineRule="auto"/>
        <w:rPr>
          <w:lang w:val="en-GB" w:eastAsia="en-US"/>
        </w:rPr>
      </w:pPr>
    </w:p>
    <w:p w14:paraId="2EA2ED6E" w14:textId="77777777" w:rsidR="00BC240A" w:rsidRPr="00B076B1" w:rsidRDefault="00BC240A" w:rsidP="00BC240A">
      <w:pPr>
        <w:spacing w:line="276" w:lineRule="auto"/>
        <w:rPr>
          <w:lang w:val="en-GB" w:eastAsia="en-US"/>
        </w:rPr>
      </w:pPr>
      <w:r>
        <w:rPr>
          <w:lang w:val="en-GB" w:eastAsia="en-US"/>
        </w:rPr>
        <w:t>5</w:t>
      </w:r>
      <w:r w:rsidRPr="00B076B1">
        <w:rPr>
          <w:lang w:val="en-GB" w:eastAsia="en-US"/>
        </w:rPr>
        <w:t>. Where was the probable location of the explosions?</w:t>
      </w:r>
    </w:p>
    <w:p w14:paraId="3B7B6309" w14:textId="77777777" w:rsidR="00BC240A" w:rsidRPr="00B076B1" w:rsidRDefault="00BC240A" w:rsidP="00BC240A">
      <w:pPr>
        <w:pStyle w:val="ListParagraph"/>
        <w:numPr>
          <w:ilvl w:val="0"/>
          <w:numId w:val="38"/>
        </w:numPr>
        <w:spacing w:line="276" w:lineRule="auto"/>
        <w:rPr>
          <w:lang w:val="en-GB" w:eastAsia="en-US"/>
        </w:rPr>
      </w:pPr>
      <w:r w:rsidRPr="00B076B1">
        <w:rPr>
          <w:lang w:val="en-GB" w:eastAsia="en-US"/>
        </w:rPr>
        <w:t>The storage closet</w:t>
      </w:r>
      <w:r w:rsidRPr="00B076B1">
        <w:rPr>
          <w:lang w:val="en-GB" w:eastAsia="en-US"/>
        </w:rPr>
        <w:tab/>
      </w:r>
    </w:p>
    <w:p w14:paraId="07933474" w14:textId="77777777" w:rsidR="00BC240A" w:rsidRPr="00B076B1" w:rsidRDefault="00BC240A" w:rsidP="00BC240A">
      <w:pPr>
        <w:pStyle w:val="ListParagraph"/>
        <w:numPr>
          <w:ilvl w:val="0"/>
          <w:numId w:val="38"/>
        </w:numPr>
        <w:spacing w:line="276" w:lineRule="auto"/>
        <w:rPr>
          <w:lang w:val="en-GB" w:eastAsia="en-US"/>
        </w:rPr>
      </w:pPr>
      <w:r w:rsidRPr="00B076B1">
        <w:rPr>
          <w:lang w:val="en-GB" w:eastAsia="en-US"/>
        </w:rPr>
        <w:t xml:space="preserve">The storage hall  </w:t>
      </w:r>
    </w:p>
    <w:p w14:paraId="354FF3FF" w14:textId="77777777" w:rsidR="00BC240A" w:rsidRPr="00B076B1" w:rsidRDefault="00BC240A" w:rsidP="00BC240A">
      <w:pPr>
        <w:pStyle w:val="ListParagraph"/>
        <w:numPr>
          <w:ilvl w:val="0"/>
          <w:numId w:val="38"/>
        </w:numPr>
        <w:spacing w:line="276" w:lineRule="auto"/>
        <w:rPr>
          <w:lang w:val="en-GB" w:eastAsia="en-US"/>
        </w:rPr>
      </w:pPr>
      <w:r w:rsidRPr="00B076B1">
        <w:rPr>
          <w:lang w:val="en-GB" w:eastAsia="en-US"/>
        </w:rPr>
        <w:t xml:space="preserve">The display room  </w:t>
      </w:r>
    </w:p>
    <w:p w14:paraId="57505DC5" w14:textId="77777777" w:rsidR="00BC240A" w:rsidRPr="00B076B1" w:rsidRDefault="00BC240A" w:rsidP="00BC240A">
      <w:pPr>
        <w:pStyle w:val="ListParagraph"/>
        <w:numPr>
          <w:ilvl w:val="0"/>
          <w:numId w:val="38"/>
        </w:numPr>
        <w:spacing w:line="276" w:lineRule="auto"/>
        <w:rPr>
          <w:lang w:val="en-GB" w:eastAsia="en-US"/>
        </w:rPr>
      </w:pPr>
      <w:r w:rsidRPr="00B076B1">
        <w:rPr>
          <w:lang w:val="en-GB" w:eastAsia="en-US"/>
        </w:rPr>
        <w:t xml:space="preserve">The kitchen </w:t>
      </w:r>
    </w:p>
    <w:p w14:paraId="412A2A21" w14:textId="77777777" w:rsidR="00BC240A" w:rsidRDefault="00BC240A" w:rsidP="00BC240A">
      <w:pPr>
        <w:spacing w:line="276" w:lineRule="auto"/>
        <w:rPr>
          <w:i/>
          <w:lang w:eastAsia="en-US"/>
        </w:rPr>
      </w:pPr>
    </w:p>
    <w:p w14:paraId="099F0C7B" w14:textId="77777777" w:rsidR="00BC240A" w:rsidRPr="00BA32E0" w:rsidRDefault="00BC240A" w:rsidP="00BC240A">
      <w:pPr>
        <w:spacing w:line="276" w:lineRule="auto"/>
        <w:rPr>
          <w:lang w:val="en-GB" w:eastAsia="en-US"/>
        </w:rPr>
      </w:pPr>
      <w:r w:rsidRPr="00BA32E0">
        <w:rPr>
          <w:lang w:eastAsia="en-US"/>
        </w:rPr>
        <w:t>6. What was the most likely overall cause of the fire?</w:t>
      </w:r>
    </w:p>
    <w:p w14:paraId="35AE9204" w14:textId="77777777" w:rsidR="00BC240A" w:rsidRPr="00B076B1" w:rsidRDefault="00BC240A" w:rsidP="00BC240A">
      <w:pPr>
        <w:pStyle w:val="ListParagraph"/>
        <w:numPr>
          <w:ilvl w:val="0"/>
          <w:numId w:val="39"/>
        </w:numPr>
        <w:spacing w:line="276" w:lineRule="auto"/>
        <w:rPr>
          <w:lang w:val="en-GB" w:eastAsia="en-US"/>
        </w:rPr>
      </w:pPr>
      <w:r w:rsidRPr="00B076B1">
        <w:rPr>
          <w:lang w:val="en-GB" w:eastAsia="en-US"/>
        </w:rPr>
        <w:t>Flammable liquids and gases not stored properly</w:t>
      </w:r>
    </w:p>
    <w:p w14:paraId="05247A4D" w14:textId="77777777" w:rsidR="00BC240A" w:rsidRPr="00B076B1" w:rsidRDefault="00BC240A" w:rsidP="00BC240A">
      <w:pPr>
        <w:pStyle w:val="ListParagraph"/>
        <w:numPr>
          <w:ilvl w:val="0"/>
          <w:numId w:val="39"/>
        </w:numPr>
        <w:spacing w:line="276" w:lineRule="auto"/>
        <w:rPr>
          <w:lang w:val="en-GB" w:eastAsia="en-US"/>
        </w:rPr>
      </w:pPr>
      <w:r w:rsidRPr="00B076B1">
        <w:rPr>
          <w:lang w:val="en-GB" w:eastAsia="en-US"/>
        </w:rPr>
        <w:t>Someone deliberately set fire to the property</w:t>
      </w:r>
      <w:r w:rsidRPr="00B076B1">
        <w:rPr>
          <w:lang w:val="en-GB" w:eastAsia="en-US"/>
        </w:rPr>
        <w:tab/>
        <w:t xml:space="preserve"> </w:t>
      </w:r>
    </w:p>
    <w:p w14:paraId="63747D17" w14:textId="77777777" w:rsidR="00BC240A" w:rsidRPr="00B076B1" w:rsidRDefault="00BC240A" w:rsidP="00BC240A">
      <w:pPr>
        <w:pStyle w:val="ListParagraph"/>
        <w:numPr>
          <w:ilvl w:val="0"/>
          <w:numId w:val="39"/>
        </w:numPr>
        <w:spacing w:line="276" w:lineRule="auto"/>
        <w:rPr>
          <w:lang w:val="en-GB" w:eastAsia="en-US"/>
        </w:rPr>
      </w:pPr>
      <w:r w:rsidRPr="00B076B1">
        <w:rPr>
          <w:lang w:val="en-GB" w:eastAsia="en-US"/>
        </w:rPr>
        <w:t>The owner had allowed paper and cardboard to be left lying around</w:t>
      </w:r>
    </w:p>
    <w:p w14:paraId="06EFC023" w14:textId="77777777" w:rsidR="00BC240A" w:rsidRPr="00B076B1" w:rsidRDefault="00BC240A" w:rsidP="00BC240A">
      <w:pPr>
        <w:pStyle w:val="ListParagraph"/>
        <w:numPr>
          <w:ilvl w:val="0"/>
          <w:numId w:val="39"/>
        </w:numPr>
        <w:spacing w:line="276" w:lineRule="auto"/>
        <w:rPr>
          <w:lang w:val="en-GB" w:eastAsia="en-US"/>
        </w:rPr>
      </w:pPr>
      <w:r w:rsidRPr="00B076B1">
        <w:rPr>
          <w:lang w:val="en-GB" w:eastAsia="en-US"/>
        </w:rPr>
        <w:t xml:space="preserve">The cooker in the kitchen was left on </w:t>
      </w:r>
    </w:p>
    <w:p w14:paraId="36AABDF5" w14:textId="77777777" w:rsidR="00BC240A" w:rsidRDefault="00BC240A" w:rsidP="00BC240A">
      <w:pPr>
        <w:spacing w:line="276" w:lineRule="auto"/>
        <w:rPr>
          <w:b/>
          <w:lang w:val="en-GB" w:eastAsia="en-US"/>
        </w:rPr>
      </w:pPr>
      <w:r w:rsidRPr="005400DC">
        <w:rPr>
          <w:b/>
          <w:lang w:val="en-GB" w:eastAsia="en-US"/>
        </w:rPr>
        <w:lastRenderedPageBreak/>
        <w:t>Fact</w:t>
      </w:r>
      <w:r>
        <w:rPr>
          <w:b/>
          <w:lang w:val="en-GB" w:eastAsia="en-US"/>
        </w:rPr>
        <w:t>ual</w:t>
      </w:r>
      <w:r w:rsidRPr="005400DC">
        <w:rPr>
          <w:b/>
          <w:lang w:val="en-GB" w:eastAsia="en-US"/>
        </w:rPr>
        <w:t xml:space="preserve"> Questions</w:t>
      </w:r>
    </w:p>
    <w:p w14:paraId="4F461F2B" w14:textId="77777777" w:rsidR="00BC240A" w:rsidRPr="005400DC" w:rsidRDefault="00BC240A" w:rsidP="00BC240A">
      <w:pPr>
        <w:spacing w:line="276" w:lineRule="auto"/>
        <w:rPr>
          <w:b/>
          <w:lang w:val="en-GB" w:eastAsia="en-US"/>
        </w:rPr>
      </w:pPr>
      <w:r w:rsidRPr="005400DC">
        <w:rPr>
          <w:b/>
          <w:lang w:val="en-GB" w:eastAsia="en-US"/>
        </w:rPr>
        <w:tab/>
      </w:r>
      <w:r w:rsidRPr="005400DC">
        <w:rPr>
          <w:b/>
          <w:lang w:val="en-GB" w:eastAsia="en-US"/>
        </w:rPr>
        <w:tab/>
      </w:r>
      <w:r w:rsidRPr="005400DC">
        <w:rPr>
          <w:b/>
          <w:lang w:val="en-GB" w:eastAsia="en-US"/>
        </w:rPr>
        <w:tab/>
      </w:r>
      <w:r w:rsidRPr="005400DC">
        <w:rPr>
          <w:b/>
          <w:lang w:val="en-GB" w:eastAsia="en-US"/>
        </w:rPr>
        <w:tab/>
      </w:r>
      <w:r w:rsidRPr="005400DC">
        <w:rPr>
          <w:lang w:val="en-GB" w:eastAsia="en-US"/>
        </w:rPr>
        <w:tab/>
      </w:r>
    </w:p>
    <w:p w14:paraId="5026932E" w14:textId="77777777" w:rsidR="00BC240A" w:rsidRPr="00BA32E0" w:rsidRDefault="00BC240A" w:rsidP="00BC240A">
      <w:pPr>
        <w:pStyle w:val="ListParagraph"/>
        <w:numPr>
          <w:ilvl w:val="0"/>
          <w:numId w:val="40"/>
        </w:numPr>
        <w:spacing w:line="276" w:lineRule="auto"/>
        <w:rPr>
          <w:lang w:val="en-GB" w:eastAsia="en-US"/>
        </w:rPr>
      </w:pPr>
      <w:r w:rsidRPr="00BA32E0">
        <w:rPr>
          <w:lang w:val="en-GB" w:eastAsia="en-US"/>
        </w:rPr>
        <w:t>Where on the premises was the fire located?</w:t>
      </w:r>
    </w:p>
    <w:p w14:paraId="72E92E64" w14:textId="77777777" w:rsidR="00BC240A" w:rsidRPr="00B076B1" w:rsidRDefault="00BC240A" w:rsidP="00BC240A">
      <w:pPr>
        <w:numPr>
          <w:ilvl w:val="1"/>
          <w:numId w:val="40"/>
        </w:numPr>
        <w:spacing w:line="276" w:lineRule="auto"/>
        <w:rPr>
          <w:lang w:val="en-GB" w:eastAsia="en-US"/>
        </w:rPr>
      </w:pPr>
      <w:r w:rsidRPr="00B076B1">
        <w:rPr>
          <w:lang w:val="en-GB" w:eastAsia="en-US"/>
        </w:rPr>
        <w:t xml:space="preserve">In a closet off the main storage hall </w:t>
      </w:r>
    </w:p>
    <w:p w14:paraId="76A594A2" w14:textId="77777777" w:rsidR="00BC240A" w:rsidRPr="00B076B1" w:rsidRDefault="00BC240A" w:rsidP="00BC240A">
      <w:pPr>
        <w:numPr>
          <w:ilvl w:val="1"/>
          <w:numId w:val="40"/>
        </w:numPr>
        <w:spacing w:line="276" w:lineRule="auto"/>
        <w:rPr>
          <w:lang w:val="en-GB" w:eastAsia="en-US"/>
        </w:rPr>
      </w:pPr>
      <w:r w:rsidRPr="00B076B1">
        <w:rPr>
          <w:lang w:val="en-GB" w:eastAsia="en-US"/>
        </w:rPr>
        <w:t xml:space="preserve">In the storage hall </w:t>
      </w:r>
    </w:p>
    <w:p w14:paraId="4943F0AE" w14:textId="77777777" w:rsidR="00BC240A" w:rsidRPr="00B076B1" w:rsidRDefault="00BC240A" w:rsidP="00BC240A">
      <w:pPr>
        <w:numPr>
          <w:ilvl w:val="1"/>
          <w:numId w:val="40"/>
        </w:numPr>
        <w:spacing w:line="276" w:lineRule="auto"/>
        <w:rPr>
          <w:lang w:val="en-GB" w:eastAsia="en-US"/>
        </w:rPr>
      </w:pPr>
      <w:r w:rsidRPr="00B076B1">
        <w:rPr>
          <w:lang w:val="en-GB" w:eastAsia="en-US"/>
        </w:rPr>
        <w:t>In the owner’s office</w:t>
      </w:r>
    </w:p>
    <w:p w14:paraId="4E75175B" w14:textId="77777777" w:rsidR="00BC240A" w:rsidRDefault="00BC240A" w:rsidP="00BC240A">
      <w:pPr>
        <w:numPr>
          <w:ilvl w:val="1"/>
          <w:numId w:val="40"/>
        </w:numPr>
        <w:spacing w:line="276" w:lineRule="auto"/>
        <w:rPr>
          <w:lang w:val="en-GB" w:eastAsia="en-US"/>
        </w:rPr>
      </w:pPr>
      <w:r w:rsidRPr="00B076B1">
        <w:rPr>
          <w:lang w:val="en-GB" w:eastAsia="en-US"/>
        </w:rPr>
        <w:t xml:space="preserve">In a supply room, next to the storage hall  </w:t>
      </w:r>
    </w:p>
    <w:p w14:paraId="7D0DD738" w14:textId="77777777" w:rsidR="00BC240A" w:rsidRPr="005400DC" w:rsidRDefault="00BC240A" w:rsidP="00BC240A">
      <w:pPr>
        <w:spacing w:line="276" w:lineRule="auto"/>
        <w:ind w:left="1440" w:firstLine="0"/>
        <w:rPr>
          <w:lang w:val="en-GB" w:eastAsia="en-US"/>
        </w:rPr>
      </w:pPr>
    </w:p>
    <w:p w14:paraId="17068565" w14:textId="77777777" w:rsidR="00BC240A" w:rsidRPr="00BA32E0" w:rsidRDefault="00BC240A" w:rsidP="00BC240A">
      <w:pPr>
        <w:pStyle w:val="ListParagraph"/>
        <w:numPr>
          <w:ilvl w:val="0"/>
          <w:numId w:val="40"/>
        </w:numPr>
        <w:spacing w:line="276" w:lineRule="auto"/>
        <w:rPr>
          <w:lang w:val="en-GB" w:eastAsia="en-US"/>
        </w:rPr>
      </w:pPr>
      <w:r w:rsidRPr="00BA32E0">
        <w:rPr>
          <w:lang w:val="en-GB" w:eastAsia="en-US"/>
        </w:rPr>
        <w:t>What features of the fire were noted by the security guard?</w:t>
      </w:r>
    </w:p>
    <w:p w14:paraId="70382584" w14:textId="77777777" w:rsidR="00BC240A" w:rsidRPr="00B076B1" w:rsidRDefault="00BC240A" w:rsidP="00BC240A">
      <w:pPr>
        <w:numPr>
          <w:ilvl w:val="1"/>
          <w:numId w:val="41"/>
        </w:numPr>
        <w:spacing w:line="276" w:lineRule="auto"/>
        <w:rPr>
          <w:lang w:val="en-GB" w:eastAsia="en-US"/>
        </w:rPr>
      </w:pPr>
      <w:r w:rsidRPr="00B076B1">
        <w:rPr>
          <w:lang w:val="en-GB" w:eastAsia="en-US"/>
        </w:rPr>
        <w:t xml:space="preserve">The smell of smoke </w:t>
      </w:r>
    </w:p>
    <w:p w14:paraId="35043124" w14:textId="77777777" w:rsidR="00BC240A" w:rsidRPr="00B076B1" w:rsidRDefault="00BC240A" w:rsidP="00BC240A">
      <w:pPr>
        <w:numPr>
          <w:ilvl w:val="1"/>
          <w:numId w:val="41"/>
        </w:numPr>
        <w:spacing w:line="276" w:lineRule="auto"/>
        <w:rPr>
          <w:lang w:val="en-GB" w:eastAsia="en-US"/>
        </w:rPr>
      </w:pPr>
      <w:r w:rsidRPr="00B076B1">
        <w:rPr>
          <w:lang w:val="en-GB" w:eastAsia="en-US"/>
        </w:rPr>
        <w:t>The smell of gasoline</w:t>
      </w:r>
    </w:p>
    <w:p w14:paraId="7CDDF30A" w14:textId="77777777" w:rsidR="00BC240A" w:rsidRPr="00B076B1" w:rsidRDefault="00BC240A" w:rsidP="00BC240A">
      <w:pPr>
        <w:numPr>
          <w:ilvl w:val="1"/>
          <w:numId w:val="41"/>
        </w:numPr>
        <w:spacing w:line="276" w:lineRule="auto"/>
        <w:rPr>
          <w:lang w:val="en-GB" w:eastAsia="en-US"/>
        </w:rPr>
      </w:pPr>
      <w:r w:rsidRPr="00B076B1">
        <w:rPr>
          <w:lang w:val="en-GB" w:eastAsia="en-US"/>
        </w:rPr>
        <w:t>The triggering of the alarm system</w:t>
      </w:r>
    </w:p>
    <w:p w14:paraId="69C1B2FA" w14:textId="77777777" w:rsidR="00BC240A" w:rsidRDefault="00BC240A" w:rsidP="00BC240A">
      <w:pPr>
        <w:numPr>
          <w:ilvl w:val="1"/>
          <w:numId w:val="41"/>
        </w:numPr>
        <w:spacing w:line="276" w:lineRule="auto"/>
        <w:rPr>
          <w:lang w:val="en-GB" w:eastAsia="en-US"/>
        </w:rPr>
      </w:pPr>
      <w:r w:rsidRPr="00B076B1">
        <w:rPr>
          <w:lang w:val="en-GB" w:eastAsia="en-US"/>
        </w:rPr>
        <w:t>The sight of flames through the window</w:t>
      </w:r>
    </w:p>
    <w:p w14:paraId="46FC13AF" w14:textId="77777777" w:rsidR="00BC240A" w:rsidRPr="005400DC" w:rsidRDefault="00BC240A" w:rsidP="00BC240A">
      <w:pPr>
        <w:spacing w:line="276" w:lineRule="auto"/>
        <w:ind w:left="1440" w:firstLine="0"/>
        <w:rPr>
          <w:lang w:val="en-GB" w:eastAsia="en-US"/>
        </w:rPr>
      </w:pPr>
    </w:p>
    <w:p w14:paraId="4F8C0BDF" w14:textId="77777777" w:rsidR="00BC240A" w:rsidRPr="00B076B1" w:rsidRDefault="00BC240A" w:rsidP="00BC240A">
      <w:pPr>
        <w:numPr>
          <w:ilvl w:val="0"/>
          <w:numId w:val="40"/>
        </w:numPr>
        <w:spacing w:line="276" w:lineRule="auto"/>
        <w:rPr>
          <w:lang w:val="en-GB" w:eastAsia="en-US"/>
        </w:rPr>
      </w:pPr>
      <w:r w:rsidRPr="00B076B1">
        <w:rPr>
          <w:lang w:val="en-GB" w:eastAsia="en-US"/>
        </w:rPr>
        <w:t>What business was the firm in?</w:t>
      </w:r>
    </w:p>
    <w:p w14:paraId="4AB0480C" w14:textId="77777777" w:rsidR="00BC240A" w:rsidRPr="00B076B1" w:rsidRDefault="00BC240A" w:rsidP="00BC240A">
      <w:pPr>
        <w:pStyle w:val="ListParagraph"/>
        <w:numPr>
          <w:ilvl w:val="0"/>
          <w:numId w:val="42"/>
        </w:numPr>
        <w:spacing w:line="276" w:lineRule="auto"/>
        <w:rPr>
          <w:lang w:val="en-GB" w:eastAsia="en-US"/>
        </w:rPr>
      </w:pPr>
      <w:r w:rsidRPr="00B076B1">
        <w:rPr>
          <w:lang w:val="en-GB" w:eastAsia="en-US"/>
        </w:rPr>
        <w:t xml:space="preserve">Wholesale stationery </w:t>
      </w:r>
    </w:p>
    <w:p w14:paraId="67C8CC9F" w14:textId="77777777" w:rsidR="00BC240A" w:rsidRPr="00B076B1" w:rsidRDefault="00BC240A" w:rsidP="00BC240A">
      <w:pPr>
        <w:pStyle w:val="ListParagraph"/>
        <w:numPr>
          <w:ilvl w:val="0"/>
          <w:numId w:val="42"/>
        </w:numPr>
        <w:spacing w:line="276" w:lineRule="auto"/>
        <w:rPr>
          <w:lang w:val="en-GB" w:eastAsia="en-US"/>
        </w:rPr>
      </w:pPr>
      <w:r w:rsidRPr="00B076B1">
        <w:rPr>
          <w:lang w:val="en-GB" w:eastAsia="en-US"/>
        </w:rPr>
        <w:t xml:space="preserve">Toy manufacturer </w:t>
      </w:r>
    </w:p>
    <w:p w14:paraId="1D5EEEEB" w14:textId="77777777" w:rsidR="00BC240A" w:rsidRPr="00B076B1" w:rsidRDefault="00BC240A" w:rsidP="00BC240A">
      <w:pPr>
        <w:pStyle w:val="ListParagraph"/>
        <w:numPr>
          <w:ilvl w:val="0"/>
          <w:numId w:val="42"/>
        </w:numPr>
        <w:spacing w:line="276" w:lineRule="auto"/>
        <w:rPr>
          <w:lang w:val="en-GB" w:eastAsia="en-US"/>
        </w:rPr>
      </w:pPr>
      <w:r w:rsidRPr="00B076B1">
        <w:rPr>
          <w:lang w:val="en-GB" w:eastAsia="en-US"/>
        </w:rPr>
        <w:t xml:space="preserve">Electrical supplies producer </w:t>
      </w:r>
    </w:p>
    <w:p w14:paraId="5E006A36" w14:textId="77777777" w:rsidR="00BC240A" w:rsidRDefault="00BC240A" w:rsidP="00BC240A">
      <w:pPr>
        <w:pStyle w:val="ListParagraph"/>
        <w:numPr>
          <w:ilvl w:val="0"/>
          <w:numId w:val="42"/>
        </w:numPr>
        <w:spacing w:line="276" w:lineRule="auto"/>
        <w:rPr>
          <w:lang w:val="en-GB" w:eastAsia="en-US"/>
        </w:rPr>
      </w:pPr>
      <w:r w:rsidRPr="00B076B1">
        <w:rPr>
          <w:lang w:val="en-GB" w:eastAsia="en-US"/>
        </w:rPr>
        <w:t>Book printing services</w:t>
      </w:r>
    </w:p>
    <w:p w14:paraId="50F78656" w14:textId="77777777" w:rsidR="00BC240A" w:rsidRPr="005400DC" w:rsidRDefault="00BC240A" w:rsidP="00BC240A">
      <w:pPr>
        <w:pStyle w:val="ListParagraph"/>
        <w:spacing w:line="276" w:lineRule="auto"/>
        <w:ind w:left="1429"/>
        <w:rPr>
          <w:lang w:val="en-GB" w:eastAsia="en-US"/>
        </w:rPr>
      </w:pPr>
    </w:p>
    <w:p w14:paraId="42E98096" w14:textId="77777777" w:rsidR="00BC240A" w:rsidRPr="00B076B1" w:rsidRDefault="00BC240A" w:rsidP="00BC240A">
      <w:pPr>
        <w:spacing w:line="276" w:lineRule="auto"/>
        <w:rPr>
          <w:lang w:val="en-GB" w:eastAsia="en-US"/>
        </w:rPr>
      </w:pPr>
      <w:r>
        <w:rPr>
          <w:lang w:val="en-GB" w:eastAsia="en-US"/>
        </w:rPr>
        <w:t>4</w:t>
      </w:r>
      <w:r w:rsidRPr="00B076B1">
        <w:rPr>
          <w:lang w:val="en-GB" w:eastAsia="en-US"/>
        </w:rPr>
        <w:t>. What was present in the closet before the fire?</w:t>
      </w:r>
    </w:p>
    <w:p w14:paraId="12F6D130" w14:textId="77777777" w:rsidR="00BC240A" w:rsidRPr="00B076B1" w:rsidRDefault="00BC240A" w:rsidP="00BC240A">
      <w:pPr>
        <w:pStyle w:val="ListParagraph"/>
        <w:numPr>
          <w:ilvl w:val="0"/>
          <w:numId w:val="43"/>
        </w:numPr>
        <w:spacing w:line="276" w:lineRule="auto"/>
        <w:rPr>
          <w:lang w:val="en-GB" w:eastAsia="en-US"/>
        </w:rPr>
      </w:pPr>
      <w:r w:rsidRPr="00B076B1">
        <w:rPr>
          <w:lang w:val="en-GB" w:eastAsia="en-US"/>
        </w:rPr>
        <w:t>Cans of oil paint and pressurised gas cylinders</w:t>
      </w:r>
    </w:p>
    <w:p w14:paraId="21C3D7FC" w14:textId="77777777" w:rsidR="00BC240A" w:rsidRPr="00B076B1" w:rsidRDefault="00BC240A" w:rsidP="00BC240A">
      <w:pPr>
        <w:pStyle w:val="ListParagraph"/>
        <w:numPr>
          <w:ilvl w:val="0"/>
          <w:numId w:val="43"/>
        </w:numPr>
        <w:spacing w:line="276" w:lineRule="auto"/>
        <w:rPr>
          <w:lang w:val="en-GB" w:eastAsia="en-US"/>
        </w:rPr>
      </w:pPr>
      <w:r w:rsidRPr="00B076B1">
        <w:rPr>
          <w:lang w:val="en-GB" w:eastAsia="en-US"/>
        </w:rPr>
        <w:t>The storage closet was empty before the fire</w:t>
      </w:r>
    </w:p>
    <w:p w14:paraId="7141A534" w14:textId="77777777" w:rsidR="00BC240A" w:rsidRPr="00B076B1" w:rsidRDefault="00BC240A" w:rsidP="00BC240A">
      <w:pPr>
        <w:pStyle w:val="ListParagraph"/>
        <w:numPr>
          <w:ilvl w:val="0"/>
          <w:numId w:val="43"/>
        </w:numPr>
        <w:spacing w:line="276" w:lineRule="auto"/>
        <w:rPr>
          <w:lang w:val="en-GB" w:eastAsia="en-US"/>
        </w:rPr>
      </w:pPr>
      <w:r w:rsidRPr="00B076B1">
        <w:rPr>
          <w:lang w:val="en-GB" w:eastAsia="en-US"/>
        </w:rPr>
        <w:t xml:space="preserve">Printer cartridges and toners </w:t>
      </w:r>
    </w:p>
    <w:p w14:paraId="7E6BA0BE" w14:textId="77777777" w:rsidR="00BC240A" w:rsidRDefault="00BC240A" w:rsidP="00BC240A">
      <w:pPr>
        <w:pStyle w:val="ListParagraph"/>
        <w:numPr>
          <w:ilvl w:val="0"/>
          <w:numId w:val="43"/>
        </w:numPr>
        <w:spacing w:line="276" w:lineRule="auto"/>
        <w:rPr>
          <w:lang w:val="en-GB" w:eastAsia="en-US"/>
        </w:rPr>
      </w:pPr>
      <w:r w:rsidRPr="00B076B1">
        <w:rPr>
          <w:lang w:val="en-GB" w:eastAsia="en-US"/>
        </w:rPr>
        <w:t>The worker’s uniforms</w:t>
      </w:r>
    </w:p>
    <w:p w14:paraId="02028599" w14:textId="77777777" w:rsidR="00BC240A" w:rsidRPr="005400DC" w:rsidRDefault="00BC240A" w:rsidP="00BC240A">
      <w:pPr>
        <w:pStyle w:val="ListParagraph"/>
        <w:spacing w:line="276" w:lineRule="auto"/>
        <w:ind w:left="1440"/>
        <w:rPr>
          <w:lang w:val="en-GB" w:eastAsia="en-US"/>
        </w:rPr>
      </w:pPr>
    </w:p>
    <w:p w14:paraId="35CBF9B4" w14:textId="77777777" w:rsidR="00BC240A" w:rsidRPr="00B076B1" w:rsidRDefault="00BC240A" w:rsidP="00BC240A">
      <w:pPr>
        <w:spacing w:line="276" w:lineRule="auto"/>
        <w:rPr>
          <w:lang w:val="en-GB" w:eastAsia="en-US"/>
        </w:rPr>
      </w:pPr>
      <w:r>
        <w:rPr>
          <w:lang w:val="en-GB" w:eastAsia="en-US"/>
        </w:rPr>
        <w:t>5</w:t>
      </w:r>
      <w:r w:rsidRPr="00B076B1">
        <w:rPr>
          <w:lang w:val="en-GB" w:eastAsia="en-US"/>
        </w:rPr>
        <w:t>. What was the cost of the damage done?</w:t>
      </w:r>
    </w:p>
    <w:p w14:paraId="6D372DEE" w14:textId="77777777" w:rsidR="00BC240A" w:rsidRPr="00B076B1" w:rsidRDefault="00BC240A" w:rsidP="00BC240A">
      <w:pPr>
        <w:pStyle w:val="ListParagraph"/>
        <w:numPr>
          <w:ilvl w:val="0"/>
          <w:numId w:val="44"/>
        </w:numPr>
        <w:spacing w:line="276" w:lineRule="auto"/>
        <w:rPr>
          <w:lang w:val="en-GB" w:eastAsia="en-US"/>
        </w:rPr>
      </w:pPr>
      <w:r w:rsidRPr="00B076B1">
        <w:rPr>
          <w:lang w:val="en-GB" w:eastAsia="en-US"/>
        </w:rPr>
        <w:t>Hundreds of thousands of dollars</w:t>
      </w:r>
    </w:p>
    <w:p w14:paraId="78E9F580" w14:textId="77777777" w:rsidR="00BC240A" w:rsidRPr="00B076B1" w:rsidRDefault="00BC240A" w:rsidP="00BC240A">
      <w:pPr>
        <w:pStyle w:val="ListParagraph"/>
        <w:numPr>
          <w:ilvl w:val="0"/>
          <w:numId w:val="44"/>
        </w:numPr>
        <w:spacing w:line="276" w:lineRule="auto"/>
        <w:rPr>
          <w:lang w:val="en-GB" w:eastAsia="en-US"/>
        </w:rPr>
      </w:pPr>
      <w:r w:rsidRPr="00B076B1">
        <w:rPr>
          <w:lang w:val="en-GB" w:eastAsia="en-US"/>
        </w:rPr>
        <w:t>Millions of dollars</w:t>
      </w:r>
    </w:p>
    <w:p w14:paraId="427C1ADF" w14:textId="77777777" w:rsidR="00BC240A" w:rsidRPr="00B076B1" w:rsidRDefault="00BC240A" w:rsidP="00BC240A">
      <w:pPr>
        <w:pStyle w:val="ListParagraph"/>
        <w:numPr>
          <w:ilvl w:val="0"/>
          <w:numId w:val="44"/>
        </w:numPr>
        <w:spacing w:line="276" w:lineRule="auto"/>
        <w:rPr>
          <w:lang w:val="en-GB" w:eastAsia="en-US"/>
        </w:rPr>
      </w:pPr>
      <w:r w:rsidRPr="00B076B1">
        <w:rPr>
          <w:lang w:val="en-GB" w:eastAsia="en-US"/>
        </w:rPr>
        <w:t>Hundreds of dollars</w:t>
      </w:r>
    </w:p>
    <w:p w14:paraId="2E1FC217" w14:textId="77777777" w:rsidR="00BC240A" w:rsidRDefault="00BC240A" w:rsidP="00BC240A">
      <w:pPr>
        <w:pStyle w:val="ListParagraph"/>
        <w:numPr>
          <w:ilvl w:val="0"/>
          <w:numId w:val="44"/>
        </w:numPr>
        <w:spacing w:line="276" w:lineRule="auto"/>
        <w:rPr>
          <w:lang w:val="en-GB" w:eastAsia="en-US"/>
        </w:rPr>
      </w:pPr>
      <w:r w:rsidRPr="00B076B1">
        <w:rPr>
          <w:lang w:val="en-GB" w:eastAsia="en-US"/>
        </w:rPr>
        <w:t>Tens of thousands of dollars</w:t>
      </w:r>
    </w:p>
    <w:p w14:paraId="1365C779" w14:textId="77777777" w:rsidR="00BC240A" w:rsidRPr="005400DC" w:rsidRDefault="00BC240A" w:rsidP="00BC240A">
      <w:pPr>
        <w:pStyle w:val="ListParagraph"/>
        <w:spacing w:line="276" w:lineRule="auto"/>
        <w:ind w:left="1440"/>
        <w:rPr>
          <w:lang w:val="en-GB" w:eastAsia="en-US"/>
        </w:rPr>
      </w:pPr>
    </w:p>
    <w:p w14:paraId="42A21BA3" w14:textId="77777777" w:rsidR="00BC240A" w:rsidRPr="00B076B1" w:rsidRDefault="00BC240A" w:rsidP="00BC240A">
      <w:pPr>
        <w:pStyle w:val="ListParagraph"/>
        <w:numPr>
          <w:ilvl w:val="0"/>
          <w:numId w:val="22"/>
        </w:numPr>
        <w:spacing w:line="276" w:lineRule="auto"/>
        <w:rPr>
          <w:lang w:val="en-GB" w:eastAsia="en-US"/>
        </w:rPr>
      </w:pPr>
      <w:r w:rsidRPr="00B076B1">
        <w:rPr>
          <w:lang w:val="en-GB" w:eastAsia="en-US"/>
        </w:rPr>
        <w:t xml:space="preserve">When </w:t>
      </w:r>
      <w:proofErr w:type="gramStart"/>
      <w:r w:rsidRPr="00B076B1">
        <w:rPr>
          <w:lang w:val="en-GB" w:eastAsia="en-US"/>
        </w:rPr>
        <w:t>was the fire</w:t>
      </w:r>
      <w:proofErr w:type="gramEnd"/>
      <w:r w:rsidRPr="00B076B1">
        <w:rPr>
          <w:lang w:val="en-GB" w:eastAsia="en-US"/>
        </w:rPr>
        <w:t xml:space="preserve"> eventually put out?</w:t>
      </w:r>
    </w:p>
    <w:p w14:paraId="600B1C45" w14:textId="77777777" w:rsidR="00BC240A" w:rsidRPr="00B076B1" w:rsidRDefault="00BC240A" w:rsidP="00BC240A">
      <w:pPr>
        <w:pStyle w:val="ListParagraph"/>
        <w:numPr>
          <w:ilvl w:val="0"/>
          <w:numId w:val="45"/>
        </w:numPr>
        <w:spacing w:line="276" w:lineRule="auto"/>
        <w:rPr>
          <w:lang w:val="en-GB" w:eastAsia="en-US"/>
        </w:rPr>
      </w:pPr>
      <w:r w:rsidRPr="00B076B1">
        <w:rPr>
          <w:lang w:val="en-GB" w:eastAsia="en-US"/>
        </w:rPr>
        <w:t xml:space="preserve">11.30 a.m. </w:t>
      </w:r>
    </w:p>
    <w:p w14:paraId="25487E07" w14:textId="77777777" w:rsidR="00BC240A" w:rsidRPr="00B076B1" w:rsidRDefault="00BC240A" w:rsidP="00BC240A">
      <w:pPr>
        <w:pStyle w:val="ListParagraph"/>
        <w:numPr>
          <w:ilvl w:val="0"/>
          <w:numId w:val="45"/>
        </w:numPr>
        <w:spacing w:line="276" w:lineRule="auto"/>
        <w:rPr>
          <w:lang w:val="en-GB" w:eastAsia="en-US"/>
        </w:rPr>
      </w:pPr>
      <w:r w:rsidRPr="00B076B1">
        <w:rPr>
          <w:lang w:val="en-GB" w:eastAsia="en-US"/>
        </w:rPr>
        <w:t>11.08 a.m.</w:t>
      </w:r>
    </w:p>
    <w:p w14:paraId="691788CA" w14:textId="77777777" w:rsidR="00BC240A" w:rsidRPr="00B076B1" w:rsidRDefault="00BC240A" w:rsidP="00BC240A">
      <w:pPr>
        <w:pStyle w:val="ListParagraph"/>
        <w:numPr>
          <w:ilvl w:val="0"/>
          <w:numId w:val="45"/>
        </w:numPr>
        <w:spacing w:line="276" w:lineRule="auto"/>
        <w:rPr>
          <w:lang w:val="en-GB" w:eastAsia="en-US"/>
        </w:rPr>
      </w:pPr>
      <w:r w:rsidRPr="00B076B1">
        <w:rPr>
          <w:lang w:val="en-GB" w:eastAsia="en-US"/>
        </w:rPr>
        <w:t>6.30 a.m.</w:t>
      </w:r>
    </w:p>
    <w:p w14:paraId="46E79AB4" w14:textId="77777777" w:rsidR="00BC240A" w:rsidRDefault="00BC240A" w:rsidP="00BC240A">
      <w:pPr>
        <w:pStyle w:val="ListParagraph"/>
        <w:numPr>
          <w:ilvl w:val="0"/>
          <w:numId w:val="45"/>
        </w:numPr>
        <w:spacing w:line="276" w:lineRule="auto"/>
        <w:rPr>
          <w:lang w:val="en-GB" w:eastAsia="en-US"/>
        </w:rPr>
      </w:pPr>
      <w:r>
        <w:rPr>
          <w:lang w:val="en-GB" w:eastAsia="en-US"/>
        </w:rPr>
        <w:t>12.00 p.m.</w:t>
      </w:r>
    </w:p>
    <w:p w14:paraId="3E26C5C1" w14:textId="77777777" w:rsidR="00BC240A" w:rsidRDefault="00BC240A" w:rsidP="00BC240A">
      <w:pPr>
        <w:rPr>
          <w:lang w:val="en-GB" w:eastAsia="en-US"/>
        </w:rPr>
      </w:pPr>
      <w:r>
        <w:rPr>
          <w:lang w:val="en-GB" w:eastAsia="en-US"/>
        </w:rPr>
        <w:br w:type="page"/>
      </w:r>
    </w:p>
    <w:p w14:paraId="707D5933" w14:textId="77777777" w:rsidR="00BC240A" w:rsidRDefault="00BC240A" w:rsidP="00BC240A">
      <w:pPr>
        <w:pStyle w:val="Heading2"/>
        <w:rPr>
          <w:lang w:val="en-GB" w:eastAsia="en-US"/>
        </w:rPr>
      </w:pPr>
      <w:bookmarkStart w:id="1" w:name="_Additional_Analyses"/>
      <w:bookmarkEnd w:id="1"/>
      <w:r>
        <w:rPr>
          <w:lang w:val="en-GB" w:eastAsia="en-US"/>
        </w:rPr>
        <w:lastRenderedPageBreak/>
        <w:t xml:space="preserve">Additional Analyses </w:t>
      </w:r>
    </w:p>
    <w:p w14:paraId="13D3DC70" w14:textId="77777777" w:rsidR="00BC240A" w:rsidRDefault="00BC240A" w:rsidP="00BC240A">
      <w:r>
        <w:t xml:space="preserve">In order to make comparisons between conditions, responses to the question probing recall of critical information that appeared at Message 13 (i.e., either a correction or control message) were </w:t>
      </w:r>
      <w:proofErr w:type="spellStart"/>
      <w:r>
        <w:t>analysed</w:t>
      </w:r>
      <w:proofErr w:type="spellEnd"/>
      <w:r>
        <w:t xml:space="preserve">. This analysis differed from the preregistered confirmatory analysis. The second question was only relevant to the conditions featuring initial misinformation and its correction so were not </w:t>
      </w:r>
      <w:proofErr w:type="spellStart"/>
      <w:r>
        <w:t>analysed</w:t>
      </w:r>
      <w:proofErr w:type="spellEnd"/>
      <w:r>
        <w:t>. Chi-square tests tested dependence between correction information condition and recall of critical information.</w:t>
      </w:r>
    </w:p>
    <w:p w14:paraId="41BC5F2C" w14:textId="77777777" w:rsidR="00BC240A" w:rsidRDefault="00BC240A" w:rsidP="00BC240A">
      <w:pPr>
        <w:ind w:firstLine="0"/>
        <w:rPr>
          <w:b/>
          <w:lang w:val="en-GB" w:eastAsia="en-US"/>
        </w:rPr>
      </w:pPr>
    </w:p>
    <w:p w14:paraId="729BF472" w14:textId="77777777" w:rsidR="00BC240A" w:rsidRDefault="00BC240A" w:rsidP="00BC240A">
      <w:pPr>
        <w:ind w:firstLine="0"/>
        <w:rPr>
          <w:b/>
          <w:lang w:val="en-GB" w:eastAsia="en-US"/>
        </w:rPr>
      </w:pPr>
      <w:r w:rsidRPr="00BA32E0">
        <w:rPr>
          <w:b/>
          <w:lang w:val="en-GB" w:eastAsia="en-US"/>
        </w:rPr>
        <w:t>Effect of correction information</w:t>
      </w:r>
      <w:r>
        <w:rPr>
          <w:b/>
          <w:lang w:val="en-GB" w:eastAsia="en-US"/>
        </w:rPr>
        <w:t xml:space="preserve"> condition</w:t>
      </w:r>
      <w:r w:rsidRPr="00BA32E0">
        <w:rPr>
          <w:b/>
          <w:lang w:val="en-GB" w:eastAsia="en-US"/>
        </w:rPr>
        <w:t xml:space="preserve"> on </w:t>
      </w:r>
      <w:r>
        <w:rPr>
          <w:b/>
          <w:lang w:val="en-GB" w:eastAsia="en-US"/>
        </w:rPr>
        <w:t>critical information</w:t>
      </w:r>
      <w:r w:rsidRPr="00BA32E0">
        <w:rPr>
          <w:b/>
          <w:lang w:val="en-GB" w:eastAsia="en-US"/>
        </w:rPr>
        <w:t xml:space="preserve"> recall responses (Experiment </w:t>
      </w:r>
      <w:proofErr w:type="spellStart"/>
      <w:r>
        <w:rPr>
          <w:b/>
          <w:lang w:val="en-GB" w:eastAsia="en-US"/>
        </w:rPr>
        <w:t>1A</w:t>
      </w:r>
      <w:proofErr w:type="spellEnd"/>
      <w:r w:rsidRPr="00BA32E0">
        <w:rPr>
          <w:b/>
          <w:lang w:val="en-GB" w:eastAsia="en-US"/>
        </w:rPr>
        <w:t>)</w:t>
      </w:r>
    </w:p>
    <w:p w14:paraId="63FDB4F8" w14:textId="77777777" w:rsidR="00BC240A" w:rsidRDefault="00BC240A" w:rsidP="00BC240A">
      <w:pPr>
        <w:ind w:firstLine="0"/>
      </w:pPr>
      <w:r>
        <w:rPr>
          <w:b/>
          <w:lang w:val="en-GB" w:eastAsia="en-US"/>
        </w:rPr>
        <w:tab/>
      </w:r>
      <w:r>
        <w:rPr>
          <w:lang w:val="en-GB" w:eastAsia="en-US"/>
        </w:rPr>
        <w:t xml:space="preserve">Relative frequencies did not significantly differ,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χ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sup>
        </m:sSup>
      </m:oMath>
      <w:r>
        <w:t xml:space="preserve"> (2) = 3.12, </w:t>
      </w:r>
      <w:r>
        <w:rPr>
          <w:i/>
        </w:rPr>
        <w:t xml:space="preserve">p </w:t>
      </w:r>
      <w:r>
        <w:t xml:space="preserve">= .21. Accurate recall of critical information occurred at rate of 50% for the no correction group, 48% for the correction group, and 28% for the alternative explanation group. </w:t>
      </w:r>
    </w:p>
    <w:p w14:paraId="17147C2B" w14:textId="77777777" w:rsidR="00BC240A" w:rsidRDefault="00BC240A" w:rsidP="00BC240A">
      <w:pPr>
        <w:ind w:firstLine="0"/>
        <w:rPr>
          <w:b/>
          <w:lang w:val="en-GB" w:eastAsia="en-US"/>
        </w:rPr>
      </w:pPr>
    </w:p>
    <w:p w14:paraId="07EC2A95" w14:textId="77777777" w:rsidR="00BC240A" w:rsidRDefault="00BC240A" w:rsidP="00BC240A">
      <w:pPr>
        <w:ind w:firstLine="0"/>
        <w:rPr>
          <w:b/>
          <w:lang w:val="en-GB" w:eastAsia="en-US"/>
        </w:rPr>
      </w:pPr>
      <w:r w:rsidRPr="00BA32E0">
        <w:rPr>
          <w:b/>
          <w:lang w:val="en-GB" w:eastAsia="en-US"/>
        </w:rPr>
        <w:t>Effect of correction information</w:t>
      </w:r>
      <w:r>
        <w:rPr>
          <w:b/>
          <w:lang w:val="en-GB" w:eastAsia="en-US"/>
        </w:rPr>
        <w:t xml:space="preserve"> condition</w:t>
      </w:r>
      <w:r w:rsidRPr="00BA32E0">
        <w:rPr>
          <w:b/>
          <w:lang w:val="en-GB" w:eastAsia="en-US"/>
        </w:rPr>
        <w:t xml:space="preserve"> on </w:t>
      </w:r>
      <w:r>
        <w:rPr>
          <w:b/>
          <w:lang w:val="en-GB" w:eastAsia="en-US"/>
        </w:rPr>
        <w:t>critical information</w:t>
      </w:r>
      <w:r w:rsidRPr="00BA32E0">
        <w:rPr>
          <w:b/>
          <w:lang w:val="en-GB" w:eastAsia="en-US"/>
        </w:rPr>
        <w:t xml:space="preserve"> recall responses (Experiment </w:t>
      </w:r>
      <w:proofErr w:type="spellStart"/>
      <w:r>
        <w:rPr>
          <w:b/>
          <w:lang w:val="en-GB" w:eastAsia="en-US"/>
        </w:rPr>
        <w:t>1B</w:t>
      </w:r>
      <w:proofErr w:type="spellEnd"/>
      <w:r>
        <w:rPr>
          <w:b/>
          <w:lang w:val="en-GB" w:eastAsia="en-US"/>
        </w:rPr>
        <w:t>)</w:t>
      </w:r>
    </w:p>
    <w:p w14:paraId="0A2A4902" w14:textId="77777777" w:rsidR="00BC240A" w:rsidRPr="005F6536" w:rsidRDefault="00BC240A" w:rsidP="00BC240A">
      <w:pPr>
        <w:ind w:firstLine="0"/>
      </w:pPr>
      <w:r>
        <w:rPr>
          <w:lang w:val="en-GB" w:eastAsia="en-US"/>
        </w:rPr>
        <w:t xml:space="preserve">Relative frequencies did not significantly differ,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χ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sup>
        </m:sSup>
      </m:oMath>
      <w:r>
        <w:t xml:space="preserve"> (2) = 0.67, </w:t>
      </w:r>
      <w:r>
        <w:rPr>
          <w:i/>
        </w:rPr>
        <w:t xml:space="preserve">p </w:t>
      </w:r>
      <w:r>
        <w:t xml:space="preserve">= .72. Accurate recall of critical information occurred at rate of 33% for the no correction group, 36% for the correction group, and 25% for the alternative explanation group. </w:t>
      </w:r>
    </w:p>
    <w:p w14:paraId="133F9205" w14:textId="77777777" w:rsidR="00BC240A" w:rsidRDefault="00BC240A" w:rsidP="00BC240A">
      <w:pPr>
        <w:ind w:firstLine="0"/>
        <w:rPr>
          <w:b/>
          <w:lang w:val="en-GB" w:eastAsia="en-US"/>
        </w:rPr>
      </w:pPr>
    </w:p>
    <w:p w14:paraId="08D17774" w14:textId="77777777" w:rsidR="00BC240A" w:rsidRPr="00BA32E0" w:rsidRDefault="00BC240A" w:rsidP="00BC240A">
      <w:pPr>
        <w:ind w:firstLine="0"/>
        <w:rPr>
          <w:b/>
          <w:lang w:val="en-GB" w:eastAsia="en-US"/>
        </w:rPr>
      </w:pPr>
      <w:r w:rsidRPr="00BA32E0">
        <w:rPr>
          <w:b/>
          <w:lang w:val="en-GB" w:eastAsia="en-US"/>
        </w:rPr>
        <w:t xml:space="preserve">Effect of correction information </w:t>
      </w:r>
      <w:r>
        <w:rPr>
          <w:b/>
          <w:lang w:val="en-GB" w:eastAsia="en-US"/>
        </w:rPr>
        <w:t xml:space="preserve">condition </w:t>
      </w:r>
      <w:r w:rsidRPr="00BA32E0">
        <w:rPr>
          <w:b/>
          <w:lang w:val="en-GB" w:eastAsia="en-US"/>
        </w:rPr>
        <w:t xml:space="preserve">on </w:t>
      </w:r>
      <w:r>
        <w:rPr>
          <w:b/>
          <w:lang w:val="en-GB" w:eastAsia="en-US"/>
        </w:rPr>
        <w:t>critical information</w:t>
      </w:r>
      <w:r w:rsidRPr="00BA32E0">
        <w:rPr>
          <w:b/>
          <w:lang w:val="en-GB" w:eastAsia="en-US"/>
        </w:rPr>
        <w:t xml:space="preserve"> recall responses (Experiment </w:t>
      </w:r>
      <w:proofErr w:type="spellStart"/>
      <w:r>
        <w:rPr>
          <w:b/>
          <w:lang w:val="en-GB" w:eastAsia="en-US"/>
        </w:rPr>
        <w:t>2A</w:t>
      </w:r>
      <w:proofErr w:type="spellEnd"/>
      <w:r w:rsidRPr="00BA32E0">
        <w:rPr>
          <w:b/>
          <w:lang w:val="en-GB" w:eastAsia="en-US"/>
        </w:rPr>
        <w:t>)</w:t>
      </w:r>
    </w:p>
    <w:p w14:paraId="66E04201" w14:textId="77777777" w:rsidR="00BC240A" w:rsidRDefault="00BC240A" w:rsidP="00BC240A">
      <w:pPr>
        <w:keepLines/>
        <w:widowControl w:val="0"/>
      </w:pPr>
      <w:r>
        <w:lastRenderedPageBreak/>
        <w:t xml:space="preserve">Relative frequencies were significantly different,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χ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sup>
        </m:sSup>
      </m:oMath>
      <w:r>
        <w:t xml:space="preserve"> (2) = 13.73, </w:t>
      </w:r>
      <w:r>
        <w:rPr>
          <w:i/>
        </w:rPr>
        <w:t>p</w:t>
      </w:r>
      <w:r>
        <w:t xml:space="preserve"> = .001. The no correction group recalled critical information at a rate of 56% the correction group accurately recalled critical information at a rate of 42% and the no misinformation group at a rate of 21%. </w:t>
      </w:r>
    </w:p>
    <w:p w14:paraId="4451084A" w14:textId="77777777" w:rsidR="00BC240A" w:rsidRDefault="00BC240A" w:rsidP="00BC240A">
      <w:pPr>
        <w:ind w:firstLine="0"/>
        <w:rPr>
          <w:b/>
          <w:lang w:val="en-GB" w:eastAsia="en-US"/>
        </w:rPr>
      </w:pPr>
    </w:p>
    <w:p w14:paraId="73B7D63F" w14:textId="77777777" w:rsidR="00BC240A" w:rsidRPr="00BA32E0" w:rsidRDefault="00BC240A" w:rsidP="00BC240A">
      <w:pPr>
        <w:ind w:firstLine="0"/>
        <w:rPr>
          <w:b/>
          <w:lang w:val="en-GB" w:eastAsia="en-US"/>
        </w:rPr>
      </w:pPr>
      <w:r w:rsidRPr="00BA32E0">
        <w:rPr>
          <w:b/>
          <w:lang w:val="en-GB" w:eastAsia="en-US"/>
        </w:rPr>
        <w:t xml:space="preserve">Effect of correction information </w:t>
      </w:r>
      <w:r>
        <w:rPr>
          <w:b/>
          <w:lang w:val="en-GB" w:eastAsia="en-US"/>
        </w:rPr>
        <w:t xml:space="preserve">condition </w:t>
      </w:r>
      <w:r w:rsidRPr="00BA32E0">
        <w:rPr>
          <w:b/>
          <w:lang w:val="en-GB" w:eastAsia="en-US"/>
        </w:rPr>
        <w:t xml:space="preserve">on </w:t>
      </w:r>
      <w:r>
        <w:rPr>
          <w:b/>
          <w:lang w:val="en-GB" w:eastAsia="en-US"/>
        </w:rPr>
        <w:t>critical information</w:t>
      </w:r>
      <w:r w:rsidRPr="00BA32E0">
        <w:rPr>
          <w:b/>
          <w:lang w:val="en-GB" w:eastAsia="en-US"/>
        </w:rPr>
        <w:t xml:space="preserve"> recall responses (Experiment </w:t>
      </w:r>
      <w:proofErr w:type="spellStart"/>
      <w:r>
        <w:rPr>
          <w:b/>
          <w:lang w:val="en-GB" w:eastAsia="en-US"/>
        </w:rPr>
        <w:t>2B</w:t>
      </w:r>
      <w:proofErr w:type="spellEnd"/>
      <w:r w:rsidRPr="00BA32E0">
        <w:rPr>
          <w:b/>
          <w:lang w:val="en-GB" w:eastAsia="en-US"/>
        </w:rPr>
        <w:t>)</w:t>
      </w:r>
    </w:p>
    <w:p w14:paraId="6EA32725" w14:textId="77777777" w:rsidR="00BC240A" w:rsidRDefault="00BC240A" w:rsidP="00BC240A">
      <w:r>
        <w:t xml:space="preserve">Relative critical information recall frequencies were significantly different,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χ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sup>
        </m:sSup>
      </m:oMath>
      <w:r>
        <w:t xml:space="preserve"> (2) = 21.09, </w:t>
      </w:r>
      <w:r>
        <w:rPr>
          <w:i/>
        </w:rPr>
        <w:t>p</w:t>
      </w:r>
      <w:r>
        <w:t xml:space="preserve"> &lt; .001. The no correction group recalled critical information at a rate of 50% the correction group accurately recalled critical information at a rate of 66% and the no misinformation group at a rate of 22%.</w:t>
      </w:r>
    </w:p>
    <w:p w14:paraId="34213B49" w14:textId="1205BDEC" w:rsidR="007B1782" w:rsidRPr="00BC240A" w:rsidRDefault="007B1782" w:rsidP="00BC240A"/>
    <w:sectPr w:rsidR="007B1782" w:rsidRPr="00BC240A" w:rsidSect="00F73C90">
      <w:headerReference w:type="default" r:id="rId10"/>
      <w:headerReference w:type="first" r:id="rId11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E33234D" w16cid:durableId="1EA03C45"/>
  <w16cid:commentId w16cid:paraId="2F323BD6" w16cid:durableId="1EA03C47"/>
  <w16cid:commentId w16cid:paraId="2CCAE864" w16cid:durableId="1EA03C48"/>
  <w16cid:commentId w16cid:paraId="5C51887A" w16cid:durableId="1EA03C49"/>
  <w16cid:commentId w16cid:paraId="7B29B2F8" w16cid:durableId="1EA03C4A"/>
  <w16cid:commentId w16cid:paraId="22CD8B11" w16cid:durableId="1EA03C4B"/>
  <w16cid:commentId w16cid:paraId="62223879" w16cid:durableId="1EA03C4E"/>
  <w16cid:commentId w16cid:paraId="0EA00E5B" w16cid:durableId="1E94372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E9D055" w14:textId="77777777" w:rsidR="003A336A" w:rsidRDefault="003A336A">
      <w:pPr>
        <w:spacing w:line="240" w:lineRule="auto"/>
      </w:pPr>
      <w:r>
        <w:separator/>
      </w:r>
    </w:p>
    <w:p w14:paraId="4DEA2C0A" w14:textId="77777777" w:rsidR="003A336A" w:rsidRDefault="003A336A"/>
  </w:endnote>
  <w:endnote w:type="continuationSeparator" w:id="0">
    <w:p w14:paraId="72122994" w14:textId="77777777" w:rsidR="003A336A" w:rsidRDefault="003A336A">
      <w:pPr>
        <w:spacing w:line="240" w:lineRule="auto"/>
      </w:pPr>
      <w:r>
        <w:continuationSeparator/>
      </w:r>
    </w:p>
    <w:p w14:paraId="3DD1FB97" w14:textId="77777777" w:rsidR="003A336A" w:rsidRDefault="003A33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9EF666" w14:textId="77777777" w:rsidR="003A336A" w:rsidRDefault="003A336A">
      <w:pPr>
        <w:spacing w:line="240" w:lineRule="auto"/>
      </w:pPr>
      <w:r>
        <w:separator/>
      </w:r>
    </w:p>
    <w:p w14:paraId="0D5F609A" w14:textId="77777777" w:rsidR="003A336A" w:rsidRDefault="003A336A"/>
  </w:footnote>
  <w:footnote w:type="continuationSeparator" w:id="0">
    <w:p w14:paraId="53488ACC" w14:textId="77777777" w:rsidR="003A336A" w:rsidRDefault="003A336A">
      <w:pPr>
        <w:spacing w:line="240" w:lineRule="auto"/>
      </w:pPr>
      <w:r>
        <w:continuationSeparator/>
      </w:r>
    </w:p>
    <w:p w14:paraId="2101A0AF" w14:textId="77777777" w:rsidR="003A336A" w:rsidRDefault="003A336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7E9F5B" w14:textId="22708864" w:rsidR="00BD4636" w:rsidRDefault="003A336A">
    <w:pPr>
      <w:pStyle w:val="Header"/>
    </w:pPr>
    <w:sdt>
      <w:sdtPr>
        <w:rPr>
          <w:rStyle w:val="Strong"/>
        </w:rPr>
        <w:alias w:val="Running head"/>
        <w:tag w:val=""/>
        <w:id w:val="-279028122"/>
        <w:dataBinding w:prefixMappings="xmlns:ns0='http://schemas.microsoft.com/office/2006/coverPageProps' " w:xpath="/ns0:CoverPageProperties[1]/ns0:Abstract[1]" w:storeItemID="{55AF091B-3C7A-41E3-B477-F2FDAA23CFDA}"/>
        <w:text/>
      </w:sdtPr>
      <w:sdtEndPr>
        <w:rPr>
          <w:rStyle w:val="DefaultParagraphFont"/>
          <w:caps w:val="0"/>
        </w:rPr>
      </w:sdtEndPr>
      <w:sdtContent>
        <w:r w:rsidR="00BD4636">
          <w:rPr>
            <w:rStyle w:val="Strong"/>
            <w:lang w:val="en-GB"/>
          </w:rPr>
          <w:t xml:space="preserve">OPEN AND CLOSED QUESTIONS ONLINE </w:t>
        </w:r>
      </w:sdtContent>
    </w:sdt>
    <w:r w:rsidR="00BD4636">
      <w:rPr>
        <w:rStyle w:val="Strong"/>
      </w:rPr>
      <w:ptab w:relativeTo="margin" w:alignment="right" w:leader="none"/>
    </w:r>
    <w:r w:rsidR="00BD4636">
      <w:rPr>
        <w:rStyle w:val="Strong"/>
      </w:rPr>
      <w:fldChar w:fldCharType="begin"/>
    </w:r>
    <w:r w:rsidR="00BD4636">
      <w:rPr>
        <w:rStyle w:val="Strong"/>
      </w:rPr>
      <w:instrText xml:space="preserve"> PAGE   \* MERGEFORMAT </w:instrText>
    </w:r>
    <w:r w:rsidR="00BD4636">
      <w:rPr>
        <w:rStyle w:val="Strong"/>
      </w:rPr>
      <w:fldChar w:fldCharType="separate"/>
    </w:r>
    <w:r w:rsidR="00BC240A">
      <w:rPr>
        <w:rStyle w:val="Strong"/>
        <w:noProof/>
      </w:rPr>
      <w:t>4</w:t>
    </w:r>
    <w:r w:rsidR="00BD4636">
      <w:rPr>
        <w:rStyle w:val="Strong"/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18244" w14:textId="522D20CB" w:rsidR="00BD4636" w:rsidRDefault="00BD4636">
    <w:pPr>
      <w:pStyle w:val="Header"/>
      <w:rPr>
        <w:rStyle w:val="Strong"/>
      </w:rPr>
    </w:pPr>
    <w:r>
      <w:t xml:space="preserve">Running head: </w:t>
    </w:r>
    <w:sdt>
      <w:sdtPr>
        <w:rPr>
          <w:rStyle w:val="Strong"/>
        </w:rPr>
        <w:alias w:val="Running head"/>
        <w:tag w:val=""/>
        <w:id w:val="-788283653"/>
        <w:dataBinding w:prefixMappings="xmlns:ns0='http://schemas.microsoft.com/office/2006/coverPageProps' " w:xpath="/ns0:CoverPageProperties[1]/ns0:Abstract[1]" w:storeItemID="{55AF091B-3C7A-41E3-B477-F2FDAA23CFDA}"/>
        <w:text/>
      </w:sdtPr>
      <w:sdtEndPr>
        <w:rPr>
          <w:rStyle w:val="Strong"/>
        </w:rPr>
      </w:sdtEndPr>
      <w:sdtContent>
        <w:r>
          <w:rPr>
            <w:rStyle w:val="Strong"/>
          </w:rPr>
          <w:t xml:space="preserve">OPEN AND CLOSED QUESTIONS ONLINE </w:t>
        </w:r>
      </w:sdtContent>
    </w:sdt>
    <w:r>
      <w:rPr>
        <w:rStyle w:val="Strong"/>
      </w:rPr>
      <w:ptab w:relativeTo="margin" w:alignment="right" w:leader="none"/>
    </w:r>
    <w:r>
      <w:rPr>
        <w:rStyle w:val="Strong"/>
      </w:rPr>
      <w:fldChar w:fldCharType="begin"/>
    </w:r>
    <w:r w:rsidRPr="00DB65AF"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 w:rsidR="00BC240A">
      <w:rPr>
        <w:rStyle w:val="Strong"/>
        <w:noProof/>
      </w:rPr>
      <w:t>1</w:t>
    </w:r>
    <w:r>
      <w:rPr>
        <w:rStyle w:val="Strong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>
    <w:nsid w:val="112D0F7F"/>
    <w:multiLevelType w:val="hybridMultilevel"/>
    <w:tmpl w:val="82241F3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12BD0111"/>
    <w:multiLevelType w:val="hybridMultilevel"/>
    <w:tmpl w:val="52088E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AF31176"/>
    <w:multiLevelType w:val="hybridMultilevel"/>
    <w:tmpl w:val="1C148AB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1B0E1005"/>
    <w:multiLevelType w:val="hybridMultilevel"/>
    <w:tmpl w:val="A5B6C212"/>
    <w:lvl w:ilvl="0" w:tplc="D40686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C546802"/>
    <w:multiLevelType w:val="hybridMultilevel"/>
    <w:tmpl w:val="D5D87190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1FC62ABB"/>
    <w:multiLevelType w:val="hybridMultilevel"/>
    <w:tmpl w:val="09FECBA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242960C6"/>
    <w:multiLevelType w:val="hybridMultilevel"/>
    <w:tmpl w:val="B382F48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2B8C4B89"/>
    <w:multiLevelType w:val="hybridMultilevel"/>
    <w:tmpl w:val="9A32D6C6"/>
    <w:lvl w:ilvl="0" w:tplc="EE5CD21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34" w:hanging="360"/>
      </w:pPr>
    </w:lvl>
    <w:lvl w:ilvl="2" w:tplc="0809001B">
      <w:start w:val="1"/>
      <w:numFmt w:val="lowerRoman"/>
      <w:lvlText w:val="%3."/>
      <w:lvlJc w:val="right"/>
      <w:pPr>
        <w:ind w:left="2454" w:hanging="180"/>
      </w:pPr>
    </w:lvl>
    <w:lvl w:ilvl="3" w:tplc="0809000F" w:tentative="1">
      <w:start w:val="1"/>
      <w:numFmt w:val="decimal"/>
      <w:lvlText w:val="%4."/>
      <w:lvlJc w:val="left"/>
      <w:pPr>
        <w:ind w:left="3174" w:hanging="360"/>
      </w:pPr>
    </w:lvl>
    <w:lvl w:ilvl="4" w:tplc="08090019" w:tentative="1">
      <w:start w:val="1"/>
      <w:numFmt w:val="lowerLetter"/>
      <w:lvlText w:val="%5."/>
      <w:lvlJc w:val="left"/>
      <w:pPr>
        <w:ind w:left="3894" w:hanging="360"/>
      </w:pPr>
    </w:lvl>
    <w:lvl w:ilvl="5" w:tplc="0809001B" w:tentative="1">
      <w:start w:val="1"/>
      <w:numFmt w:val="lowerRoman"/>
      <w:lvlText w:val="%6."/>
      <w:lvlJc w:val="right"/>
      <w:pPr>
        <w:ind w:left="4614" w:hanging="180"/>
      </w:pPr>
    </w:lvl>
    <w:lvl w:ilvl="6" w:tplc="0809000F" w:tentative="1">
      <w:start w:val="1"/>
      <w:numFmt w:val="decimal"/>
      <w:lvlText w:val="%7."/>
      <w:lvlJc w:val="left"/>
      <w:pPr>
        <w:ind w:left="5334" w:hanging="360"/>
      </w:pPr>
    </w:lvl>
    <w:lvl w:ilvl="7" w:tplc="08090019" w:tentative="1">
      <w:start w:val="1"/>
      <w:numFmt w:val="lowerLetter"/>
      <w:lvlText w:val="%8."/>
      <w:lvlJc w:val="left"/>
      <w:pPr>
        <w:ind w:left="6054" w:hanging="360"/>
      </w:pPr>
    </w:lvl>
    <w:lvl w:ilvl="8" w:tplc="0809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18">
    <w:nsid w:val="2D5A1BF5"/>
    <w:multiLevelType w:val="hybridMultilevel"/>
    <w:tmpl w:val="555C2CD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9D159A"/>
    <w:multiLevelType w:val="hybridMultilevel"/>
    <w:tmpl w:val="CD26DAA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CC10F7C2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1F93829"/>
    <w:multiLevelType w:val="hybridMultilevel"/>
    <w:tmpl w:val="54D4AE4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43E20042"/>
    <w:multiLevelType w:val="hybridMultilevel"/>
    <w:tmpl w:val="1B8C18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45A6EED"/>
    <w:multiLevelType w:val="hybridMultilevel"/>
    <w:tmpl w:val="8154108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514CF2"/>
    <w:multiLevelType w:val="hybridMultilevel"/>
    <w:tmpl w:val="268E5836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A5A1099"/>
    <w:multiLevelType w:val="multilevel"/>
    <w:tmpl w:val="4268E1E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BE72648"/>
    <w:multiLevelType w:val="hybridMultilevel"/>
    <w:tmpl w:val="C21E90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EA671D0"/>
    <w:multiLevelType w:val="hybridMultilevel"/>
    <w:tmpl w:val="275EBEF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D73D51"/>
    <w:multiLevelType w:val="hybridMultilevel"/>
    <w:tmpl w:val="ABA2ECB0"/>
    <w:lvl w:ilvl="0" w:tplc="CCA8FF28">
      <w:start w:val="1"/>
      <w:numFmt w:val="decimal"/>
      <w:lvlText w:val="%1."/>
      <w:lvlJc w:val="left"/>
      <w:pPr>
        <w:ind w:left="1069" w:hanging="360"/>
      </w:pPr>
      <w:rPr>
        <w:rFonts w:asciiTheme="minorHAnsi" w:eastAsiaTheme="minorEastAsia" w:hAnsiTheme="minorHAnsi" w:cstheme="minorBidi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3E77A4C"/>
    <w:multiLevelType w:val="hybridMultilevel"/>
    <w:tmpl w:val="2F5C5DD4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54B27D0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>
    <w:nsid w:val="59BF3C7E"/>
    <w:multiLevelType w:val="hybridMultilevel"/>
    <w:tmpl w:val="175EB13A"/>
    <w:lvl w:ilvl="0" w:tplc="CED4253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B202B35"/>
    <w:multiLevelType w:val="hybridMultilevel"/>
    <w:tmpl w:val="BB449D6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603471"/>
    <w:multiLevelType w:val="hybridMultilevel"/>
    <w:tmpl w:val="062C214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65897AC3"/>
    <w:multiLevelType w:val="hybridMultilevel"/>
    <w:tmpl w:val="A31E66B6"/>
    <w:lvl w:ilvl="0" w:tplc="A398845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8A14074"/>
    <w:multiLevelType w:val="hybridMultilevel"/>
    <w:tmpl w:val="CADACA0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6D702056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>
    <w:nsid w:val="6F457180"/>
    <w:multiLevelType w:val="hybridMultilevel"/>
    <w:tmpl w:val="ADDC698A"/>
    <w:lvl w:ilvl="0" w:tplc="8A08DF14">
      <w:start w:val="1"/>
      <w:numFmt w:val="bullet"/>
      <w:lvlText w:val="-"/>
      <w:lvlJc w:val="left"/>
      <w:pPr>
        <w:ind w:left="1080" w:hanging="360"/>
      </w:pPr>
      <w:rPr>
        <w:rFonts w:ascii="Times New Roman" w:eastAsia="MS Gothic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1E24E02"/>
    <w:multiLevelType w:val="hybridMultilevel"/>
    <w:tmpl w:val="D79ACD4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0C7E55"/>
    <w:multiLevelType w:val="hybridMultilevel"/>
    <w:tmpl w:val="D11A7926"/>
    <w:lvl w:ilvl="0" w:tplc="D40686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273740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>
    <w:nsid w:val="754C3225"/>
    <w:multiLevelType w:val="hybridMultilevel"/>
    <w:tmpl w:val="0276C7BE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5BB60FC"/>
    <w:multiLevelType w:val="hybridMultilevel"/>
    <w:tmpl w:val="BF9EBAD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7C936F0F"/>
    <w:multiLevelType w:val="hybridMultilevel"/>
    <w:tmpl w:val="B9E88504"/>
    <w:lvl w:ilvl="0" w:tplc="04090017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F3C6717"/>
    <w:multiLevelType w:val="hybridMultilevel"/>
    <w:tmpl w:val="73F02ABC"/>
    <w:lvl w:ilvl="0" w:tplc="33E8D72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39"/>
  </w:num>
  <w:num w:numId="13">
    <w:abstractNumId w:val="29"/>
  </w:num>
  <w:num w:numId="14">
    <w:abstractNumId w:val="24"/>
  </w:num>
  <w:num w:numId="15">
    <w:abstractNumId w:val="35"/>
  </w:num>
  <w:num w:numId="16">
    <w:abstractNumId w:val="11"/>
  </w:num>
  <w:num w:numId="17">
    <w:abstractNumId w:val="28"/>
  </w:num>
  <w:num w:numId="18">
    <w:abstractNumId w:val="36"/>
  </w:num>
  <w:num w:numId="19">
    <w:abstractNumId w:val="21"/>
  </w:num>
  <w:num w:numId="20">
    <w:abstractNumId w:val="38"/>
  </w:num>
  <w:num w:numId="21">
    <w:abstractNumId w:val="40"/>
  </w:num>
  <w:num w:numId="22">
    <w:abstractNumId w:val="17"/>
  </w:num>
  <w:num w:numId="23">
    <w:abstractNumId w:val="25"/>
  </w:num>
  <w:num w:numId="24">
    <w:abstractNumId w:val="22"/>
  </w:num>
  <w:num w:numId="25">
    <w:abstractNumId w:val="37"/>
  </w:num>
  <w:num w:numId="26">
    <w:abstractNumId w:val="31"/>
  </w:num>
  <w:num w:numId="27">
    <w:abstractNumId w:val="26"/>
  </w:num>
  <w:num w:numId="28">
    <w:abstractNumId w:val="18"/>
  </w:num>
  <w:num w:numId="29">
    <w:abstractNumId w:val="15"/>
  </w:num>
  <w:num w:numId="30">
    <w:abstractNumId w:val="30"/>
  </w:num>
  <w:num w:numId="31">
    <w:abstractNumId w:val="23"/>
  </w:num>
  <w:num w:numId="32">
    <w:abstractNumId w:val="16"/>
  </w:num>
  <w:num w:numId="33">
    <w:abstractNumId w:val="33"/>
  </w:num>
  <w:num w:numId="34">
    <w:abstractNumId w:val="14"/>
  </w:num>
  <w:num w:numId="35">
    <w:abstractNumId w:val="19"/>
  </w:num>
  <w:num w:numId="36">
    <w:abstractNumId w:val="43"/>
  </w:num>
  <w:num w:numId="37">
    <w:abstractNumId w:val="12"/>
  </w:num>
  <w:num w:numId="38">
    <w:abstractNumId w:val="10"/>
  </w:num>
  <w:num w:numId="39">
    <w:abstractNumId w:val="41"/>
  </w:num>
  <w:num w:numId="40">
    <w:abstractNumId w:val="27"/>
  </w:num>
  <w:num w:numId="41">
    <w:abstractNumId w:val="13"/>
  </w:num>
  <w:num w:numId="42">
    <w:abstractNumId w:val="42"/>
  </w:num>
  <w:num w:numId="43">
    <w:abstractNumId w:val="20"/>
  </w:num>
  <w:num w:numId="44">
    <w:abstractNumId w:val="32"/>
  </w:num>
  <w:num w:numId="4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a0epdzad9fsf5eepv9p9xav2ddvz2a55rfz&quot;&gt;My EndNote Library&lt;record-ids&gt;&lt;item&gt;11&lt;/item&gt;&lt;item&gt;55&lt;/item&gt;&lt;/record-ids&gt;&lt;/item&gt;&lt;/Libraries&gt;"/>
    <w:docVar w:name="Total_Editing_Time" w:val="6"/>
  </w:docVars>
  <w:rsids>
    <w:rsidRoot w:val="00904014"/>
    <w:rsid w:val="00000338"/>
    <w:rsid w:val="000049C8"/>
    <w:rsid w:val="000052BA"/>
    <w:rsid w:val="00006678"/>
    <w:rsid w:val="00006AED"/>
    <w:rsid w:val="00007027"/>
    <w:rsid w:val="000077CD"/>
    <w:rsid w:val="00012F90"/>
    <w:rsid w:val="00014C7B"/>
    <w:rsid w:val="00021BDB"/>
    <w:rsid w:val="00023331"/>
    <w:rsid w:val="000278D7"/>
    <w:rsid w:val="00032592"/>
    <w:rsid w:val="00032E5C"/>
    <w:rsid w:val="00035FB2"/>
    <w:rsid w:val="00037FF9"/>
    <w:rsid w:val="00040212"/>
    <w:rsid w:val="0004111A"/>
    <w:rsid w:val="00042F34"/>
    <w:rsid w:val="000449AB"/>
    <w:rsid w:val="00050680"/>
    <w:rsid w:val="00050FC3"/>
    <w:rsid w:val="00052347"/>
    <w:rsid w:val="0005340C"/>
    <w:rsid w:val="000535EA"/>
    <w:rsid w:val="000544BF"/>
    <w:rsid w:val="00054813"/>
    <w:rsid w:val="000555F7"/>
    <w:rsid w:val="00055803"/>
    <w:rsid w:val="00057B6D"/>
    <w:rsid w:val="000607D9"/>
    <w:rsid w:val="00061166"/>
    <w:rsid w:val="000666C7"/>
    <w:rsid w:val="0007233C"/>
    <w:rsid w:val="000747C4"/>
    <w:rsid w:val="000752B2"/>
    <w:rsid w:val="00076096"/>
    <w:rsid w:val="00076537"/>
    <w:rsid w:val="00077B44"/>
    <w:rsid w:val="00081D58"/>
    <w:rsid w:val="00083856"/>
    <w:rsid w:val="00083BFD"/>
    <w:rsid w:val="00085EAE"/>
    <w:rsid w:val="000924B9"/>
    <w:rsid w:val="00092D16"/>
    <w:rsid w:val="00096166"/>
    <w:rsid w:val="000965DB"/>
    <w:rsid w:val="000971A7"/>
    <w:rsid w:val="00097821"/>
    <w:rsid w:val="00097976"/>
    <w:rsid w:val="000A00FA"/>
    <w:rsid w:val="000A0AE1"/>
    <w:rsid w:val="000A2DD7"/>
    <w:rsid w:val="000A329B"/>
    <w:rsid w:val="000A3EDA"/>
    <w:rsid w:val="000A4BF9"/>
    <w:rsid w:val="000A50A6"/>
    <w:rsid w:val="000A5D2C"/>
    <w:rsid w:val="000B2D0F"/>
    <w:rsid w:val="000B3F6A"/>
    <w:rsid w:val="000B40EF"/>
    <w:rsid w:val="000B4EE9"/>
    <w:rsid w:val="000B5D23"/>
    <w:rsid w:val="000B5F78"/>
    <w:rsid w:val="000B6DC8"/>
    <w:rsid w:val="000B70AD"/>
    <w:rsid w:val="000C111C"/>
    <w:rsid w:val="000C19B4"/>
    <w:rsid w:val="000C5B56"/>
    <w:rsid w:val="000C5D23"/>
    <w:rsid w:val="000C7407"/>
    <w:rsid w:val="000C74BF"/>
    <w:rsid w:val="000D1AF1"/>
    <w:rsid w:val="000D2ADA"/>
    <w:rsid w:val="000D2D8F"/>
    <w:rsid w:val="000D3F41"/>
    <w:rsid w:val="000D545B"/>
    <w:rsid w:val="000E5223"/>
    <w:rsid w:val="000E626E"/>
    <w:rsid w:val="000E710B"/>
    <w:rsid w:val="000E7E12"/>
    <w:rsid w:val="000F1394"/>
    <w:rsid w:val="000F19A8"/>
    <w:rsid w:val="000F2D3B"/>
    <w:rsid w:val="000F343A"/>
    <w:rsid w:val="000F5686"/>
    <w:rsid w:val="000F5A2A"/>
    <w:rsid w:val="000F62B6"/>
    <w:rsid w:val="001002B5"/>
    <w:rsid w:val="001027D7"/>
    <w:rsid w:val="0010742F"/>
    <w:rsid w:val="00107A1B"/>
    <w:rsid w:val="0011184F"/>
    <w:rsid w:val="00114CEA"/>
    <w:rsid w:val="00114D78"/>
    <w:rsid w:val="001168F9"/>
    <w:rsid w:val="00123971"/>
    <w:rsid w:val="00123BF7"/>
    <w:rsid w:val="00124474"/>
    <w:rsid w:val="00125EEA"/>
    <w:rsid w:val="001261C6"/>
    <w:rsid w:val="00126289"/>
    <w:rsid w:val="00132815"/>
    <w:rsid w:val="00133385"/>
    <w:rsid w:val="001345F3"/>
    <w:rsid w:val="00137748"/>
    <w:rsid w:val="001378C0"/>
    <w:rsid w:val="00143304"/>
    <w:rsid w:val="00144400"/>
    <w:rsid w:val="00145F32"/>
    <w:rsid w:val="00151062"/>
    <w:rsid w:val="001510DB"/>
    <w:rsid w:val="00151954"/>
    <w:rsid w:val="00151CA2"/>
    <w:rsid w:val="001530F2"/>
    <w:rsid w:val="001554D0"/>
    <w:rsid w:val="00155F80"/>
    <w:rsid w:val="001612DC"/>
    <w:rsid w:val="00167228"/>
    <w:rsid w:val="00170A60"/>
    <w:rsid w:val="001713F5"/>
    <w:rsid w:val="001718D0"/>
    <w:rsid w:val="00172DDE"/>
    <w:rsid w:val="00174C04"/>
    <w:rsid w:val="00181299"/>
    <w:rsid w:val="00182282"/>
    <w:rsid w:val="00183FC3"/>
    <w:rsid w:val="00184B77"/>
    <w:rsid w:val="00185576"/>
    <w:rsid w:val="00186906"/>
    <w:rsid w:val="00187403"/>
    <w:rsid w:val="001879CA"/>
    <w:rsid w:val="00190517"/>
    <w:rsid w:val="00192311"/>
    <w:rsid w:val="001951CF"/>
    <w:rsid w:val="00196FD6"/>
    <w:rsid w:val="00197854"/>
    <w:rsid w:val="001A0481"/>
    <w:rsid w:val="001A2025"/>
    <w:rsid w:val="001A29CE"/>
    <w:rsid w:val="001A36BE"/>
    <w:rsid w:val="001B02AF"/>
    <w:rsid w:val="001B0346"/>
    <w:rsid w:val="001B186B"/>
    <w:rsid w:val="001B20B1"/>
    <w:rsid w:val="001B2BF0"/>
    <w:rsid w:val="001B309D"/>
    <w:rsid w:val="001B3259"/>
    <w:rsid w:val="001B5474"/>
    <w:rsid w:val="001B5CCE"/>
    <w:rsid w:val="001B631A"/>
    <w:rsid w:val="001C41A6"/>
    <w:rsid w:val="001C5D77"/>
    <w:rsid w:val="001C6A23"/>
    <w:rsid w:val="001C6BD2"/>
    <w:rsid w:val="001D21CA"/>
    <w:rsid w:val="001D3E81"/>
    <w:rsid w:val="001D4D05"/>
    <w:rsid w:val="001D5B3F"/>
    <w:rsid w:val="001D6165"/>
    <w:rsid w:val="001D6960"/>
    <w:rsid w:val="001E110E"/>
    <w:rsid w:val="001E151B"/>
    <w:rsid w:val="001E3370"/>
    <w:rsid w:val="001E4A40"/>
    <w:rsid w:val="001E4B95"/>
    <w:rsid w:val="001E4DBD"/>
    <w:rsid w:val="001E575C"/>
    <w:rsid w:val="001E62EE"/>
    <w:rsid w:val="001E6C84"/>
    <w:rsid w:val="001E7292"/>
    <w:rsid w:val="001E77FC"/>
    <w:rsid w:val="001E7D78"/>
    <w:rsid w:val="001F24E6"/>
    <w:rsid w:val="001F273D"/>
    <w:rsid w:val="001F338E"/>
    <w:rsid w:val="001F57FD"/>
    <w:rsid w:val="001F5A08"/>
    <w:rsid w:val="0020073F"/>
    <w:rsid w:val="0020450F"/>
    <w:rsid w:val="002058AF"/>
    <w:rsid w:val="0020677F"/>
    <w:rsid w:val="002139C0"/>
    <w:rsid w:val="00216F0B"/>
    <w:rsid w:val="00216F8E"/>
    <w:rsid w:val="00223263"/>
    <w:rsid w:val="0022393B"/>
    <w:rsid w:val="002258D5"/>
    <w:rsid w:val="002258F9"/>
    <w:rsid w:val="00225EEF"/>
    <w:rsid w:val="00227D7E"/>
    <w:rsid w:val="002315C9"/>
    <w:rsid w:val="00232FC5"/>
    <w:rsid w:val="0023341A"/>
    <w:rsid w:val="0023500E"/>
    <w:rsid w:val="002357E8"/>
    <w:rsid w:val="002358E6"/>
    <w:rsid w:val="00236138"/>
    <w:rsid w:val="0023670E"/>
    <w:rsid w:val="00236E59"/>
    <w:rsid w:val="002412E6"/>
    <w:rsid w:val="00242450"/>
    <w:rsid w:val="00244869"/>
    <w:rsid w:val="00244C5B"/>
    <w:rsid w:val="0024677F"/>
    <w:rsid w:val="002469AE"/>
    <w:rsid w:val="002476E6"/>
    <w:rsid w:val="0025014F"/>
    <w:rsid w:val="0025077C"/>
    <w:rsid w:val="00251431"/>
    <w:rsid w:val="0025278A"/>
    <w:rsid w:val="00253675"/>
    <w:rsid w:val="0025677A"/>
    <w:rsid w:val="0026035E"/>
    <w:rsid w:val="002658EE"/>
    <w:rsid w:val="0026753C"/>
    <w:rsid w:val="002703F4"/>
    <w:rsid w:val="00276530"/>
    <w:rsid w:val="002821CA"/>
    <w:rsid w:val="00282AA2"/>
    <w:rsid w:val="00282F47"/>
    <w:rsid w:val="00285063"/>
    <w:rsid w:val="00285781"/>
    <w:rsid w:val="00290094"/>
    <w:rsid w:val="00291E10"/>
    <w:rsid w:val="00293989"/>
    <w:rsid w:val="002944D6"/>
    <w:rsid w:val="00294AA4"/>
    <w:rsid w:val="00297158"/>
    <w:rsid w:val="002A1ADA"/>
    <w:rsid w:val="002A2C40"/>
    <w:rsid w:val="002A7F14"/>
    <w:rsid w:val="002B058A"/>
    <w:rsid w:val="002B0BCA"/>
    <w:rsid w:val="002B0D42"/>
    <w:rsid w:val="002B26FE"/>
    <w:rsid w:val="002B2F1D"/>
    <w:rsid w:val="002B34D3"/>
    <w:rsid w:val="002B56D5"/>
    <w:rsid w:val="002B7028"/>
    <w:rsid w:val="002B72A4"/>
    <w:rsid w:val="002B7C69"/>
    <w:rsid w:val="002C1892"/>
    <w:rsid w:val="002C451C"/>
    <w:rsid w:val="002C4D60"/>
    <w:rsid w:val="002D0993"/>
    <w:rsid w:val="002D29FC"/>
    <w:rsid w:val="002D4809"/>
    <w:rsid w:val="002D7BCC"/>
    <w:rsid w:val="002D7FBE"/>
    <w:rsid w:val="002E100C"/>
    <w:rsid w:val="002E39DE"/>
    <w:rsid w:val="002E7CB8"/>
    <w:rsid w:val="002F00B2"/>
    <w:rsid w:val="002F035E"/>
    <w:rsid w:val="002F0753"/>
    <w:rsid w:val="002F0F40"/>
    <w:rsid w:val="002F13E4"/>
    <w:rsid w:val="002F6244"/>
    <w:rsid w:val="002F629C"/>
    <w:rsid w:val="002F7687"/>
    <w:rsid w:val="0030182F"/>
    <w:rsid w:val="00310180"/>
    <w:rsid w:val="00311662"/>
    <w:rsid w:val="0031183D"/>
    <w:rsid w:val="00317FAB"/>
    <w:rsid w:val="0032285B"/>
    <w:rsid w:val="00323AF7"/>
    <w:rsid w:val="00330BEF"/>
    <w:rsid w:val="00330CBC"/>
    <w:rsid w:val="00331A84"/>
    <w:rsid w:val="0033248A"/>
    <w:rsid w:val="003336C5"/>
    <w:rsid w:val="00333DD6"/>
    <w:rsid w:val="00335324"/>
    <w:rsid w:val="003408AE"/>
    <w:rsid w:val="00343CA8"/>
    <w:rsid w:val="00345A4E"/>
    <w:rsid w:val="00346B0F"/>
    <w:rsid w:val="0035104B"/>
    <w:rsid w:val="0035377F"/>
    <w:rsid w:val="00353D6F"/>
    <w:rsid w:val="003557C4"/>
    <w:rsid w:val="00355DCA"/>
    <w:rsid w:val="00360514"/>
    <w:rsid w:val="00360660"/>
    <w:rsid w:val="00361EE4"/>
    <w:rsid w:val="003633D1"/>
    <w:rsid w:val="00363E10"/>
    <w:rsid w:val="003648FD"/>
    <w:rsid w:val="00364A9D"/>
    <w:rsid w:val="00364BAC"/>
    <w:rsid w:val="003655EF"/>
    <w:rsid w:val="003701A8"/>
    <w:rsid w:val="003727D5"/>
    <w:rsid w:val="0037475C"/>
    <w:rsid w:val="00376837"/>
    <w:rsid w:val="00377F9F"/>
    <w:rsid w:val="00382074"/>
    <w:rsid w:val="00383010"/>
    <w:rsid w:val="00384C99"/>
    <w:rsid w:val="00384EE6"/>
    <w:rsid w:val="00386958"/>
    <w:rsid w:val="00387C75"/>
    <w:rsid w:val="003909AE"/>
    <w:rsid w:val="00390B74"/>
    <w:rsid w:val="00393C9E"/>
    <w:rsid w:val="00394F85"/>
    <w:rsid w:val="00394FC5"/>
    <w:rsid w:val="003A0FE7"/>
    <w:rsid w:val="003A1E47"/>
    <w:rsid w:val="003A2C38"/>
    <w:rsid w:val="003A2D48"/>
    <w:rsid w:val="003A336A"/>
    <w:rsid w:val="003A39C5"/>
    <w:rsid w:val="003A4A5C"/>
    <w:rsid w:val="003B125A"/>
    <w:rsid w:val="003B52B1"/>
    <w:rsid w:val="003B6A8E"/>
    <w:rsid w:val="003C1E1C"/>
    <w:rsid w:val="003C2DD5"/>
    <w:rsid w:val="003C308A"/>
    <w:rsid w:val="003C3758"/>
    <w:rsid w:val="003C5F54"/>
    <w:rsid w:val="003C6F2A"/>
    <w:rsid w:val="003C703A"/>
    <w:rsid w:val="003D07F5"/>
    <w:rsid w:val="003D0A86"/>
    <w:rsid w:val="003D0C1C"/>
    <w:rsid w:val="003D2808"/>
    <w:rsid w:val="003E2741"/>
    <w:rsid w:val="003E2C65"/>
    <w:rsid w:val="003E31B8"/>
    <w:rsid w:val="003E5126"/>
    <w:rsid w:val="003E6A6E"/>
    <w:rsid w:val="003E6CE0"/>
    <w:rsid w:val="003E75BA"/>
    <w:rsid w:val="003F16AC"/>
    <w:rsid w:val="003F27B6"/>
    <w:rsid w:val="003F32D6"/>
    <w:rsid w:val="003F4DEC"/>
    <w:rsid w:val="003F6465"/>
    <w:rsid w:val="003F6C54"/>
    <w:rsid w:val="00402067"/>
    <w:rsid w:val="0040411F"/>
    <w:rsid w:val="0040746C"/>
    <w:rsid w:val="0041061C"/>
    <w:rsid w:val="00411199"/>
    <w:rsid w:val="0041140F"/>
    <w:rsid w:val="00411C26"/>
    <w:rsid w:val="0041279B"/>
    <w:rsid w:val="00412C99"/>
    <w:rsid w:val="00412EA6"/>
    <w:rsid w:val="004161B0"/>
    <w:rsid w:val="00420D8D"/>
    <w:rsid w:val="00421B57"/>
    <w:rsid w:val="00421BDF"/>
    <w:rsid w:val="00425903"/>
    <w:rsid w:val="0042657E"/>
    <w:rsid w:val="00427DE4"/>
    <w:rsid w:val="00430293"/>
    <w:rsid w:val="00437959"/>
    <w:rsid w:val="00441208"/>
    <w:rsid w:val="004441A4"/>
    <w:rsid w:val="00445AB8"/>
    <w:rsid w:val="00450CD9"/>
    <w:rsid w:val="004524B8"/>
    <w:rsid w:val="00453CE0"/>
    <w:rsid w:val="00454F51"/>
    <w:rsid w:val="004550E0"/>
    <w:rsid w:val="00455CD1"/>
    <w:rsid w:val="00456276"/>
    <w:rsid w:val="00457993"/>
    <w:rsid w:val="00465FF7"/>
    <w:rsid w:val="00467280"/>
    <w:rsid w:val="0047178A"/>
    <w:rsid w:val="00475FDA"/>
    <w:rsid w:val="0047755D"/>
    <w:rsid w:val="00483110"/>
    <w:rsid w:val="00487E14"/>
    <w:rsid w:val="00490F03"/>
    <w:rsid w:val="00491F4E"/>
    <w:rsid w:val="00493AA3"/>
    <w:rsid w:val="0049709B"/>
    <w:rsid w:val="004A14D8"/>
    <w:rsid w:val="004A3231"/>
    <w:rsid w:val="004A551F"/>
    <w:rsid w:val="004B1772"/>
    <w:rsid w:val="004B2611"/>
    <w:rsid w:val="004B261B"/>
    <w:rsid w:val="004B28F8"/>
    <w:rsid w:val="004B5B4A"/>
    <w:rsid w:val="004C11D6"/>
    <w:rsid w:val="004C1A0B"/>
    <w:rsid w:val="004C1EC3"/>
    <w:rsid w:val="004D2DE6"/>
    <w:rsid w:val="004D2F41"/>
    <w:rsid w:val="004D62E6"/>
    <w:rsid w:val="004E04A0"/>
    <w:rsid w:val="004E305C"/>
    <w:rsid w:val="004E4E02"/>
    <w:rsid w:val="004E5228"/>
    <w:rsid w:val="004E7D15"/>
    <w:rsid w:val="004F0CA9"/>
    <w:rsid w:val="004F6996"/>
    <w:rsid w:val="004F6AF9"/>
    <w:rsid w:val="00500CF1"/>
    <w:rsid w:val="0050237D"/>
    <w:rsid w:val="00502D5B"/>
    <w:rsid w:val="00503296"/>
    <w:rsid w:val="005070C5"/>
    <w:rsid w:val="00507C69"/>
    <w:rsid w:val="0051006C"/>
    <w:rsid w:val="005138FF"/>
    <w:rsid w:val="005160BA"/>
    <w:rsid w:val="00517693"/>
    <w:rsid w:val="00523291"/>
    <w:rsid w:val="005250E2"/>
    <w:rsid w:val="00526D1F"/>
    <w:rsid w:val="005327C9"/>
    <w:rsid w:val="00533857"/>
    <w:rsid w:val="005400DC"/>
    <w:rsid w:val="00540219"/>
    <w:rsid w:val="00541367"/>
    <w:rsid w:val="0054179C"/>
    <w:rsid w:val="00545D31"/>
    <w:rsid w:val="00546D89"/>
    <w:rsid w:val="00546F0D"/>
    <w:rsid w:val="00551A02"/>
    <w:rsid w:val="005534FA"/>
    <w:rsid w:val="00555A80"/>
    <w:rsid w:val="00560ADD"/>
    <w:rsid w:val="005618E2"/>
    <w:rsid w:val="005705AE"/>
    <w:rsid w:val="00573C4B"/>
    <w:rsid w:val="00576112"/>
    <w:rsid w:val="00576E8C"/>
    <w:rsid w:val="00577097"/>
    <w:rsid w:val="005777AE"/>
    <w:rsid w:val="00580E7E"/>
    <w:rsid w:val="005811B6"/>
    <w:rsid w:val="00582E31"/>
    <w:rsid w:val="00591D07"/>
    <w:rsid w:val="005961A6"/>
    <w:rsid w:val="00597A04"/>
    <w:rsid w:val="005A064F"/>
    <w:rsid w:val="005A0CDC"/>
    <w:rsid w:val="005A23AD"/>
    <w:rsid w:val="005A4222"/>
    <w:rsid w:val="005B0CFE"/>
    <w:rsid w:val="005B0FCB"/>
    <w:rsid w:val="005B1B8B"/>
    <w:rsid w:val="005B3C44"/>
    <w:rsid w:val="005B5096"/>
    <w:rsid w:val="005B679A"/>
    <w:rsid w:val="005B7664"/>
    <w:rsid w:val="005B7BC8"/>
    <w:rsid w:val="005C21D7"/>
    <w:rsid w:val="005C2201"/>
    <w:rsid w:val="005C30EB"/>
    <w:rsid w:val="005C37DC"/>
    <w:rsid w:val="005C4476"/>
    <w:rsid w:val="005C4BCD"/>
    <w:rsid w:val="005C50C3"/>
    <w:rsid w:val="005C7B97"/>
    <w:rsid w:val="005C7C26"/>
    <w:rsid w:val="005D0C17"/>
    <w:rsid w:val="005D1D75"/>
    <w:rsid w:val="005D3A03"/>
    <w:rsid w:val="005D62F7"/>
    <w:rsid w:val="005E1C82"/>
    <w:rsid w:val="005E5199"/>
    <w:rsid w:val="005E5312"/>
    <w:rsid w:val="005E57F5"/>
    <w:rsid w:val="005E7D71"/>
    <w:rsid w:val="005F137B"/>
    <w:rsid w:val="005F15E9"/>
    <w:rsid w:val="005F6145"/>
    <w:rsid w:val="005F6536"/>
    <w:rsid w:val="006016C6"/>
    <w:rsid w:val="00604CA8"/>
    <w:rsid w:val="0060592F"/>
    <w:rsid w:val="006065FF"/>
    <w:rsid w:val="006069B6"/>
    <w:rsid w:val="00606A61"/>
    <w:rsid w:val="00606EED"/>
    <w:rsid w:val="0060792D"/>
    <w:rsid w:val="0061259C"/>
    <w:rsid w:val="00612909"/>
    <w:rsid w:val="00612F0D"/>
    <w:rsid w:val="00613E00"/>
    <w:rsid w:val="00616643"/>
    <w:rsid w:val="00616C68"/>
    <w:rsid w:val="00621195"/>
    <w:rsid w:val="0062476E"/>
    <w:rsid w:val="0063008E"/>
    <w:rsid w:val="00630F6D"/>
    <w:rsid w:val="00631917"/>
    <w:rsid w:val="006366CF"/>
    <w:rsid w:val="00640B01"/>
    <w:rsid w:val="0064322B"/>
    <w:rsid w:val="00643E3A"/>
    <w:rsid w:val="00645894"/>
    <w:rsid w:val="006458C8"/>
    <w:rsid w:val="00646EAD"/>
    <w:rsid w:val="0065300E"/>
    <w:rsid w:val="006539AD"/>
    <w:rsid w:val="00653B3B"/>
    <w:rsid w:val="006601A6"/>
    <w:rsid w:val="0066080C"/>
    <w:rsid w:val="00660E81"/>
    <w:rsid w:val="00662CC4"/>
    <w:rsid w:val="00665AF9"/>
    <w:rsid w:val="006663B6"/>
    <w:rsid w:val="0066771B"/>
    <w:rsid w:val="0067228B"/>
    <w:rsid w:val="006733CC"/>
    <w:rsid w:val="006747D7"/>
    <w:rsid w:val="00676486"/>
    <w:rsid w:val="006814A8"/>
    <w:rsid w:val="0068167E"/>
    <w:rsid w:val="00681F55"/>
    <w:rsid w:val="006827BD"/>
    <w:rsid w:val="006828B0"/>
    <w:rsid w:val="00685570"/>
    <w:rsid w:val="00685D27"/>
    <w:rsid w:val="00686A5B"/>
    <w:rsid w:val="00687376"/>
    <w:rsid w:val="00687CAC"/>
    <w:rsid w:val="00692E59"/>
    <w:rsid w:val="00694170"/>
    <w:rsid w:val="00694D71"/>
    <w:rsid w:val="00694E6B"/>
    <w:rsid w:val="0069655B"/>
    <w:rsid w:val="006968BF"/>
    <w:rsid w:val="0069692B"/>
    <w:rsid w:val="00697D7D"/>
    <w:rsid w:val="006A53CB"/>
    <w:rsid w:val="006B0430"/>
    <w:rsid w:val="006B0B86"/>
    <w:rsid w:val="006B4A68"/>
    <w:rsid w:val="006B5629"/>
    <w:rsid w:val="006C0023"/>
    <w:rsid w:val="006C1C2C"/>
    <w:rsid w:val="006C2E47"/>
    <w:rsid w:val="006C77B6"/>
    <w:rsid w:val="006C7F91"/>
    <w:rsid w:val="006D1579"/>
    <w:rsid w:val="006D42AC"/>
    <w:rsid w:val="006D4F3D"/>
    <w:rsid w:val="006E03E9"/>
    <w:rsid w:val="006E6391"/>
    <w:rsid w:val="006E6F2A"/>
    <w:rsid w:val="006E7097"/>
    <w:rsid w:val="006E7173"/>
    <w:rsid w:val="006F0042"/>
    <w:rsid w:val="006F2DF5"/>
    <w:rsid w:val="006F3EA6"/>
    <w:rsid w:val="006F6C8C"/>
    <w:rsid w:val="0070412B"/>
    <w:rsid w:val="0071023D"/>
    <w:rsid w:val="00710CA6"/>
    <w:rsid w:val="0071156E"/>
    <w:rsid w:val="00711622"/>
    <w:rsid w:val="00713323"/>
    <w:rsid w:val="00713BB1"/>
    <w:rsid w:val="00713BD8"/>
    <w:rsid w:val="00714DA5"/>
    <w:rsid w:val="00715E2F"/>
    <w:rsid w:val="00716A48"/>
    <w:rsid w:val="0072172C"/>
    <w:rsid w:val="00724E67"/>
    <w:rsid w:val="0073017C"/>
    <w:rsid w:val="00733520"/>
    <w:rsid w:val="00733915"/>
    <w:rsid w:val="007347F7"/>
    <w:rsid w:val="007375C7"/>
    <w:rsid w:val="00737B29"/>
    <w:rsid w:val="00737F20"/>
    <w:rsid w:val="0074027C"/>
    <w:rsid w:val="00740D68"/>
    <w:rsid w:val="00740E77"/>
    <w:rsid w:val="00742AEE"/>
    <w:rsid w:val="007438BE"/>
    <w:rsid w:val="00746392"/>
    <w:rsid w:val="00752552"/>
    <w:rsid w:val="00753614"/>
    <w:rsid w:val="00753925"/>
    <w:rsid w:val="007547B2"/>
    <w:rsid w:val="007550A3"/>
    <w:rsid w:val="00756D33"/>
    <w:rsid w:val="007617C4"/>
    <w:rsid w:val="00762E36"/>
    <w:rsid w:val="00765697"/>
    <w:rsid w:val="00765A38"/>
    <w:rsid w:val="00765CEE"/>
    <w:rsid w:val="00765E5C"/>
    <w:rsid w:val="00770512"/>
    <w:rsid w:val="00771E33"/>
    <w:rsid w:val="0077532A"/>
    <w:rsid w:val="00777CA0"/>
    <w:rsid w:val="0078062C"/>
    <w:rsid w:val="00783129"/>
    <w:rsid w:val="00784274"/>
    <w:rsid w:val="00786E7B"/>
    <w:rsid w:val="0078741E"/>
    <w:rsid w:val="00790CE2"/>
    <w:rsid w:val="007912A8"/>
    <w:rsid w:val="007931E1"/>
    <w:rsid w:val="00793311"/>
    <w:rsid w:val="00795B76"/>
    <w:rsid w:val="007961DC"/>
    <w:rsid w:val="007A1961"/>
    <w:rsid w:val="007A1BC7"/>
    <w:rsid w:val="007A4532"/>
    <w:rsid w:val="007A4C84"/>
    <w:rsid w:val="007A7BDA"/>
    <w:rsid w:val="007B1782"/>
    <w:rsid w:val="007B3629"/>
    <w:rsid w:val="007B6027"/>
    <w:rsid w:val="007B6218"/>
    <w:rsid w:val="007C0EB4"/>
    <w:rsid w:val="007C11E6"/>
    <w:rsid w:val="007C4495"/>
    <w:rsid w:val="007C5ED6"/>
    <w:rsid w:val="007C78B4"/>
    <w:rsid w:val="007D2FE1"/>
    <w:rsid w:val="007D60AF"/>
    <w:rsid w:val="007D6F5D"/>
    <w:rsid w:val="007E24E3"/>
    <w:rsid w:val="007E4FE1"/>
    <w:rsid w:val="007E6D22"/>
    <w:rsid w:val="007F1AD1"/>
    <w:rsid w:val="007F20D8"/>
    <w:rsid w:val="007F2FC6"/>
    <w:rsid w:val="007F34D9"/>
    <w:rsid w:val="007F4303"/>
    <w:rsid w:val="007F58AC"/>
    <w:rsid w:val="007F6A5B"/>
    <w:rsid w:val="007F7C40"/>
    <w:rsid w:val="008002C0"/>
    <w:rsid w:val="00803C35"/>
    <w:rsid w:val="00806B71"/>
    <w:rsid w:val="00813271"/>
    <w:rsid w:val="008142E1"/>
    <w:rsid w:val="00815A2F"/>
    <w:rsid w:val="008224C9"/>
    <w:rsid w:val="008227C5"/>
    <w:rsid w:val="008228B4"/>
    <w:rsid w:val="008249E3"/>
    <w:rsid w:val="00825C37"/>
    <w:rsid w:val="00826098"/>
    <w:rsid w:val="00826186"/>
    <w:rsid w:val="00827387"/>
    <w:rsid w:val="00827AA4"/>
    <w:rsid w:val="0083328B"/>
    <w:rsid w:val="00833D80"/>
    <w:rsid w:val="00834773"/>
    <w:rsid w:val="0083505A"/>
    <w:rsid w:val="0083606E"/>
    <w:rsid w:val="008360FE"/>
    <w:rsid w:val="008475CE"/>
    <w:rsid w:val="008479A2"/>
    <w:rsid w:val="00851716"/>
    <w:rsid w:val="00851E47"/>
    <w:rsid w:val="00852056"/>
    <w:rsid w:val="0085221B"/>
    <w:rsid w:val="00855956"/>
    <w:rsid w:val="008608F2"/>
    <w:rsid w:val="008617A0"/>
    <w:rsid w:val="008622FA"/>
    <w:rsid w:val="00866FF4"/>
    <w:rsid w:val="0087146D"/>
    <w:rsid w:val="00871542"/>
    <w:rsid w:val="0087576D"/>
    <w:rsid w:val="0087727A"/>
    <w:rsid w:val="00877D8C"/>
    <w:rsid w:val="00881B09"/>
    <w:rsid w:val="00881B40"/>
    <w:rsid w:val="00881CEF"/>
    <w:rsid w:val="00887126"/>
    <w:rsid w:val="00887CA3"/>
    <w:rsid w:val="00890334"/>
    <w:rsid w:val="00893701"/>
    <w:rsid w:val="008947C5"/>
    <w:rsid w:val="008955A5"/>
    <w:rsid w:val="008962B3"/>
    <w:rsid w:val="008A042C"/>
    <w:rsid w:val="008A265E"/>
    <w:rsid w:val="008A2C3E"/>
    <w:rsid w:val="008A4DED"/>
    <w:rsid w:val="008A4E1A"/>
    <w:rsid w:val="008A59AF"/>
    <w:rsid w:val="008A609A"/>
    <w:rsid w:val="008A6927"/>
    <w:rsid w:val="008B09A6"/>
    <w:rsid w:val="008B2843"/>
    <w:rsid w:val="008B6694"/>
    <w:rsid w:val="008B7133"/>
    <w:rsid w:val="008C2F8B"/>
    <w:rsid w:val="008C3B86"/>
    <w:rsid w:val="008C5323"/>
    <w:rsid w:val="008C71E1"/>
    <w:rsid w:val="008D10EC"/>
    <w:rsid w:val="008D1894"/>
    <w:rsid w:val="008D1AB4"/>
    <w:rsid w:val="008D6954"/>
    <w:rsid w:val="008D6FBC"/>
    <w:rsid w:val="008E2F2D"/>
    <w:rsid w:val="008E68FA"/>
    <w:rsid w:val="008F3C38"/>
    <w:rsid w:val="008F484D"/>
    <w:rsid w:val="008F4CFF"/>
    <w:rsid w:val="008F57C6"/>
    <w:rsid w:val="008F74EA"/>
    <w:rsid w:val="008F7A55"/>
    <w:rsid w:val="00900575"/>
    <w:rsid w:val="00904014"/>
    <w:rsid w:val="00905805"/>
    <w:rsid w:val="00912299"/>
    <w:rsid w:val="00912B67"/>
    <w:rsid w:val="009149E8"/>
    <w:rsid w:val="00920258"/>
    <w:rsid w:val="00920377"/>
    <w:rsid w:val="00920822"/>
    <w:rsid w:val="00921399"/>
    <w:rsid w:val="00921A8D"/>
    <w:rsid w:val="0092253F"/>
    <w:rsid w:val="00923606"/>
    <w:rsid w:val="00926816"/>
    <w:rsid w:val="00927D69"/>
    <w:rsid w:val="00930386"/>
    <w:rsid w:val="00933EF8"/>
    <w:rsid w:val="0093468C"/>
    <w:rsid w:val="00935F07"/>
    <w:rsid w:val="00943CCC"/>
    <w:rsid w:val="009479AE"/>
    <w:rsid w:val="009515EA"/>
    <w:rsid w:val="00956D41"/>
    <w:rsid w:val="00962FA8"/>
    <w:rsid w:val="00965392"/>
    <w:rsid w:val="00966874"/>
    <w:rsid w:val="00966AEA"/>
    <w:rsid w:val="009710BF"/>
    <w:rsid w:val="009754D1"/>
    <w:rsid w:val="00975764"/>
    <w:rsid w:val="0097718A"/>
    <w:rsid w:val="00977387"/>
    <w:rsid w:val="00980BD5"/>
    <w:rsid w:val="0098153F"/>
    <w:rsid w:val="009849A3"/>
    <w:rsid w:val="00985DA1"/>
    <w:rsid w:val="00985FD6"/>
    <w:rsid w:val="00992108"/>
    <w:rsid w:val="00992986"/>
    <w:rsid w:val="00993C66"/>
    <w:rsid w:val="009950EC"/>
    <w:rsid w:val="00996DD7"/>
    <w:rsid w:val="009A3FC6"/>
    <w:rsid w:val="009A5FAB"/>
    <w:rsid w:val="009A6A3B"/>
    <w:rsid w:val="009B63B4"/>
    <w:rsid w:val="009C08ED"/>
    <w:rsid w:val="009C10DE"/>
    <w:rsid w:val="009C1885"/>
    <w:rsid w:val="009C1916"/>
    <w:rsid w:val="009C67A2"/>
    <w:rsid w:val="009D08AB"/>
    <w:rsid w:val="009D0F8E"/>
    <w:rsid w:val="009D21F3"/>
    <w:rsid w:val="009E1549"/>
    <w:rsid w:val="009E2710"/>
    <w:rsid w:val="009E2828"/>
    <w:rsid w:val="009E2E4F"/>
    <w:rsid w:val="009E4AF2"/>
    <w:rsid w:val="009E5B0A"/>
    <w:rsid w:val="009E76E4"/>
    <w:rsid w:val="009F114A"/>
    <w:rsid w:val="009F2143"/>
    <w:rsid w:val="009F6C1F"/>
    <w:rsid w:val="009F70E1"/>
    <w:rsid w:val="009F7882"/>
    <w:rsid w:val="009F7D5D"/>
    <w:rsid w:val="00A00B22"/>
    <w:rsid w:val="00A00B81"/>
    <w:rsid w:val="00A0397E"/>
    <w:rsid w:val="00A05BD4"/>
    <w:rsid w:val="00A0631A"/>
    <w:rsid w:val="00A06D4D"/>
    <w:rsid w:val="00A07E1D"/>
    <w:rsid w:val="00A11793"/>
    <w:rsid w:val="00A127C4"/>
    <w:rsid w:val="00A12A45"/>
    <w:rsid w:val="00A13F10"/>
    <w:rsid w:val="00A15023"/>
    <w:rsid w:val="00A155CE"/>
    <w:rsid w:val="00A15900"/>
    <w:rsid w:val="00A20C15"/>
    <w:rsid w:val="00A21A4C"/>
    <w:rsid w:val="00A22AE0"/>
    <w:rsid w:val="00A234BF"/>
    <w:rsid w:val="00A24E7B"/>
    <w:rsid w:val="00A258B5"/>
    <w:rsid w:val="00A26D6C"/>
    <w:rsid w:val="00A26ECE"/>
    <w:rsid w:val="00A26ECF"/>
    <w:rsid w:val="00A27048"/>
    <w:rsid w:val="00A31079"/>
    <w:rsid w:val="00A31426"/>
    <w:rsid w:val="00A325E8"/>
    <w:rsid w:val="00A32A34"/>
    <w:rsid w:val="00A33466"/>
    <w:rsid w:val="00A33F36"/>
    <w:rsid w:val="00A34CD8"/>
    <w:rsid w:val="00A373F7"/>
    <w:rsid w:val="00A40E83"/>
    <w:rsid w:val="00A4106B"/>
    <w:rsid w:val="00A41525"/>
    <w:rsid w:val="00A426F3"/>
    <w:rsid w:val="00A43918"/>
    <w:rsid w:val="00A43D1B"/>
    <w:rsid w:val="00A44671"/>
    <w:rsid w:val="00A51BF6"/>
    <w:rsid w:val="00A541A2"/>
    <w:rsid w:val="00A54C40"/>
    <w:rsid w:val="00A56F3B"/>
    <w:rsid w:val="00A6279F"/>
    <w:rsid w:val="00A62D46"/>
    <w:rsid w:val="00A70D7F"/>
    <w:rsid w:val="00A724B2"/>
    <w:rsid w:val="00A745EC"/>
    <w:rsid w:val="00A75398"/>
    <w:rsid w:val="00A75525"/>
    <w:rsid w:val="00A760E7"/>
    <w:rsid w:val="00A77ADF"/>
    <w:rsid w:val="00A823E0"/>
    <w:rsid w:val="00A8316E"/>
    <w:rsid w:val="00A844FB"/>
    <w:rsid w:val="00A84697"/>
    <w:rsid w:val="00A86088"/>
    <w:rsid w:val="00A87AB7"/>
    <w:rsid w:val="00A921D3"/>
    <w:rsid w:val="00A93035"/>
    <w:rsid w:val="00A94193"/>
    <w:rsid w:val="00A945BE"/>
    <w:rsid w:val="00A94D96"/>
    <w:rsid w:val="00A95FF5"/>
    <w:rsid w:val="00A966F6"/>
    <w:rsid w:val="00A96F27"/>
    <w:rsid w:val="00AA3A12"/>
    <w:rsid w:val="00AA3B01"/>
    <w:rsid w:val="00AA3E61"/>
    <w:rsid w:val="00AA6CB3"/>
    <w:rsid w:val="00AA73CD"/>
    <w:rsid w:val="00AB0B9A"/>
    <w:rsid w:val="00AB0FCE"/>
    <w:rsid w:val="00AB26FC"/>
    <w:rsid w:val="00AB284E"/>
    <w:rsid w:val="00AB33F5"/>
    <w:rsid w:val="00AC15D8"/>
    <w:rsid w:val="00AC412E"/>
    <w:rsid w:val="00AC43A3"/>
    <w:rsid w:val="00AC4B50"/>
    <w:rsid w:val="00AD0A3D"/>
    <w:rsid w:val="00AD41F8"/>
    <w:rsid w:val="00AD44B1"/>
    <w:rsid w:val="00AD5072"/>
    <w:rsid w:val="00AD5A17"/>
    <w:rsid w:val="00AD78A0"/>
    <w:rsid w:val="00AE1414"/>
    <w:rsid w:val="00AE18F6"/>
    <w:rsid w:val="00AE6B17"/>
    <w:rsid w:val="00AE748A"/>
    <w:rsid w:val="00AE74B7"/>
    <w:rsid w:val="00AF14A6"/>
    <w:rsid w:val="00AF2D1E"/>
    <w:rsid w:val="00AF2F6F"/>
    <w:rsid w:val="00AF3864"/>
    <w:rsid w:val="00AF63B1"/>
    <w:rsid w:val="00AF6491"/>
    <w:rsid w:val="00AF6560"/>
    <w:rsid w:val="00AF6DE5"/>
    <w:rsid w:val="00B000F1"/>
    <w:rsid w:val="00B02C55"/>
    <w:rsid w:val="00B03FFF"/>
    <w:rsid w:val="00B068D8"/>
    <w:rsid w:val="00B07486"/>
    <w:rsid w:val="00B076B1"/>
    <w:rsid w:val="00B106FA"/>
    <w:rsid w:val="00B11057"/>
    <w:rsid w:val="00B13323"/>
    <w:rsid w:val="00B16665"/>
    <w:rsid w:val="00B17705"/>
    <w:rsid w:val="00B17B2A"/>
    <w:rsid w:val="00B22273"/>
    <w:rsid w:val="00B24F7B"/>
    <w:rsid w:val="00B25698"/>
    <w:rsid w:val="00B269CF"/>
    <w:rsid w:val="00B26D76"/>
    <w:rsid w:val="00B26EF0"/>
    <w:rsid w:val="00B304F8"/>
    <w:rsid w:val="00B33061"/>
    <w:rsid w:val="00B33B2E"/>
    <w:rsid w:val="00B35B4C"/>
    <w:rsid w:val="00B373B6"/>
    <w:rsid w:val="00B42029"/>
    <w:rsid w:val="00B42231"/>
    <w:rsid w:val="00B43BA9"/>
    <w:rsid w:val="00B50294"/>
    <w:rsid w:val="00B576C0"/>
    <w:rsid w:val="00B62F81"/>
    <w:rsid w:val="00B66404"/>
    <w:rsid w:val="00B6729D"/>
    <w:rsid w:val="00B71FD7"/>
    <w:rsid w:val="00B7220E"/>
    <w:rsid w:val="00B757C4"/>
    <w:rsid w:val="00B75E69"/>
    <w:rsid w:val="00B77688"/>
    <w:rsid w:val="00B80225"/>
    <w:rsid w:val="00B823AA"/>
    <w:rsid w:val="00B83480"/>
    <w:rsid w:val="00B83E03"/>
    <w:rsid w:val="00B84615"/>
    <w:rsid w:val="00B91996"/>
    <w:rsid w:val="00B92138"/>
    <w:rsid w:val="00B92779"/>
    <w:rsid w:val="00B92EA1"/>
    <w:rsid w:val="00B95BE1"/>
    <w:rsid w:val="00B965F5"/>
    <w:rsid w:val="00B97584"/>
    <w:rsid w:val="00BA034B"/>
    <w:rsid w:val="00BA32E0"/>
    <w:rsid w:val="00BA431A"/>
    <w:rsid w:val="00BA45DB"/>
    <w:rsid w:val="00BA5327"/>
    <w:rsid w:val="00BA75AD"/>
    <w:rsid w:val="00BB1565"/>
    <w:rsid w:val="00BB1EBD"/>
    <w:rsid w:val="00BB2404"/>
    <w:rsid w:val="00BB3617"/>
    <w:rsid w:val="00BB6475"/>
    <w:rsid w:val="00BB7F0D"/>
    <w:rsid w:val="00BC08D4"/>
    <w:rsid w:val="00BC092E"/>
    <w:rsid w:val="00BC1F20"/>
    <w:rsid w:val="00BC240A"/>
    <w:rsid w:val="00BC7EE5"/>
    <w:rsid w:val="00BD0955"/>
    <w:rsid w:val="00BD1616"/>
    <w:rsid w:val="00BD28FF"/>
    <w:rsid w:val="00BD3151"/>
    <w:rsid w:val="00BD4636"/>
    <w:rsid w:val="00BD5EBC"/>
    <w:rsid w:val="00BD5ED4"/>
    <w:rsid w:val="00BD60E2"/>
    <w:rsid w:val="00BE315F"/>
    <w:rsid w:val="00BE3BEB"/>
    <w:rsid w:val="00BE40F5"/>
    <w:rsid w:val="00BE45B5"/>
    <w:rsid w:val="00BE6B3D"/>
    <w:rsid w:val="00BF1114"/>
    <w:rsid w:val="00BF4184"/>
    <w:rsid w:val="00BF67CA"/>
    <w:rsid w:val="00BF67FA"/>
    <w:rsid w:val="00C01399"/>
    <w:rsid w:val="00C03217"/>
    <w:rsid w:val="00C0537E"/>
    <w:rsid w:val="00C0601E"/>
    <w:rsid w:val="00C12FC8"/>
    <w:rsid w:val="00C14061"/>
    <w:rsid w:val="00C14391"/>
    <w:rsid w:val="00C16636"/>
    <w:rsid w:val="00C16E05"/>
    <w:rsid w:val="00C17C5B"/>
    <w:rsid w:val="00C22F4C"/>
    <w:rsid w:val="00C23EC0"/>
    <w:rsid w:val="00C26707"/>
    <w:rsid w:val="00C27B62"/>
    <w:rsid w:val="00C30FCE"/>
    <w:rsid w:val="00C3107F"/>
    <w:rsid w:val="00C31D30"/>
    <w:rsid w:val="00C31F4B"/>
    <w:rsid w:val="00C3218E"/>
    <w:rsid w:val="00C40955"/>
    <w:rsid w:val="00C40D1C"/>
    <w:rsid w:val="00C43327"/>
    <w:rsid w:val="00C44CBD"/>
    <w:rsid w:val="00C453FA"/>
    <w:rsid w:val="00C45A27"/>
    <w:rsid w:val="00C46614"/>
    <w:rsid w:val="00C55370"/>
    <w:rsid w:val="00C56FD5"/>
    <w:rsid w:val="00C62A04"/>
    <w:rsid w:val="00C72C9E"/>
    <w:rsid w:val="00C736CF"/>
    <w:rsid w:val="00C73C56"/>
    <w:rsid w:val="00C74FF4"/>
    <w:rsid w:val="00C76047"/>
    <w:rsid w:val="00C7777C"/>
    <w:rsid w:val="00C80831"/>
    <w:rsid w:val="00C82272"/>
    <w:rsid w:val="00C832EB"/>
    <w:rsid w:val="00C83EA7"/>
    <w:rsid w:val="00C84323"/>
    <w:rsid w:val="00C84429"/>
    <w:rsid w:val="00C84D2B"/>
    <w:rsid w:val="00C87825"/>
    <w:rsid w:val="00C918F5"/>
    <w:rsid w:val="00C921BE"/>
    <w:rsid w:val="00C923B4"/>
    <w:rsid w:val="00C93269"/>
    <w:rsid w:val="00C93975"/>
    <w:rsid w:val="00C9525A"/>
    <w:rsid w:val="00CA0924"/>
    <w:rsid w:val="00CA0A41"/>
    <w:rsid w:val="00CA2134"/>
    <w:rsid w:val="00CA220A"/>
    <w:rsid w:val="00CA604D"/>
    <w:rsid w:val="00CA67A2"/>
    <w:rsid w:val="00CB1193"/>
    <w:rsid w:val="00CB258B"/>
    <w:rsid w:val="00CB2657"/>
    <w:rsid w:val="00CB36D8"/>
    <w:rsid w:val="00CB3E03"/>
    <w:rsid w:val="00CB4527"/>
    <w:rsid w:val="00CB66D6"/>
    <w:rsid w:val="00CD08D8"/>
    <w:rsid w:val="00CD2EE1"/>
    <w:rsid w:val="00CD56AB"/>
    <w:rsid w:val="00CD6396"/>
    <w:rsid w:val="00CD6B58"/>
    <w:rsid w:val="00CD6E39"/>
    <w:rsid w:val="00CD6F8A"/>
    <w:rsid w:val="00CD7AAE"/>
    <w:rsid w:val="00CE044C"/>
    <w:rsid w:val="00CE077A"/>
    <w:rsid w:val="00CE2928"/>
    <w:rsid w:val="00CE41C2"/>
    <w:rsid w:val="00CE4647"/>
    <w:rsid w:val="00CE4EF1"/>
    <w:rsid w:val="00CE5A56"/>
    <w:rsid w:val="00CF257A"/>
    <w:rsid w:val="00CF5B42"/>
    <w:rsid w:val="00CF6393"/>
    <w:rsid w:val="00CF667E"/>
    <w:rsid w:val="00CF6E91"/>
    <w:rsid w:val="00CF7595"/>
    <w:rsid w:val="00D0100B"/>
    <w:rsid w:val="00D01FFD"/>
    <w:rsid w:val="00D03456"/>
    <w:rsid w:val="00D049B4"/>
    <w:rsid w:val="00D054D5"/>
    <w:rsid w:val="00D063EB"/>
    <w:rsid w:val="00D06635"/>
    <w:rsid w:val="00D1047F"/>
    <w:rsid w:val="00D111B0"/>
    <w:rsid w:val="00D12932"/>
    <w:rsid w:val="00D16829"/>
    <w:rsid w:val="00D17F8B"/>
    <w:rsid w:val="00D20504"/>
    <w:rsid w:val="00D25B17"/>
    <w:rsid w:val="00D25D4B"/>
    <w:rsid w:val="00D27B9F"/>
    <w:rsid w:val="00D27F0E"/>
    <w:rsid w:val="00D3050C"/>
    <w:rsid w:val="00D32C99"/>
    <w:rsid w:val="00D3438D"/>
    <w:rsid w:val="00D3506B"/>
    <w:rsid w:val="00D40DF1"/>
    <w:rsid w:val="00D41242"/>
    <w:rsid w:val="00D4260D"/>
    <w:rsid w:val="00D45B3B"/>
    <w:rsid w:val="00D46392"/>
    <w:rsid w:val="00D4796D"/>
    <w:rsid w:val="00D47F07"/>
    <w:rsid w:val="00D50852"/>
    <w:rsid w:val="00D52A3E"/>
    <w:rsid w:val="00D52D27"/>
    <w:rsid w:val="00D535C3"/>
    <w:rsid w:val="00D538E8"/>
    <w:rsid w:val="00D543A4"/>
    <w:rsid w:val="00D55D85"/>
    <w:rsid w:val="00D55EAF"/>
    <w:rsid w:val="00D57FF3"/>
    <w:rsid w:val="00D60D65"/>
    <w:rsid w:val="00D60DE0"/>
    <w:rsid w:val="00D6146F"/>
    <w:rsid w:val="00D62DA0"/>
    <w:rsid w:val="00D63E9B"/>
    <w:rsid w:val="00D63F49"/>
    <w:rsid w:val="00D66475"/>
    <w:rsid w:val="00D6683A"/>
    <w:rsid w:val="00D6699E"/>
    <w:rsid w:val="00D70132"/>
    <w:rsid w:val="00D71CD6"/>
    <w:rsid w:val="00D756D1"/>
    <w:rsid w:val="00D7592D"/>
    <w:rsid w:val="00D80545"/>
    <w:rsid w:val="00D83416"/>
    <w:rsid w:val="00D83D99"/>
    <w:rsid w:val="00D84DEA"/>
    <w:rsid w:val="00D85B68"/>
    <w:rsid w:val="00D85BAA"/>
    <w:rsid w:val="00D91637"/>
    <w:rsid w:val="00D92B11"/>
    <w:rsid w:val="00D93CD9"/>
    <w:rsid w:val="00D96448"/>
    <w:rsid w:val="00DA1A22"/>
    <w:rsid w:val="00DA460B"/>
    <w:rsid w:val="00DA506F"/>
    <w:rsid w:val="00DA7907"/>
    <w:rsid w:val="00DB0A64"/>
    <w:rsid w:val="00DB3D04"/>
    <w:rsid w:val="00DB7F9D"/>
    <w:rsid w:val="00DC219A"/>
    <w:rsid w:val="00DC2342"/>
    <w:rsid w:val="00DC4F2F"/>
    <w:rsid w:val="00DC5F81"/>
    <w:rsid w:val="00DC772C"/>
    <w:rsid w:val="00DD074B"/>
    <w:rsid w:val="00DD1AAB"/>
    <w:rsid w:val="00DD1DD1"/>
    <w:rsid w:val="00DD2265"/>
    <w:rsid w:val="00DD2738"/>
    <w:rsid w:val="00DD3496"/>
    <w:rsid w:val="00DD3D8F"/>
    <w:rsid w:val="00DE1472"/>
    <w:rsid w:val="00DE2314"/>
    <w:rsid w:val="00DE2FD7"/>
    <w:rsid w:val="00DE54AD"/>
    <w:rsid w:val="00DE5537"/>
    <w:rsid w:val="00DF2CEE"/>
    <w:rsid w:val="00DF4E6A"/>
    <w:rsid w:val="00DF4E7A"/>
    <w:rsid w:val="00DF79B0"/>
    <w:rsid w:val="00E0252F"/>
    <w:rsid w:val="00E03CEA"/>
    <w:rsid w:val="00E04518"/>
    <w:rsid w:val="00E1059C"/>
    <w:rsid w:val="00E11492"/>
    <w:rsid w:val="00E13913"/>
    <w:rsid w:val="00E16BA4"/>
    <w:rsid w:val="00E17800"/>
    <w:rsid w:val="00E22944"/>
    <w:rsid w:val="00E23665"/>
    <w:rsid w:val="00E26A7D"/>
    <w:rsid w:val="00E30AC1"/>
    <w:rsid w:val="00E31336"/>
    <w:rsid w:val="00E31628"/>
    <w:rsid w:val="00E319C2"/>
    <w:rsid w:val="00E32872"/>
    <w:rsid w:val="00E43C51"/>
    <w:rsid w:val="00E4487C"/>
    <w:rsid w:val="00E45786"/>
    <w:rsid w:val="00E477B5"/>
    <w:rsid w:val="00E52B84"/>
    <w:rsid w:val="00E561D1"/>
    <w:rsid w:val="00E57E71"/>
    <w:rsid w:val="00E6004D"/>
    <w:rsid w:val="00E60FD2"/>
    <w:rsid w:val="00E6361A"/>
    <w:rsid w:val="00E63C7F"/>
    <w:rsid w:val="00E64002"/>
    <w:rsid w:val="00E67935"/>
    <w:rsid w:val="00E67C60"/>
    <w:rsid w:val="00E71571"/>
    <w:rsid w:val="00E72950"/>
    <w:rsid w:val="00E7448F"/>
    <w:rsid w:val="00E77EF5"/>
    <w:rsid w:val="00E81978"/>
    <w:rsid w:val="00E82387"/>
    <w:rsid w:val="00E82DA7"/>
    <w:rsid w:val="00E9366E"/>
    <w:rsid w:val="00E93D63"/>
    <w:rsid w:val="00E943D7"/>
    <w:rsid w:val="00E97AF2"/>
    <w:rsid w:val="00E97FF7"/>
    <w:rsid w:val="00EA00D1"/>
    <w:rsid w:val="00EA1BF8"/>
    <w:rsid w:val="00EA1F54"/>
    <w:rsid w:val="00EA25CE"/>
    <w:rsid w:val="00EA4E93"/>
    <w:rsid w:val="00EA7DFF"/>
    <w:rsid w:val="00EB3D42"/>
    <w:rsid w:val="00EB71EA"/>
    <w:rsid w:val="00EC0767"/>
    <w:rsid w:val="00EC1D1A"/>
    <w:rsid w:val="00EC29BD"/>
    <w:rsid w:val="00EC2AA0"/>
    <w:rsid w:val="00EC2F63"/>
    <w:rsid w:val="00EC5D2F"/>
    <w:rsid w:val="00ED2930"/>
    <w:rsid w:val="00ED323C"/>
    <w:rsid w:val="00ED61AA"/>
    <w:rsid w:val="00ED7236"/>
    <w:rsid w:val="00ED78C4"/>
    <w:rsid w:val="00EE046D"/>
    <w:rsid w:val="00EE1EAB"/>
    <w:rsid w:val="00EE2CFA"/>
    <w:rsid w:val="00EE49FA"/>
    <w:rsid w:val="00EE549A"/>
    <w:rsid w:val="00EE6028"/>
    <w:rsid w:val="00EF0373"/>
    <w:rsid w:val="00EF1F13"/>
    <w:rsid w:val="00EF6C4E"/>
    <w:rsid w:val="00F02232"/>
    <w:rsid w:val="00F03420"/>
    <w:rsid w:val="00F03E43"/>
    <w:rsid w:val="00F05134"/>
    <w:rsid w:val="00F06A5C"/>
    <w:rsid w:val="00F06B9F"/>
    <w:rsid w:val="00F07758"/>
    <w:rsid w:val="00F10F00"/>
    <w:rsid w:val="00F11966"/>
    <w:rsid w:val="00F14875"/>
    <w:rsid w:val="00F158A7"/>
    <w:rsid w:val="00F17876"/>
    <w:rsid w:val="00F22593"/>
    <w:rsid w:val="00F22D33"/>
    <w:rsid w:val="00F23336"/>
    <w:rsid w:val="00F23A04"/>
    <w:rsid w:val="00F24057"/>
    <w:rsid w:val="00F243B7"/>
    <w:rsid w:val="00F2440D"/>
    <w:rsid w:val="00F24B70"/>
    <w:rsid w:val="00F26067"/>
    <w:rsid w:val="00F260B3"/>
    <w:rsid w:val="00F27BF9"/>
    <w:rsid w:val="00F30C9B"/>
    <w:rsid w:val="00F310D4"/>
    <w:rsid w:val="00F313DC"/>
    <w:rsid w:val="00F3302E"/>
    <w:rsid w:val="00F357AD"/>
    <w:rsid w:val="00F362B5"/>
    <w:rsid w:val="00F379B7"/>
    <w:rsid w:val="00F4028D"/>
    <w:rsid w:val="00F40591"/>
    <w:rsid w:val="00F41606"/>
    <w:rsid w:val="00F42687"/>
    <w:rsid w:val="00F44C9A"/>
    <w:rsid w:val="00F47CF3"/>
    <w:rsid w:val="00F519C3"/>
    <w:rsid w:val="00F525FA"/>
    <w:rsid w:val="00F57454"/>
    <w:rsid w:val="00F60640"/>
    <w:rsid w:val="00F60BAB"/>
    <w:rsid w:val="00F61383"/>
    <w:rsid w:val="00F64A09"/>
    <w:rsid w:val="00F667D5"/>
    <w:rsid w:val="00F675FE"/>
    <w:rsid w:val="00F73818"/>
    <w:rsid w:val="00F73C90"/>
    <w:rsid w:val="00F76278"/>
    <w:rsid w:val="00F77CC1"/>
    <w:rsid w:val="00F8133C"/>
    <w:rsid w:val="00F83152"/>
    <w:rsid w:val="00F855BB"/>
    <w:rsid w:val="00F8663C"/>
    <w:rsid w:val="00F86792"/>
    <w:rsid w:val="00F87A54"/>
    <w:rsid w:val="00F91613"/>
    <w:rsid w:val="00F91CA0"/>
    <w:rsid w:val="00F93568"/>
    <w:rsid w:val="00F94CF2"/>
    <w:rsid w:val="00F96C3F"/>
    <w:rsid w:val="00FA2C4B"/>
    <w:rsid w:val="00FA2EC5"/>
    <w:rsid w:val="00FA2FB1"/>
    <w:rsid w:val="00FA3E59"/>
    <w:rsid w:val="00FA3EFF"/>
    <w:rsid w:val="00FA4F0F"/>
    <w:rsid w:val="00FA7AEE"/>
    <w:rsid w:val="00FB3DCC"/>
    <w:rsid w:val="00FB4D74"/>
    <w:rsid w:val="00FB70FD"/>
    <w:rsid w:val="00FC1A35"/>
    <w:rsid w:val="00FC44A7"/>
    <w:rsid w:val="00FC4F23"/>
    <w:rsid w:val="00FC58A2"/>
    <w:rsid w:val="00FC6BEB"/>
    <w:rsid w:val="00FC7950"/>
    <w:rsid w:val="00FD00B0"/>
    <w:rsid w:val="00FD0BDF"/>
    <w:rsid w:val="00FD2B49"/>
    <w:rsid w:val="00FD2FE0"/>
    <w:rsid w:val="00FD4468"/>
    <w:rsid w:val="00FD4E81"/>
    <w:rsid w:val="00FD5270"/>
    <w:rsid w:val="00FE1593"/>
    <w:rsid w:val="00FE1B23"/>
    <w:rsid w:val="00FE3359"/>
    <w:rsid w:val="00FE6975"/>
    <w:rsid w:val="00FF2002"/>
    <w:rsid w:val="00FF2EF2"/>
    <w:rsid w:val="00FF39B0"/>
    <w:rsid w:val="00FF4062"/>
    <w:rsid w:val="00FF41DC"/>
    <w:rsid w:val="00FF5785"/>
    <w:rsid w:val="00FF648C"/>
    <w:rsid w:val="00FF6D20"/>
    <w:rsid w:val="00FF7393"/>
    <w:rsid w:val="00FF7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91A17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3" w:qFormat="1"/>
    <w:lsdException w:name="heading 3" w:uiPriority="3" w:qFormat="1"/>
    <w:lsdException w:name="heading 4" w:uiPriority="3" w:qFormat="1"/>
    <w:lsdException w:name="heading 5" w:uiPriority="3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footnote reference" w:qFormat="1"/>
    <w:lsdException w:name="endnote text" w:qFormat="1"/>
    <w:lsdException w:name="List Bullet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Subtitle" w:uiPriority="18" w:qFormat="1"/>
    <w:lsdException w:name="Strong" w:semiHidden="0" w:uiPriority="22" w:unhideWhenUsed="0" w:qFormat="1"/>
    <w:lsdException w:name="Emphasis" w:semiHidden="0" w:uiPriority="4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 w:qFormat="1"/>
    <w:lsdException w:name="TOC Heading" w:uiPriority="39" w:qFormat="1"/>
  </w:latentStyles>
  <w:style w:type="paragraph" w:default="1" w:styleId="Normal">
    <w:name w:val="Normal"/>
    <w:qFormat/>
    <w:rsid w:val="00187403"/>
    <w:rPr>
      <w:color w:val="000000" w:themeColor="text1"/>
      <w:kern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6A3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TableNormal"/>
    <w:uiPriority w:val="40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99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/>
      <w:ind w:firstLine="0"/>
      <w:contextualSpacing/>
    </w:pPr>
  </w:style>
  <w:style w:type="table" w:customStyle="1" w:styleId="PlainTable11">
    <w:name w:val="Plain Table 1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ind w:firstLine="0"/>
      <w:jc w:val="center"/>
    </w:pPr>
  </w:style>
  <w:style w:type="table" w:customStyle="1" w:styleId="TableGrid1">
    <w:name w:val="Table Grid1"/>
    <w:basedOn w:val="TableNormal"/>
    <w:next w:val="TableGrid"/>
    <w:uiPriority w:val="59"/>
    <w:rsid w:val="00F8663C"/>
    <w:pPr>
      <w:spacing w:line="240" w:lineRule="auto"/>
      <w:ind w:firstLine="0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16F0B"/>
    <w:rPr>
      <w:color w:val="5F5F5F" w:themeColor="hyperlink"/>
      <w:u w:val="single"/>
    </w:rPr>
  </w:style>
  <w:style w:type="table" w:customStyle="1" w:styleId="TableGrid2">
    <w:name w:val="Table Grid2"/>
    <w:basedOn w:val="TableNormal"/>
    <w:next w:val="TableGrid"/>
    <w:uiPriority w:val="39"/>
    <w:rsid w:val="00FD2B49"/>
    <w:pPr>
      <w:spacing w:line="240" w:lineRule="auto"/>
      <w:ind w:firstLine="0"/>
    </w:pPr>
    <w:rPr>
      <w:rFonts w:eastAsia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FF39B0"/>
    <w:pPr>
      <w:spacing w:line="240" w:lineRule="auto"/>
      <w:ind w:firstLine="0"/>
    </w:pPr>
    <w:rPr>
      <w:rFonts w:eastAsia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616643"/>
    <w:pPr>
      <w:spacing w:line="240" w:lineRule="auto"/>
      <w:ind w:firstLine="0"/>
    </w:pPr>
    <w:rPr>
      <w:rFonts w:eastAsia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2-Accent31">
    <w:name w:val="Grid Table 2 - Accent 31"/>
    <w:basedOn w:val="TableNormal"/>
    <w:uiPriority w:val="47"/>
    <w:rsid w:val="001D6165"/>
    <w:pPr>
      <w:spacing w:line="240" w:lineRule="auto"/>
      <w:ind w:firstLine="0"/>
    </w:pPr>
    <w:rPr>
      <w:rFonts w:eastAsiaTheme="minorHAnsi"/>
      <w:lang w:eastAsia="en-US"/>
    </w:r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character" w:customStyle="1" w:styleId="normaltextrun">
    <w:name w:val="normaltextrun"/>
    <w:basedOn w:val="DefaultParagraphFont"/>
    <w:rsid w:val="00887126"/>
  </w:style>
  <w:style w:type="paragraph" w:styleId="Revision">
    <w:name w:val="Revision"/>
    <w:hidden/>
    <w:uiPriority w:val="99"/>
    <w:semiHidden/>
    <w:rsid w:val="007375C7"/>
    <w:pPr>
      <w:spacing w:line="240" w:lineRule="auto"/>
      <w:ind w:firstLine="0"/>
    </w:pPr>
    <w:rPr>
      <w:kern w:val="24"/>
    </w:rPr>
  </w:style>
  <w:style w:type="paragraph" w:customStyle="1" w:styleId="EndNoteBibliographyTitle">
    <w:name w:val="EndNote Bibliography Title"/>
    <w:basedOn w:val="Normal"/>
    <w:rsid w:val="00FD4468"/>
    <w:pPr>
      <w:jc w:val="center"/>
    </w:pPr>
    <w:rPr>
      <w:rFonts w:ascii="Times New Roman" w:hAnsi="Times New Roman" w:cs="Times New Roman"/>
    </w:rPr>
  </w:style>
  <w:style w:type="paragraph" w:customStyle="1" w:styleId="EndNoteBibliography">
    <w:name w:val="EndNote Bibliography"/>
    <w:basedOn w:val="Normal"/>
    <w:rsid w:val="00FD4468"/>
    <w:pPr>
      <w:spacing w:line="240" w:lineRule="auto"/>
    </w:pPr>
    <w:rPr>
      <w:rFonts w:ascii="Times New Roman" w:hAnsi="Times New Roman" w:cs="Times New Roman"/>
    </w:rPr>
  </w:style>
  <w:style w:type="character" w:customStyle="1" w:styleId="UnresolvedMention1">
    <w:name w:val="Unresolved Mention1"/>
    <w:basedOn w:val="DefaultParagraphFont"/>
    <w:uiPriority w:val="99"/>
    <w:rsid w:val="00317FAB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3" w:qFormat="1"/>
    <w:lsdException w:name="heading 3" w:uiPriority="3" w:qFormat="1"/>
    <w:lsdException w:name="heading 4" w:uiPriority="3" w:qFormat="1"/>
    <w:lsdException w:name="heading 5" w:uiPriority="3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footnote reference" w:qFormat="1"/>
    <w:lsdException w:name="endnote text" w:qFormat="1"/>
    <w:lsdException w:name="List Bullet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Subtitle" w:uiPriority="18" w:qFormat="1"/>
    <w:lsdException w:name="Strong" w:semiHidden="0" w:uiPriority="22" w:unhideWhenUsed="0" w:qFormat="1"/>
    <w:lsdException w:name="Emphasis" w:semiHidden="0" w:uiPriority="4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 w:qFormat="1"/>
    <w:lsdException w:name="TOC Heading" w:uiPriority="39" w:qFormat="1"/>
  </w:latentStyles>
  <w:style w:type="paragraph" w:default="1" w:styleId="Normal">
    <w:name w:val="Normal"/>
    <w:qFormat/>
    <w:rsid w:val="00187403"/>
    <w:rPr>
      <w:color w:val="000000" w:themeColor="text1"/>
      <w:kern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6A3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TableNormal"/>
    <w:uiPriority w:val="40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99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/>
      <w:ind w:firstLine="0"/>
      <w:contextualSpacing/>
    </w:pPr>
  </w:style>
  <w:style w:type="table" w:customStyle="1" w:styleId="PlainTable11">
    <w:name w:val="Plain Table 1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ind w:firstLine="0"/>
      <w:jc w:val="center"/>
    </w:pPr>
  </w:style>
  <w:style w:type="table" w:customStyle="1" w:styleId="TableGrid1">
    <w:name w:val="Table Grid1"/>
    <w:basedOn w:val="TableNormal"/>
    <w:next w:val="TableGrid"/>
    <w:uiPriority w:val="59"/>
    <w:rsid w:val="00F8663C"/>
    <w:pPr>
      <w:spacing w:line="240" w:lineRule="auto"/>
      <w:ind w:firstLine="0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16F0B"/>
    <w:rPr>
      <w:color w:val="5F5F5F" w:themeColor="hyperlink"/>
      <w:u w:val="single"/>
    </w:rPr>
  </w:style>
  <w:style w:type="table" w:customStyle="1" w:styleId="TableGrid2">
    <w:name w:val="Table Grid2"/>
    <w:basedOn w:val="TableNormal"/>
    <w:next w:val="TableGrid"/>
    <w:uiPriority w:val="39"/>
    <w:rsid w:val="00FD2B49"/>
    <w:pPr>
      <w:spacing w:line="240" w:lineRule="auto"/>
      <w:ind w:firstLine="0"/>
    </w:pPr>
    <w:rPr>
      <w:rFonts w:eastAsia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FF39B0"/>
    <w:pPr>
      <w:spacing w:line="240" w:lineRule="auto"/>
      <w:ind w:firstLine="0"/>
    </w:pPr>
    <w:rPr>
      <w:rFonts w:eastAsia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616643"/>
    <w:pPr>
      <w:spacing w:line="240" w:lineRule="auto"/>
      <w:ind w:firstLine="0"/>
    </w:pPr>
    <w:rPr>
      <w:rFonts w:eastAsia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2-Accent31">
    <w:name w:val="Grid Table 2 - Accent 31"/>
    <w:basedOn w:val="TableNormal"/>
    <w:uiPriority w:val="47"/>
    <w:rsid w:val="001D6165"/>
    <w:pPr>
      <w:spacing w:line="240" w:lineRule="auto"/>
      <w:ind w:firstLine="0"/>
    </w:pPr>
    <w:rPr>
      <w:rFonts w:eastAsiaTheme="minorHAnsi"/>
      <w:lang w:eastAsia="en-US"/>
    </w:r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character" w:customStyle="1" w:styleId="normaltextrun">
    <w:name w:val="normaltextrun"/>
    <w:basedOn w:val="DefaultParagraphFont"/>
    <w:rsid w:val="00887126"/>
  </w:style>
  <w:style w:type="paragraph" w:styleId="Revision">
    <w:name w:val="Revision"/>
    <w:hidden/>
    <w:uiPriority w:val="99"/>
    <w:semiHidden/>
    <w:rsid w:val="007375C7"/>
    <w:pPr>
      <w:spacing w:line="240" w:lineRule="auto"/>
      <w:ind w:firstLine="0"/>
    </w:pPr>
    <w:rPr>
      <w:kern w:val="24"/>
    </w:rPr>
  </w:style>
  <w:style w:type="paragraph" w:customStyle="1" w:styleId="EndNoteBibliographyTitle">
    <w:name w:val="EndNote Bibliography Title"/>
    <w:basedOn w:val="Normal"/>
    <w:rsid w:val="00FD4468"/>
    <w:pPr>
      <w:jc w:val="center"/>
    </w:pPr>
    <w:rPr>
      <w:rFonts w:ascii="Times New Roman" w:hAnsi="Times New Roman" w:cs="Times New Roman"/>
    </w:rPr>
  </w:style>
  <w:style w:type="paragraph" w:customStyle="1" w:styleId="EndNoteBibliography">
    <w:name w:val="EndNote Bibliography"/>
    <w:basedOn w:val="Normal"/>
    <w:rsid w:val="00FD4468"/>
    <w:pPr>
      <w:spacing w:line="240" w:lineRule="auto"/>
    </w:pPr>
    <w:rPr>
      <w:rFonts w:ascii="Times New Roman" w:hAnsi="Times New Roman" w:cs="Times New Roman"/>
    </w:rPr>
  </w:style>
  <w:style w:type="character" w:customStyle="1" w:styleId="UnresolvedMention1">
    <w:name w:val="Unresolved Mention1"/>
    <w:basedOn w:val="DefaultParagraphFont"/>
    <w:uiPriority w:val="99"/>
    <w:rsid w:val="00317FA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31" Type="http://schemas.microsoft.com/office/2016/09/relationships/commentsIds" Target="commentsIds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ckf961\Downloads\tf0398235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BD5"/>
    <w:rsid w:val="00047C0D"/>
    <w:rsid w:val="000A18C2"/>
    <w:rsid w:val="000E3044"/>
    <w:rsid w:val="001B07F2"/>
    <w:rsid w:val="001D6034"/>
    <w:rsid w:val="00202FF5"/>
    <w:rsid w:val="002222BE"/>
    <w:rsid w:val="00250F05"/>
    <w:rsid w:val="002B5AE2"/>
    <w:rsid w:val="003635B2"/>
    <w:rsid w:val="00433BDE"/>
    <w:rsid w:val="00484202"/>
    <w:rsid w:val="004F7B19"/>
    <w:rsid w:val="00511FAC"/>
    <w:rsid w:val="005558F7"/>
    <w:rsid w:val="005A0A5A"/>
    <w:rsid w:val="005F6A19"/>
    <w:rsid w:val="00627508"/>
    <w:rsid w:val="006B145A"/>
    <w:rsid w:val="006C4B15"/>
    <w:rsid w:val="007925F1"/>
    <w:rsid w:val="00823610"/>
    <w:rsid w:val="00865D43"/>
    <w:rsid w:val="008E16B3"/>
    <w:rsid w:val="00913F1F"/>
    <w:rsid w:val="00937257"/>
    <w:rsid w:val="009C3105"/>
    <w:rsid w:val="009F4C68"/>
    <w:rsid w:val="00A01BD5"/>
    <w:rsid w:val="00A91B28"/>
    <w:rsid w:val="00AD009B"/>
    <w:rsid w:val="00AD1100"/>
    <w:rsid w:val="00AD5BBD"/>
    <w:rsid w:val="00AE1FF0"/>
    <w:rsid w:val="00B27191"/>
    <w:rsid w:val="00BB0964"/>
    <w:rsid w:val="00C064F6"/>
    <w:rsid w:val="00C0669E"/>
    <w:rsid w:val="00C438B6"/>
    <w:rsid w:val="00C45E50"/>
    <w:rsid w:val="00D00198"/>
    <w:rsid w:val="00D56091"/>
    <w:rsid w:val="00DB4335"/>
    <w:rsid w:val="00E45220"/>
    <w:rsid w:val="00E95279"/>
    <w:rsid w:val="00EA5C2F"/>
    <w:rsid w:val="00EB326C"/>
    <w:rsid w:val="00EB777F"/>
    <w:rsid w:val="00EC7575"/>
    <w:rsid w:val="00ED2A8E"/>
    <w:rsid w:val="00F307E9"/>
    <w:rsid w:val="00F47DF1"/>
    <w:rsid w:val="00F83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4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694C2761FA3448693C00799C18B4D96">
    <w:name w:val="0694C2761FA3448693C00799C18B4D96"/>
  </w:style>
  <w:style w:type="paragraph" w:customStyle="1" w:styleId="8A14319FDA2F487E8F798167CAA2F2F1">
    <w:name w:val="8A14319FDA2F487E8F798167CAA2F2F1"/>
  </w:style>
  <w:style w:type="paragraph" w:customStyle="1" w:styleId="18D8B58C6BC64DFD833754D4B9DF4210">
    <w:name w:val="18D8B58C6BC64DFD833754D4B9DF4210"/>
  </w:style>
  <w:style w:type="paragraph" w:customStyle="1" w:styleId="A975B00B289A460D970E93F722CFCCFC">
    <w:name w:val="A975B00B289A460D970E93F722CFCCFC"/>
  </w:style>
  <w:style w:type="paragraph" w:customStyle="1" w:styleId="7B75941B875E43A5BD0BCBCF28AD7BD6">
    <w:name w:val="7B75941B875E43A5BD0BCBCF28AD7BD6"/>
  </w:style>
  <w:style w:type="paragraph" w:customStyle="1" w:styleId="E7486D4618EA4AD8B0D38D596D9D5397">
    <w:name w:val="E7486D4618EA4AD8B0D38D596D9D5397"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CF197C99BDDB492BB15BABC87DCC0868">
    <w:name w:val="CF197C99BDDB492BB15BABC87DCC0868"/>
  </w:style>
  <w:style w:type="paragraph" w:customStyle="1" w:styleId="06EF5BD086CF49E7843472D73319F3B0">
    <w:name w:val="06EF5BD086CF49E7843472D73319F3B0"/>
  </w:style>
  <w:style w:type="paragraph" w:customStyle="1" w:styleId="AFEBB28A5DDD43FABBB37E766AC6CC8E">
    <w:name w:val="AFEBB28A5DDD43FABBB37E766AC6CC8E"/>
  </w:style>
  <w:style w:type="paragraph" w:customStyle="1" w:styleId="7190AAC03AAD46A498CDC5923C46DAA1">
    <w:name w:val="7190AAC03AAD46A498CDC5923C46DAA1"/>
  </w:style>
  <w:style w:type="paragraph" w:customStyle="1" w:styleId="629D90D4F7194F5EA34D0FD2D5A91C58">
    <w:name w:val="629D90D4F7194F5EA34D0FD2D5A91C58"/>
  </w:style>
  <w:style w:type="paragraph" w:customStyle="1" w:styleId="26EF956B6F8F4B5F98ECFF5E17A704CF">
    <w:name w:val="26EF956B6F8F4B5F98ECFF5E17A704CF"/>
  </w:style>
  <w:style w:type="paragraph" w:customStyle="1" w:styleId="EE7A3231E6344F6A8CFB9F41002267A5">
    <w:name w:val="EE7A3231E6344F6A8CFB9F41002267A5"/>
  </w:style>
  <w:style w:type="paragraph" w:customStyle="1" w:styleId="E9F5E4352656436483996A38F7D92294">
    <w:name w:val="E9F5E4352656436483996A38F7D92294"/>
  </w:style>
  <w:style w:type="paragraph" w:customStyle="1" w:styleId="4DBF88C495E8411083B43201320C4F6D">
    <w:name w:val="4DBF88C495E8411083B43201320C4F6D"/>
  </w:style>
  <w:style w:type="paragraph" w:customStyle="1" w:styleId="0C4ABEE78EAC4D518CFA18058DD10276">
    <w:name w:val="0C4ABEE78EAC4D518CFA18058DD10276"/>
  </w:style>
  <w:style w:type="paragraph" w:customStyle="1" w:styleId="55F3AC43775A44EAB5ABBD093E5D0C0C">
    <w:name w:val="55F3AC43775A44EAB5ABBD093E5D0C0C"/>
  </w:style>
  <w:style w:type="paragraph" w:customStyle="1" w:styleId="68F988EE29D341D498AAA5F53E58B5F2">
    <w:name w:val="68F988EE29D341D498AAA5F53E58B5F2"/>
  </w:style>
  <w:style w:type="paragraph" w:customStyle="1" w:styleId="C262005AFD894EACAFAB6FD46CE512B5">
    <w:name w:val="C262005AFD894EACAFAB6FD46CE512B5"/>
  </w:style>
  <w:style w:type="paragraph" w:customStyle="1" w:styleId="B30E72656E2849F7A78E6C31DEFAD834">
    <w:name w:val="B30E72656E2849F7A78E6C31DEFAD834"/>
  </w:style>
  <w:style w:type="paragraph" w:customStyle="1" w:styleId="B8A07B935A994C299486A825626A8B3F">
    <w:name w:val="B8A07B935A994C299486A825626A8B3F"/>
  </w:style>
  <w:style w:type="paragraph" w:customStyle="1" w:styleId="9329E6F8C1F14A2D8AD4950A8887C968">
    <w:name w:val="9329E6F8C1F14A2D8AD4950A8887C968"/>
  </w:style>
  <w:style w:type="paragraph" w:customStyle="1" w:styleId="65BB9CFD3A6147FD80E9144A14DA025B">
    <w:name w:val="65BB9CFD3A6147FD80E9144A14DA025B"/>
  </w:style>
  <w:style w:type="paragraph" w:customStyle="1" w:styleId="4E58231906624132BB5D1CEFE16E494A">
    <w:name w:val="4E58231906624132BB5D1CEFE16E494A"/>
  </w:style>
  <w:style w:type="paragraph" w:customStyle="1" w:styleId="B5B4BD456E034F39BA082EBC172B2803">
    <w:name w:val="B5B4BD456E034F39BA082EBC172B2803"/>
  </w:style>
  <w:style w:type="paragraph" w:customStyle="1" w:styleId="209DE480FCCE48138F081A533958F07A">
    <w:name w:val="209DE480FCCE48138F081A533958F07A"/>
  </w:style>
  <w:style w:type="paragraph" w:customStyle="1" w:styleId="CCC6F0E3C7D845BD874B1F6CFADED024">
    <w:name w:val="CCC6F0E3C7D845BD874B1F6CFADED024"/>
  </w:style>
  <w:style w:type="paragraph" w:customStyle="1" w:styleId="DF6F0684D98D45349DDBE7B6DE536CE1">
    <w:name w:val="DF6F0684D98D45349DDBE7B6DE536CE1"/>
  </w:style>
  <w:style w:type="paragraph" w:customStyle="1" w:styleId="6B496B6F33BA468797C24F334BEC5A3D">
    <w:name w:val="6B496B6F33BA468797C24F334BEC5A3D"/>
  </w:style>
  <w:style w:type="paragraph" w:customStyle="1" w:styleId="EC185B7E0C6B4D32A85564EE6D965191">
    <w:name w:val="EC185B7E0C6B4D32A85564EE6D965191"/>
  </w:style>
  <w:style w:type="paragraph" w:customStyle="1" w:styleId="14966A2063984A77860304F6375C7CC9">
    <w:name w:val="14966A2063984A77860304F6375C7CC9"/>
  </w:style>
  <w:style w:type="paragraph" w:customStyle="1" w:styleId="FDB9B541A8D34BC9A680073B7400294C">
    <w:name w:val="FDB9B541A8D34BC9A680073B7400294C"/>
  </w:style>
  <w:style w:type="paragraph" w:customStyle="1" w:styleId="CC01BBB3167241D4ABEA8125DDE0B394">
    <w:name w:val="CC01BBB3167241D4ABEA8125DDE0B394"/>
  </w:style>
  <w:style w:type="paragraph" w:customStyle="1" w:styleId="F679A97CA79E49AF9B20430CDDEC58F0">
    <w:name w:val="F679A97CA79E49AF9B20430CDDEC58F0"/>
  </w:style>
  <w:style w:type="paragraph" w:customStyle="1" w:styleId="F78BAF6788A84DD688F2F3F886310714">
    <w:name w:val="F78BAF6788A84DD688F2F3F886310714"/>
  </w:style>
  <w:style w:type="paragraph" w:customStyle="1" w:styleId="E539ABB99B9E4ADA8642407D5EA8E2CE">
    <w:name w:val="E539ABB99B9E4ADA8642407D5EA8E2CE"/>
  </w:style>
  <w:style w:type="paragraph" w:customStyle="1" w:styleId="C75DC6FE69CF47A2B014073B8C12530A">
    <w:name w:val="C75DC6FE69CF47A2B014073B8C12530A"/>
  </w:style>
  <w:style w:type="paragraph" w:customStyle="1" w:styleId="2293FF250D814CA0BA4F3A9431AE7991">
    <w:name w:val="2293FF250D814CA0BA4F3A9431AE7991"/>
  </w:style>
  <w:style w:type="paragraph" w:customStyle="1" w:styleId="90D6C79DA8124037B5560B75B2146023">
    <w:name w:val="90D6C79DA8124037B5560B75B2146023"/>
  </w:style>
  <w:style w:type="paragraph" w:customStyle="1" w:styleId="045177A83EB146B9A5247F72E7278EC7">
    <w:name w:val="045177A83EB146B9A5247F72E7278EC7"/>
  </w:style>
  <w:style w:type="paragraph" w:customStyle="1" w:styleId="ECF006DF9854443F84A8DACF3F96AC76">
    <w:name w:val="ECF006DF9854443F84A8DACF3F96AC76"/>
  </w:style>
  <w:style w:type="paragraph" w:customStyle="1" w:styleId="A73F4CC70AE949868D0D1EE1D8CB8846">
    <w:name w:val="A73F4CC70AE949868D0D1EE1D8CB8846"/>
  </w:style>
  <w:style w:type="paragraph" w:customStyle="1" w:styleId="C3CD633D1F2F499D9B5D9B327F92229D">
    <w:name w:val="C3CD633D1F2F499D9B5D9B327F92229D"/>
  </w:style>
  <w:style w:type="paragraph" w:customStyle="1" w:styleId="B1E0E15BE54442F3821FE664EA9D1019">
    <w:name w:val="B1E0E15BE54442F3821FE664EA9D1019"/>
  </w:style>
  <w:style w:type="paragraph" w:customStyle="1" w:styleId="D826702471EA49A08E698D15947AA15A">
    <w:name w:val="D826702471EA49A08E698D15947AA15A"/>
  </w:style>
  <w:style w:type="paragraph" w:customStyle="1" w:styleId="7AA1AD6AC5064D4CA94ACF859807E363">
    <w:name w:val="7AA1AD6AC5064D4CA94ACF859807E363"/>
  </w:style>
  <w:style w:type="paragraph" w:customStyle="1" w:styleId="48FD7DFAC07545CB92B10B194339F39A">
    <w:name w:val="48FD7DFAC07545CB92B10B194339F39A"/>
  </w:style>
  <w:style w:type="paragraph" w:customStyle="1" w:styleId="B23715856482452399B96CD2C9B69E34">
    <w:name w:val="B23715856482452399B96CD2C9B69E34"/>
  </w:style>
  <w:style w:type="paragraph" w:customStyle="1" w:styleId="F465C3B970ED4BDFB18BB6DF9B601EC1">
    <w:name w:val="F465C3B970ED4BDFB18BB6DF9B601EC1"/>
  </w:style>
  <w:style w:type="paragraph" w:customStyle="1" w:styleId="B9C13303B3B84CAFAC999511225E597C">
    <w:name w:val="B9C13303B3B84CAFAC999511225E597C"/>
  </w:style>
  <w:style w:type="paragraph" w:customStyle="1" w:styleId="355B6EE8E882457AAE0FCF335E3132F1">
    <w:name w:val="355B6EE8E882457AAE0FCF335E3132F1"/>
  </w:style>
  <w:style w:type="paragraph" w:customStyle="1" w:styleId="EBFA211373C247F7A27BA5F5CC3EDED3">
    <w:name w:val="EBFA211373C247F7A27BA5F5CC3EDED3"/>
  </w:style>
  <w:style w:type="paragraph" w:customStyle="1" w:styleId="3281723D525A49079F6A814052890FE4">
    <w:name w:val="3281723D525A49079F6A814052890FE4"/>
  </w:style>
  <w:style w:type="paragraph" w:customStyle="1" w:styleId="92EB804C1C824EFC99D3156E1AB879CC">
    <w:name w:val="92EB804C1C824EFC99D3156E1AB879CC"/>
  </w:style>
  <w:style w:type="paragraph" w:customStyle="1" w:styleId="DE01B6628FC940D7BCEF67A117128DF0">
    <w:name w:val="DE01B6628FC940D7BCEF67A117128DF0"/>
  </w:style>
  <w:style w:type="paragraph" w:customStyle="1" w:styleId="301BB94C0E5F4974B69313E21F56B8AA">
    <w:name w:val="301BB94C0E5F4974B69313E21F56B8AA"/>
  </w:style>
  <w:style w:type="paragraph" w:customStyle="1" w:styleId="221024D3B1A3431BB4A59F33D80C4063">
    <w:name w:val="221024D3B1A3431BB4A59F33D80C4063"/>
  </w:style>
  <w:style w:type="paragraph" w:customStyle="1" w:styleId="512A197A095A483F985C5349814F98EC">
    <w:name w:val="512A197A095A483F985C5349814F98EC"/>
  </w:style>
  <w:style w:type="paragraph" w:customStyle="1" w:styleId="AA0014FDFDF9492EB930E059F935A55C">
    <w:name w:val="AA0014FDFDF9492EB930E059F935A55C"/>
  </w:style>
  <w:style w:type="paragraph" w:customStyle="1" w:styleId="25FA4C929BE64C3A83D25A36407A8E77">
    <w:name w:val="25FA4C929BE64C3A83D25A36407A8E77"/>
  </w:style>
  <w:style w:type="paragraph" w:customStyle="1" w:styleId="9E3E89C5D1D947F8BB0E20B8B3E2E911">
    <w:name w:val="9E3E89C5D1D947F8BB0E20B8B3E2E911"/>
  </w:style>
  <w:style w:type="paragraph" w:customStyle="1" w:styleId="3628B4B4D1834237AECC181F4266AA40">
    <w:name w:val="3628B4B4D1834237AECC181F4266AA40"/>
  </w:style>
  <w:style w:type="paragraph" w:customStyle="1" w:styleId="97D997297CC0400EA637F1C63769DD3C">
    <w:name w:val="97D997297CC0400EA637F1C63769DD3C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4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694C2761FA3448693C00799C18B4D96">
    <w:name w:val="0694C2761FA3448693C00799C18B4D96"/>
  </w:style>
  <w:style w:type="paragraph" w:customStyle="1" w:styleId="8A14319FDA2F487E8F798167CAA2F2F1">
    <w:name w:val="8A14319FDA2F487E8F798167CAA2F2F1"/>
  </w:style>
  <w:style w:type="paragraph" w:customStyle="1" w:styleId="18D8B58C6BC64DFD833754D4B9DF4210">
    <w:name w:val="18D8B58C6BC64DFD833754D4B9DF4210"/>
  </w:style>
  <w:style w:type="paragraph" w:customStyle="1" w:styleId="A975B00B289A460D970E93F722CFCCFC">
    <w:name w:val="A975B00B289A460D970E93F722CFCCFC"/>
  </w:style>
  <w:style w:type="paragraph" w:customStyle="1" w:styleId="7B75941B875E43A5BD0BCBCF28AD7BD6">
    <w:name w:val="7B75941B875E43A5BD0BCBCF28AD7BD6"/>
  </w:style>
  <w:style w:type="paragraph" w:customStyle="1" w:styleId="E7486D4618EA4AD8B0D38D596D9D5397">
    <w:name w:val="E7486D4618EA4AD8B0D38D596D9D5397"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CF197C99BDDB492BB15BABC87DCC0868">
    <w:name w:val="CF197C99BDDB492BB15BABC87DCC0868"/>
  </w:style>
  <w:style w:type="paragraph" w:customStyle="1" w:styleId="06EF5BD086CF49E7843472D73319F3B0">
    <w:name w:val="06EF5BD086CF49E7843472D73319F3B0"/>
  </w:style>
  <w:style w:type="paragraph" w:customStyle="1" w:styleId="AFEBB28A5DDD43FABBB37E766AC6CC8E">
    <w:name w:val="AFEBB28A5DDD43FABBB37E766AC6CC8E"/>
  </w:style>
  <w:style w:type="paragraph" w:customStyle="1" w:styleId="7190AAC03AAD46A498CDC5923C46DAA1">
    <w:name w:val="7190AAC03AAD46A498CDC5923C46DAA1"/>
  </w:style>
  <w:style w:type="paragraph" w:customStyle="1" w:styleId="629D90D4F7194F5EA34D0FD2D5A91C58">
    <w:name w:val="629D90D4F7194F5EA34D0FD2D5A91C58"/>
  </w:style>
  <w:style w:type="paragraph" w:customStyle="1" w:styleId="26EF956B6F8F4B5F98ECFF5E17A704CF">
    <w:name w:val="26EF956B6F8F4B5F98ECFF5E17A704CF"/>
  </w:style>
  <w:style w:type="paragraph" w:customStyle="1" w:styleId="EE7A3231E6344F6A8CFB9F41002267A5">
    <w:name w:val="EE7A3231E6344F6A8CFB9F41002267A5"/>
  </w:style>
  <w:style w:type="paragraph" w:customStyle="1" w:styleId="E9F5E4352656436483996A38F7D92294">
    <w:name w:val="E9F5E4352656436483996A38F7D92294"/>
  </w:style>
  <w:style w:type="paragraph" w:customStyle="1" w:styleId="4DBF88C495E8411083B43201320C4F6D">
    <w:name w:val="4DBF88C495E8411083B43201320C4F6D"/>
  </w:style>
  <w:style w:type="paragraph" w:customStyle="1" w:styleId="0C4ABEE78EAC4D518CFA18058DD10276">
    <w:name w:val="0C4ABEE78EAC4D518CFA18058DD10276"/>
  </w:style>
  <w:style w:type="paragraph" w:customStyle="1" w:styleId="55F3AC43775A44EAB5ABBD093E5D0C0C">
    <w:name w:val="55F3AC43775A44EAB5ABBD093E5D0C0C"/>
  </w:style>
  <w:style w:type="paragraph" w:customStyle="1" w:styleId="68F988EE29D341D498AAA5F53E58B5F2">
    <w:name w:val="68F988EE29D341D498AAA5F53E58B5F2"/>
  </w:style>
  <w:style w:type="paragraph" w:customStyle="1" w:styleId="C262005AFD894EACAFAB6FD46CE512B5">
    <w:name w:val="C262005AFD894EACAFAB6FD46CE512B5"/>
  </w:style>
  <w:style w:type="paragraph" w:customStyle="1" w:styleId="B30E72656E2849F7A78E6C31DEFAD834">
    <w:name w:val="B30E72656E2849F7A78E6C31DEFAD834"/>
  </w:style>
  <w:style w:type="paragraph" w:customStyle="1" w:styleId="B8A07B935A994C299486A825626A8B3F">
    <w:name w:val="B8A07B935A994C299486A825626A8B3F"/>
  </w:style>
  <w:style w:type="paragraph" w:customStyle="1" w:styleId="9329E6F8C1F14A2D8AD4950A8887C968">
    <w:name w:val="9329E6F8C1F14A2D8AD4950A8887C968"/>
  </w:style>
  <w:style w:type="paragraph" w:customStyle="1" w:styleId="65BB9CFD3A6147FD80E9144A14DA025B">
    <w:name w:val="65BB9CFD3A6147FD80E9144A14DA025B"/>
  </w:style>
  <w:style w:type="paragraph" w:customStyle="1" w:styleId="4E58231906624132BB5D1CEFE16E494A">
    <w:name w:val="4E58231906624132BB5D1CEFE16E494A"/>
  </w:style>
  <w:style w:type="paragraph" w:customStyle="1" w:styleId="B5B4BD456E034F39BA082EBC172B2803">
    <w:name w:val="B5B4BD456E034F39BA082EBC172B2803"/>
  </w:style>
  <w:style w:type="paragraph" w:customStyle="1" w:styleId="209DE480FCCE48138F081A533958F07A">
    <w:name w:val="209DE480FCCE48138F081A533958F07A"/>
  </w:style>
  <w:style w:type="paragraph" w:customStyle="1" w:styleId="CCC6F0E3C7D845BD874B1F6CFADED024">
    <w:name w:val="CCC6F0E3C7D845BD874B1F6CFADED024"/>
  </w:style>
  <w:style w:type="paragraph" w:customStyle="1" w:styleId="DF6F0684D98D45349DDBE7B6DE536CE1">
    <w:name w:val="DF6F0684D98D45349DDBE7B6DE536CE1"/>
  </w:style>
  <w:style w:type="paragraph" w:customStyle="1" w:styleId="6B496B6F33BA468797C24F334BEC5A3D">
    <w:name w:val="6B496B6F33BA468797C24F334BEC5A3D"/>
  </w:style>
  <w:style w:type="paragraph" w:customStyle="1" w:styleId="EC185B7E0C6B4D32A85564EE6D965191">
    <w:name w:val="EC185B7E0C6B4D32A85564EE6D965191"/>
  </w:style>
  <w:style w:type="paragraph" w:customStyle="1" w:styleId="14966A2063984A77860304F6375C7CC9">
    <w:name w:val="14966A2063984A77860304F6375C7CC9"/>
  </w:style>
  <w:style w:type="paragraph" w:customStyle="1" w:styleId="FDB9B541A8D34BC9A680073B7400294C">
    <w:name w:val="FDB9B541A8D34BC9A680073B7400294C"/>
  </w:style>
  <w:style w:type="paragraph" w:customStyle="1" w:styleId="CC01BBB3167241D4ABEA8125DDE0B394">
    <w:name w:val="CC01BBB3167241D4ABEA8125DDE0B394"/>
  </w:style>
  <w:style w:type="paragraph" w:customStyle="1" w:styleId="F679A97CA79E49AF9B20430CDDEC58F0">
    <w:name w:val="F679A97CA79E49AF9B20430CDDEC58F0"/>
  </w:style>
  <w:style w:type="paragraph" w:customStyle="1" w:styleId="F78BAF6788A84DD688F2F3F886310714">
    <w:name w:val="F78BAF6788A84DD688F2F3F886310714"/>
  </w:style>
  <w:style w:type="paragraph" w:customStyle="1" w:styleId="E539ABB99B9E4ADA8642407D5EA8E2CE">
    <w:name w:val="E539ABB99B9E4ADA8642407D5EA8E2CE"/>
  </w:style>
  <w:style w:type="paragraph" w:customStyle="1" w:styleId="C75DC6FE69CF47A2B014073B8C12530A">
    <w:name w:val="C75DC6FE69CF47A2B014073B8C12530A"/>
  </w:style>
  <w:style w:type="paragraph" w:customStyle="1" w:styleId="2293FF250D814CA0BA4F3A9431AE7991">
    <w:name w:val="2293FF250D814CA0BA4F3A9431AE7991"/>
  </w:style>
  <w:style w:type="paragraph" w:customStyle="1" w:styleId="90D6C79DA8124037B5560B75B2146023">
    <w:name w:val="90D6C79DA8124037B5560B75B2146023"/>
  </w:style>
  <w:style w:type="paragraph" w:customStyle="1" w:styleId="045177A83EB146B9A5247F72E7278EC7">
    <w:name w:val="045177A83EB146B9A5247F72E7278EC7"/>
  </w:style>
  <w:style w:type="paragraph" w:customStyle="1" w:styleId="ECF006DF9854443F84A8DACF3F96AC76">
    <w:name w:val="ECF006DF9854443F84A8DACF3F96AC76"/>
  </w:style>
  <w:style w:type="paragraph" w:customStyle="1" w:styleId="A73F4CC70AE949868D0D1EE1D8CB8846">
    <w:name w:val="A73F4CC70AE949868D0D1EE1D8CB8846"/>
  </w:style>
  <w:style w:type="paragraph" w:customStyle="1" w:styleId="C3CD633D1F2F499D9B5D9B327F92229D">
    <w:name w:val="C3CD633D1F2F499D9B5D9B327F92229D"/>
  </w:style>
  <w:style w:type="paragraph" w:customStyle="1" w:styleId="B1E0E15BE54442F3821FE664EA9D1019">
    <w:name w:val="B1E0E15BE54442F3821FE664EA9D1019"/>
  </w:style>
  <w:style w:type="paragraph" w:customStyle="1" w:styleId="D826702471EA49A08E698D15947AA15A">
    <w:name w:val="D826702471EA49A08E698D15947AA15A"/>
  </w:style>
  <w:style w:type="paragraph" w:customStyle="1" w:styleId="7AA1AD6AC5064D4CA94ACF859807E363">
    <w:name w:val="7AA1AD6AC5064D4CA94ACF859807E363"/>
  </w:style>
  <w:style w:type="paragraph" w:customStyle="1" w:styleId="48FD7DFAC07545CB92B10B194339F39A">
    <w:name w:val="48FD7DFAC07545CB92B10B194339F39A"/>
  </w:style>
  <w:style w:type="paragraph" w:customStyle="1" w:styleId="B23715856482452399B96CD2C9B69E34">
    <w:name w:val="B23715856482452399B96CD2C9B69E34"/>
  </w:style>
  <w:style w:type="paragraph" w:customStyle="1" w:styleId="F465C3B970ED4BDFB18BB6DF9B601EC1">
    <w:name w:val="F465C3B970ED4BDFB18BB6DF9B601EC1"/>
  </w:style>
  <w:style w:type="paragraph" w:customStyle="1" w:styleId="B9C13303B3B84CAFAC999511225E597C">
    <w:name w:val="B9C13303B3B84CAFAC999511225E597C"/>
  </w:style>
  <w:style w:type="paragraph" w:customStyle="1" w:styleId="355B6EE8E882457AAE0FCF335E3132F1">
    <w:name w:val="355B6EE8E882457AAE0FCF335E3132F1"/>
  </w:style>
  <w:style w:type="paragraph" w:customStyle="1" w:styleId="EBFA211373C247F7A27BA5F5CC3EDED3">
    <w:name w:val="EBFA211373C247F7A27BA5F5CC3EDED3"/>
  </w:style>
  <w:style w:type="paragraph" w:customStyle="1" w:styleId="3281723D525A49079F6A814052890FE4">
    <w:name w:val="3281723D525A49079F6A814052890FE4"/>
  </w:style>
  <w:style w:type="paragraph" w:customStyle="1" w:styleId="92EB804C1C824EFC99D3156E1AB879CC">
    <w:name w:val="92EB804C1C824EFC99D3156E1AB879CC"/>
  </w:style>
  <w:style w:type="paragraph" w:customStyle="1" w:styleId="DE01B6628FC940D7BCEF67A117128DF0">
    <w:name w:val="DE01B6628FC940D7BCEF67A117128DF0"/>
  </w:style>
  <w:style w:type="paragraph" w:customStyle="1" w:styleId="301BB94C0E5F4974B69313E21F56B8AA">
    <w:name w:val="301BB94C0E5F4974B69313E21F56B8AA"/>
  </w:style>
  <w:style w:type="paragraph" w:customStyle="1" w:styleId="221024D3B1A3431BB4A59F33D80C4063">
    <w:name w:val="221024D3B1A3431BB4A59F33D80C4063"/>
  </w:style>
  <w:style w:type="paragraph" w:customStyle="1" w:styleId="512A197A095A483F985C5349814F98EC">
    <w:name w:val="512A197A095A483F985C5349814F98EC"/>
  </w:style>
  <w:style w:type="paragraph" w:customStyle="1" w:styleId="AA0014FDFDF9492EB930E059F935A55C">
    <w:name w:val="AA0014FDFDF9492EB930E059F935A55C"/>
  </w:style>
  <w:style w:type="paragraph" w:customStyle="1" w:styleId="25FA4C929BE64C3A83D25A36407A8E77">
    <w:name w:val="25FA4C929BE64C3A83D25A36407A8E77"/>
  </w:style>
  <w:style w:type="paragraph" w:customStyle="1" w:styleId="9E3E89C5D1D947F8BB0E20B8B3E2E911">
    <w:name w:val="9E3E89C5D1D947F8BB0E20B8B3E2E911"/>
  </w:style>
  <w:style w:type="paragraph" w:customStyle="1" w:styleId="3628B4B4D1834237AECC181F4266AA40">
    <w:name w:val="3628B4B4D1834237AECC181F4266AA40"/>
  </w:style>
  <w:style w:type="paragraph" w:customStyle="1" w:styleId="97D997297CC0400EA637F1C63769DD3C">
    <w:name w:val="97D997297CC0400EA637F1C63769DD3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OPEN AND CLOSED QUESTIONS ONLINE </Abstract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1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59BF445-B565-4CB5-8857-21998E12C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tf03982351</Template>
  <TotalTime>0</TotalTime>
  <Pages>4</Pages>
  <Words>635</Words>
  <Characters>3666</Characters>
  <Application>Microsoft Office Word</Application>
  <DocSecurity>0</DocSecurity>
  <Lines>57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omparing the use of open and closed questions for web-based measures of the continued influence effect</vt:lpstr>
    </vt:vector>
  </TitlesOfParts>
  <Company/>
  <LinksUpToDate>false</LinksUpToDate>
  <CharactersWithSpaces>4284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omparing the use of open and closed questions for web-based measures of the continued influence effect</dc:title>
  <dc:creator>City University London</dc:creator>
  <cp:lastModifiedBy>S3G_Apply_Fixed_Case</cp:lastModifiedBy>
  <cp:revision>2</cp:revision>
  <cp:lastPrinted>2018-06-04T00:10:00Z</cp:lastPrinted>
  <dcterms:created xsi:type="dcterms:W3CDTF">2018-06-04T00:10:00Z</dcterms:created>
  <dcterms:modified xsi:type="dcterms:W3CDTF">2018-06-04T00:10:00Z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16th edition (author-date)</vt:lpwstr>
  </property>
  <property fmtid="{D5CDD505-2E9C-101B-9397-08002B2CF9AE}" pid="12" name="Mendeley Recent Style Id 5_1">
    <vt:lpwstr>http://www.zotero.org/styles/harvard1</vt:lpwstr>
  </property>
  <property fmtid="{D5CDD505-2E9C-101B-9397-08002B2CF9AE}" pid="13" name="Mendeley Recent Style Name 5_1">
    <vt:lpwstr>Harvard Reference format 1 (author-date)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7th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Citation Style_1">
    <vt:lpwstr>http://www.zotero.org/styles/apa</vt:lpwstr>
  </property>
  <property fmtid="{D5CDD505-2E9C-101B-9397-08002B2CF9AE}" pid="24" name="Mendeley Unique User Id_1">
    <vt:lpwstr>2192328c-365a-3ccb-a048-ba8a00f3d5d7</vt:lpwstr>
  </property>
  <property fmtid="{D5CDD505-2E9C-101B-9397-08002B2CF9AE}" pid="25" name="ZOTERO_PREF_1">
    <vt:lpwstr>&lt;data data-version="3" zotero-version="5.0.33"&gt;&lt;session id="IUHTHWEg"/&gt;&lt;style id="http://www.zotero.org/styles/apa" locale="en-US" hasBibliography="1" bibliographyStyleHasBeenSet="1"/&gt;&lt;prefs&gt;&lt;pref name="fieldType" value="Field"/&gt;&lt;pref name="automaticJourn</vt:lpwstr>
  </property>
  <property fmtid="{D5CDD505-2E9C-101B-9397-08002B2CF9AE}" pid="26" name="ZOTERO_PREF_2">
    <vt:lpwstr>alAbbreviations" value="true"/&gt;&lt;pref name="noteType" value="0"/&gt;&lt;/prefs&gt;&lt;/data&gt;</vt:lpwstr>
  </property>
</Properties>
</file>